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984" w14:textId="77777777" w:rsidR="00111BB2" w:rsidRDefault="00111BB2" w:rsidP="00F35B05">
      <w:pPr>
        <w:pStyle w:val="Heading2"/>
        <w:sectPr w:rsidR="00111BB2" w:rsidSect="00111BB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111BB2" w:rsidRPr="00111BB2" w14:paraId="55C4087E" w14:textId="77777777" w:rsidTr="00E32416">
        <w:trPr>
          <w:cantSplit/>
          <w:trHeight w:val="570"/>
        </w:trPr>
        <w:tc>
          <w:tcPr>
            <w:tcW w:w="96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2DAFA5F" w14:textId="188970CF" w:rsidR="00111BB2" w:rsidRPr="00111BB2" w:rsidRDefault="00111BB2" w:rsidP="00111BB2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r w:rsidRPr="00111BB2">
              <w:rPr>
                <w:rFonts w:ascii="Arial Fet" w:hAnsi="Arial Fet" w:cs="Arial"/>
                <w:b/>
                <w:bCs/>
                <w:noProof/>
                <w:kern w:val="3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BF4BF4" wp14:editId="620FF07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D199D1" w14:textId="77777777" w:rsidR="00111BB2" w:rsidRPr="003D37FD" w:rsidRDefault="00111BB2" w:rsidP="00111BB2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32035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3BF4B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CD199D1" w14:textId="77777777" w:rsidR="00111BB2" w:rsidRPr="003D37FD" w:rsidRDefault="00111BB2" w:rsidP="00111BB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32035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11BB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Q Di 623 Mobil vattenrengörings anläggning. Kontrollprogram för avkalkning/desinfektion</w:t>
            </w:r>
          </w:p>
        </w:tc>
      </w:tr>
    </w:tbl>
    <w:p w14:paraId="5C86BEE3" w14:textId="77777777" w:rsidR="00111BB2" w:rsidRPr="00111BB2" w:rsidRDefault="00111BB2" w:rsidP="00111BB2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111BB2">
        <w:rPr>
          <w:rFonts w:ascii="Arial" w:hAnsi="Arial" w:cs="Arial"/>
          <w:bCs/>
          <w:kern w:val="32"/>
          <w:sz w:val="20"/>
          <w:szCs w:val="20"/>
        </w:rPr>
        <w:t xml:space="preserve">1 ex i originalpärm 1 ex i loggbok för respektive mobilt reningsverk </w:t>
      </w:r>
    </w:p>
    <w:p w14:paraId="3855E0A2" w14:textId="77777777" w:rsidR="00111BB2" w:rsidRPr="00111BB2" w:rsidRDefault="00111BB2" w:rsidP="00111BB2">
      <w:pPr>
        <w:spacing w:after="0" w:line="240" w:lineRule="auto"/>
        <w:ind w:left="0" w:right="0"/>
        <w:rPr>
          <w:szCs w:val="20"/>
        </w:rPr>
      </w:pPr>
    </w:p>
    <w:p w14:paraId="51977C58" w14:textId="77777777" w:rsidR="00111BB2" w:rsidRPr="00111BB2" w:rsidRDefault="00111BB2" w:rsidP="00111BB2">
      <w:pPr>
        <w:spacing w:after="0" w:line="240" w:lineRule="auto"/>
        <w:ind w:left="0" w:right="0"/>
        <w:rPr>
          <w:b/>
          <w:sz w:val="36"/>
          <w:szCs w:val="36"/>
        </w:rPr>
      </w:pPr>
      <w:r w:rsidRPr="00111BB2">
        <w:rPr>
          <w:b/>
          <w:sz w:val="36"/>
          <w:szCs w:val="36"/>
        </w:rPr>
        <w:t>AquaC Uno H</w:t>
      </w:r>
    </w:p>
    <w:p w14:paraId="3B8A1F79" w14:textId="77777777" w:rsidR="00111BB2" w:rsidRPr="00111BB2" w:rsidRDefault="00111BB2" w:rsidP="00111BB2">
      <w:pPr>
        <w:spacing w:after="0" w:line="240" w:lineRule="auto"/>
        <w:ind w:left="0" w:right="0"/>
        <w:rPr>
          <w:b/>
          <w:sz w:val="36"/>
          <w:szCs w:val="36"/>
        </w:rPr>
      </w:pPr>
    </w:p>
    <w:p w14:paraId="3CE64730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  <w:r w:rsidRPr="00111BB2">
        <w:rPr>
          <w:sz w:val="36"/>
          <w:szCs w:val="36"/>
        </w:rPr>
        <w:t xml:space="preserve">Avkalkning med Citrosteril 200ml och </w:t>
      </w:r>
    </w:p>
    <w:p w14:paraId="6945DB4B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  <w:r w:rsidRPr="00111BB2">
        <w:rPr>
          <w:sz w:val="36"/>
          <w:szCs w:val="36"/>
        </w:rPr>
        <w:t>Modul het desinfektion</w:t>
      </w:r>
    </w:p>
    <w:p w14:paraId="37FACACD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197"/>
        <w:gridCol w:w="2197"/>
        <w:gridCol w:w="2197"/>
      </w:tblGrid>
      <w:tr w:rsidR="00111BB2" w:rsidRPr="00111BB2" w14:paraId="4F0FEF9A" w14:textId="77777777" w:rsidTr="00E32416">
        <w:tc>
          <w:tcPr>
            <w:tcW w:w="2196" w:type="dxa"/>
            <w:shd w:val="clear" w:color="auto" w:fill="D9D9D9"/>
          </w:tcPr>
          <w:p w14:paraId="2B42EC4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Datum</w:t>
            </w:r>
          </w:p>
        </w:tc>
        <w:tc>
          <w:tcPr>
            <w:tcW w:w="2197" w:type="dxa"/>
            <w:shd w:val="clear" w:color="auto" w:fill="D9D9D9"/>
          </w:tcPr>
          <w:p w14:paraId="416FE09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Signatur</w:t>
            </w:r>
          </w:p>
        </w:tc>
        <w:tc>
          <w:tcPr>
            <w:tcW w:w="2197" w:type="dxa"/>
            <w:shd w:val="clear" w:color="auto" w:fill="D9D9D9"/>
          </w:tcPr>
          <w:p w14:paraId="7C072D6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Datum</w:t>
            </w:r>
          </w:p>
        </w:tc>
        <w:tc>
          <w:tcPr>
            <w:tcW w:w="2197" w:type="dxa"/>
            <w:shd w:val="clear" w:color="auto" w:fill="D9D9D9"/>
          </w:tcPr>
          <w:p w14:paraId="3A64FB7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Signatur</w:t>
            </w:r>
          </w:p>
        </w:tc>
      </w:tr>
      <w:tr w:rsidR="00111BB2" w:rsidRPr="00111BB2" w14:paraId="65DCAB84" w14:textId="77777777" w:rsidTr="00E32416">
        <w:tc>
          <w:tcPr>
            <w:tcW w:w="2196" w:type="dxa"/>
            <w:shd w:val="clear" w:color="auto" w:fill="auto"/>
          </w:tcPr>
          <w:p w14:paraId="3167CBF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607FD6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B91F16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8E6B5E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DB951F7" w14:textId="77777777" w:rsidTr="00E32416">
        <w:tc>
          <w:tcPr>
            <w:tcW w:w="2196" w:type="dxa"/>
            <w:shd w:val="clear" w:color="auto" w:fill="auto"/>
          </w:tcPr>
          <w:p w14:paraId="5DACCFE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9B1A34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ED2592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6B3E08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D5957E7" w14:textId="77777777" w:rsidTr="00E32416">
        <w:tc>
          <w:tcPr>
            <w:tcW w:w="2196" w:type="dxa"/>
            <w:shd w:val="clear" w:color="auto" w:fill="auto"/>
          </w:tcPr>
          <w:p w14:paraId="298A500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A2D6B4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B791586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F3B9F4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3F65D718" w14:textId="77777777" w:rsidTr="00E32416">
        <w:tc>
          <w:tcPr>
            <w:tcW w:w="2196" w:type="dxa"/>
            <w:shd w:val="clear" w:color="auto" w:fill="auto"/>
          </w:tcPr>
          <w:p w14:paraId="478E2A4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3F9058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35662D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41B890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17DC007F" w14:textId="77777777" w:rsidTr="00E32416">
        <w:tc>
          <w:tcPr>
            <w:tcW w:w="2196" w:type="dxa"/>
            <w:shd w:val="clear" w:color="auto" w:fill="auto"/>
          </w:tcPr>
          <w:p w14:paraId="40F99AF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2BB017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B344F9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0DDCBB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3E1A5499" w14:textId="77777777" w:rsidTr="00E32416">
        <w:tc>
          <w:tcPr>
            <w:tcW w:w="2196" w:type="dxa"/>
            <w:shd w:val="clear" w:color="auto" w:fill="auto"/>
          </w:tcPr>
          <w:p w14:paraId="6E0BCEA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60366D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B8DD45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B19212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3672E076" w14:textId="77777777" w:rsidTr="00E32416">
        <w:tc>
          <w:tcPr>
            <w:tcW w:w="2196" w:type="dxa"/>
            <w:shd w:val="clear" w:color="auto" w:fill="auto"/>
          </w:tcPr>
          <w:p w14:paraId="132C53A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69271A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B2000A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5C58B0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13DFC14" w14:textId="77777777" w:rsidTr="00E32416">
        <w:tc>
          <w:tcPr>
            <w:tcW w:w="2196" w:type="dxa"/>
            <w:shd w:val="clear" w:color="auto" w:fill="auto"/>
          </w:tcPr>
          <w:p w14:paraId="7019D7C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A7796A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8DB68B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44C615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96CE99C" w14:textId="77777777" w:rsidTr="00E32416">
        <w:tc>
          <w:tcPr>
            <w:tcW w:w="2196" w:type="dxa"/>
            <w:shd w:val="clear" w:color="auto" w:fill="auto"/>
          </w:tcPr>
          <w:p w14:paraId="61FC3FB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5252F0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E8976A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A98F7F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FAF3993" w14:textId="77777777" w:rsidTr="00E32416">
        <w:tc>
          <w:tcPr>
            <w:tcW w:w="2196" w:type="dxa"/>
            <w:shd w:val="clear" w:color="auto" w:fill="auto"/>
          </w:tcPr>
          <w:p w14:paraId="624AF8A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1334AE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7CC9CD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FAA9F5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849E55C" w14:textId="77777777" w:rsidTr="00E32416">
        <w:tc>
          <w:tcPr>
            <w:tcW w:w="2196" w:type="dxa"/>
            <w:shd w:val="clear" w:color="auto" w:fill="auto"/>
          </w:tcPr>
          <w:p w14:paraId="704090F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807633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E77553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30CACB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50437B1" w14:textId="77777777" w:rsidTr="00E32416">
        <w:tc>
          <w:tcPr>
            <w:tcW w:w="2196" w:type="dxa"/>
            <w:shd w:val="clear" w:color="auto" w:fill="auto"/>
          </w:tcPr>
          <w:p w14:paraId="35F0B2D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E09D9B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AF1313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1FAFE8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45195B7" w14:textId="77777777" w:rsidTr="00E32416">
        <w:tc>
          <w:tcPr>
            <w:tcW w:w="2196" w:type="dxa"/>
            <w:shd w:val="clear" w:color="auto" w:fill="auto"/>
          </w:tcPr>
          <w:p w14:paraId="3DD984A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CC2BE2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606B77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AB81D8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6AF17A4C" w14:textId="77777777" w:rsidTr="00E32416">
        <w:tc>
          <w:tcPr>
            <w:tcW w:w="2196" w:type="dxa"/>
            <w:shd w:val="clear" w:color="auto" w:fill="auto"/>
          </w:tcPr>
          <w:p w14:paraId="08E966E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D1C473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0E5BAE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8406F0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4AEBD37" w14:textId="77777777" w:rsidTr="00E32416">
        <w:tc>
          <w:tcPr>
            <w:tcW w:w="2196" w:type="dxa"/>
            <w:shd w:val="clear" w:color="auto" w:fill="auto"/>
          </w:tcPr>
          <w:p w14:paraId="4CEDAC5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4FA8E9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B3D9ED6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603390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F1645F7" w14:textId="77777777" w:rsidTr="00E32416">
        <w:tc>
          <w:tcPr>
            <w:tcW w:w="2196" w:type="dxa"/>
            <w:shd w:val="clear" w:color="auto" w:fill="auto"/>
          </w:tcPr>
          <w:p w14:paraId="6E9DEFD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C0838D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2789F0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87A18C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EC6587E" w14:textId="77777777" w:rsidTr="00E32416">
        <w:tc>
          <w:tcPr>
            <w:tcW w:w="2196" w:type="dxa"/>
            <w:shd w:val="clear" w:color="auto" w:fill="auto"/>
          </w:tcPr>
          <w:p w14:paraId="2486F83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8EDF80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C51036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AFC5E9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3FBC5F39" w14:textId="77777777" w:rsidTr="00E32416">
        <w:tc>
          <w:tcPr>
            <w:tcW w:w="2196" w:type="dxa"/>
            <w:shd w:val="clear" w:color="auto" w:fill="auto"/>
          </w:tcPr>
          <w:p w14:paraId="7A3DC11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E25C86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A86F09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5C989E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0DAE592" w14:textId="77777777" w:rsidTr="00E32416">
        <w:tc>
          <w:tcPr>
            <w:tcW w:w="2196" w:type="dxa"/>
            <w:shd w:val="clear" w:color="auto" w:fill="auto"/>
          </w:tcPr>
          <w:p w14:paraId="389DF4A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EBFC0E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D5818A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7B6F4D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6D3CD9D7" w14:textId="77777777" w:rsidTr="00E32416">
        <w:tc>
          <w:tcPr>
            <w:tcW w:w="2196" w:type="dxa"/>
            <w:shd w:val="clear" w:color="auto" w:fill="auto"/>
          </w:tcPr>
          <w:p w14:paraId="28A5DE6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E517FA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79C693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67D3A9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7706452" w14:textId="77777777" w:rsidTr="00E32416">
        <w:tc>
          <w:tcPr>
            <w:tcW w:w="2196" w:type="dxa"/>
            <w:shd w:val="clear" w:color="auto" w:fill="auto"/>
          </w:tcPr>
          <w:p w14:paraId="527DEF0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44815B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C7516F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2FE0E1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</w:tbl>
    <w:p w14:paraId="2DC58C4F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p w14:paraId="0EA4898B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p w14:paraId="593D60FA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p w14:paraId="22BE3B9A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  <w:r w:rsidRPr="00111BB2">
        <w:rPr>
          <w:sz w:val="36"/>
          <w:szCs w:val="36"/>
        </w:rPr>
        <w:t xml:space="preserve">Avkalkning med Citrosteril 200ml och </w:t>
      </w:r>
    </w:p>
    <w:p w14:paraId="7701422F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  <w:r w:rsidRPr="00111BB2">
        <w:rPr>
          <w:sz w:val="36"/>
          <w:szCs w:val="36"/>
        </w:rPr>
        <w:t>Modul het desinfektion</w:t>
      </w:r>
    </w:p>
    <w:p w14:paraId="0654EA9B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197"/>
        <w:gridCol w:w="2197"/>
        <w:gridCol w:w="2197"/>
      </w:tblGrid>
      <w:tr w:rsidR="00111BB2" w:rsidRPr="00111BB2" w14:paraId="2311E4B3" w14:textId="77777777" w:rsidTr="00E32416">
        <w:tc>
          <w:tcPr>
            <w:tcW w:w="2196" w:type="dxa"/>
            <w:shd w:val="clear" w:color="auto" w:fill="D9D9D9"/>
          </w:tcPr>
          <w:p w14:paraId="02B8F49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Datum</w:t>
            </w:r>
          </w:p>
        </w:tc>
        <w:tc>
          <w:tcPr>
            <w:tcW w:w="2197" w:type="dxa"/>
            <w:shd w:val="clear" w:color="auto" w:fill="D9D9D9"/>
          </w:tcPr>
          <w:p w14:paraId="0C8BBB6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Signatur</w:t>
            </w:r>
          </w:p>
        </w:tc>
        <w:tc>
          <w:tcPr>
            <w:tcW w:w="2197" w:type="dxa"/>
            <w:shd w:val="clear" w:color="auto" w:fill="D9D9D9"/>
          </w:tcPr>
          <w:p w14:paraId="67A1AFB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Datum</w:t>
            </w:r>
          </w:p>
        </w:tc>
        <w:tc>
          <w:tcPr>
            <w:tcW w:w="2197" w:type="dxa"/>
            <w:shd w:val="clear" w:color="auto" w:fill="D9D9D9"/>
          </w:tcPr>
          <w:p w14:paraId="40DE167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111BB2">
              <w:rPr>
                <w:sz w:val="36"/>
                <w:szCs w:val="36"/>
              </w:rPr>
              <w:t>Signatur</w:t>
            </w:r>
          </w:p>
        </w:tc>
      </w:tr>
      <w:tr w:rsidR="00111BB2" w:rsidRPr="00111BB2" w14:paraId="7E339AB3" w14:textId="77777777" w:rsidTr="00E32416">
        <w:tc>
          <w:tcPr>
            <w:tcW w:w="2196" w:type="dxa"/>
            <w:shd w:val="clear" w:color="auto" w:fill="auto"/>
          </w:tcPr>
          <w:p w14:paraId="007F635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213094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F57A84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0DECB8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1924FCCD" w14:textId="77777777" w:rsidTr="00E32416">
        <w:tc>
          <w:tcPr>
            <w:tcW w:w="2196" w:type="dxa"/>
            <w:shd w:val="clear" w:color="auto" w:fill="auto"/>
          </w:tcPr>
          <w:p w14:paraId="1CC2CF9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8A363C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F375D1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9FA79F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EDC08B4" w14:textId="77777777" w:rsidTr="00E32416">
        <w:tc>
          <w:tcPr>
            <w:tcW w:w="2196" w:type="dxa"/>
            <w:shd w:val="clear" w:color="auto" w:fill="auto"/>
          </w:tcPr>
          <w:p w14:paraId="3B030DD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F36512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1D569B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34666A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C44A94D" w14:textId="77777777" w:rsidTr="00E32416">
        <w:tc>
          <w:tcPr>
            <w:tcW w:w="2196" w:type="dxa"/>
            <w:shd w:val="clear" w:color="auto" w:fill="auto"/>
          </w:tcPr>
          <w:p w14:paraId="6A46AF8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4C92C4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4B4964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EF51C1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2AB2E52" w14:textId="77777777" w:rsidTr="00E32416">
        <w:tc>
          <w:tcPr>
            <w:tcW w:w="2196" w:type="dxa"/>
            <w:shd w:val="clear" w:color="auto" w:fill="auto"/>
          </w:tcPr>
          <w:p w14:paraId="511FD93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DDD28E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8775E3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667441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63D6CE5A" w14:textId="77777777" w:rsidTr="00E32416">
        <w:tc>
          <w:tcPr>
            <w:tcW w:w="2196" w:type="dxa"/>
            <w:shd w:val="clear" w:color="auto" w:fill="auto"/>
          </w:tcPr>
          <w:p w14:paraId="0C1CDA1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9E7066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EECC4A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C4024F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C3DFB23" w14:textId="77777777" w:rsidTr="00E32416">
        <w:tc>
          <w:tcPr>
            <w:tcW w:w="2196" w:type="dxa"/>
            <w:shd w:val="clear" w:color="auto" w:fill="auto"/>
          </w:tcPr>
          <w:p w14:paraId="42B73C7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A9899E6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B54C42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DF5DD7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1D1746EE" w14:textId="77777777" w:rsidTr="00E32416">
        <w:tc>
          <w:tcPr>
            <w:tcW w:w="2196" w:type="dxa"/>
            <w:shd w:val="clear" w:color="auto" w:fill="auto"/>
          </w:tcPr>
          <w:p w14:paraId="70D876E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B56929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342DC3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706DB4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6AC21A58" w14:textId="77777777" w:rsidTr="00E32416">
        <w:tc>
          <w:tcPr>
            <w:tcW w:w="2196" w:type="dxa"/>
            <w:shd w:val="clear" w:color="auto" w:fill="auto"/>
          </w:tcPr>
          <w:p w14:paraId="2108E6E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D8F594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F61C4F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4CD805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17FCB42B" w14:textId="77777777" w:rsidTr="00E32416">
        <w:tc>
          <w:tcPr>
            <w:tcW w:w="2196" w:type="dxa"/>
            <w:shd w:val="clear" w:color="auto" w:fill="auto"/>
          </w:tcPr>
          <w:p w14:paraId="3379826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78C7A7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343FBC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21EF07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09A5FAAA" w14:textId="77777777" w:rsidTr="00E32416">
        <w:tc>
          <w:tcPr>
            <w:tcW w:w="2196" w:type="dxa"/>
            <w:shd w:val="clear" w:color="auto" w:fill="auto"/>
          </w:tcPr>
          <w:p w14:paraId="5498976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CF55D0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BFFA79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9CE47D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F36EFAB" w14:textId="77777777" w:rsidTr="00E32416">
        <w:tc>
          <w:tcPr>
            <w:tcW w:w="2196" w:type="dxa"/>
            <w:shd w:val="clear" w:color="auto" w:fill="auto"/>
          </w:tcPr>
          <w:p w14:paraId="3F8E0826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6DB831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E4077F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3A475FE7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3A25E474" w14:textId="77777777" w:rsidTr="00E32416">
        <w:tc>
          <w:tcPr>
            <w:tcW w:w="2196" w:type="dxa"/>
            <w:shd w:val="clear" w:color="auto" w:fill="auto"/>
          </w:tcPr>
          <w:p w14:paraId="5995494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F29716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3EF536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F5E927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01B6D581" w14:textId="77777777" w:rsidTr="00E32416">
        <w:tc>
          <w:tcPr>
            <w:tcW w:w="2196" w:type="dxa"/>
            <w:shd w:val="clear" w:color="auto" w:fill="auto"/>
          </w:tcPr>
          <w:p w14:paraId="5ABA0E5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EC4A4B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8EF4E5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F9DBF0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D0E7428" w14:textId="77777777" w:rsidTr="00E32416">
        <w:tc>
          <w:tcPr>
            <w:tcW w:w="2196" w:type="dxa"/>
            <w:shd w:val="clear" w:color="auto" w:fill="auto"/>
          </w:tcPr>
          <w:p w14:paraId="5E29546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299045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3492CB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944521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589AF5F8" w14:textId="77777777" w:rsidTr="00E32416">
        <w:tc>
          <w:tcPr>
            <w:tcW w:w="2196" w:type="dxa"/>
            <w:shd w:val="clear" w:color="auto" w:fill="auto"/>
          </w:tcPr>
          <w:p w14:paraId="1E8AEBA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27F9706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3D198DA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AE1843E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7B1D90C" w14:textId="77777777" w:rsidTr="00E32416">
        <w:tc>
          <w:tcPr>
            <w:tcW w:w="2196" w:type="dxa"/>
            <w:shd w:val="clear" w:color="auto" w:fill="auto"/>
          </w:tcPr>
          <w:p w14:paraId="4BDB14D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2EBA7B15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310905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D7E774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78B88541" w14:textId="77777777" w:rsidTr="00E32416">
        <w:tc>
          <w:tcPr>
            <w:tcW w:w="2196" w:type="dxa"/>
            <w:shd w:val="clear" w:color="auto" w:fill="auto"/>
          </w:tcPr>
          <w:p w14:paraId="6CE07281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995B43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F2EF3B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4749E3E4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DEC1ABE" w14:textId="77777777" w:rsidTr="00E32416">
        <w:tc>
          <w:tcPr>
            <w:tcW w:w="2196" w:type="dxa"/>
            <w:shd w:val="clear" w:color="auto" w:fill="auto"/>
          </w:tcPr>
          <w:p w14:paraId="59DD103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0C4D74B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A8417A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88B9550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4F2C8386" w14:textId="77777777" w:rsidTr="00E32416">
        <w:tc>
          <w:tcPr>
            <w:tcW w:w="2196" w:type="dxa"/>
            <w:shd w:val="clear" w:color="auto" w:fill="auto"/>
          </w:tcPr>
          <w:p w14:paraId="75CACE7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005F1368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A78398C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5144959D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11BB2" w:rsidRPr="00111BB2" w14:paraId="2640DB5D" w14:textId="77777777" w:rsidTr="00E32416">
        <w:tc>
          <w:tcPr>
            <w:tcW w:w="2196" w:type="dxa"/>
            <w:shd w:val="clear" w:color="auto" w:fill="auto"/>
          </w:tcPr>
          <w:p w14:paraId="79BE7D33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1BD5FF59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7BB1A982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197" w:type="dxa"/>
            <w:shd w:val="clear" w:color="auto" w:fill="auto"/>
          </w:tcPr>
          <w:p w14:paraId="69C0D88F" w14:textId="77777777" w:rsidR="00111BB2" w:rsidRPr="00111BB2" w:rsidRDefault="00111BB2" w:rsidP="00111BB2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</w:tbl>
    <w:p w14:paraId="212C4A77" w14:textId="77777777" w:rsidR="00111BB2" w:rsidRPr="00111BB2" w:rsidRDefault="00111BB2" w:rsidP="00111BB2">
      <w:pPr>
        <w:spacing w:after="0" w:line="240" w:lineRule="auto"/>
        <w:ind w:left="0" w:right="0"/>
        <w:rPr>
          <w:sz w:val="36"/>
          <w:szCs w:val="3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11BB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91280800">
    <w:abstractNumId w:val="17"/>
  </w:num>
  <w:num w:numId="2" w16cid:durableId="247816075">
    <w:abstractNumId w:val="14"/>
  </w:num>
  <w:num w:numId="3" w16cid:durableId="1966081478">
    <w:abstractNumId w:val="0"/>
  </w:num>
  <w:num w:numId="4" w16cid:durableId="2011443876">
    <w:abstractNumId w:val="6"/>
  </w:num>
  <w:num w:numId="5" w16cid:durableId="1234313813">
    <w:abstractNumId w:val="15"/>
  </w:num>
  <w:num w:numId="6" w16cid:durableId="28916659">
    <w:abstractNumId w:val="2"/>
  </w:num>
  <w:num w:numId="7" w16cid:durableId="393311872">
    <w:abstractNumId w:val="11"/>
  </w:num>
  <w:num w:numId="8" w16cid:durableId="1059288299">
    <w:abstractNumId w:val="8"/>
  </w:num>
  <w:num w:numId="9" w16cid:durableId="2002805293">
    <w:abstractNumId w:val="1"/>
  </w:num>
  <w:num w:numId="10" w16cid:durableId="821048086">
    <w:abstractNumId w:val="1"/>
  </w:num>
  <w:num w:numId="11" w16cid:durableId="275455675">
    <w:abstractNumId w:val="3"/>
  </w:num>
  <w:num w:numId="12" w16cid:durableId="1893954250">
    <w:abstractNumId w:val="4"/>
  </w:num>
  <w:num w:numId="13" w16cid:durableId="614364408">
    <w:abstractNumId w:val="13"/>
  </w:num>
  <w:num w:numId="14" w16cid:durableId="1644506731">
    <w:abstractNumId w:val="9"/>
  </w:num>
  <w:num w:numId="15" w16cid:durableId="1563902884">
    <w:abstractNumId w:val="7"/>
  </w:num>
  <w:num w:numId="16" w16cid:durableId="1265454673">
    <w:abstractNumId w:val="12"/>
  </w:num>
  <w:num w:numId="17" w16cid:durableId="1581059292">
    <w:abstractNumId w:val="5"/>
  </w:num>
  <w:num w:numId="18" w16cid:durableId="701443054">
    <w:abstractNumId w:val="10"/>
  </w:num>
  <w:num w:numId="19" w16cid:durableId="20612493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B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Mobil vattenrengörings anläggning kontrollprogram för rengöring desinfektion Q Di 623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2022-05-06T06:33:00.0000000Z</dcterms:created>
  <dcterms:modified xsi:type="dcterms:W3CDTF">2022-05-06T06:33:00.0000000Z</dcterms:modified>
</coreProperties>
</file>