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B5CFB0" w14:textId="77777777" w:rsidR="00BC5425" w:rsidRDefault="00BC5425" w:rsidP="00F35B05">
      <w:pPr>
        <w:pStyle w:val="Heading2"/>
        <w:sectPr w:rsidR="00BC5425" w:rsidSect="00BC54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0C7030" w14:textId="77777777" w:rsidR="00BC5425" w:rsidRPr="00BC5425" w:rsidRDefault="00BC5425" w:rsidP="00BC542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C5425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C5425" w:rsidRPr="00BC5425" w14:paraId="16E44EEE" w14:textId="77777777" w:rsidTr="2135DAF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438ECE2" w14:textId="005B452B" w:rsidR="00BC5425" w:rsidRPr="00BC5425" w:rsidRDefault="00BC5425" w:rsidP="0072639C">
            <w:pPr>
              <w:pStyle w:val="Heading1"/>
            </w:pPr>
            <w:r w:rsidRPr="00BC5425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79532E6" wp14:editId="02C0BBBF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1CEA727" w14:textId="77777777" w:rsidR="00BC5425" w:rsidRPr="003D37FD" w:rsidRDefault="00BC5425" w:rsidP="00BC542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39281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 xmlns:a="http://schemas.openxmlformats.org/drawingml/2006/main" xmlns:a14="http://schemas.microsoft.com/office/drawing/2010/main" xmlns:arto="http://schemas.microsoft.com/office/word/2006/arto">
                  <w:pict>
                    <v:shapetype id="_x0000_t202" coordsize="21600,21600" o:spt="202" path="m,l,21600r21600,l21600,xe" w14:anchorId="779532E6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BC5425" w:rsidP="00BC5425" w:rsidRDefault="00BC5425" w14:paraId="31CEA72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39281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BC5425">
              <w:t>Vancomycin administrering vid bloddialys</w:t>
            </w:r>
            <w:r w:rsidR="32235A8D" w:rsidRPr="00BC5425">
              <w:t xml:space="preserve"> Q Di 533</w:t>
            </w:r>
          </w:p>
        </w:tc>
      </w:tr>
    </w:tbl>
    <w:p w14:paraId="4FB4B61C" w14:textId="412DD2E0" w:rsidR="00BC5425" w:rsidRPr="00BC5425" w:rsidRDefault="00BC5425" w:rsidP="2135DAFE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sz w:val="16"/>
          <w:szCs w:val="16"/>
        </w:rPr>
      </w:pPr>
      <w:bookmarkStart w:id="3" w:name="_Toc501440349"/>
      <w:r w:rsidRPr="2135DAFE">
        <w:rPr>
          <w:rFonts w:ascii="Calibri" w:hAnsi="Calibri" w:cs="Arial"/>
          <w:sz w:val="16"/>
          <w:szCs w:val="16"/>
        </w:rPr>
        <w:t xml:space="preserve">Ett ex i </w:t>
      </w:r>
      <w:r w:rsidR="7BE2592D" w:rsidRPr="2135DAFE">
        <w:rPr>
          <w:rFonts w:ascii="Calibri" w:hAnsi="Calibri" w:cs="Arial"/>
          <w:sz w:val="16"/>
          <w:szCs w:val="16"/>
        </w:rPr>
        <w:t>avdelningspärm</w:t>
      </w:r>
    </w:p>
    <w:bookmarkEnd w:id="3"/>
    <w:p w14:paraId="7A6E964E" w14:textId="762464D3" w:rsidR="7BE2592D" w:rsidRDefault="7BE2592D" w:rsidP="5AF02BCC">
      <w:pPr>
        <w:keepNext/>
        <w:spacing w:before="240" w:after="60" w:line="240" w:lineRule="auto"/>
        <w:ind w:left="0" w:right="0"/>
        <w:rPr>
          <w:rFonts w:ascii="Calibri" w:hAnsi="Calibri" w:cs="Arial"/>
          <w:sz w:val="16"/>
          <w:szCs w:val="16"/>
        </w:rPr>
      </w:pPr>
      <w:r w:rsidRPr="5AF02BCC">
        <w:rPr>
          <w:rFonts w:ascii="Calibri" w:hAnsi="Calibri" w:cs="Arial"/>
          <w:sz w:val="16"/>
          <w:szCs w:val="16"/>
        </w:rPr>
        <w:t>I denna version giltig länk</w:t>
      </w:r>
    </w:p>
    <w:p w14:paraId="62BB2C1B" w14:textId="77777777" w:rsidR="00BC5425" w:rsidRPr="00BC5425" w:rsidRDefault="00BC5425" w:rsidP="00BC5425">
      <w:pPr>
        <w:spacing w:after="0" w:line="240" w:lineRule="auto"/>
        <w:ind w:left="0" w:right="0"/>
        <w:rPr>
          <w:szCs w:val="20"/>
        </w:rPr>
      </w:pPr>
    </w:p>
    <w:p w14:paraId="41980324" w14:textId="77777777" w:rsidR="00BC5425" w:rsidRPr="00BC5425" w:rsidRDefault="00BC5425" w:rsidP="00BC5425">
      <w:pPr>
        <w:spacing w:after="0" w:line="240" w:lineRule="auto"/>
        <w:ind w:left="0" w:right="0"/>
        <w:rPr>
          <w:szCs w:val="20"/>
        </w:rPr>
      </w:pPr>
      <w:r w:rsidRPr="00BC5425">
        <w:rPr>
          <w:szCs w:val="20"/>
        </w:rPr>
        <w:t xml:space="preserve">Ges och blandas enligt länk nedan SU </w:t>
      </w:r>
    </w:p>
    <w:p w14:paraId="7FBD552A" w14:textId="77777777" w:rsidR="00BC5425" w:rsidRDefault="00BC5425" w:rsidP="00BC5425">
      <w:pPr>
        <w:spacing w:after="0" w:line="240" w:lineRule="auto"/>
        <w:ind w:left="0" w:right="0"/>
        <w:rPr>
          <w:szCs w:val="20"/>
        </w:rPr>
      </w:pPr>
    </w:p>
    <w:p w14:paraId="5E370502" w14:textId="77777777" w:rsidR="003E47CA" w:rsidRDefault="003E47CA" w:rsidP="00BC5425">
      <w:pPr>
        <w:spacing w:after="0" w:line="240" w:lineRule="auto"/>
        <w:ind w:left="0" w:right="0"/>
        <w:rPr>
          <w:szCs w:val="20"/>
        </w:rPr>
      </w:pPr>
    </w:p>
    <w:p w14:paraId="39063E18" w14:textId="3960E4B6" w:rsidR="003E47CA" w:rsidRPr="00BC5425" w:rsidRDefault="003E47CA" w:rsidP="00BC5425">
      <w:pPr>
        <w:spacing w:after="0" w:line="240" w:lineRule="auto"/>
        <w:ind w:left="0" w:right="0"/>
        <w:rPr>
          <w:szCs w:val="20"/>
        </w:rPr>
      </w:pPr>
      <w:hyperlink r:id="rId17" w:history="1">
        <w:r w:rsidRPr="003E47CA">
          <w:rPr>
            <w:rStyle w:val="Hyperlink"/>
            <w:szCs w:val="20"/>
          </w:rPr>
          <w:t>https://mellanarkiv-offentlig.vgregion.se/alfresco/s/archive/stream/public/v1/source/available/sofia/su9803-2137832294-39/surrogate/L%c3%84KEMEDEL-%20Sp%c3%a4dning%20och%20administrering%20av%20antibiotika.pdf</w:t>
        </w:r>
      </w:hyperlink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C54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58BF12" w14:textId="77777777" w:rsidR="00875A1F" w:rsidRDefault="00875A1F">
      <w:r>
        <w:separator/>
      </w:r>
    </w:p>
  </w:endnote>
  <w:endnote w:type="continuationSeparator" w:id="0">
    <w:p w14:paraId="20B8A839" w14:textId="77777777" w:rsidR="00875A1F" w:rsidRDefault="00875A1F">
      <w:r>
        <w:continuationSeparator/>
      </w:r>
    </w:p>
  </w:endnote>
  <w:endnote w:type="continuationNotice" w:id="1">
    <w:p w14:paraId="778A3928" w14:textId="77777777" w:rsidR="00875A1F" w:rsidRDefault="00875A1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7EC146" w14:textId="77777777" w:rsidR="00875A1F" w:rsidRDefault="00875A1F"/>
  </w:footnote>
  <w:footnote w:type="continuationSeparator" w:id="0">
    <w:p w14:paraId="0D788D00" w14:textId="77777777" w:rsidR="00875A1F" w:rsidRDefault="00875A1F">
      <w:r>
        <w:continuationSeparator/>
      </w:r>
    </w:p>
  </w:footnote>
  <w:footnote w:type="continuationNotice" w:id="1">
    <w:p w14:paraId="1938C88C" w14:textId="77777777" w:rsidR="00875A1F" w:rsidRDefault="00875A1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0415010">
    <w:abstractNumId w:val="17"/>
  </w:num>
  <w:num w:numId="2" w16cid:durableId="1713070002">
    <w:abstractNumId w:val="14"/>
  </w:num>
  <w:num w:numId="3" w16cid:durableId="1852911356">
    <w:abstractNumId w:val="0"/>
  </w:num>
  <w:num w:numId="4" w16cid:durableId="1406293117">
    <w:abstractNumId w:val="6"/>
  </w:num>
  <w:num w:numId="5" w16cid:durableId="359667889">
    <w:abstractNumId w:val="15"/>
  </w:num>
  <w:num w:numId="6" w16cid:durableId="1199471699">
    <w:abstractNumId w:val="2"/>
  </w:num>
  <w:num w:numId="7" w16cid:durableId="594361540">
    <w:abstractNumId w:val="11"/>
  </w:num>
  <w:num w:numId="8" w16cid:durableId="777336796">
    <w:abstractNumId w:val="8"/>
  </w:num>
  <w:num w:numId="9" w16cid:durableId="205486238">
    <w:abstractNumId w:val="1"/>
  </w:num>
  <w:num w:numId="10" w16cid:durableId="967589042">
    <w:abstractNumId w:val="1"/>
  </w:num>
  <w:num w:numId="11" w16cid:durableId="1361930324">
    <w:abstractNumId w:val="3"/>
  </w:num>
  <w:num w:numId="12" w16cid:durableId="722487014">
    <w:abstractNumId w:val="4"/>
  </w:num>
  <w:num w:numId="13" w16cid:durableId="702948175">
    <w:abstractNumId w:val="13"/>
  </w:num>
  <w:num w:numId="14" w16cid:durableId="1202863810">
    <w:abstractNumId w:val="9"/>
  </w:num>
  <w:num w:numId="15" w16cid:durableId="1185095968">
    <w:abstractNumId w:val="7"/>
  </w:num>
  <w:num w:numId="16" w16cid:durableId="2129397940">
    <w:abstractNumId w:val="12"/>
  </w:num>
  <w:num w:numId="17" w16cid:durableId="1142501893">
    <w:abstractNumId w:val="5"/>
  </w:num>
  <w:num w:numId="18" w16cid:durableId="1218980707">
    <w:abstractNumId w:val="10"/>
  </w:num>
  <w:num w:numId="19" w16cid:durableId="6001399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802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2E0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E01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8C5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47CA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7616"/>
    <w:rsid w:val="00531E60"/>
    <w:rsid w:val="00536A5A"/>
    <w:rsid w:val="00541948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52C"/>
    <w:rsid w:val="005A2E3B"/>
    <w:rsid w:val="005A54ED"/>
    <w:rsid w:val="005A5D5B"/>
    <w:rsid w:val="005A6081"/>
    <w:rsid w:val="005A627D"/>
    <w:rsid w:val="005C0045"/>
    <w:rsid w:val="005C084E"/>
    <w:rsid w:val="005C0FE6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99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F3E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39C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408D"/>
    <w:rsid w:val="007D4241"/>
    <w:rsid w:val="007D4317"/>
    <w:rsid w:val="007D4EA3"/>
    <w:rsid w:val="007F1CFF"/>
    <w:rsid w:val="007F5DD5"/>
    <w:rsid w:val="00810415"/>
    <w:rsid w:val="00821A1B"/>
    <w:rsid w:val="008262E9"/>
    <w:rsid w:val="00827E69"/>
    <w:rsid w:val="00835C4D"/>
    <w:rsid w:val="00843F48"/>
    <w:rsid w:val="00851423"/>
    <w:rsid w:val="008526F8"/>
    <w:rsid w:val="0085409C"/>
    <w:rsid w:val="00857848"/>
    <w:rsid w:val="008654B6"/>
    <w:rsid w:val="0087139C"/>
    <w:rsid w:val="00875A1F"/>
    <w:rsid w:val="00880E83"/>
    <w:rsid w:val="008851C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870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BE3"/>
    <w:rsid w:val="009B1F6B"/>
    <w:rsid w:val="009C0D12"/>
    <w:rsid w:val="009C192E"/>
    <w:rsid w:val="009C6BF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565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E69"/>
    <w:rsid w:val="00BB69DB"/>
    <w:rsid w:val="00BC322E"/>
    <w:rsid w:val="00BC44CD"/>
    <w:rsid w:val="00BC48A6"/>
    <w:rsid w:val="00BC5425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1E7E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E310AB"/>
    <w:rsid w:val="2135DAFE"/>
    <w:rsid w:val="32235A8D"/>
    <w:rsid w:val="41D54393"/>
    <w:rsid w:val="5AF02BCC"/>
    <w:rsid w:val="647B2B65"/>
    <w:rsid w:val="6B2CF8ED"/>
    <w:rsid w:val="7BE25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9D14DBA-23C8-4E13-BA3A-202BEB5C1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3E47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3-2137832294-39/surrogate/L%c3%84KEMEDEL-%20Sp%c3%a4dning%20och%20administrering%20av%20antibiotika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87</Words>
  <Characters>497</Characters>
  <Application>Microsoft Office Word</Application>
  <DocSecurity>4</DocSecurity>
  <Lines>4</Lines>
  <Paragraphs>1</Paragraphs>
  <ScaleCrop>false</ScaleCrop>
  <Manager/>
  <Company/>
  <LinksUpToDate>false</LinksUpToDate>
  <CharactersWithSpaces>583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Vancomycin administrering vid bloddialys Q Di 533</dc:title>
  <dc:subject/>
  <dc:creator>patrik.jens.johansson@vgregion.se</dc:creator>
  <keywords/>
  <lastModifiedBy>Anita Fredriksson</lastModifiedBy>
  <revision>8</revision>
  <lastPrinted>2016-03-31T19:56:00.0000000Z</lastPrinted>
  <dcterms:created xsi:type="dcterms:W3CDTF">2022-05-06T15:33:00.0000000Z</dcterms:created>
  <dcterms:modified xsi:type="dcterms:W3CDTF">2024-10-14T13:37:00.0000000Z</dcterms:modified>
</coreProperties>
</file>