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217C3F" w:rsidP="00F35B05" w:rsidRDefault="00217C3F" w14:paraId="6974C2BB" w14:textId="77777777">
      <w:pPr>
        <w:pStyle w:val="Rubrik2"/>
        <w:sectPr w:rsidR="00217C3F" w:rsidSect="00217C3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217C3F" w:rsidR="00217C3F" w:rsidP="00217C3F" w:rsidRDefault="00217C3F" w14:paraId="0543693A" w14:textId="77777777">
      <w:pPr>
        <w:spacing w:after="0" w:line="240" w:lineRule="auto"/>
        <w:ind w:left="0" w:right="0"/>
        <w:rPr>
          <w:szCs w:val="20"/>
        </w:rPr>
      </w:pPr>
    </w:p>
    <w:p w:rsidRPr="00217C3F" w:rsidR="00217C3F" w:rsidP="00217C3F" w:rsidRDefault="00217C3F" w14:paraId="06288128" w14:textId="77777777">
      <w:pPr>
        <w:spacing w:after="0" w:line="240" w:lineRule="auto"/>
        <w:ind w:left="0" w:right="0"/>
        <w:rPr>
          <w:szCs w:val="20"/>
        </w:rPr>
      </w:pPr>
    </w:p>
    <w:p w:rsidRPr="00217C3F" w:rsidR="00217C3F" w:rsidP="00217C3F" w:rsidRDefault="00217C3F" w14:paraId="5AEFA004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17C3F">
        <w:rPr>
          <w:szCs w:val="20"/>
        </w:rPr>
        <w:tab/>
      </w:r>
    </w:p>
    <w:p w:rsidRPr="00217C3F" w:rsidR="00217C3F" w:rsidP="00217C3F" w:rsidRDefault="00217C3F" w14:paraId="35DA940B" w14:textId="0E2CE3BD">
      <w:pPr>
        <w:spacing w:after="0" w:line="240" w:lineRule="auto"/>
        <w:ind w:left="0" w:right="0"/>
        <w:rPr>
          <w:szCs w:val="20"/>
        </w:rPr>
      </w:pPr>
      <w:r w:rsidRPr="00217C3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C10789" wp14:editId="1E6E728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217C3F" w:rsidP="00217C3F" w:rsidRDefault="00217C3F" w14:paraId="474AF4ED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14520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4BC10789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217C3F" w:rsidP="00217C3F" w:rsidRDefault="00217C3F" w14:paraId="474AF4ED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14520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217C3F" w:rsidR="00217C3F" w:rsidTr="00105B04" w14:paraId="27E5B4AB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217C3F" w:rsidR="00217C3F" w:rsidP="00BC643C" w:rsidRDefault="00217C3F" w14:paraId="1D6E34A1" w14:textId="1A08499B">
            <w:pPr>
              <w:pStyle w:val="Rubrik1"/>
            </w:pPr>
            <w:bookmarkStart w:name="_1314629194" w:id="1"/>
            <w:bookmarkStart w:name="Rubrik" w:id="2"/>
            <w:bookmarkEnd w:id="1"/>
            <w:bookmarkEnd w:id="2"/>
            <w:r w:rsidRPr="00217C3F">
              <w:t>Mottagning och leveranskontroll av beställda läkemedel</w:t>
            </w:r>
            <w:r w:rsidR="00A45DE7">
              <w:t xml:space="preserve"> Q Di 512</w:t>
            </w:r>
          </w:p>
        </w:tc>
      </w:tr>
    </w:tbl>
    <w:p w:rsidRPr="00217C3F" w:rsidR="00217C3F" w:rsidP="00217C3F" w:rsidRDefault="00217C3F" w14:paraId="3250D618" w14:textId="619B4C3F">
      <w:pPr>
        <w:tabs>
          <w:tab w:val="left" w:pos="4962"/>
        </w:tabs>
        <w:spacing w:after="0" w:line="240" w:lineRule="auto"/>
        <w:ind w:left="0" w:right="0"/>
        <w:rPr>
          <w:b/>
          <w:sz w:val="20"/>
          <w:szCs w:val="20"/>
        </w:rPr>
      </w:pPr>
      <w:r w:rsidRPr="00217C3F">
        <w:rPr>
          <w:sz w:val="20"/>
          <w:szCs w:val="20"/>
        </w:rPr>
        <w:t xml:space="preserve">1 ex i </w:t>
      </w:r>
      <w:r w:rsidR="00866432">
        <w:rPr>
          <w:sz w:val="20"/>
          <w:szCs w:val="20"/>
        </w:rPr>
        <w:t>avdelnings</w:t>
      </w:r>
      <w:r w:rsidRPr="00217C3F">
        <w:rPr>
          <w:sz w:val="20"/>
          <w:szCs w:val="20"/>
        </w:rPr>
        <w:t>pärm.</w:t>
      </w:r>
    </w:p>
    <w:p w:rsidRPr="00217C3F" w:rsidR="00217C3F" w:rsidP="00217C3F" w:rsidRDefault="00217C3F" w14:paraId="6232259E" w14:textId="77777777">
      <w:pPr>
        <w:tabs>
          <w:tab w:val="left" w:pos="2268"/>
        </w:tabs>
        <w:spacing w:after="0" w:line="240" w:lineRule="auto"/>
        <w:ind w:left="0" w:right="0"/>
      </w:pPr>
    </w:p>
    <w:p w:rsidRPr="00217C3F" w:rsidR="00217C3F" w:rsidP="16C1CD9C" w:rsidRDefault="00217C3F" w14:paraId="1E9EDC1E" w14:textId="16077D90">
      <w:pPr>
        <w:tabs>
          <w:tab w:val="left" w:leader="none" w:pos="2268"/>
        </w:tabs>
        <w:spacing w:after="0" w:line="240" w:lineRule="auto"/>
        <w:ind w:left="0" w:right="0"/>
      </w:pPr>
      <w:r w:rsidR="2072F91A">
        <w:rPr/>
        <w:t>I denna version hantering av beställt vaccin.</w:t>
      </w:r>
    </w:p>
    <w:p w:rsidR="16C1CD9C" w:rsidP="16C1CD9C" w:rsidRDefault="16C1CD9C" w14:paraId="6D800229" w14:textId="4816D677">
      <w:pPr>
        <w:tabs>
          <w:tab w:val="left" w:leader="none" w:pos="2268"/>
        </w:tabs>
        <w:spacing w:after="0" w:line="240" w:lineRule="auto"/>
        <w:ind w:left="0" w:right="0"/>
      </w:pPr>
    </w:p>
    <w:p w:rsidRPr="00217C3F" w:rsidR="00217C3F" w:rsidP="00217C3F" w:rsidRDefault="00D62693" w14:paraId="4F6F28CA" w14:textId="281C7042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>
        <w:rPr>
          <w:szCs w:val="20"/>
        </w:rPr>
        <w:t>Läkemedelsleverans</w:t>
      </w:r>
      <w:r w:rsidR="009C2D3E">
        <w:rPr>
          <w:szCs w:val="20"/>
        </w:rPr>
        <w:t xml:space="preserve"> mottagnings registreras via VGR id.</w:t>
      </w:r>
    </w:p>
    <w:p w:rsidRPr="00217C3F" w:rsidR="00217C3F" w:rsidP="00217C3F" w:rsidRDefault="00217C3F" w14:paraId="767CA891" w14:textId="77777777">
      <w:pPr>
        <w:tabs>
          <w:tab w:val="left" w:pos="360"/>
        </w:tabs>
        <w:spacing w:after="60" w:line="240" w:lineRule="auto"/>
        <w:ind w:left="720" w:right="-852"/>
        <w:rPr>
          <w:szCs w:val="20"/>
        </w:rPr>
      </w:pPr>
    </w:p>
    <w:p w:rsidRPr="00217C3F" w:rsidR="00217C3F" w:rsidP="00217C3F" w:rsidRDefault="00217C3F" w14:paraId="275BC50E" w14:textId="66BD77C5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 w:rsidRPr="00217C3F">
        <w:rPr>
          <w:szCs w:val="20"/>
        </w:rPr>
        <w:t xml:space="preserve">Lådans plombering skall kontrolleras så att den är obruten. Plombering samt adresslapp tas bort. </w:t>
      </w:r>
    </w:p>
    <w:p w:rsidRPr="00217C3F" w:rsidR="00217C3F" w:rsidP="00217C3F" w:rsidRDefault="00217C3F" w14:paraId="06A35FAA" w14:textId="77777777">
      <w:pPr>
        <w:tabs>
          <w:tab w:val="left" w:pos="360"/>
        </w:tabs>
        <w:spacing w:after="60" w:line="240" w:lineRule="auto"/>
        <w:ind w:left="0" w:right="-852"/>
        <w:rPr>
          <w:szCs w:val="20"/>
        </w:rPr>
      </w:pPr>
    </w:p>
    <w:p w:rsidRPr="00217C3F" w:rsidR="00217C3F" w:rsidP="16C1CD9C" w:rsidRDefault="00217C3F" w14:paraId="4499AB5D" w14:textId="467BE407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/>
      </w:pPr>
      <w:r w:rsidR="00217C3F">
        <w:rPr/>
        <w:t xml:space="preserve">Läkemedlen ska packas upp </w:t>
      </w:r>
      <w:r w:rsidR="00170B26">
        <w:rPr/>
        <w:t>omgående</w:t>
      </w:r>
      <w:r w:rsidR="00217C3F">
        <w:rPr/>
        <w:t>, särskilt om kylvaror rekvirerats.</w:t>
      </w:r>
    </w:p>
    <w:p w:rsidRPr="00217C3F" w:rsidR="00217C3F" w:rsidP="16C1CD9C" w:rsidRDefault="00217C3F" w14:paraId="564FE7E0" w14:textId="520C2F8E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/>
      </w:pPr>
      <w:r w:rsidR="3233923E">
        <w:rPr/>
        <w:t xml:space="preserve">Vacciner läggs i plastpåse med leveransdatum för inskrivning av </w:t>
      </w:r>
      <w:r w:rsidR="3233923E">
        <w:rPr/>
        <w:t>batch</w:t>
      </w:r>
      <w:r w:rsidR="3233923E">
        <w:rPr/>
        <w:t xml:space="preserve"> nu</w:t>
      </w:r>
      <w:r w:rsidR="31FB3EF7">
        <w:rPr/>
        <w:t>mmer i Mitt vaccin</w:t>
      </w:r>
      <w:r w:rsidR="31FB3EF7">
        <w:rPr/>
        <w:t xml:space="preserve"> </w:t>
      </w:r>
      <w:r w:rsidR="36B8F877">
        <w:rPr/>
        <w:t>innan de kan ges till patient.</w:t>
      </w:r>
    </w:p>
    <w:p w:rsidRPr="00217C3F" w:rsidR="00217C3F" w:rsidP="00217C3F" w:rsidRDefault="00217C3F" w14:paraId="527F5517" w14:textId="77777777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 w:rsidRPr="00217C3F">
        <w:rPr>
          <w:szCs w:val="20"/>
        </w:rPr>
        <w:t>Erhållna läkemedel kontrolleras mot rekvisition.</w:t>
      </w:r>
    </w:p>
    <w:p w:rsidRPr="00217C3F" w:rsidR="00217C3F" w:rsidP="00217C3F" w:rsidRDefault="00217C3F" w14:paraId="79F02F97" w14:textId="77777777">
      <w:pPr>
        <w:tabs>
          <w:tab w:val="left" w:pos="360"/>
        </w:tabs>
        <w:spacing w:after="60" w:line="240" w:lineRule="auto"/>
        <w:ind w:left="0" w:right="-852"/>
        <w:rPr>
          <w:szCs w:val="20"/>
        </w:rPr>
      </w:pPr>
    </w:p>
    <w:p w:rsidR="00217C3F" w:rsidP="00217C3F" w:rsidRDefault="00217C3F" w14:paraId="5CF2F3CE" w14:textId="77777777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 w:rsidRPr="00217C3F">
        <w:rPr>
          <w:szCs w:val="20"/>
        </w:rPr>
        <w:t>Om narkotika klassade läkemedel rekvireras förs detta in i särskild förbrukningsjournal, signeras av två sjuksköterskor.</w:t>
      </w:r>
    </w:p>
    <w:p w:rsidR="00E65921" w:rsidP="00E65921" w:rsidRDefault="00E65921" w14:paraId="0B76AA56" w14:textId="77777777">
      <w:pPr>
        <w:tabs>
          <w:tab w:val="left" w:pos="360"/>
        </w:tabs>
        <w:spacing w:after="60" w:line="240" w:lineRule="auto"/>
        <w:ind w:left="360" w:right="-852"/>
        <w:rPr>
          <w:szCs w:val="20"/>
        </w:rPr>
      </w:pPr>
    </w:p>
    <w:p w:rsidRPr="00217C3F" w:rsidR="00496895" w:rsidP="00217C3F" w:rsidRDefault="00496895" w14:paraId="33E156C3" w14:textId="72DBE956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>
        <w:rPr>
          <w:szCs w:val="20"/>
        </w:rPr>
        <w:t>Narkotika följesedel sparas</w:t>
      </w:r>
      <w:r w:rsidR="00AB604B">
        <w:rPr>
          <w:szCs w:val="20"/>
        </w:rPr>
        <w:t xml:space="preserve"> i pärm i lm rum</w:t>
      </w:r>
    </w:p>
    <w:p w:rsidRPr="00217C3F" w:rsidR="00217C3F" w:rsidP="00217C3F" w:rsidRDefault="00217C3F" w14:paraId="6F80121B" w14:textId="77777777">
      <w:pPr>
        <w:tabs>
          <w:tab w:val="left" w:pos="360"/>
        </w:tabs>
        <w:spacing w:after="60" w:line="240" w:lineRule="auto"/>
        <w:ind w:left="0" w:right="-852"/>
        <w:rPr>
          <w:szCs w:val="20"/>
        </w:rPr>
      </w:pPr>
    </w:p>
    <w:p w:rsidRPr="00217C3F" w:rsidR="00217C3F" w:rsidP="00217C3F" w:rsidRDefault="00217C3F" w14:paraId="1F4381B5" w14:textId="77777777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 w:rsidRPr="00217C3F">
        <w:rPr>
          <w:szCs w:val="20"/>
        </w:rPr>
        <w:t xml:space="preserve">Eventuella anmärkningar </w:t>
      </w:r>
      <w:r w:rsidRPr="00217C3F">
        <w:rPr>
          <w:b/>
          <w:bCs/>
          <w:szCs w:val="20"/>
        </w:rPr>
        <w:t>skall omgående</w:t>
      </w:r>
      <w:r w:rsidRPr="00217C3F">
        <w:rPr>
          <w:szCs w:val="20"/>
        </w:rPr>
        <w:t xml:space="preserve"> eller senast nästkommande dag göras till apoteket för rättelse.</w:t>
      </w:r>
    </w:p>
    <w:p w:rsidRPr="00217C3F" w:rsidR="00217C3F" w:rsidP="00217C3F" w:rsidRDefault="00217C3F" w14:paraId="7BD3C5CE" w14:textId="77777777">
      <w:pPr>
        <w:spacing w:after="0" w:line="240" w:lineRule="auto"/>
        <w:ind w:left="1304" w:right="0"/>
        <w:rPr>
          <w:szCs w:val="20"/>
        </w:rPr>
      </w:pPr>
    </w:p>
    <w:p w:rsidRPr="00217C3F" w:rsidR="00217C3F" w:rsidP="00217C3F" w:rsidRDefault="00217C3F" w14:paraId="065873DD" w14:textId="4224BA1B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 w:rsidRPr="00217C3F">
        <w:rPr>
          <w:szCs w:val="20"/>
        </w:rPr>
        <w:t xml:space="preserve">Inleverans görs i Hamlet av </w:t>
      </w:r>
      <w:r w:rsidR="009C7514">
        <w:rPr>
          <w:szCs w:val="20"/>
        </w:rPr>
        <w:t xml:space="preserve">lm </w:t>
      </w:r>
      <w:proofErr w:type="spellStart"/>
      <w:r w:rsidRPr="00217C3F">
        <w:rPr>
          <w:szCs w:val="20"/>
        </w:rPr>
        <w:t>ssk</w:t>
      </w:r>
      <w:proofErr w:type="spellEnd"/>
      <w:r w:rsidRPr="00217C3F">
        <w:rPr>
          <w:szCs w:val="20"/>
        </w:rPr>
        <w:t>.</w:t>
      </w:r>
    </w:p>
    <w:p w:rsidRPr="00217C3F" w:rsidR="00217C3F" w:rsidP="00217C3F" w:rsidRDefault="00217C3F" w14:paraId="0A619ADD" w14:textId="77777777">
      <w:pPr>
        <w:tabs>
          <w:tab w:val="left" w:pos="360"/>
        </w:tabs>
        <w:spacing w:after="60" w:line="240" w:lineRule="auto"/>
        <w:ind w:left="0" w:right="-852"/>
        <w:rPr>
          <w:szCs w:val="20"/>
        </w:rPr>
      </w:pPr>
    </w:p>
    <w:p w:rsidRPr="00217C3F" w:rsidR="00217C3F" w:rsidP="00217C3F" w:rsidRDefault="00217C3F" w14:paraId="327F5516" w14:textId="77777777">
      <w:pPr>
        <w:numPr>
          <w:ilvl w:val="0"/>
          <w:numId w:val="20"/>
        </w:numPr>
        <w:tabs>
          <w:tab w:val="left" w:pos="360"/>
        </w:tabs>
        <w:spacing w:after="60" w:line="240" w:lineRule="auto"/>
        <w:ind w:right="-852"/>
        <w:rPr>
          <w:szCs w:val="20"/>
        </w:rPr>
      </w:pPr>
      <w:r w:rsidRPr="00217C3F">
        <w:rPr>
          <w:szCs w:val="20"/>
        </w:rPr>
        <w:t>Tomma lådor sänds i retur till apoteket.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217C3F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72AA" w:rsidRDefault="00CC72AA" w14:paraId="5B027814" w14:textId="77777777">
      <w:r>
        <w:separator/>
      </w:r>
    </w:p>
  </w:endnote>
  <w:endnote w:type="continuationSeparator" w:id="0">
    <w:p w:rsidR="00CC72AA" w:rsidRDefault="00CC72AA" w14:paraId="1C9067F4" w14:textId="77777777">
      <w:r>
        <w:continuationSeparator/>
      </w:r>
    </w:p>
  </w:endnote>
  <w:endnote w:type="continuationNotice" w:id="1">
    <w:p w:rsidR="00CC72AA" w:rsidRDefault="00CC72AA" w14:paraId="303E2F4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72AA" w:rsidRDefault="00CC72AA" w14:paraId="315769C6" w14:textId="77777777"/>
  </w:footnote>
  <w:footnote w:type="continuationSeparator" w:id="0">
    <w:p w:rsidR="00CC72AA" w:rsidRDefault="00CC72AA" w14:paraId="62034CF8" w14:textId="77777777">
      <w:r>
        <w:continuationSeparator/>
      </w:r>
    </w:p>
  </w:footnote>
  <w:footnote w:type="continuationNotice" w:id="1">
    <w:p w:rsidR="00CC72AA" w:rsidRDefault="00CC72AA" w14:paraId="004133C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58D421B"/>
    <w:multiLevelType w:val="hybridMultilevel"/>
    <w:tmpl w:val="A12CB8D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32759417">
    <w:abstractNumId w:val="18"/>
  </w:num>
  <w:num w:numId="2" w16cid:durableId="1887134211">
    <w:abstractNumId w:val="15"/>
  </w:num>
  <w:num w:numId="3" w16cid:durableId="1472094054">
    <w:abstractNumId w:val="0"/>
  </w:num>
  <w:num w:numId="4" w16cid:durableId="299506937">
    <w:abstractNumId w:val="6"/>
  </w:num>
  <w:num w:numId="5" w16cid:durableId="2120568416">
    <w:abstractNumId w:val="16"/>
  </w:num>
  <w:num w:numId="6" w16cid:durableId="935016027">
    <w:abstractNumId w:val="2"/>
  </w:num>
  <w:num w:numId="7" w16cid:durableId="1735811272">
    <w:abstractNumId w:val="11"/>
  </w:num>
  <w:num w:numId="8" w16cid:durableId="892233695">
    <w:abstractNumId w:val="8"/>
  </w:num>
  <w:num w:numId="9" w16cid:durableId="1157108371">
    <w:abstractNumId w:val="1"/>
  </w:num>
  <w:num w:numId="10" w16cid:durableId="1889338937">
    <w:abstractNumId w:val="1"/>
  </w:num>
  <w:num w:numId="11" w16cid:durableId="166673010">
    <w:abstractNumId w:val="3"/>
  </w:num>
  <w:num w:numId="12" w16cid:durableId="1188717577">
    <w:abstractNumId w:val="4"/>
  </w:num>
  <w:num w:numId="13" w16cid:durableId="45030728">
    <w:abstractNumId w:val="13"/>
  </w:num>
  <w:num w:numId="14" w16cid:durableId="1740131976">
    <w:abstractNumId w:val="9"/>
  </w:num>
  <w:num w:numId="15" w16cid:durableId="618030213">
    <w:abstractNumId w:val="7"/>
  </w:num>
  <w:num w:numId="16" w16cid:durableId="1075932533">
    <w:abstractNumId w:val="12"/>
  </w:num>
  <w:num w:numId="17" w16cid:durableId="101805352">
    <w:abstractNumId w:val="5"/>
  </w:num>
  <w:num w:numId="18" w16cid:durableId="451754355">
    <w:abstractNumId w:val="10"/>
  </w:num>
  <w:num w:numId="19" w16cid:durableId="583803751">
    <w:abstractNumId w:val="17"/>
  </w:num>
  <w:num w:numId="20" w16cid:durableId="9794562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0B26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C3F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6895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572C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0C9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66432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2D3E"/>
    <w:rsid w:val="009C7514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5DE7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604B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643C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72AA"/>
    <w:rsid w:val="00CD6647"/>
    <w:rsid w:val="00CE4B73"/>
    <w:rsid w:val="00CF70BB"/>
    <w:rsid w:val="00D074DB"/>
    <w:rsid w:val="00D139CF"/>
    <w:rsid w:val="00D37E7F"/>
    <w:rsid w:val="00D47AD7"/>
    <w:rsid w:val="00D51529"/>
    <w:rsid w:val="00D62693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5921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6C1CD9C"/>
    <w:rsid w:val="1A4F1970"/>
    <w:rsid w:val="2072F91A"/>
    <w:rsid w:val="254960F0"/>
    <w:rsid w:val="31FB3EF7"/>
    <w:rsid w:val="3233923E"/>
    <w:rsid w:val="35FA124B"/>
    <w:rsid w:val="36B8F877"/>
    <w:rsid w:val="5D28CE62"/>
    <w:rsid w:val="5F30289E"/>
    <w:rsid w:val="6337A18B"/>
    <w:rsid w:val="647B2B65"/>
    <w:rsid w:val="6B2CF8ED"/>
    <w:rsid w:val="7530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Mottagning och leveranskontroll av beställda läkemedel Q Di 512</dc:title>
  <dc:subject/>
  <dc:creator>patrik.jens.johansson@vgregion.se</dc:creator>
  <keywords/>
  <lastModifiedBy>Anita Fredriksson</lastModifiedBy>
  <revision>15</revision>
  <lastPrinted>2016-03-31T10:56:00.0000000Z</lastPrinted>
  <dcterms:created xsi:type="dcterms:W3CDTF">2026-09-08T09:53:00.0000000Z</dcterms:created>
  <dcterms:modified xsi:type="dcterms:W3CDTF">2026-09-08T09:58:09.0000000Z</dcterms:modified>
</coreProperties>
</file>