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2D2DAB" w:rsidP="00F35B05" w:rsidRDefault="002D2DAB" w14:paraId="4D32418F" w14:textId="77777777">
      <w:pPr>
        <w:pStyle w:val="Rubrik2"/>
        <w:sectPr w:rsidR="002D2DAB" w:rsidSect="002D2D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D2DAB" w:rsidR="002D2DAB" w:rsidP="002D2DAB" w:rsidRDefault="002D2DAB" w14:paraId="2D7CF7EA" w14:textId="77777777">
      <w:pPr>
        <w:spacing w:after="0" w:line="240" w:lineRule="auto"/>
        <w:ind w:left="0" w:right="0"/>
        <w:rPr>
          <w:szCs w:val="20"/>
        </w:rPr>
      </w:pPr>
    </w:p>
    <w:p w:rsidRPr="002D2DAB" w:rsidR="002D2DAB" w:rsidP="002D2DAB" w:rsidRDefault="002D2DAB" w14:paraId="2E3F87BA" w14:textId="77777777">
      <w:pPr>
        <w:spacing w:after="0" w:line="240" w:lineRule="auto"/>
        <w:ind w:left="0" w:right="0"/>
        <w:rPr>
          <w:szCs w:val="20"/>
        </w:rPr>
      </w:pPr>
    </w:p>
    <w:p w:rsidRPr="002D2DAB" w:rsidR="002D2DAB" w:rsidP="002D2DAB" w:rsidRDefault="002D2DAB" w14:paraId="5646BB7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D2DAB">
        <w:rPr>
          <w:szCs w:val="20"/>
        </w:rPr>
        <w:tab/>
      </w:r>
    </w:p>
    <w:p w:rsidRPr="002D2DAB" w:rsidR="002D2DAB" w:rsidP="002D2DAB" w:rsidRDefault="002D2DAB" w14:paraId="7293B134" w14:textId="4B22E55D">
      <w:pPr>
        <w:spacing w:after="0" w:line="240" w:lineRule="auto"/>
        <w:ind w:left="0" w:right="0"/>
        <w:rPr>
          <w:szCs w:val="20"/>
        </w:rPr>
      </w:pPr>
      <w:r w:rsidRPr="002D2DA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478ECE" wp14:editId="34F8E2D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D2DAB" w:rsidP="002D2DAB" w:rsidRDefault="002D2DAB" w14:paraId="4E3E52A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14555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2478ECE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D2DAB" w:rsidP="002D2DAB" w:rsidRDefault="002D2DAB" w14:paraId="4E3E52A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14555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D2DAB" w:rsidR="002D2DAB" w:rsidTr="1E9C5E8B" w14:paraId="1512D1AD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D2DAB" w:rsidR="002D2DAB" w:rsidP="006A650F" w:rsidRDefault="002D2DAB" w14:paraId="27020F54" w14:noSpellErr="1" w14:textId="3D96667F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1E9C5E8B" w:rsidR="002D2DAB">
              <w:rPr>
                <w:noProof/>
              </w:rPr>
              <w:t>Kontroll av andningsoxygen i portabel flaska</w:t>
            </w:r>
            <w:r w:rsidRPr="1E9C5E8B" w:rsidR="76C7B841">
              <w:rPr>
                <w:noProof/>
              </w:rPr>
              <w:t xml:space="preserve"> Q Di 510</w:t>
            </w:r>
          </w:p>
        </w:tc>
      </w:tr>
    </w:tbl>
    <w:p w:rsidRPr="002D2DAB" w:rsidR="002D2DAB" w:rsidP="002D2DAB" w:rsidRDefault="002D2DAB" w14:paraId="0E028A41" w14:noSpellErr="1" w14:textId="57E3839F">
      <w:pPr>
        <w:keepNext w:val="1"/>
        <w:tabs>
          <w:tab w:val="left" w:pos="1276"/>
          <w:tab w:val="left" w:pos="2694"/>
          <w:tab w:val="left" w:pos="3686"/>
          <w:tab w:val="left" w:pos="5670"/>
        </w:tabs>
        <w:spacing w:after="0" w:line="240" w:lineRule="auto"/>
        <w:ind w:left="0" w:right="0"/>
        <w:outlineLvl w:val="1"/>
        <w:rPr>
          <w:sz w:val="20"/>
          <w:szCs w:val="20"/>
        </w:rPr>
      </w:pPr>
      <w:r w:rsidRPr="1E9C5E8B" w:rsidR="002D2DAB">
        <w:rPr>
          <w:sz w:val="20"/>
          <w:szCs w:val="20"/>
        </w:rPr>
        <w:t xml:space="preserve">1 ex i </w:t>
      </w:r>
      <w:r w:rsidRPr="1E9C5E8B" w:rsidR="1283A107">
        <w:rPr>
          <w:sz w:val="20"/>
          <w:szCs w:val="20"/>
        </w:rPr>
        <w:t>avdelnings</w:t>
      </w:r>
      <w:r w:rsidRPr="1E9C5E8B" w:rsidR="002D2DAB">
        <w:rPr>
          <w:sz w:val="20"/>
          <w:szCs w:val="20"/>
        </w:rPr>
        <w:t xml:space="preserve">pärm  </w:t>
      </w:r>
    </w:p>
    <w:p w:rsidRPr="002D2DAB" w:rsidR="002D2DAB" w:rsidP="002D2DAB" w:rsidRDefault="002D2DAB" w14:paraId="1ED1D487" w14:textId="77777777">
      <w:pPr>
        <w:keepNext/>
        <w:spacing w:after="0" w:line="240" w:lineRule="auto"/>
        <w:ind w:left="0" w:right="0"/>
        <w:outlineLvl w:val="1"/>
        <w:rPr>
          <w:b/>
          <w:sz w:val="20"/>
          <w:szCs w:val="20"/>
        </w:rPr>
      </w:pPr>
    </w:p>
    <w:tbl>
      <w:tblPr>
        <w:tblW w:w="94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613"/>
        <w:gridCol w:w="767"/>
        <w:gridCol w:w="888"/>
        <w:gridCol w:w="850"/>
        <w:gridCol w:w="711"/>
        <w:gridCol w:w="768"/>
        <w:gridCol w:w="931"/>
        <w:gridCol w:w="851"/>
        <w:gridCol w:w="567"/>
        <w:gridCol w:w="723"/>
        <w:gridCol w:w="836"/>
      </w:tblGrid>
      <w:tr w:rsidRPr="002D2DAB" w:rsidR="002D2DAB" w:rsidTr="00836829" w14:paraId="47085C78" w14:textId="77777777">
        <w:tc>
          <w:tcPr>
            <w:tcW w:w="921" w:type="dxa"/>
          </w:tcPr>
          <w:p w:rsidRPr="002D2DAB" w:rsidR="002D2DAB" w:rsidP="002D2DAB" w:rsidRDefault="002D2DAB" w14:paraId="72D2FDE8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Datum</w:t>
            </w:r>
          </w:p>
        </w:tc>
        <w:tc>
          <w:tcPr>
            <w:tcW w:w="613" w:type="dxa"/>
          </w:tcPr>
          <w:p w:rsidRPr="002D2DAB" w:rsidR="002D2DAB" w:rsidP="002D2DAB" w:rsidRDefault="002D2DAB" w14:paraId="23639655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Bar</w:t>
            </w:r>
          </w:p>
        </w:tc>
        <w:tc>
          <w:tcPr>
            <w:tcW w:w="767" w:type="dxa"/>
          </w:tcPr>
          <w:p w:rsidRPr="002D2DAB" w:rsidR="002D2DAB" w:rsidP="002D2DAB" w:rsidRDefault="002D2DAB" w14:paraId="3E8B07D5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Sign.</w:t>
            </w:r>
          </w:p>
        </w:tc>
        <w:tc>
          <w:tcPr>
            <w:tcW w:w="888" w:type="dxa"/>
          </w:tcPr>
          <w:p w:rsidRPr="002D2DAB" w:rsidR="002D2DAB" w:rsidP="002D2DAB" w:rsidRDefault="002D2DAB" w14:paraId="76B83EC2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Övrigt</w:t>
            </w:r>
          </w:p>
        </w:tc>
        <w:tc>
          <w:tcPr>
            <w:tcW w:w="850" w:type="dxa"/>
          </w:tcPr>
          <w:p w:rsidRPr="002D2DAB" w:rsidR="002D2DAB" w:rsidP="002D2DAB" w:rsidRDefault="002D2DAB" w14:paraId="154C8427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Datum</w:t>
            </w:r>
          </w:p>
        </w:tc>
        <w:tc>
          <w:tcPr>
            <w:tcW w:w="711" w:type="dxa"/>
          </w:tcPr>
          <w:p w:rsidRPr="002D2DAB" w:rsidR="002D2DAB" w:rsidP="002D2DAB" w:rsidRDefault="002D2DAB" w14:paraId="33768065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Bar</w:t>
            </w:r>
          </w:p>
        </w:tc>
        <w:tc>
          <w:tcPr>
            <w:tcW w:w="768" w:type="dxa"/>
          </w:tcPr>
          <w:p w:rsidRPr="002D2DAB" w:rsidR="002D2DAB" w:rsidP="002D2DAB" w:rsidRDefault="002D2DAB" w14:paraId="64286D51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 xml:space="preserve">Sign. </w:t>
            </w:r>
          </w:p>
        </w:tc>
        <w:tc>
          <w:tcPr>
            <w:tcW w:w="931" w:type="dxa"/>
          </w:tcPr>
          <w:p w:rsidRPr="002D2DAB" w:rsidR="002D2DAB" w:rsidP="002D2DAB" w:rsidRDefault="002D2DAB" w14:paraId="7DF6B954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Övrigt</w:t>
            </w:r>
          </w:p>
        </w:tc>
        <w:tc>
          <w:tcPr>
            <w:tcW w:w="851" w:type="dxa"/>
          </w:tcPr>
          <w:p w:rsidRPr="002D2DAB" w:rsidR="002D2DAB" w:rsidP="002D2DAB" w:rsidRDefault="002D2DAB" w14:paraId="7D30C3D9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Datum</w:t>
            </w:r>
          </w:p>
        </w:tc>
        <w:tc>
          <w:tcPr>
            <w:tcW w:w="567" w:type="dxa"/>
          </w:tcPr>
          <w:p w:rsidRPr="002D2DAB" w:rsidR="002D2DAB" w:rsidP="002D2DAB" w:rsidRDefault="002D2DAB" w14:paraId="52D6513E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Bar</w:t>
            </w:r>
          </w:p>
        </w:tc>
        <w:tc>
          <w:tcPr>
            <w:tcW w:w="723" w:type="dxa"/>
          </w:tcPr>
          <w:p w:rsidRPr="002D2DAB" w:rsidR="002D2DAB" w:rsidP="002D2DAB" w:rsidRDefault="002D2DAB" w14:paraId="02F7A9A5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Sign.</w:t>
            </w:r>
          </w:p>
        </w:tc>
        <w:tc>
          <w:tcPr>
            <w:tcW w:w="836" w:type="dxa"/>
          </w:tcPr>
          <w:p w:rsidRPr="002D2DAB" w:rsidR="002D2DAB" w:rsidP="002D2DAB" w:rsidRDefault="002D2DAB" w14:paraId="7233C48D" w14:textId="77777777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2D2DAB">
              <w:rPr>
                <w:b/>
                <w:szCs w:val="20"/>
              </w:rPr>
              <w:t>Övrigt</w:t>
            </w:r>
          </w:p>
        </w:tc>
      </w:tr>
      <w:tr w:rsidRPr="002D2DAB" w:rsidR="002D2DAB" w:rsidTr="00836829" w14:paraId="30CF742D" w14:textId="77777777">
        <w:tc>
          <w:tcPr>
            <w:tcW w:w="921" w:type="dxa"/>
          </w:tcPr>
          <w:p w:rsidRPr="002D2DAB" w:rsidR="002D2DAB" w:rsidP="002D2DAB" w:rsidRDefault="002D2DAB" w14:paraId="26D0531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2111727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35617E3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78342A9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0453EE6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22EDBAC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1522A06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6C70A04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37C0BBB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77EE877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14CECEB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5CDD4C9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1E31FDED" w14:textId="77777777">
        <w:tc>
          <w:tcPr>
            <w:tcW w:w="921" w:type="dxa"/>
          </w:tcPr>
          <w:p w:rsidRPr="002D2DAB" w:rsidR="002D2DAB" w:rsidP="002D2DAB" w:rsidRDefault="002D2DAB" w14:paraId="21A8B4D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602E9BC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771B354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69D7B4A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133ACFE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5245905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51BFAD9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4172DB4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6E53552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0DF6F75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567B786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59C60EC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4ACCCA33" w14:textId="77777777">
        <w:tc>
          <w:tcPr>
            <w:tcW w:w="921" w:type="dxa"/>
          </w:tcPr>
          <w:p w:rsidRPr="002D2DAB" w:rsidR="002D2DAB" w:rsidP="002D2DAB" w:rsidRDefault="002D2DAB" w14:paraId="7EE73CD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0815285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2EB8982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7AB1B2C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0E249FB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2E0FE91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336E581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2B358B4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402CC30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104227F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55046C2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25B5CED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25F2CB62" w14:textId="77777777">
        <w:tc>
          <w:tcPr>
            <w:tcW w:w="921" w:type="dxa"/>
          </w:tcPr>
          <w:p w:rsidRPr="002D2DAB" w:rsidR="002D2DAB" w:rsidP="002D2DAB" w:rsidRDefault="002D2DAB" w14:paraId="2D75D3E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1C501D4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488072D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02C20BC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694AA62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6FD6518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0C03CEC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0920EE5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4F63E94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46F91DB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5DF4BB0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10B90B4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412D409A" w14:textId="77777777">
        <w:tc>
          <w:tcPr>
            <w:tcW w:w="921" w:type="dxa"/>
          </w:tcPr>
          <w:p w:rsidRPr="002D2DAB" w:rsidR="002D2DAB" w:rsidP="002D2DAB" w:rsidRDefault="002D2DAB" w14:paraId="6E713C9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092EBD2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611B7FD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77056DC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2650FDA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0C1FB67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37A832B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4AAFADB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50A827A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5E05701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11AA982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589AAEB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1A803405" w14:textId="77777777">
        <w:tc>
          <w:tcPr>
            <w:tcW w:w="921" w:type="dxa"/>
          </w:tcPr>
          <w:p w:rsidRPr="002D2DAB" w:rsidR="002D2DAB" w:rsidP="002D2DAB" w:rsidRDefault="002D2DAB" w14:paraId="00142E8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214A086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3031079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63FD583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092D20F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2355D94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2F7C575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502ED44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2F92B2C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29E1A0B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4FDE475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1D63D8C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1195E1BF" w14:textId="77777777">
        <w:tc>
          <w:tcPr>
            <w:tcW w:w="921" w:type="dxa"/>
          </w:tcPr>
          <w:p w:rsidRPr="002D2DAB" w:rsidR="002D2DAB" w:rsidP="002D2DAB" w:rsidRDefault="002D2DAB" w14:paraId="4358629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30CBB66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1220EB4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13EDD6B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2651C8A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2A8B505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3D94D5E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11DE7AF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1F1F7E1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1634181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678CC98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1F1C091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69BB8E3B" w14:textId="77777777">
        <w:tc>
          <w:tcPr>
            <w:tcW w:w="921" w:type="dxa"/>
          </w:tcPr>
          <w:p w:rsidRPr="002D2DAB" w:rsidR="002D2DAB" w:rsidP="002D2DAB" w:rsidRDefault="002D2DAB" w14:paraId="3E0211D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70721F9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6532EB8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6D83584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62DDEC9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76CA263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4428B8C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6945E8D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3A02303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010052A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046E70C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1BE98C6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7FAFC407" w14:textId="77777777">
        <w:tc>
          <w:tcPr>
            <w:tcW w:w="921" w:type="dxa"/>
          </w:tcPr>
          <w:p w:rsidRPr="002D2DAB" w:rsidR="002D2DAB" w:rsidP="002D2DAB" w:rsidRDefault="002D2DAB" w14:paraId="5B4C6D4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1E09E88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7D298C4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3DF783D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5B88C4D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28F5274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5FEFC1B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0BE6EF1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356FBB0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1A6785D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108651B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0BF98D5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20629773" w14:textId="77777777">
        <w:tc>
          <w:tcPr>
            <w:tcW w:w="921" w:type="dxa"/>
          </w:tcPr>
          <w:p w:rsidRPr="002D2DAB" w:rsidR="002D2DAB" w:rsidP="002D2DAB" w:rsidRDefault="002D2DAB" w14:paraId="15002BB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4298F58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0110EA4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00F9822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7F023D5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13F8735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3D6E4A7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4B2C94D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085710D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0F2DD0F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6BB54FF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25C8B8B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111C2A97" w14:textId="77777777">
        <w:tc>
          <w:tcPr>
            <w:tcW w:w="921" w:type="dxa"/>
          </w:tcPr>
          <w:p w:rsidRPr="002D2DAB" w:rsidR="002D2DAB" w:rsidP="002D2DAB" w:rsidRDefault="002D2DAB" w14:paraId="0158EA4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4B1F5A1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0CCEF63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7AC8C8E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03D09B8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74EBD19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15D3E97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7DAF636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4C85279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2B4D405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4DAA646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1CDACDF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682E6A6F" w14:textId="77777777">
        <w:tc>
          <w:tcPr>
            <w:tcW w:w="921" w:type="dxa"/>
          </w:tcPr>
          <w:p w:rsidRPr="002D2DAB" w:rsidR="002D2DAB" w:rsidP="002D2DAB" w:rsidRDefault="002D2DAB" w14:paraId="009A9CA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467781B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71B7156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17BDEFC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6CA3B46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5F4BAAF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74EB2C6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7D14829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16E2431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0135267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6F11A44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12D7499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456C71C8" w14:textId="77777777">
        <w:tc>
          <w:tcPr>
            <w:tcW w:w="921" w:type="dxa"/>
          </w:tcPr>
          <w:p w:rsidRPr="002D2DAB" w:rsidR="002D2DAB" w:rsidP="002D2DAB" w:rsidRDefault="002D2DAB" w14:paraId="57B622F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0167C36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04C1362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0347D5F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75E8D2A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7FE67B1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480DB4D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50E07E7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4F5F8E1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1FD9F3E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076F851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5C51B3D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03491CF7" w14:textId="77777777">
        <w:tc>
          <w:tcPr>
            <w:tcW w:w="921" w:type="dxa"/>
          </w:tcPr>
          <w:p w:rsidRPr="002D2DAB" w:rsidR="002D2DAB" w:rsidP="002D2DAB" w:rsidRDefault="002D2DAB" w14:paraId="6C55CE1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32D0FAD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1632D41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36FFE1C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1185848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4A3B1FB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593B968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5E0B837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7ABFBA8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2862E93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759AA51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48BC850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0BFB4015" w14:textId="77777777">
        <w:tc>
          <w:tcPr>
            <w:tcW w:w="921" w:type="dxa"/>
          </w:tcPr>
          <w:p w:rsidRPr="002D2DAB" w:rsidR="002D2DAB" w:rsidP="002D2DAB" w:rsidRDefault="002D2DAB" w14:paraId="26E8F00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514CC3D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0900E4C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02561E9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3CE0F88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1DAA185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2174001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7A35622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6D044C0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58E5E07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05E218E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4DE2AC5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4F3BAE0C" w14:textId="77777777">
        <w:tc>
          <w:tcPr>
            <w:tcW w:w="921" w:type="dxa"/>
          </w:tcPr>
          <w:p w:rsidRPr="002D2DAB" w:rsidR="002D2DAB" w:rsidP="002D2DAB" w:rsidRDefault="002D2DAB" w14:paraId="40D6265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728ABB9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4F4B68B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1AFD452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015352C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749C1D3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2419E7A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10D7DB4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44046A8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7877327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0FD85B1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7A2A98F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502DA4E2" w14:textId="77777777">
        <w:tc>
          <w:tcPr>
            <w:tcW w:w="921" w:type="dxa"/>
          </w:tcPr>
          <w:p w:rsidRPr="002D2DAB" w:rsidR="002D2DAB" w:rsidP="002D2DAB" w:rsidRDefault="002D2DAB" w14:paraId="3F90ECA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35D4C5C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3EB317D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77A74D3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6849AE8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6DB8C3B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6438FB1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7904FFB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4FD2D3F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661A857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227F252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02C1643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0E25B5F0" w14:textId="77777777">
        <w:tc>
          <w:tcPr>
            <w:tcW w:w="921" w:type="dxa"/>
          </w:tcPr>
          <w:p w:rsidRPr="002D2DAB" w:rsidR="002D2DAB" w:rsidP="002D2DAB" w:rsidRDefault="002D2DAB" w14:paraId="021B605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6F4B220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306614A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573349F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65A9A03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3775024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1EE5278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582A0F5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609AE69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318C862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7704079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70A53D1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3DE8EA47" w14:textId="77777777">
        <w:tc>
          <w:tcPr>
            <w:tcW w:w="921" w:type="dxa"/>
          </w:tcPr>
          <w:p w:rsidRPr="002D2DAB" w:rsidR="002D2DAB" w:rsidP="002D2DAB" w:rsidRDefault="002D2DAB" w14:paraId="57C1612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30B9BC8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6082AEA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1073498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31D8D2D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661CE27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7D29963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3F74E71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02D33EA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7D17041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770624B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41BAFF8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0798D0E1" w14:textId="77777777">
        <w:tc>
          <w:tcPr>
            <w:tcW w:w="921" w:type="dxa"/>
          </w:tcPr>
          <w:p w:rsidRPr="002D2DAB" w:rsidR="002D2DAB" w:rsidP="002D2DAB" w:rsidRDefault="002D2DAB" w14:paraId="2B708DA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17F6C35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70B0B69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465ADFA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2744020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770ED55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0F1BE5D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3C4D449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7B4D4CB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5F85E07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2E017ED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0A6CB64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5E9C7E15" w14:textId="77777777">
        <w:tc>
          <w:tcPr>
            <w:tcW w:w="921" w:type="dxa"/>
          </w:tcPr>
          <w:p w:rsidRPr="002D2DAB" w:rsidR="002D2DAB" w:rsidP="002D2DAB" w:rsidRDefault="002D2DAB" w14:paraId="0C92057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58E90CE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7FA2111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0776077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5608C93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2A1C98F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26257FA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079F9C9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1146FBB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6B32569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052FEB6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1A6638C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3E03A804" w14:textId="77777777">
        <w:tc>
          <w:tcPr>
            <w:tcW w:w="921" w:type="dxa"/>
          </w:tcPr>
          <w:p w:rsidRPr="002D2DAB" w:rsidR="002D2DAB" w:rsidP="002D2DAB" w:rsidRDefault="002D2DAB" w14:paraId="349DE56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2875E72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4E32658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7E6D4D5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423C30D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1A2B3B5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078F72A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252D936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607BEAF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0CF21A2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3EE2909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14D1570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2FE1D6C4" w14:textId="77777777">
        <w:tc>
          <w:tcPr>
            <w:tcW w:w="921" w:type="dxa"/>
          </w:tcPr>
          <w:p w:rsidRPr="002D2DAB" w:rsidR="002D2DAB" w:rsidP="002D2DAB" w:rsidRDefault="002D2DAB" w14:paraId="2D51757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2913880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6D55764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02A7CC4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7A53854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712D8A7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7B26616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0A72B83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6E11875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3183113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0C39472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0C6C400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39BC4E5D" w14:textId="77777777">
        <w:tc>
          <w:tcPr>
            <w:tcW w:w="921" w:type="dxa"/>
          </w:tcPr>
          <w:p w:rsidRPr="002D2DAB" w:rsidR="002D2DAB" w:rsidP="002D2DAB" w:rsidRDefault="002D2DAB" w14:paraId="05F8DED8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3789BC71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3A0F08D4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6DD2755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3DEBAF7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15B8536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5B64A66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3F51A82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3AAC79A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05C37F7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37FEC25E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43734F7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7510719E" w14:textId="77777777">
        <w:tc>
          <w:tcPr>
            <w:tcW w:w="921" w:type="dxa"/>
          </w:tcPr>
          <w:p w:rsidRPr="002D2DAB" w:rsidR="002D2DAB" w:rsidP="002D2DAB" w:rsidRDefault="002D2DAB" w14:paraId="0817203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7A3C0DC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6CE8D09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3A985B6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01F81B3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26391D2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781FDA3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7902CB7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7B456913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30DD090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2AB0D0AD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5C4242FB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Pr="002D2DAB" w:rsidR="002D2DAB" w:rsidTr="00836829" w14:paraId="07A9ADB3" w14:textId="77777777">
        <w:tc>
          <w:tcPr>
            <w:tcW w:w="921" w:type="dxa"/>
          </w:tcPr>
          <w:p w:rsidRPr="002D2DAB" w:rsidR="002D2DAB" w:rsidP="002D2DAB" w:rsidRDefault="002D2DAB" w14:paraId="12E3C3D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613" w:type="dxa"/>
          </w:tcPr>
          <w:p w:rsidRPr="002D2DAB" w:rsidR="002D2DAB" w:rsidP="002D2DAB" w:rsidRDefault="002D2DAB" w14:paraId="46DC07DC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7" w:type="dxa"/>
          </w:tcPr>
          <w:p w:rsidRPr="002D2DAB" w:rsidR="002D2DAB" w:rsidP="002D2DAB" w:rsidRDefault="002D2DAB" w14:paraId="02266216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88" w:type="dxa"/>
          </w:tcPr>
          <w:p w:rsidRPr="002D2DAB" w:rsidR="002D2DAB" w:rsidP="002D2DAB" w:rsidRDefault="002D2DAB" w14:paraId="158D8D55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:rsidRPr="002D2DAB" w:rsidR="002D2DAB" w:rsidP="002D2DAB" w:rsidRDefault="002D2DAB" w14:paraId="7273B737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11" w:type="dxa"/>
          </w:tcPr>
          <w:p w:rsidRPr="002D2DAB" w:rsidR="002D2DAB" w:rsidP="002D2DAB" w:rsidRDefault="002D2DAB" w14:paraId="5C48B8C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68" w:type="dxa"/>
          </w:tcPr>
          <w:p w:rsidRPr="002D2DAB" w:rsidR="002D2DAB" w:rsidP="002D2DAB" w:rsidRDefault="002D2DAB" w14:paraId="6CE6B28A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931" w:type="dxa"/>
          </w:tcPr>
          <w:p w:rsidRPr="002D2DAB" w:rsidR="002D2DAB" w:rsidP="002D2DAB" w:rsidRDefault="002D2DAB" w14:paraId="695C541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:rsidRPr="002D2DAB" w:rsidR="002D2DAB" w:rsidP="002D2DAB" w:rsidRDefault="002D2DAB" w14:paraId="1611D470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567" w:type="dxa"/>
          </w:tcPr>
          <w:p w:rsidRPr="002D2DAB" w:rsidR="002D2DAB" w:rsidP="002D2DAB" w:rsidRDefault="002D2DAB" w14:paraId="450F925F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723" w:type="dxa"/>
          </w:tcPr>
          <w:p w:rsidRPr="002D2DAB" w:rsidR="002D2DAB" w:rsidP="002D2DAB" w:rsidRDefault="002D2DAB" w14:paraId="016F1D82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836" w:type="dxa"/>
          </w:tcPr>
          <w:p w:rsidRPr="002D2DAB" w:rsidR="002D2DAB" w:rsidP="002D2DAB" w:rsidRDefault="002D2DAB" w14:paraId="1ECBB349" w14:textId="77777777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bookmarkEnd w:id="0"/>
    </w:tbl>
    <w:p w:rsidRPr="00536A5A" w:rsidR="00536A5A" w:rsidP="006A650F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D2DA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73964" w:rsidRDefault="00173964" w14:paraId="64624B75" w14:textId="77777777">
      <w:r>
        <w:separator/>
      </w:r>
    </w:p>
  </w:endnote>
  <w:endnote w:type="continuationSeparator" w:id="0">
    <w:p w:rsidR="00173964" w:rsidRDefault="00173964" w14:paraId="533510DC" w14:textId="77777777">
      <w:r>
        <w:continuationSeparator/>
      </w:r>
    </w:p>
  </w:endnote>
  <w:endnote w:type="continuationNotice" w:id="1">
    <w:p w:rsidR="00173964" w:rsidRDefault="00173964" w14:paraId="39150A1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73964" w:rsidRDefault="00173964" w14:paraId="67CA8FB7" w14:textId="77777777"/>
  </w:footnote>
  <w:footnote w:type="continuationSeparator" w:id="0">
    <w:p w:rsidR="00173964" w:rsidRDefault="00173964" w14:paraId="31FD3F73" w14:textId="77777777">
      <w:r>
        <w:continuationSeparator/>
      </w:r>
    </w:p>
  </w:footnote>
  <w:footnote w:type="continuationNotice" w:id="1">
    <w:p w:rsidR="00173964" w:rsidRDefault="00173964" w14:paraId="205F270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11180263">
    <w:abstractNumId w:val="17"/>
  </w:num>
  <w:num w:numId="2" w16cid:durableId="1630742020">
    <w:abstractNumId w:val="14"/>
  </w:num>
  <w:num w:numId="3" w16cid:durableId="424501324">
    <w:abstractNumId w:val="0"/>
  </w:num>
  <w:num w:numId="4" w16cid:durableId="653291278">
    <w:abstractNumId w:val="6"/>
  </w:num>
  <w:num w:numId="5" w16cid:durableId="1834252976">
    <w:abstractNumId w:val="15"/>
  </w:num>
  <w:num w:numId="6" w16cid:durableId="976760698">
    <w:abstractNumId w:val="2"/>
  </w:num>
  <w:num w:numId="7" w16cid:durableId="427703726">
    <w:abstractNumId w:val="11"/>
  </w:num>
  <w:num w:numId="8" w16cid:durableId="1169368686">
    <w:abstractNumId w:val="8"/>
  </w:num>
  <w:num w:numId="9" w16cid:durableId="165287678">
    <w:abstractNumId w:val="1"/>
  </w:num>
  <w:num w:numId="10" w16cid:durableId="1892109276">
    <w:abstractNumId w:val="1"/>
  </w:num>
  <w:num w:numId="11" w16cid:durableId="2120837436">
    <w:abstractNumId w:val="3"/>
  </w:num>
  <w:num w:numId="12" w16cid:durableId="1530023240">
    <w:abstractNumId w:val="4"/>
  </w:num>
  <w:num w:numId="13" w16cid:durableId="1919821150">
    <w:abstractNumId w:val="13"/>
  </w:num>
  <w:num w:numId="14" w16cid:durableId="1309164762">
    <w:abstractNumId w:val="9"/>
  </w:num>
  <w:num w:numId="15" w16cid:durableId="1469469845">
    <w:abstractNumId w:val="7"/>
  </w:num>
  <w:num w:numId="16" w16cid:durableId="2047758148">
    <w:abstractNumId w:val="12"/>
  </w:num>
  <w:num w:numId="17" w16cid:durableId="1146625140">
    <w:abstractNumId w:val="5"/>
  </w:num>
  <w:num w:numId="18" w16cid:durableId="1489588862">
    <w:abstractNumId w:val="10"/>
  </w:num>
  <w:num w:numId="19" w16cid:durableId="13385359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96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DA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50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83A107"/>
    <w:rsid w:val="1E9C5E8B"/>
    <w:rsid w:val="647B2B65"/>
    <w:rsid w:val="6B2CF8ED"/>
    <w:rsid w:val="76C7B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andningsoxygen i portabel flaska Q Di 510</dc:title>
  <dc:subject/>
  <dc:creator>patrik.jens.johansson@vgregion.se</dc:creator>
  <keywords/>
  <lastModifiedBy>Anita Fredriksson</lastModifiedBy>
  <revision>4</revision>
  <lastPrinted>2016-03-31T10:56:00.0000000Z</lastPrinted>
  <dcterms:created xsi:type="dcterms:W3CDTF">2022-05-06T06:32:00.0000000Z</dcterms:created>
  <dcterms:modified xsi:type="dcterms:W3CDTF">2025-11-02T17:15:47.0000000Z</dcterms:modified>
</coreProperties>
</file>