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2418F" w14:textId="77777777" w:rsidR="002D2DAB" w:rsidRDefault="002D2DAB" w:rsidP="00F35B05">
      <w:pPr>
        <w:pStyle w:val="Rubrik2"/>
        <w:sectPr w:rsidR="002D2DAB" w:rsidSect="002D2DAB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2D7CF7EA" w14:textId="77777777" w:rsidR="002D2DAB" w:rsidRPr="002D2DAB" w:rsidRDefault="002D2DAB" w:rsidP="002D2DAB">
      <w:pPr>
        <w:spacing w:after="0" w:line="240" w:lineRule="auto"/>
        <w:ind w:left="0" w:right="0"/>
        <w:rPr>
          <w:szCs w:val="20"/>
        </w:rPr>
      </w:pPr>
    </w:p>
    <w:p w14:paraId="5646BB7E" w14:textId="77777777" w:rsidR="002D2DAB" w:rsidRPr="002D2DAB" w:rsidRDefault="002D2DAB" w:rsidP="002D2DAB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2D2DAB">
        <w:rPr>
          <w:szCs w:val="20"/>
        </w:rPr>
        <w:tab/>
      </w:r>
    </w:p>
    <w:p w14:paraId="7293B134" w14:textId="4B22E55D" w:rsidR="002D2DAB" w:rsidRPr="002D2DAB" w:rsidRDefault="002D2DAB" w:rsidP="002D2DAB">
      <w:pPr>
        <w:spacing w:after="0" w:line="240" w:lineRule="auto"/>
        <w:ind w:left="0" w:right="0"/>
        <w:rPr>
          <w:szCs w:val="20"/>
        </w:rPr>
      </w:pPr>
      <w:r w:rsidRPr="002D2DAB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478ECE" wp14:editId="34F8E2D5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3E52A5" w14:textId="77777777" w:rsidR="002D2DAB" w:rsidRPr="003D37FD" w:rsidRDefault="002D2DAB" w:rsidP="002D2DAB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14555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2478EC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4E3E52A5" w14:textId="77777777" w:rsidR="002D2DAB" w:rsidRPr="003D37FD" w:rsidRDefault="002D2DAB" w:rsidP="002D2DAB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14555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2D2DAB" w:rsidRPr="002D2DAB" w14:paraId="1512D1AD" w14:textId="77777777" w:rsidTr="1E9C5E8B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27020F54" w14:textId="3D96667F" w:rsidR="002D2DAB" w:rsidRPr="002D2DAB" w:rsidRDefault="002D2DAB" w:rsidP="006A650F">
            <w:pPr>
              <w:pStyle w:val="Rubrik1"/>
              <w:rPr>
                <w:noProof/>
              </w:rPr>
            </w:pPr>
            <w:bookmarkStart w:id="1" w:name="_1314629194"/>
            <w:bookmarkStart w:id="2" w:name="Rubrik"/>
            <w:bookmarkEnd w:id="1"/>
            <w:bookmarkEnd w:id="2"/>
            <w:r w:rsidRPr="1E9C5E8B">
              <w:rPr>
                <w:noProof/>
              </w:rPr>
              <w:t>Kontroll av andningsoxygen i portabel flaska</w:t>
            </w:r>
            <w:r w:rsidR="76C7B841" w:rsidRPr="1E9C5E8B">
              <w:rPr>
                <w:noProof/>
              </w:rPr>
              <w:t xml:space="preserve"> Q Di 510</w:t>
            </w:r>
          </w:p>
        </w:tc>
      </w:tr>
    </w:tbl>
    <w:p w14:paraId="0E028A41" w14:textId="57E3839F" w:rsidR="002D2DAB" w:rsidRPr="002D2DAB" w:rsidRDefault="002D2DAB" w:rsidP="002D2DAB">
      <w:pPr>
        <w:keepNext/>
        <w:tabs>
          <w:tab w:val="left" w:pos="1276"/>
          <w:tab w:val="left" w:pos="2694"/>
          <w:tab w:val="left" w:pos="3686"/>
          <w:tab w:val="left" w:pos="5670"/>
        </w:tabs>
        <w:spacing w:after="0" w:line="240" w:lineRule="auto"/>
        <w:ind w:left="0" w:right="0"/>
        <w:outlineLvl w:val="1"/>
        <w:rPr>
          <w:sz w:val="20"/>
          <w:szCs w:val="20"/>
        </w:rPr>
      </w:pPr>
      <w:r w:rsidRPr="1E9C5E8B">
        <w:rPr>
          <w:sz w:val="20"/>
          <w:szCs w:val="20"/>
        </w:rPr>
        <w:t xml:space="preserve">1 ex i </w:t>
      </w:r>
      <w:r w:rsidR="1283A107" w:rsidRPr="1E9C5E8B">
        <w:rPr>
          <w:sz w:val="20"/>
          <w:szCs w:val="20"/>
        </w:rPr>
        <w:t>avdelnings</w:t>
      </w:r>
      <w:r w:rsidRPr="1E9C5E8B">
        <w:rPr>
          <w:sz w:val="20"/>
          <w:szCs w:val="20"/>
        </w:rPr>
        <w:t xml:space="preserve">pärm  </w:t>
      </w:r>
    </w:p>
    <w:p w14:paraId="1ED1D487" w14:textId="77777777" w:rsidR="002D2DAB" w:rsidRPr="002D2DAB" w:rsidRDefault="002D2DAB" w:rsidP="002D2DAB">
      <w:pPr>
        <w:keepNext/>
        <w:spacing w:after="0" w:line="240" w:lineRule="auto"/>
        <w:ind w:left="0" w:right="0"/>
        <w:outlineLvl w:val="1"/>
        <w:rPr>
          <w:b/>
          <w:sz w:val="20"/>
          <w:szCs w:val="20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613"/>
        <w:gridCol w:w="1013"/>
        <w:gridCol w:w="642"/>
        <w:gridCol w:w="850"/>
        <w:gridCol w:w="711"/>
        <w:gridCol w:w="1057"/>
        <w:gridCol w:w="642"/>
        <w:gridCol w:w="851"/>
        <w:gridCol w:w="567"/>
        <w:gridCol w:w="1059"/>
        <w:gridCol w:w="708"/>
      </w:tblGrid>
      <w:tr w:rsidR="002D2DAB" w:rsidRPr="002D2DAB" w14:paraId="47085C78" w14:textId="77777777" w:rsidTr="00DB2399">
        <w:tc>
          <w:tcPr>
            <w:tcW w:w="921" w:type="dxa"/>
          </w:tcPr>
          <w:p w14:paraId="72D2FDE8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  <w:r w:rsidRPr="002D2DAB">
              <w:rPr>
                <w:b/>
                <w:szCs w:val="20"/>
              </w:rPr>
              <w:t>Datum</w:t>
            </w:r>
          </w:p>
        </w:tc>
        <w:tc>
          <w:tcPr>
            <w:tcW w:w="613" w:type="dxa"/>
          </w:tcPr>
          <w:p w14:paraId="23639655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  <w:r w:rsidRPr="002D2DAB">
              <w:rPr>
                <w:b/>
                <w:szCs w:val="20"/>
              </w:rPr>
              <w:t>Bar</w:t>
            </w:r>
          </w:p>
        </w:tc>
        <w:tc>
          <w:tcPr>
            <w:tcW w:w="1013" w:type="dxa"/>
          </w:tcPr>
          <w:p w14:paraId="3E8B07D5" w14:textId="79DF3D56" w:rsidR="002D2DAB" w:rsidRPr="002D2DAB" w:rsidRDefault="0013752C" w:rsidP="002D2DAB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Utgångsdatum</w:t>
            </w:r>
          </w:p>
        </w:tc>
        <w:tc>
          <w:tcPr>
            <w:tcW w:w="642" w:type="dxa"/>
          </w:tcPr>
          <w:p w14:paraId="76B83EC2" w14:textId="3EB1FFC7" w:rsidR="002D2DAB" w:rsidRPr="002D2DAB" w:rsidRDefault="0013752C" w:rsidP="002D2DAB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Sign</w:t>
            </w:r>
          </w:p>
        </w:tc>
        <w:tc>
          <w:tcPr>
            <w:tcW w:w="850" w:type="dxa"/>
          </w:tcPr>
          <w:p w14:paraId="154C8427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  <w:r w:rsidRPr="002D2DAB">
              <w:rPr>
                <w:b/>
                <w:szCs w:val="20"/>
              </w:rPr>
              <w:t>Datum</w:t>
            </w:r>
          </w:p>
        </w:tc>
        <w:tc>
          <w:tcPr>
            <w:tcW w:w="711" w:type="dxa"/>
          </w:tcPr>
          <w:p w14:paraId="33768065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  <w:r w:rsidRPr="002D2DAB">
              <w:rPr>
                <w:b/>
                <w:szCs w:val="20"/>
              </w:rPr>
              <w:t>Bar</w:t>
            </w:r>
          </w:p>
        </w:tc>
        <w:tc>
          <w:tcPr>
            <w:tcW w:w="1057" w:type="dxa"/>
          </w:tcPr>
          <w:p w14:paraId="64286D51" w14:textId="4A7552EF" w:rsidR="002D2DAB" w:rsidRPr="002D2DAB" w:rsidRDefault="00F40F3E" w:rsidP="002D2DAB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Utgångsdatum</w:t>
            </w:r>
            <w:r w:rsidR="002D2DAB" w:rsidRPr="002D2DAB">
              <w:rPr>
                <w:b/>
                <w:szCs w:val="20"/>
              </w:rPr>
              <w:t xml:space="preserve"> </w:t>
            </w:r>
          </w:p>
        </w:tc>
        <w:tc>
          <w:tcPr>
            <w:tcW w:w="642" w:type="dxa"/>
          </w:tcPr>
          <w:p w14:paraId="7DF6B954" w14:textId="07D4E208" w:rsidR="002D2DAB" w:rsidRPr="002D2DAB" w:rsidRDefault="00F40F3E" w:rsidP="002D2DAB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Sign</w:t>
            </w:r>
          </w:p>
        </w:tc>
        <w:tc>
          <w:tcPr>
            <w:tcW w:w="851" w:type="dxa"/>
          </w:tcPr>
          <w:p w14:paraId="7D30C3D9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  <w:r w:rsidRPr="002D2DAB">
              <w:rPr>
                <w:b/>
                <w:szCs w:val="20"/>
              </w:rPr>
              <w:t>Datum</w:t>
            </w:r>
          </w:p>
        </w:tc>
        <w:tc>
          <w:tcPr>
            <w:tcW w:w="567" w:type="dxa"/>
          </w:tcPr>
          <w:p w14:paraId="52D6513E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  <w:r w:rsidRPr="002D2DAB">
              <w:rPr>
                <w:b/>
                <w:szCs w:val="20"/>
              </w:rPr>
              <w:t>Bar</w:t>
            </w:r>
          </w:p>
        </w:tc>
        <w:tc>
          <w:tcPr>
            <w:tcW w:w="1059" w:type="dxa"/>
          </w:tcPr>
          <w:p w14:paraId="02F7A9A5" w14:textId="3C264D7B" w:rsidR="002D2DAB" w:rsidRPr="002D2DAB" w:rsidRDefault="00DB2399" w:rsidP="002D2DAB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Utgångsdatum</w:t>
            </w:r>
          </w:p>
        </w:tc>
        <w:tc>
          <w:tcPr>
            <w:tcW w:w="708" w:type="dxa"/>
          </w:tcPr>
          <w:p w14:paraId="7233C48D" w14:textId="26E004C8" w:rsidR="002D2DAB" w:rsidRPr="002D2DAB" w:rsidRDefault="00DB2399" w:rsidP="002D2DAB">
            <w:pPr>
              <w:spacing w:after="0" w:line="240" w:lineRule="auto"/>
              <w:ind w:left="0" w:right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Sign</w:t>
            </w:r>
          </w:p>
        </w:tc>
      </w:tr>
      <w:tr w:rsidR="002D2DAB" w:rsidRPr="002D2DAB" w14:paraId="30CF742D" w14:textId="77777777" w:rsidTr="00DB2399">
        <w:tc>
          <w:tcPr>
            <w:tcW w:w="921" w:type="dxa"/>
          </w:tcPr>
          <w:p w14:paraId="26D0531E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613" w:type="dxa"/>
          </w:tcPr>
          <w:p w14:paraId="2111727A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1013" w:type="dxa"/>
          </w:tcPr>
          <w:p w14:paraId="35617E39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642" w:type="dxa"/>
          </w:tcPr>
          <w:p w14:paraId="78342A9E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850" w:type="dxa"/>
          </w:tcPr>
          <w:p w14:paraId="0453EE68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711" w:type="dxa"/>
          </w:tcPr>
          <w:p w14:paraId="22EDBAC3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1057" w:type="dxa"/>
          </w:tcPr>
          <w:p w14:paraId="1522A069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642" w:type="dxa"/>
          </w:tcPr>
          <w:p w14:paraId="6C70A041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851" w:type="dxa"/>
          </w:tcPr>
          <w:p w14:paraId="37C0BBB9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567" w:type="dxa"/>
          </w:tcPr>
          <w:p w14:paraId="77EE8770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1059" w:type="dxa"/>
          </w:tcPr>
          <w:p w14:paraId="14CECEB9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708" w:type="dxa"/>
          </w:tcPr>
          <w:p w14:paraId="5CDD4C92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</w:tr>
      <w:tr w:rsidR="002D2DAB" w:rsidRPr="002D2DAB" w14:paraId="1E31FDED" w14:textId="77777777" w:rsidTr="00DB2399">
        <w:tc>
          <w:tcPr>
            <w:tcW w:w="921" w:type="dxa"/>
          </w:tcPr>
          <w:p w14:paraId="21A8B4D9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613" w:type="dxa"/>
          </w:tcPr>
          <w:p w14:paraId="602E9BC8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1013" w:type="dxa"/>
          </w:tcPr>
          <w:p w14:paraId="771B3546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642" w:type="dxa"/>
          </w:tcPr>
          <w:p w14:paraId="69D7B4AA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850" w:type="dxa"/>
          </w:tcPr>
          <w:p w14:paraId="133ACFE0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711" w:type="dxa"/>
          </w:tcPr>
          <w:p w14:paraId="5245905A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1057" w:type="dxa"/>
          </w:tcPr>
          <w:p w14:paraId="51BFAD94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642" w:type="dxa"/>
          </w:tcPr>
          <w:p w14:paraId="4172DB49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851" w:type="dxa"/>
          </w:tcPr>
          <w:p w14:paraId="6E535529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567" w:type="dxa"/>
          </w:tcPr>
          <w:p w14:paraId="0DF6F757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1059" w:type="dxa"/>
          </w:tcPr>
          <w:p w14:paraId="567B7861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708" w:type="dxa"/>
          </w:tcPr>
          <w:p w14:paraId="59C60EC8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</w:tr>
      <w:tr w:rsidR="002D2DAB" w:rsidRPr="002D2DAB" w14:paraId="4ACCCA33" w14:textId="77777777" w:rsidTr="00DB2399">
        <w:tc>
          <w:tcPr>
            <w:tcW w:w="921" w:type="dxa"/>
          </w:tcPr>
          <w:p w14:paraId="7EE73CD1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613" w:type="dxa"/>
          </w:tcPr>
          <w:p w14:paraId="08152852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1013" w:type="dxa"/>
          </w:tcPr>
          <w:p w14:paraId="2EB89826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642" w:type="dxa"/>
          </w:tcPr>
          <w:p w14:paraId="7AB1B2C8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850" w:type="dxa"/>
          </w:tcPr>
          <w:p w14:paraId="0E249FB7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711" w:type="dxa"/>
          </w:tcPr>
          <w:p w14:paraId="2E0FE91A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1057" w:type="dxa"/>
          </w:tcPr>
          <w:p w14:paraId="336E5812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642" w:type="dxa"/>
          </w:tcPr>
          <w:p w14:paraId="2B358B46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851" w:type="dxa"/>
          </w:tcPr>
          <w:p w14:paraId="402CC303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567" w:type="dxa"/>
          </w:tcPr>
          <w:p w14:paraId="104227FA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1059" w:type="dxa"/>
          </w:tcPr>
          <w:p w14:paraId="55046C26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708" w:type="dxa"/>
          </w:tcPr>
          <w:p w14:paraId="25B5CED7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</w:tr>
      <w:tr w:rsidR="002D2DAB" w:rsidRPr="002D2DAB" w14:paraId="25F2CB62" w14:textId="77777777" w:rsidTr="00DB2399">
        <w:tc>
          <w:tcPr>
            <w:tcW w:w="921" w:type="dxa"/>
          </w:tcPr>
          <w:p w14:paraId="2D75D3EE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613" w:type="dxa"/>
          </w:tcPr>
          <w:p w14:paraId="1C501D4A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1013" w:type="dxa"/>
          </w:tcPr>
          <w:p w14:paraId="488072D4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642" w:type="dxa"/>
          </w:tcPr>
          <w:p w14:paraId="02C20BC8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850" w:type="dxa"/>
          </w:tcPr>
          <w:p w14:paraId="694AA62F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711" w:type="dxa"/>
          </w:tcPr>
          <w:p w14:paraId="6FD6518F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1057" w:type="dxa"/>
          </w:tcPr>
          <w:p w14:paraId="0C03CECB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642" w:type="dxa"/>
          </w:tcPr>
          <w:p w14:paraId="0920EE55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851" w:type="dxa"/>
          </w:tcPr>
          <w:p w14:paraId="4F63E947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567" w:type="dxa"/>
          </w:tcPr>
          <w:p w14:paraId="46F91DB0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1059" w:type="dxa"/>
          </w:tcPr>
          <w:p w14:paraId="5DF4BB0F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708" w:type="dxa"/>
          </w:tcPr>
          <w:p w14:paraId="10B90B4A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</w:tr>
      <w:tr w:rsidR="002D2DAB" w:rsidRPr="002D2DAB" w14:paraId="412D409A" w14:textId="77777777" w:rsidTr="00DB2399">
        <w:tc>
          <w:tcPr>
            <w:tcW w:w="921" w:type="dxa"/>
          </w:tcPr>
          <w:p w14:paraId="6E713C99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613" w:type="dxa"/>
          </w:tcPr>
          <w:p w14:paraId="092EBD29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1013" w:type="dxa"/>
          </w:tcPr>
          <w:p w14:paraId="611B7FDF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642" w:type="dxa"/>
          </w:tcPr>
          <w:p w14:paraId="77056DC4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850" w:type="dxa"/>
          </w:tcPr>
          <w:p w14:paraId="2650FDA7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711" w:type="dxa"/>
          </w:tcPr>
          <w:p w14:paraId="0C1FB67B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1057" w:type="dxa"/>
          </w:tcPr>
          <w:p w14:paraId="37A832BF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642" w:type="dxa"/>
          </w:tcPr>
          <w:p w14:paraId="4AAFADB7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851" w:type="dxa"/>
          </w:tcPr>
          <w:p w14:paraId="50A827A3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567" w:type="dxa"/>
          </w:tcPr>
          <w:p w14:paraId="5E05701B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1059" w:type="dxa"/>
          </w:tcPr>
          <w:p w14:paraId="11AA9820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708" w:type="dxa"/>
          </w:tcPr>
          <w:p w14:paraId="589AAEB5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</w:tr>
      <w:tr w:rsidR="002D2DAB" w:rsidRPr="002D2DAB" w14:paraId="1A803405" w14:textId="77777777" w:rsidTr="00DB2399">
        <w:tc>
          <w:tcPr>
            <w:tcW w:w="921" w:type="dxa"/>
          </w:tcPr>
          <w:p w14:paraId="00142E8A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613" w:type="dxa"/>
          </w:tcPr>
          <w:p w14:paraId="214A0866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1013" w:type="dxa"/>
          </w:tcPr>
          <w:p w14:paraId="30310799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642" w:type="dxa"/>
          </w:tcPr>
          <w:p w14:paraId="63FD5830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850" w:type="dxa"/>
          </w:tcPr>
          <w:p w14:paraId="092D20F4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711" w:type="dxa"/>
          </w:tcPr>
          <w:p w14:paraId="2355D941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1057" w:type="dxa"/>
          </w:tcPr>
          <w:p w14:paraId="2F7C5753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642" w:type="dxa"/>
          </w:tcPr>
          <w:p w14:paraId="502ED448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851" w:type="dxa"/>
          </w:tcPr>
          <w:p w14:paraId="2F92B2C9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567" w:type="dxa"/>
          </w:tcPr>
          <w:p w14:paraId="29E1A0B0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1059" w:type="dxa"/>
          </w:tcPr>
          <w:p w14:paraId="4FDE4758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708" w:type="dxa"/>
          </w:tcPr>
          <w:p w14:paraId="1D63D8C8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</w:tr>
      <w:tr w:rsidR="002D2DAB" w:rsidRPr="002D2DAB" w14:paraId="1195E1BF" w14:textId="77777777" w:rsidTr="00DB2399">
        <w:tc>
          <w:tcPr>
            <w:tcW w:w="921" w:type="dxa"/>
          </w:tcPr>
          <w:p w14:paraId="4358629B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613" w:type="dxa"/>
          </w:tcPr>
          <w:p w14:paraId="30CBB664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1013" w:type="dxa"/>
          </w:tcPr>
          <w:p w14:paraId="1220EB41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642" w:type="dxa"/>
          </w:tcPr>
          <w:p w14:paraId="13EDD6B0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850" w:type="dxa"/>
          </w:tcPr>
          <w:p w14:paraId="2651C8A6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711" w:type="dxa"/>
          </w:tcPr>
          <w:p w14:paraId="2A8B5050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1057" w:type="dxa"/>
          </w:tcPr>
          <w:p w14:paraId="3D94D5E5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642" w:type="dxa"/>
          </w:tcPr>
          <w:p w14:paraId="11DE7AF3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851" w:type="dxa"/>
          </w:tcPr>
          <w:p w14:paraId="1F1F7E11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567" w:type="dxa"/>
          </w:tcPr>
          <w:p w14:paraId="16341816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1059" w:type="dxa"/>
          </w:tcPr>
          <w:p w14:paraId="678CC986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708" w:type="dxa"/>
          </w:tcPr>
          <w:p w14:paraId="1F1C091A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</w:tr>
      <w:tr w:rsidR="002D2DAB" w:rsidRPr="002D2DAB" w14:paraId="69BB8E3B" w14:textId="77777777" w:rsidTr="00DB2399">
        <w:tc>
          <w:tcPr>
            <w:tcW w:w="921" w:type="dxa"/>
          </w:tcPr>
          <w:p w14:paraId="3E0211D0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613" w:type="dxa"/>
          </w:tcPr>
          <w:p w14:paraId="70721F98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1013" w:type="dxa"/>
          </w:tcPr>
          <w:p w14:paraId="6532EB8C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642" w:type="dxa"/>
          </w:tcPr>
          <w:p w14:paraId="6D835843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850" w:type="dxa"/>
          </w:tcPr>
          <w:p w14:paraId="62DDEC96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711" w:type="dxa"/>
          </w:tcPr>
          <w:p w14:paraId="76CA2635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1057" w:type="dxa"/>
          </w:tcPr>
          <w:p w14:paraId="4428B8CA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642" w:type="dxa"/>
          </w:tcPr>
          <w:p w14:paraId="6945E8D5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851" w:type="dxa"/>
          </w:tcPr>
          <w:p w14:paraId="3A023036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567" w:type="dxa"/>
          </w:tcPr>
          <w:p w14:paraId="010052A0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1059" w:type="dxa"/>
          </w:tcPr>
          <w:p w14:paraId="046E70C9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708" w:type="dxa"/>
          </w:tcPr>
          <w:p w14:paraId="1BE98C64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</w:tr>
      <w:tr w:rsidR="002D2DAB" w:rsidRPr="002D2DAB" w14:paraId="7FAFC407" w14:textId="77777777" w:rsidTr="00DB2399">
        <w:tc>
          <w:tcPr>
            <w:tcW w:w="921" w:type="dxa"/>
          </w:tcPr>
          <w:p w14:paraId="5B4C6D4C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613" w:type="dxa"/>
          </w:tcPr>
          <w:p w14:paraId="1E09E882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1013" w:type="dxa"/>
          </w:tcPr>
          <w:p w14:paraId="7D298C47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642" w:type="dxa"/>
          </w:tcPr>
          <w:p w14:paraId="3DF783D1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850" w:type="dxa"/>
          </w:tcPr>
          <w:p w14:paraId="5B88C4DD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711" w:type="dxa"/>
          </w:tcPr>
          <w:p w14:paraId="28F52741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1057" w:type="dxa"/>
          </w:tcPr>
          <w:p w14:paraId="5FEFC1B4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642" w:type="dxa"/>
          </w:tcPr>
          <w:p w14:paraId="0BE6EF1C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851" w:type="dxa"/>
          </w:tcPr>
          <w:p w14:paraId="356FBB0C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567" w:type="dxa"/>
          </w:tcPr>
          <w:p w14:paraId="1A6785D7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1059" w:type="dxa"/>
          </w:tcPr>
          <w:p w14:paraId="108651B7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708" w:type="dxa"/>
          </w:tcPr>
          <w:p w14:paraId="0BF98D56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</w:tr>
      <w:tr w:rsidR="002D2DAB" w:rsidRPr="002D2DAB" w14:paraId="20629773" w14:textId="77777777" w:rsidTr="00DB2399">
        <w:tc>
          <w:tcPr>
            <w:tcW w:w="921" w:type="dxa"/>
          </w:tcPr>
          <w:p w14:paraId="15002BB2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613" w:type="dxa"/>
          </w:tcPr>
          <w:p w14:paraId="4298F58D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1013" w:type="dxa"/>
          </w:tcPr>
          <w:p w14:paraId="0110EA4F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642" w:type="dxa"/>
          </w:tcPr>
          <w:p w14:paraId="00F98224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850" w:type="dxa"/>
          </w:tcPr>
          <w:p w14:paraId="7F023D59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711" w:type="dxa"/>
          </w:tcPr>
          <w:p w14:paraId="13F8735C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1057" w:type="dxa"/>
          </w:tcPr>
          <w:p w14:paraId="3D6E4A7E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642" w:type="dxa"/>
          </w:tcPr>
          <w:p w14:paraId="4B2C94D8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851" w:type="dxa"/>
          </w:tcPr>
          <w:p w14:paraId="085710D8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567" w:type="dxa"/>
          </w:tcPr>
          <w:p w14:paraId="0F2DD0F0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1059" w:type="dxa"/>
          </w:tcPr>
          <w:p w14:paraId="6BB54FF1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708" w:type="dxa"/>
          </w:tcPr>
          <w:p w14:paraId="25C8B8B4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</w:tr>
      <w:tr w:rsidR="002D2DAB" w:rsidRPr="002D2DAB" w14:paraId="111C2A97" w14:textId="77777777" w:rsidTr="00DB2399">
        <w:tc>
          <w:tcPr>
            <w:tcW w:w="921" w:type="dxa"/>
          </w:tcPr>
          <w:p w14:paraId="0158EA40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613" w:type="dxa"/>
          </w:tcPr>
          <w:p w14:paraId="4B1F5A10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1013" w:type="dxa"/>
          </w:tcPr>
          <w:p w14:paraId="0CCEF63A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642" w:type="dxa"/>
          </w:tcPr>
          <w:p w14:paraId="7AC8C8E9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850" w:type="dxa"/>
          </w:tcPr>
          <w:p w14:paraId="03D09B8B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711" w:type="dxa"/>
          </w:tcPr>
          <w:p w14:paraId="74EBD193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1057" w:type="dxa"/>
          </w:tcPr>
          <w:p w14:paraId="15D3E971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642" w:type="dxa"/>
          </w:tcPr>
          <w:p w14:paraId="7DAF6365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851" w:type="dxa"/>
          </w:tcPr>
          <w:p w14:paraId="4C85279B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567" w:type="dxa"/>
          </w:tcPr>
          <w:p w14:paraId="2B4D4059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1059" w:type="dxa"/>
          </w:tcPr>
          <w:p w14:paraId="4DAA6468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708" w:type="dxa"/>
          </w:tcPr>
          <w:p w14:paraId="1CDACDF6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</w:tr>
      <w:tr w:rsidR="002D2DAB" w:rsidRPr="002D2DAB" w14:paraId="682E6A6F" w14:textId="77777777" w:rsidTr="00DB2399">
        <w:tc>
          <w:tcPr>
            <w:tcW w:w="921" w:type="dxa"/>
          </w:tcPr>
          <w:p w14:paraId="009A9CA1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613" w:type="dxa"/>
          </w:tcPr>
          <w:p w14:paraId="467781B0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1013" w:type="dxa"/>
          </w:tcPr>
          <w:p w14:paraId="71B7156D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642" w:type="dxa"/>
          </w:tcPr>
          <w:p w14:paraId="17BDEFC2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850" w:type="dxa"/>
          </w:tcPr>
          <w:p w14:paraId="6CA3B460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711" w:type="dxa"/>
          </w:tcPr>
          <w:p w14:paraId="5F4BAAFA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1057" w:type="dxa"/>
          </w:tcPr>
          <w:p w14:paraId="74EB2C6F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642" w:type="dxa"/>
          </w:tcPr>
          <w:p w14:paraId="7D148293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851" w:type="dxa"/>
          </w:tcPr>
          <w:p w14:paraId="16E2431B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567" w:type="dxa"/>
          </w:tcPr>
          <w:p w14:paraId="01352679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1059" w:type="dxa"/>
          </w:tcPr>
          <w:p w14:paraId="6F11A441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708" w:type="dxa"/>
          </w:tcPr>
          <w:p w14:paraId="12D74994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</w:tr>
      <w:tr w:rsidR="002D2DAB" w:rsidRPr="002D2DAB" w14:paraId="456C71C8" w14:textId="77777777" w:rsidTr="00DB2399">
        <w:tc>
          <w:tcPr>
            <w:tcW w:w="921" w:type="dxa"/>
          </w:tcPr>
          <w:p w14:paraId="57B622F4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613" w:type="dxa"/>
          </w:tcPr>
          <w:p w14:paraId="0167C36F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1013" w:type="dxa"/>
          </w:tcPr>
          <w:p w14:paraId="04C1362C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642" w:type="dxa"/>
          </w:tcPr>
          <w:p w14:paraId="0347D5FC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850" w:type="dxa"/>
          </w:tcPr>
          <w:p w14:paraId="75E8D2A8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711" w:type="dxa"/>
          </w:tcPr>
          <w:p w14:paraId="7FE67B1B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1057" w:type="dxa"/>
          </w:tcPr>
          <w:p w14:paraId="480DB4DE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642" w:type="dxa"/>
          </w:tcPr>
          <w:p w14:paraId="50E07E71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851" w:type="dxa"/>
          </w:tcPr>
          <w:p w14:paraId="4F5F8E11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567" w:type="dxa"/>
          </w:tcPr>
          <w:p w14:paraId="1FD9F3ED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1059" w:type="dxa"/>
          </w:tcPr>
          <w:p w14:paraId="076F8519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708" w:type="dxa"/>
          </w:tcPr>
          <w:p w14:paraId="5C51B3D2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</w:tr>
      <w:tr w:rsidR="002D2DAB" w:rsidRPr="002D2DAB" w14:paraId="03491CF7" w14:textId="77777777" w:rsidTr="00DB2399">
        <w:tc>
          <w:tcPr>
            <w:tcW w:w="921" w:type="dxa"/>
          </w:tcPr>
          <w:p w14:paraId="6C55CE1C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613" w:type="dxa"/>
          </w:tcPr>
          <w:p w14:paraId="32D0FAD0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1013" w:type="dxa"/>
          </w:tcPr>
          <w:p w14:paraId="1632D41C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642" w:type="dxa"/>
          </w:tcPr>
          <w:p w14:paraId="36FFE1C8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850" w:type="dxa"/>
          </w:tcPr>
          <w:p w14:paraId="1185848F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711" w:type="dxa"/>
          </w:tcPr>
          <w:p w14:paraId="4A3B1FB1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1057" w:type="dxa"/>
          </w:tcPr>
          <w:p w14:paraId="593B968D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642" w:type="dxa"/>
          </w:tcPr>
          <w:p w14:paraId="5E0B837A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851" w:type="dxa"/>
          </w:tcPr>
          <w:p w14:paraId="7ABFBA81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567" w:type="dxa"/>
          </w:tcPr>
          <w:p w14:paraId="2862E93E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1059" w:type="dxa"/>
          </w:tcPr>
          <w:p w14:paraId="759AA518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708" w:type="dxa"/>
          </w:tcPr>
          <w:p w14:paraId="48BC850D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</w:tr>
      <w:tr w:rsidR="002D2DAB" w:rsidRPr="002D2DAB" w14:paraId="0BFB4015" w14:textId="77777777" w:rsidTr="00DB2399">
        <w:tc>
          <w:tcPr>
            <w:tcW w:w="921" w:type="dxa"/>
          </w:tcPr>
          <w:p w14:paraId="26E8F005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613" w:type="dxa"/>
          </w:tcPr>
          <w:p w14:paraId="514CC3D0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1013" w:type="dxa"/>
          </w:tcPr>
          <w:p w14:paraId="0900E4CC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642" w:type="dxa"/>
          </w:tcPr>
          <w:p w14:paraId="02561E9C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850" w:type="dxa"/>
          </w:tcPr>
          <w:p w14:paraId="3CE0F880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711" w:type="dxa"/>
          </w:tcPr>
          <w:p w14:paraId="1DAA1854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1057" w:type="dxa"/>
          </w:tcPr>
          <w:p w14:paraId="2174001F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642" w:type="dxa"/>
          </w:tcPr>
          <w:p w14:paraId="7A35622D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851" w:type="dxa"/>
          </w:tcPr>
          <w:p w14:paraId="6D044C09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567" w:type="dxa"/>
          </w:tcPr>
          <w:p w14:paraId="58E5E07E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1059" w:type="dxa"/>
          </w:tcPr>
          <w:p w14:paraId="05E218EB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708" w:type="dxa"/>
          </w:tcPr>
          <w:p w14:paraId="4DE2AC5D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</w:tr>
      <w:tr w:rsidR="002D2DAB" w:rsidRPr="002D2DAB" w14:paraId="4F3BAE0C" w14:textId="77777777" w:rsidTr="00DB2399">
        <w:tc>
          <w:tcPr>
            <w:tcW w:w="921" w:type="dxa"/>
          </w:tcPr>
          <w:p w14:paraId="40D6265E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613" w:type="dxa"/>
          </w:tcPr>
          <w:p w14:paraId="728ABB96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1013" w:type="dxa"/>
          </w:tcPr>
          <w:p w14:paraId="4F4B68B8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642" w:type="dxa"/>
          </w:tcPr>
          <w:p w14:paraId="1AFD452B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850" w:type="dxa"/>
          </w:tcPr>
          <w:p w14:paraId="015352CC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711" w:type="dxa"/>
          </w:tcPr>
          <w:p w14:paraId="749C1D38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1057" w:type="dxa"/>
          </w:tcPr>
          <w:p w14:paraId="2419E7A1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642" w:type="dxa"/>
          </w:tcPr>
          <w:p w14:paraId="10D7DB4A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851" w:type="dxa"/>
          </w:tcPr>
          <w:p w14:paraId="44046A84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567" w:type="dxa"/>
          </w:tcPr>
          <w:p w14:paraId="7877327A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1059" w:type="dxa"/>
          </w:tcPr>
          <w:p w14:paraId="0FD85B13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708" w:type="dxa"/>
          </w:tcPr>
          <w:p w14:paraId="7A2A98FA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</w:tr>
      <w:tr w:rsidR="002D2DAB" w:rsidRPr="002D2DAB" w14:paraId="502DA4E2" w14:textId="77777777" w:rsidTr="00DB2399">
        <w:tc>
          <w:tcPr>
            <w:tcW w:w="921" w:type="dxa"/>
          </w:tcPr>
          <w:p w14:paraId="3F90ECAF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613" w:type="dxa"/>
          </w:tcPr>
          <w:p w14:paraId="35D4C5C0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1013" w:type="dxa"/>
          </w:tcPr>
          <w:p w14:paraId="3EB317DD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642" w:type="dxa"/>
          </w:tcPr>
          <w:p w14:paraId="77A74D34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850" w:type="dxa"/>
          </w:tcPr>
          <w:p w14:paraId="6849AE83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711" w:type="dxa"/>
          </w:tcPr>
          <w:p w14:paraId="6DB8C3B5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1057" w:type="dxa"/>
          </w:tcPr>
          <w:p w14:paraId="6438FB13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642" w:type="dxa"/>
          </w:tcPr>
          <w:p w14:paraId="7904FFB6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851" w:type="dxa"/>
          </w:tcPr>
          <w:p w14:paraId="4FD2D3F7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567" w:type="dxa"/>
          </w:tcPr>
          <w:p w14:paraId="661A8577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1059" w:type="dxa"/>
          </w:tcPr>
          <w:p w14:paraId="227F2529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708" w:type="dxa"/>
          </w:tcPr>
          <w:p w14:paraId="02C16433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</w:tr>
      <w:tr w:rsidR="002D2DAB" w:rsidRPr="002D2DAB" w14:paraId="0E25B5F0" w14:textId="77777777" w:rsidTr="00DB2399">
        <w:tc>
          <w:tcPr>
            <w:tcW w:w="921" w:type="dxa"/>
          </w:tcPr>
          <w:p w14:paraId="021B6054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613" w:type="dxa"/>
          </w:tcPr>
          <w:p w14:paraId="6F4B220C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1013" w:type="dxa"/>
          </w:tcPr>
          <w:p w14:paraId="306614A8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642" w:type="dxa"/>
          </w:tcPr>
          <w:p w14:paraId="573349F8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850" w:type="dxa"/>
          </w:tcPr>
          <w:p w14:paraId="65A9A03C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711" w:type="dxa"/>
          </w:tcPr>
          <w:p w14:paraId="37750247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1057" w:type="dxa"/>
          </w:tcPr>
          <w:p w14:paraId="1EE52786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642" w:type="dxa"/>
          </w:tcPr>
          <w:p w14:paraId="582A0F54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851" w:type="dxa"/>
          </w:tcPr>
          <w:p w14:paraId="609AE693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567" w:type="dxa"/>
          </w:tcPr>
          <w:p w14:paraId="318C862C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1059" w:type="dxa"/>
          </w:tcPr>
          <w:p w14:paraId="7704079E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708" w:type="dxa"/>
          </w:tcPr>
          <w:p w14:paraId="70A53D18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</w:tr>
      <w:tr w:rsidR="002D2DAB" w:rsidRPr="002D2DAB" w14:paraId="3DE8EA47" w14:textId="77777777" w:rsidTr="00DB2399">
        <w:tc>
          <w:tcPr>
            <w:tcW w:w="921" w:type="dxa"/>
          </w:tcPr>
          <w:p w14:paraId="57C1612C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613" w:type="dxa"/>
          </w:tcPr>
          <w:p w14:paraId="30B9BC89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1013" w:type="dxa"/>
          </w:tcPr>
          <w:p w14:paraId="6082AEA8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642" w:type="dxa"/>
          </w:tcPr>
          <w:p w14:paraId="10734989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850" w:type="dxa"/>
          </w:tcPr>
          <w:p w14:paraId="31D8D2D4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711" w:type="dxa"/>
          </w:tcPr>
          <w:p w14:paraId="661CE27C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1057" w:type="dxa"/>
          </w:tcPr>
          <w:p w14:paraId="7D299638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642" w:type="dxa"/>
          </w:tcPr>
          <w:p w14:paraId="3F74E71E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851" w:type="dxa"/>
          </w:tcPr>
          <w:p w14:paraId="02D33EA5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567" w:type="dxa"/>
          </w:tcPr>
          <w:p w14:paraId="7D17041F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1059" w:type="dxa"/>
          </w:tcPr>
          <w:p w14:paraId="770624B4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708" w:type="dxa"/>
          </w:tcPr>
          <w:p w14:paraId="41BAFF82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</w:tr>
      <w:tr w:rsidR="002D2DAB" w:rsidRPr="002D2DAB" w14:paraId="0798D0E1" w14:textId="77777777" w:rsidTr="00DB2399">
        <w:tc>
          <w:tcPr>
            <w:tcW w:w="921" w:type="dxa"/>
          </w:tcPr>
          <w:p w14:paraId="2B708DA5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613" w:type="dxa"/>
          </w:tcPr>
          <w:p w14:paraId="17F6C358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1013" w:type="dxa"/>
          </w:tcPr>
          <w:p w14:paraId="70B0B69F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642" w:type="dxa"/>
          </w:tcPr>
          <w:p w14:paraId="465ADFAE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850" w:type="dxa"/>
          </w:tcPr>
          <w:p w14:paraId="27440209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711" w:type="dxa"/>
          </w:tcPr>
          <w:p w14:paraId="770ED55A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1057" w:type="dxa"/>
          </w:tcPr>
          <w:p w14:paraId="0F1BE5D8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642" w:type="dxa"/>
          </w:tcPr>
          <w:p w14:paraId="3C4D4498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851" w:type="dxa"/>
          </w:tcPr>
          <w:p w14:paraId="7B4D4CBD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567" w:type="dxa"/>
          </w:tcPr>
          <w:p w14:paraId="5F85E07A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1059" w:type="dxa"/>
          </w:tcPr>
          <w:p w14:paraId="2E017EDD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708" w:type="dxa"/>
          </w:tcPr>
          <w:p w14:paraId="0A6CB643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</w:tr>
      <w:tr w:rsidR="002D2DAB" w:rsidRPr="002D2DAB" w14:paraId="5E9C7E15" w14:textId="77777777" w:rsidTr="00DB2399">
        <w:tc>
          <w:tcPr>
            <w:tcW w:w="921" w:type="dxa"/>
          </w:tcPr>
          <w:p w14:paraId="0C92057C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613" w:type="dxa"/>
          </w:tcPr>
          <w:p w14:paraId="58E90CEF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1013" w:type="dxa"/>
          </w:tcPr>
          <w:p w14:paraId="7FA21113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642" w:type="dxa"/>
          </w:tcPr>
          <w:p w14:paraId="07760775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850" w:type="dxa"/>
          </w:tcPr>
          <w:p w14:paraId="5608C93A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711" w:type="dxa"/>
          </w:tcPr>
          <w:p w14:paraId="2A1C98FA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1057" w:type="dxa"/>
          </w:tcPr>
          <w:p w14:paraId="26257FAB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642" w:type="dxa"/>
          </w:tcPr>
          <w:p w14:paraId="079F9C97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851" w:type="dxa"/>
          </w:tcPr>
          <w:p w14:paraId="1146FBB0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567" w:type="dxa"/>
          </w:tcPr>
          <w:p w14:paraId="6B325691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1059" w:type="dxa"/>
          </w:tcPr>
          <w:p w14:paraId="052FEB65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708" w:type="dxa"/>
          </w:tcPr>
          <w:p w14:paraId="1A6638C4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</w:tr>
      <w:tr w:rsidR="002D2DAB" w:rsidRPr="002D2DAB" w14:paraId="3E03A804" w14:textId="77777777" w:rsidTr="00DB2399">
        <w:tc>
          <w:tcPr>
            <w:tcW w:w="921" w:type="dxa"/>
          </w:tcPr>
          <w:p w14:paraId="349DE563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613" w:type="dxa"/>
          </w:tcPr>
          <w:p w14:paraId="2875E72D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1013" w:type="dxa"/>
          </w:tcPr>
          <w:p w14:paraId="4E326584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642" w:type="dxa"/>
          </w:tcPr>
          <w:p w14:paraId="7E6D4D52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850" w:type="dxa"/>
          </w:tcPr>
          <w:p w14:paraId="423C30DC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711" w:type="dxa"/>
          </w:tcPr>
          <w:p w14:paraId="1A2B3B52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1057" w:type="dxa"/>
          </w:tcPr>
          <w:p w14:paraId="078F72A3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642" w:type="dxa"/>
          </w:tcPr>
          <w:p w14:paraId="252D9362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851" w:type="dxa"/>
          </w:tcPr>
          <w:p w14:paraId="607BEAF8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567" w:type="dxa"/>
          </w:tcPr>
          <w:p w14:paraId="0CF21A2B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1059" w:type="dxa"/>
          </w:tcPr>
          <w:p w14:paraId="3EE29094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708" w:type="dxa"/>
          </w:tcPr>
          <w:p w14:paraId="14D15702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</w:tr>
      <w:tr w:rsidR="002D2DAB" w:rsidRPr="002D2DAB" w14:paraId="2FE1D6C4" w14:textId="77777777" w:rsidTr="00DB2399">
        <w:tc>
          <w:tcPr>
            <w:tcW w:w="921" w:type="dxa"/>
          </w:tcPr>
          <w:p w14:paraId="2D517573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613" w:type="dxa"/>
          </w:tcPr>
          <w:p w14:paraId="29138802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1013" w:type="dxa"/>
          </w:tcPr>
          <w:p w14:paraId="6D557649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642" w:type="dxa"/>
          </w:tcPr>
          <w:p w14:paraId="02A7CC41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850" w:type="dxa"/>
          </w:tcPr>
          <w:p w14:paraId="7A53854B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711" w:type="dxa"/>
          </w:tcPr>
          <w:p w14:paraId="712D8A7A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1057" w:type="dxa"/>
          </w:tcPr>
          <w:p w14:paraId="7B266161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642" w:type="dxa"/>
          </w:tcPr>
          <w:p w14:paraId="0A72B835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851" w:type="dxa"/>
          </w:tcPr>
          <w:p w14:paraId="6E11875E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567" w:type="dxa"/>
          </w:tcPr>
          <w:p w14:paraId="3183113E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1059" w:type="dxa"/>
          </w:tcPr>
          <w:p w14:paraId="0C39472D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708" w:type="dxa"/>
          </w:tcPr>
          <w:p w14:paraId="0C6C400C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</w:tr>
      <w:tr w:rsidR="002D2DAB" w:rsidRPr="002D2DAB" w14:paraId="39BC4E5D" w14:textId="77777777" w:rsidTr="00DB2399">
        <w:tc>
          <w:tcPr>
            <w:tcW w:w="921" w:type="dxa"/>
          </w:tcPr>
          <w:p w14:paraId="05F8DED8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613" w:type="dxa"/>
          </w:tcPr>
          <w:p w14:paraId="3789BC71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1013" w:type="dxa"/>
          </w:tcPr>
          <w:p w14:paraId="3A0F08D4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642" w:type="dxa"/>
          </w:tcPr>
          <w:p w14:paraId="6DD27552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850" w:type="dxa"/>
          </w:tcPr>
          <w:p w14:paraId="3DEBAF7E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711" w:type="dxa"/>
          </w:tcPr>
          <w:p w14:paraId="15B85369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1057" w:type="dxa"/>
          </w:tcPr>
          <w:p w14:paraId="5B64A66E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642" w:type="dxa"/>
          </w:tcPr>
          <w:p w14:paraId="3F51A825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851" w:type="dxa"/>
          </w:tcPr>
          <w:p w14:paraId="3AAC79A5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567" w:type="dxa"/>
          </w:tcPr>
          <w:p w14:paraId="05C37F7E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1059" w:type="dxa"/>
          </w:tcPr>
          <w:p w14:paraId="37FEC25E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708" w:type="dxa"/>
          </w:tcPr>
          <w:p w14:paraId="43734F77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</w:tr>
      <w:tr w:rsidR="002D2DAB" w:rsidRPr="002D2DAB" w14:paraId="7510719E" w14:textId="77777777" w:rsidTr="00DB2399">
        <w:tc>
          <w:tcPr>
            <w:tcW w:w="921" w:type="dxa"/>
          </w:tcPr>
          <w:p w14:paraId="0817203A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613" w:type="dxa"/>
          </w:tcPr>
          <w:p w14:paraId="7A3C0DC2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1013" w:type="dxa"/>
          </w:tcPr>
          <w:p w14:paraId="6CE8D09F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642" w:type="dxa"/>
          </w:tcPr>
          <w:p w14:paraId="3A985B6C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850" w:type="dxa"/>
          </w:tcPr>
          <w:p w14:paraId="01F81B39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711" w:type="dxa"/>
          </w:tcPr>
          <w:p w14:paraId="26391D25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1057" w:type="dxa"/>
          </w:tcPr>
          <w:p w14:paraId="781FDA33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642" w:type="dxa"/>
          </w:tcPr>
          <w:p w14:paraId="7902CB7D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851" w:type="dxa"/>
          </w:tcPr>
          <w:p w14:paraId="7B456913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567" w:type="dxa"/>
          </w:tcPr>
          <w:p w14:paraId="30DD090C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1059" w:type="dxa"/>
          </w:tcPr>
          <w:p w14:paraId="2AB0D0AD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708" w:type="dxa"/>
          </w:tcPr>
          <w:p w14:paraId="5C4242FB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</w:tr>
      <w:tr w:rsidR="002D2DAB" w:rsidRPr="002D2DAB" w14:paraId="07A9ADB3" w14:textId="77777777" w:rsidTr="00DB2399">
        <w:tc>
          <w:tcPr>
            <w:tcW w:w="921" w:type="dxa"/>
          </w:tcPr>
          <w:p w14:paraId="12E3C3D2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613" w:type="dxa"/>
          </w:tcPr>
          <w:p w14:paraId="46DC07DC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1013" w:type="dxa"/>
          </w:tcPr>
          <w:p w14:paraId="02266216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642" w:type="dxa"/>
          </w:tcPr>
          <w:p w14:paraId="158D8D55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850" w:type="dxa"/>
          </w:tcPr>
          <w:p w14:paraId="7273B737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711" w:type="dxa"/>
          </w:tcPr>
          <w:p w14:paraId="5C48B8CF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1057" w:type="dxa"/>
          </w:tcPr>
          <w:p w14:paraId="6CE6B28A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642" w:type="dxa"/>
          </w:tcPr>
          <w:p w14:paraId="695C5410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851" w:type="dxa"/>
          </w:tcPr>
          <w:p w14:paraId="1611D470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567" w:type="dxa"/>
          </w:tcPr>
          <w:p w14:paraId="450F925F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1059" w:type="dxa"/>
          </w:tcPr>
          <w:p w14:paraId="016F1D82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  <w:tc>
          <w:tcPr>
            <w:tcW w:w="708" w:type="dxa"/>
          </w:tcPr>
          <w:p w14:paraId="1ECBB349" w14:textId="77777777" w:rsidR="002D2DAB" w:rsidRPr="002D2DAB" w:rsidRDefault="002D2DAB" w:rsidP="002D2DAB">
            <w:pPr>
              <w:spacing w:after="0" w:line="240" w:lineRule="auto"/>
              <w:ind w:left="0" w:right="0"/>
              <w:jc w:val="center"/>
              <w:rPr>
                <w:szCs w:val="20"/>
              </w:rPr>
            </w:pPr>
          </w:p>
        </w:tc>
      </w:tr>
      <w:bookmarkEnd w:id="0"/>
    </w:tbl>
    <w:p w14:paraId="76B9F95B" w14:textId="24513497" w:rsidR="00536A5A" w:rsidRPr="00536A5A" w:rsidRDefault="00536A5A" w:rsidP="00DB2399">
      <w:pPr>
        <w:spacing w:after="0" w:line="240" w:lineRule="auto"/>
        <w:ind w:left="0" w:right="0"/>
      </w:pPr>
    </w:p>
    <w:sectPr w:rsidR="00536A5A" w:rsidRPr="00536A5A" w:rsidSect="002D2DAB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BA048A" w14:textId="77777777" w:rsidR="00B436C4" w:rsidRDefault="00B436C4">
      <w:r>
        <w:separator/>
      </w:r>
    </w:p>
  </w:endnote>
  <w:endnote w:type="continuationSeparator" w:id="0">
    <w:p w14:paraId="5B9A541E" w14:textId="77777777" w:rsidR="00B436C4" w:rsidRDefault="00B436C4">
      <w:r>
        <w:continuationSeparator/>
      </w:r>
    </w:p>
  </w:endnote>
  <w:endnote w:type="continuationNotice" w:id="1">
    <w:p w14:paraId="0F59666F" w14:textId="77777777" w:rsidR="00B436C4" w:rsidRDefault="00B436C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71318149" name="Bildobjekt 97131814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BB23A5" w14:textId="77777777" w:rsidR="00B436C4" w:rsidRDefault="00B436C4"/>
  </w:footnote>
  <w:footnote w:type="continuationSeparator" w:id="0">
    <w:p w14:paraId="355D2CD9" w14:textId="77777777" w:rsidR="00B436C4" w:rsidRDefault="00B436C4">
      <w:r>
        <w:continuationSeparator/>
      </w:r>
    </w:p>
  </w:footnote>
  <w:footnote w:type="continuationNotice" w:id="1">
    <w:p w14:paraId="36E0B0B2" w14:textId="77777777" w:rsidR="00B436C4" w:rsidRDefault="00B436C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672098507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311180263">
    <w:abstractNumId w:val="17"/>
  </w:num>
  <w:num w:numId="2" w16cid:durableId="1630742020">
    <w:abstractNumId w:val="14"/>
  </w:num>
  <w:num w:numId="3" w16cid:durableId="424501324">
    <w:abstractNumId w:val="0"/>
  </w:num>
  <w:num w:numId="4" w16cid:durableId="653291278">
    <w:abstractNumId w:val="6"/>
  </w:num>
  <w:num w:numId="5" w16cid:durableId="1834252976">
    <w:abstractNumId w:val="15"/>
  </w:num>
  <w:num w:numId="6" w16cid:durableId="976760698">
    <w:abstractNumId w:val="2"/>
  </w:num>
  <w:num w:numId="7" w16cid:durableId="427703726">
    <w:abstractNumId w:val="11"/>
  </w:num>
  <w:num w:numId="8" w16cid:durableId="1169368686">
    <w:abstractNumId w:val="8"/>
  </w:num>
  <w:num w:numId="9" w16cid:durableId="165287678">
    <w:abstractNumId w:val="1"/>
  </w:num>
  <w:num w:numId="10" w16cid:durableId="1892109276">
    <w:abstractNumId w:val="1"/>
  </w:num>
  <w:num w:numId="11" w16cid:durableId="2120837436">
    <w:abstractNumId w:val="3"/>
  </w:num>
  <w:num w:numId="12" w16cid:durableId="1530023240">
    <w:abstractNumId w:val="4"/>
  </w:num>
  <w:num w:numId="13" w16cid:durableId="1919821150">
    <w:abstractNumId w:val="13"/>
  </w:num>
  <w:num w:numId="14" w16cid:durableId="1309164762">
    <w:abstractNumId w:val="9"/>
  </w:num>
  <w:num w:numId="15" w16cid:durableId="1469469845">
    <w:abstractNumId w:val="7"/>
  </w:num>
  <w:num w:numId="16" w16cid:durableId="2047758148">
    <w:abstractNumId w:val="12"/>
  </w:num>
  <w:num w:numId="17" w16cid:durableId="1146625140">
    <w:abstractNumId w:val="5"/>
  </w:num>
  <w:num w:numId="18" w16cid:durableId="1489588862">
    <w:abstractNumId w:val="10"/>
  </w:num>
  <w:num w:numId="19" w16cid:durableId="133853594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52C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73964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4523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2DAB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650F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3D26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36C4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B2399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0F3E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1283A107"/>
    <w:rsid w:val="1E9C5E8B"/>
    <w:rsid w:val="647B2B65"/>
    <w:rsid w:val="6B2CF8ED"/>
    <w:rsid w:val="76C7B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4</TotalTime>
  <Pages>1</Pages>
  <Words>81</Words>
  <Characters>430</Characters>
  <Application>Microsoft Office Word</Application>
  <DocSecurity>0</DocSecurity>
  <Lines>3</Lines>
  <Paragraphs>1</Paragraphs>
  <ScaleCrop>false</ScaleCrop>
  <Manager/>
  <Company/>
  <LinksUpToDate>false</LinksUpToDate>
  <CharactersWithSpaces>510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Kontroll av andningsoxygen i portabel flaska Q Di 510</dc:title>
  <dc:subject/>
  <dc:creator>patrik.jens.johansson@vgregion.se</dc:creator>
  <keywords/>
  <lastModifiedBy>Anita Fredriksson</lastModifiedBy>
  <revision>7</revision>
  <lastPrinted>2016-03-31T10:56:00.0000000Z</lastPrinted>
  <dcterms:created xsi:type="dcterms:W3CDTF">2022-05-06T06:32:00.0000000Z</dcterms:created>
  <dcterms:modified xsi:type="dcterms:W3CDTF">2026-04-23T14:18:00.0000000Z</dcterms:modified>
</coreProperties>
</file>