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FBB79" w14:textId="77777777" w:rsidR="00145EAA" w:rsidRDefault="00145EAA" w:rsidP="00F35B05">
      <w:pPr>
        <w:pStyle w:val="Rubrik2"/>
        <w:sectPr w:rsidR="00145EAA" w:rsidSect="00145EAA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4E728913" w14:textId="77777777" w:rsidR="00145EAA" w:rsidRPr="00145EAA" w:rsidRDefault="00145EAA" w:rsidP="00145EAA">
      <w:pPr>
        <w:spacing w:after="0" w:line="240" w:lineRule="auto"/>
        <w:ind w:left="0" w:right="0"/>
        <w:rPr>
          <w:szCs w:val="20"/>
        </w:rPr>
      </w:pPr>
    </w:p>
    <w:p w14:paraId="1B018C20" w14:textId="77777777" w:rsidR="00145EAA" w:rsidRPr="00145EAA" w:rsidRDefault="00145EAA" w:rsidP="00145EAA">
      <w:pPr>
        <w:spacing w:after="0" w:line="240" w:lineRule="auto"/>
        <w:ind w:left="0" w:right="0"/>
        <w:rPr>
          <w:szCs w:val="20"/>
        </w:rPr>
      </w:pPr>
    </w:p>
    <w:p w14:paraId="25696285" w14:textId="7AC2600D" w:rsidR="00145EAA" w:rsidRPr="00145EAA" w:rsidRDefault="00145EAA" w:rsidP="00145EAA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145EAA">
        <w:rPr>
          <w:szCs w:val="20"/>
        </w:rPr>
        <w:tab/>
      </w:r>
      <w:r w:rsidRPr="00145EAA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8F82F0" wp14:editId="039809F3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9F1165" w14:textId="77777777" w:rsidR="00145EAA" w:rsidRPr="003D37FD" w:rsidRDefault="00145EAA" w:rsidP="00145EAA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14556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28F82F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669F1165" w14:textId="77777777" w:rsidR="00145EAA" w:rsidRPr="003D37FD" w:rsidRDefault="00145EAA" w:rsidP="00145EAA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14556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145EAA" w:rsidRPr="00145EAA" w14:paraId="1D703977" w14:textId="77777777" w:rsidTr="001A7091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56F55950" w14:textId="77777777" w:rsidR="00145EAA" w:rsidRPr="00145EAA" w:rsidRDefault="00145EAA" w:rsidP="0006440F">
            <w:pPr>
              <w:pStyle w:val="Rubrik1"/>
              <w:rPr>
                <w:noProof/>
              </w:rPr>
            </w:pPr>
            <w:bookmarkStart w:id="1" w:name="_1314629194"/>
            <w:bookmarkStart w:id="2" w:name="Rubrik"/>
            <w:bookmarkEnd w:id="1"/>
            <w:bookmarkEnd w:id="2"/>
            <w:r w:rsidRPr="00145EAA">
              <w:rPr>
                <w:noProof/>
              </w:rPr>
              <w:t>Q Di 509 Hanteringsföreskrifter för andningsoxygen i portabel flaska</w:t>
            </w:r>
          </w:p>
        </w:tc>
      </w:tr>
    </w:tbl>
    <w:p w14:paraId="7559572E" w14:textId="2B45463C" w:rsidR="00145EAA" w:rsidRPr="00145EAA" w:rsidRDefault="00145EAA" w:rsidP="00145EAA">
      <w:pPr>
        <w:tabs>
          <w:tab w:val="left" w:pos="4962"/>
        </w:tabs>
        <w:spacing w:after="0" w:line="240" w:lineRule="auto"/>
        <w:ind w:left="0" w:right="0"/>
        <w:rPr>
          <w:bCs/>
          <w:sz w:val="20"/>
        </w:rPr>
      </w:pPr>
      <w:r w:rsidRPr="00145EAA">
        <w:rPr>
          <w:bCs/>
          <w:sz w:val="20"/>
        </w:rPr>
        <w:t xml:space="preserve">1 ex i </w:t>
      </w:r>
      <w:r w:rsidR="00D96962">
        <w:rPr>
          <w:bCs/>
          <w:sz w:val="20"/>
        </w:rPr>
        <w:t>avdelnings</w:t>
      </w:r>
      <w:r w:rsidRPr="00145EAA">
        <w:rPr>
          <w:bCs/>
          <w:sz w:val="20"/>
        </w:rPr>
        <w:t>pärm</w:t>
      </w:r>
    </w:p>
    <w:p w14:paraId="7F726E74" w14:textId="77777777" w:rsidR="00145EAA" w:rsidRPr="00145EAA" w:rsidRDefault="00145EAA" w:rsidP="00145EAA">
      <w:pPr>
        <w:tabs>
          <w:tab w:val="left" w:pos="4962"/>
        </w:tabs>
        <w:spacing w:after="0" w:line="240" w:lineRule="auto"/>
        <w:ind w:left="0" w:right="0"/>
        <w:rPr>
          <w:bCs/>
          <w:sz w:val="20"/>
        </w:rPr>
      </w:pPr>
      <w:r w:rsidRPr="00145EAA">
        <w:rPr>
          <w:bCs/>
          <w:sz w:val="20"/>
        </w:rPr>
        <w:t>2. Endast mindre eller språkliga förändringar i denna revidering.</w:t>
      </w:r>
    </w:p>
    <w:p w14:paraId="640443F6" w14:textId="77777777" w:rsidR="00145EAA" w:rsidRPr="00145EAA" w:rsidRDefault="00145EAA" w:rsidP="00145EAA">
      <w:pPr>
        <w:tabs>
          <w:tab w:val="left" w:pos="2268"/>
        </w:tabs>
        <w:spacing w:after="0" w:line="240" w:lineRule="auto"/>
        <w:ind w:left="0" w:right="0"/>
        <w:rPr>
          <w:szCs w:val="20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56"/>
      </w:tblGrid>
      <w:tr w:rsidR="00145EAA" w:rsidRPr="00145EAA" w14:paraId="0DB4E9A6" w14:textId="77777777" w:rsidTr="001A7091">
        <w:trPr>
          <w:trHeight w:val="5722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12B01CE5" w14:textId="103D4F25" w:rsidR="00145EAA" w:rsidRPr="00145EAA" w:rsidRDefault="00BF0BEF" w:rsidP="00145EAA">
            <w:pPr>
              <w:tabs>
                <w:tab w:val="left" w:pos="360"/>
              </w:tabs>
              <w:spacing w:after="60" w:line="240" w:lineRule="auto"/>
              <w:ind w:left="0" w:right="0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Se f</w:t>
            </w:r>
            <w:r w:rsidR="006439BC">
              <w:rPr>
                <w:b/>
                <w:bCs/>
                <w:sz w:val="28"/>
              </w:rPr>
              <w:t>örvaring</w:t>
            </w:r>
            <w:r w:rsidR="00141CBA">
              <w:rPr>
                <w:b/>
                <w:bCs/>
                <w:sz w:val="28"/>
              </w:rPr>
              <w:t xml:space="preserve"> och kontroll </w:t>
            </w:r>
            <w:r w:rsidR="00EE6AA0">
              <w:rPr>
                <w:b/>
                <w:bCs/>
                <w:sz w:val="28"/>
              </w:rPr>
              <w:t xml:space="preserve">av medicinska gasflaskor </w:t>
            </w:r>
            <w:proofErr w:type="spellStart"/>
            <w:r w:rsidR="00EE6AA0">
              <w:rPr>
                <w:b/>
                <w:bCs/>
                <w:sz w:val="28"/>
              </w:rPr>
              <w:t>enl</w:t>
            </w:r>
            <w:proofErr w:type="spellEnd"/>
            <w:r w:rsidR="00EE6AA0">
              <w:rPr>
                <w:b/>
                <w:bCs/>
                <w:sz w:val="28"/>
              </w:rPr>
              <w:t xml:space="preserve"> </w:t>
            </w:r>
            <w:r w:rsidR="00175CF4">
              <w:rPr>
                <w:b/>
                <w:bCs/>
                <w:sz w:val="28"/>
              </w:rPr>
              <w:t xml:space="preserve">lm </w:t>
            </w:r>
            <w:r w:rsidR="00EE6AA0">
              <w:rPr>
                <w:b/>
                <w:bCs/>
                <w:sz w:val="28"/>
              </w:rPr>
              <w:t>mall 18</w:t>
            </w:r>
          </w:p>
          <w:p w14:paraId="09513F95" w14:textId="77777777" w:rsidR="00145EAA" w:rsidRPr="00145EAA" w:rsidRDefault="00145EAA" w:rsidP="00145EAA">
            <w:pPr>
              <w:tabs>
                <w:tab w:val="left" w:pos="360"/>
              </w:tabs>
              <w:spacing w:after="60" w:line="240" w:lineRule="auto"/>
              <w:ind w:left="0" w:right="0"/>
              <w:rPr>
                <w:sz w:val="16"/>
              </w:rPr>
            </w:pPr>
          </w:p>
          <w:p w14:paraId="0D00E80F" w14:textId="77777777" w:rsidR="00145EAA" w:rsidRPr="00145EAA" w:rsidRDefault="00145EAA" w:rsidP="00145EAA">
            <w:pPr>
              <w:tabs>
                <w:tab w:val="left" w:pos="360"/>
              </w:tabs>
              <w:spacing w:after="60" w:line="240" w:lineRule="auto"/>
              <w:ind w:left="0" w:right="0"/>
              <w:rPr>
                <w:bCs/>
              </w:rPr>
            </w:pPr>
            <w:r w:rsidRPr="00145EAA">
              <w:rPr>
                <w:bCs/>
              </w:rPr>
              <w:t>En gång i veckan ska gastrycket kontrolleras.</w:t>
            </w:r>
          </w:p>
          <w:p w14:paraId="76D35260" w14:textId="77777777" w:rsidR="00145EAA" w:rsidRPr="00145EAA" w:rsidRDefault="00145EAA" w:rsidP="00145EAA">
            <w:pPr>
              <w:tabs>
                <w:tab w:val="left" w:pos="360"/>
              </w:tabs>
              <w:spacing w:after="60" w:line="240" w:lineRule="auto"/>
              <w:ind w:left="0" w:right="0"/>
              <w:rPr>
                <w:bCs/>
              </w:rPr>
            </w:pPr>
            <w:r w:rsidRPr="00145EAA">
              <w:rPr>
                <w:bCs/>
              </w:rPr>
              <w:t>Detta signeras på checklista Q Di 510</w:t>
            </w:r>
          </w:p>
          <w:p w14:paraId="240C1F4B" w14:textId="77777777" w:rsidR="00145EAA" w:rsidRPr="00145EAA" w:rsidRDefault="00145EAA" w:rsidP="00145EAA">
            <w:pPr>
              <w:tabs>
                <w:tab w:val="left" w:pos="360"/>
              </w:tabs>
              <w:spacing w:after="60" w:line="240" w:lineRule="auto"/>
              <w:ind w:left="0" w:right="0"/>
              <w:rPr>
                <w:bCs/>
              </w:rPr>
            </w:pPr>
          </w:p>
          <w:p w14:paraId="001941D0" w14:textId="77777777" w:rsidR="00145EAA" w:rsidRPr="00145EAA" w:rsidRDefault="00145EAA" w:rsidP="00145EAA">
            <w:pPr>
              <w:tabs>
                <w:tab w:val="left" w:pos="360"/>
              </w:tabs>
              <w:spacing w:after="60" w:line="240" w:lineRule="auto"/>
              <w:ind w:left="0" w:right="0"/>
              <w:rPr>
                <w:bCs/>
              </w:rPr>
            </w:pPr>
            <w:r w:rsidRPr="00145EAA">
              <w:rPr>
                <w:bCs/>
              </w:rPr>
              <w:t xml:space="preserve">Vid full flaska skall regulatorn visa 200 bar (20 000 </w:t>
            </w:r>
            <w:proofErr w:type="spellStart"/>
            <w:r w:rsidRPr="00145EAA">
              <w:rPr>
                <w:bCs/>
              </w:rPr>
              <w:t>kPa</w:t>
            </w:r>
            <w:proofErr w:type="spellEnd"/>
            <w:r w:rsidRPr="00145EAA">
              <w:rPr>
                <w:bCs/>
              </w:rPr>
              <w:t>)</w:t>
            </w:r>
          </w:p>
          <w:p w14:paraId="63FE7990" w14:textId="77777777" w:rsidR="00145EAA" w:rsidRPr="00145EAA" w:rsidRDefault="00145EAA" w:rsidP="00145EAA">
            <w:pPr>
              <w:tabs>
                <w:tab w:val="left" w:pos="360"/>
              </w:tabs>
              <w:spacing w:after="60" w:line="240" w:lineRule="auto"/>
              <w:ind w:left="0" w:right="0"/>
              <w:rPr>
                <w:bCs/>
              </w:rPr>
            </w:pPr>
          </w:p>
          <w:p w14:paraId="348A8193" w14:textId="77777777" w:rsidR="00145EAA" w:rsidRPr="00145EAA" w:rsidRDefault="00145EAA" w:rsidP="00145EAA">
            <w:pPr>
              <w:tabs>
                <w:tab w:val="left" w:pos="360"/>
              </w:tabs>
              <w:spacing w:after="60" w:line="240" w:lineRule="auto"/>
              <w:ind w:left="0" w:right="0"/>
              <w:rPr>
                <w:bCs/>
              </w:rPr>
            </w:pPr>
            <w:r w:rsidRPr="00145EAA">
              <w:rPr>
                <w:bCs/>
              </w:rPr>
              <w:t>Om gastrycket visar 50 bar ska gasflaskan bytas.</w:t>
            </w:r>
          </w:p>
          <w:p w14:paraId="4099B9F9" w14:textId="77777777" w:rsidR="00145EAA" w:rsidRPr="00145EAA" w:rsidRDefault="00145EAA" w:rsidP="00145EAA">
            <w:pPr>
              <w:tabs>
                <w:tab w:val="left" w:pos="360"/>
              </w:tabs>
              <w:spacing w:after="60" w:line="240" w:lineRule="auto"/>
              <w:ind w:left="0" w:right="0"/>
              <w:rPr>
                <w:bCs/>
              </w:rPr>
            </w:pPr>
          </w:p>
          <w:p w14:paraId="64804991" w14:textId="77777777" w:rsidR="00145EAA" w:rsidRPr="00145EAA" w:rsidRDefault="00145EAA" w:rsidP="00145EAA">
            <w:pPr>
              <w:tabs>
                <w:tab w:val="left" w:pos="360"/>
              </w:tabs>
              <w:spacing w:after="60" w:line="240" w:lineRule="auto"/>
              <w:ind w:left="0" w:right="0"/>
              <w:rPr>
                <w:bCs/>
              </w:rPr>
            </w:pPr>
            <w:r w:rsidRPr="00145EAA">
              <w:rPr>
                <w:bCs/>
              </w:rPr>
              <w:t>För byte av gasflaska: Ring 010-4413500</w:t>
            </w:r>
          </w:p>
          <w:p w14:paraId="28931DCA" w14:textId="77777777" w:rsidR="00145EAA" w:rsidRDefault="00145EAA" w:rsidP="00145EAA">
            <w:pPr>
              <w:tabs>
                <w:tab w:val="left" w:pos="360"/>
              </w:tabs>
              <w:spacing w:after="60" w:line="240" w:lineRule="auto"/>
              <w:ind w:left="0" w:right="0"/>
              <w:rPr>
                <w:bCs/>
              </w:rPr>
            </w:pPr>
            <w:r w:rsidRPr="00145EAA">
              <w:rPr>
                <w:bCs/>
              </w:rPr>
              <w:t>När flaskan är utbytt skrivs detta på checklistan Q-Di 510, trycket avläses och signeras.</w:t>
            </w:r>
          </w:p>
          <w:p w14:paraId="3EB20A72" w14:textId="77777777" w:rsidR="006A23F1" w:rsidRDefault="006A23F1" w:rsidP="00145EAA">
            <w:pPr>
              <w:tabs>
                <w:tab w:val="left" w:pos="360"/>
              </w:tabs>
              <w:spacing w:after="60" w:line="240" w:lineRule="auto"/>
              <w:ind w:left="0" w:right="0"/>
              <w:rPr>
                <w:bCs/>
              </w:rPr>
            </w:pPr>
          </w:p>
          <w:p w14:paraId="06012EC8" w14:textId="41069622" w:rsidR="006A23F1" w:rsidRPr="00145EAA" w:rsidRDefault="006A23F1" w:rsidP="00145EAA">
            <w:pPr>
              <w:tabs>
                <w:tab w:val="left" w:pos="360"/>
              </w:tabs>
              <w:spacing w:after="60" w:line="240" w:lineRule="auto"/>
              <w:ind w:left="0" w:right="0"/>
              <w:rPr>
                <w:bCs/>
              </w:rPr>
            </w:pPr>
            <w:r>
              <w:rPr>
                <w:bCs/>
              </w:rPr>
              <w:t xml:space="preserve">Personlig ansvarsbeskrivning </w:t>
            </w:r>
            <w:r w:rsidR="00931726">
              <w:rPr>
                <w:bCs/>
              </w:rPr>
              <w:t xml:space="preserve">finns </w:t>
            </w:r>
            <w:proofErr w:type="spellStart"/>
            <w:r>
              <w:rPr>
                <w:bCs/>
              </w:rPr>
              <w:t>enl</w:t>
            </w:r>
            <w:proofErr w:type="spellEnd"/>
            <w:r>
              <w:rPr>
                <w:bCs/>
              </w:rPr>
              <w:t xml:space="preserve"> mall</w:t>
            </w:r>
            <w:r w:rsidR="00931726">
              <w:rPr>
                <w:bCs/>
              </w:rPr>
              <w:t xml:space="preserve">. </w:t>
            </w:r>
          </w:p>
          <w:p w14:paraId="2EEA8741" w14:textId="77777777" w:rsidR="00145EAA" w:rsidRPr="00145EAA" w:rsidRDefault="00145EAA" w:rsidP="00145EAA">
            <w:pPr>
              <w:tabs>
                <w:tab w:val="left" w:pos="360"/>
              </w:tabs>
              <w:spacing w:after="60" w:line="240" w:lineRule="auto"/>
              <w:ind w:left="0" w:right="0"/>
              <w:rPr>
                <w:bCs/>
              </w:rPr>
            </w:pPr>
          </w:p>
          <w:p w14:paraId="0208E7D8" w14:textId="2B5396E0" w:rsidR="00145EAA" w:rsidRPr="00145EAA" w:rsidRDefault="00145EAA" w:rsidP="00145EAA">
            <w:pPr>
              <w:keepNext/>
              <w:tabs>
                <w:tab w:val="left" w:pos="360"/>
              </w:tabs>
              <w:spacing w:after="60" w:line="240" w:lineRule="auto"/>
              <w:ind w:left="0" w:right="0"/>
              <w:outlineLvl w:val="1"/>
              <w:rPr>
                <w:u w:val="single"/>
              </w:rPr>
            </w:pPr>
            <w:r w:rsidRPr="00145EAA">
              <w:rPr>
                <w:u w:val="single"/>
              </w:rPr>
              <w:t xml:space="preserve">                                                 </w:t>
            </w:r>
          </w:p>
          <w:p w14:paraId="75DBD630" w14:textId="77777777" w:rsidR="00145EAA" w:rsidRPr="00145EAA" w:rsidRDefault="00145EAA" w:rsidP="00145EAA">
            <w:pPr>
              <w:tabs>
                <w:tab w:val="left" w:pos="360"/>
              </w:tabs>
              <w:spacing w:after="60" w:line="240" w:lineRule="auto"/>
              <w:ind w:left="0" w:right="0"/>
              <w:rPr>
                <w:sz w:val="18"/>
              </w:rPr>
            </w:pPr>
          </w:p>
        </w:tc>
      </w:tr>
    </w:tbl>
    <w:p w14:paraId="707442AB" w14:textId="77777777" w:rsidR="00145EAA" w:rsidRPr="00145EAA" w:rsidRDefault="00145EAA" w:rsidP="00145EAA">
      <w:pPr>
        <w:keepNext/>
        <w:spacing w:before="240" w:after="60" w:line="240" w:lineRule="auto"/>
        <w:ind w:left="0" w:right="1161"/>
        <w:outlineLvl w:val="1"/>
        <w:rPr>
          <w:rFonts w:ascii="Arial" w:hAnsi="Arial" w:cs="Arial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145EAA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5C9C79" w14:textId="77777777" w:rsidR="005C1E71" w:rsidRDefault="005C1E71">
      <w:r>
        <w:separator/>
      </w:r>
    </w:p>
  </w:endnote>
  <w:endnote w:type="continuationSeparator" w:id="0">
    <w:p w14:paraId="5C23512A" w14:textId="77777777" w:rsidR="005C1E71" w:rsidRDefault="005C1E71">
      <w:r>
        <w:continuationSeparator/>
      </w:r>
    </w:p>
  </w:endnote>
  <w:endnote w:type="continuationNotice" w:id="1">
    <w:p w14:paraId="2446A105" w14:textId="77777777" w:rsidR="005C1E71" w:rsidRDefault="005C1E7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55F6B" w14:textId="77777777" w:rsidR="005C1E71" w:rsidRDefault="005C1E71"/>
  </w:footnote>
  <w:footnote w:type="continuationSeparator" w:id="0">
    <w:p w14:paraId="4056378C" w14:textId="77777777" w:rsidR="005C1E71" w:rsidRDefault="005C1E71">
      <w:r>
        <w:continuationSeparator/>
      </w:r>
    </w:p>
  </w:footnote>
  <w:footnote w:type="continuationNotice" w:id="1">
    <w:p w14:paraId="318E9CAC" w14:textId="77777777" w:rsidR="005C1E71" w:rsidRDefault="005C1E7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688285549">
    <w:abstractNumId w:val="17"/>
  </w:num>
  <w:num w:numId="2" w16cid:durableId="1621065395">
    <w:abstractNumId w:val="14"/>
  </w:num>
  <w:num w:numId="3" w16cid:durableId="164787106">
    <w:abstractNumId w:val="0"/>
  </w:num>
  <w:num w:numId="4" w16cid:durableId="1287664562">
    <w:abstractNumId w:val="6"/>
  </w:num>
  <w:num w:numId="5" w16cid:durableId="256907229">
    <w:abstractNumId w:val="15"/>
  </w:num>
  <w:num w:numId="6" w16cid:durableId="959148324">
    <w:abstractNumId w:val="2"/>
  </w:num>
  <w:num w:numId="7" w16cid:durableId="1441221499">
    <w:abstractNumId w:val="11"/>
  </w:num>
  <w:num w:numId="8" w16cid:durableId="1573394086">
    <w:abstractNumId w:val="8"/>
  </w:num>
  <w:num w:numId="9" w16cid:durableId="1697804556">
    <w:abstractNumId w:val="1"/>
  </w:num>
  <w:num w:numId="10" w16cid:durableId="1265727824">
    <w:abstractNumId w:val="1"/>
  </w:num>
  <w:num w:numId="11" w16cid:durableId="1218053767">
    <w:abstractNumId w:val="3"/>
  </w:num>
  <w:num w:numId="12" w16cid:durableId="316347045">
    <w:abstractNumId w:val="4"/>
  </w:num>
  <w:num w:numId="13" w16cid:durableId="921378592">
    <w:abstractNumId w:val="13"/>
  </w:num>
  <w:num w:numId="14" w16cid:durableId="715662560">
    <w:abstractNumId w:val="9"/>
  </w:num>
  <w:num w:numId="15" w16cid:durableId="1316563801">
    <w:abstractNumId w:val="7"/>
  </w:num>
  <w:num w:numId="16" w16cid:durableId="931668496">
    <w:abstractNumId w:val="12"/>
  </w:num>
  <w:num w:numId="17" w16cid:durableId="1091198994">
    <w:abstractNumId w:val="5"/>
  </w:num>
  <w:num w:numId="18" w16cid:durableId="537209544">
    <w:abstractNumId w:val="10"/>
  </w:num>
  <w:num w:numId="19" w16cid:durableId="42646696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440F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1CBA"/>
    <w:rsid w:val="001422C1"/>
    <w:rsid w:val="00145EAA"/>
    <w:rsid w:val="001522AE"/>
    <w:rsid w:val="00157D5B"/>
    <w:rsid w:val="00161FE6"/>
    <w:rsid w:val="001647EA"/>
    <w:rsid w:val="00164C3D"/>
    <w:rsid w:val="00166D3A"/>
    <w:rsid w:val="00175CF4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1E71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439BC"/>
    <w:rsid w:val="00654651"/>
    <w:rsid w:val="0065595B"/>
    <w:rsid w:val="00660269"/>
    <w:rsid w:val="00665F89"/>
    <w:rsid w:val="00673C92"/>
    <w:rsid w:val="006753EC"/>
    <w:rsid w:val="006A23F1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C1F15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726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BF0BEF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96962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EE6AA0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8</TotalTime>
  <Pages>1</Pages>
  <Words>104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658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Q Di 509 Hanteringsföreskrifter för andningsoxygen i portabel flaska</dc:title>
  <dc:subject/>
  <dc:creator>patrik.jens.johansson@vgregion.se</dc:creator>
  <keywords/>
  <lastModifiedBy>Anita Fredriksson</lastModifiedBy>
  <revision>11</revision>
  <lastPrinted>2016-03-31T10:56:00.0000000Z</lastPrinted>
  <dcterms:created xsi:type="dcterms:W3CDTF">2022-05-06T06:32:00.0000000Z</dcterms:created>
  <dcterms:modified xsi:type="dcterms:W3CDTF">2025-04-24T12:29:00.0000000Z</dcterms:modified>
</coreProperties>
</file>