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4D9A" w14:textId="77777777" w:rsidR="00E54725" w:rsidRDefault="00E54725" w:rsidP="00F35B05">
      <w:pPr>
        <w:pStyle w:val="Rubrik2"/>
        <w:sectPr w:rsidR="00E54725" w:rsidSect="00E547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31FED8" w14:textId="6E02BF96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37459E" wp14:editId="09110BE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C5DBA" w14:textId="77777777" w:rsidR="00E54725" w:rsidRPr="003D37FD" w:rsidRDefault="00E54725" w:rsidP="00E5472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20603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37459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E3C5DBA" w14:textId="77777777" w:rsidR="00E54725" w:rsidRPr="003D37FD" w:rsidRDefault="00E54725" w:rsidP="00E5472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20603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54725" w:rsidRPr="00E54725" w14:paraId="363F98F6" w14:textId="77777777" w:rsidTr="00C234F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73431F7" w14:textId="77777777" w:rsidR="00F24EB0" w:rsidRDefault="00E54725" w:rsidP="00F24EB0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E54725">
              <w:rPr>
                <w:noProof/>
              </w:rPr>
              <w:t>Dokumentation av dialysparametrar</w:t>
            </w:r>
          </w:p>
          <w:p w14:paraId="540A9D41" w14:textId="7760D9B4" w:rsidR="00E54725" w:rsidRPr="00E54725" w:rsidRDefault="00F24EB0" w:rsidP="00F24EB0">
            <w:pPr>
              <w:pStyle w:val="Rubrik1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576F8A">
              <w:rPr>
                <w:noProof/>
              </w:rPr>
              <w:t xml:space="preserve">GMP </w:t>
            </w:r>
            <w:r>
              <w:rPr>
                <w:noProof/>
              </w:rPr>
              <w:t>Q Di 460</w:t>
            </w:r>
          </w:p>
        </w:tc>
      </w:tr>
    </w:tbl>
    <w:p w14:paraId="40DBE0BF" w14:textId="3978748B" w:rsidR="00E54725" w:rsidRDefault="00E54725" w:rsidP="00E54725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E54725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0A2CC0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E54725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1AED9C46" w14:textId="6EC23619" w:rsidR="000D3F66" w:rsidRPr="00E54725" w:rsidRDefault="000D3F66" w:rsidP="00E54725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>
        <w:rPr>
          <w:rFonts w:ascii="Arial" w:hAnsi="Arial" w:cs="Arial"/>
          <w:bCs/>
          <w:kern w:val="32"/>
          <w:sz w:val="20"/>
          <w:szCs w:val="20"/>
        </w:rPr>
        <w:t xml:space="preserve">I denna version </w:t>
      </w:r>
      <w:r w:rsidR="00937E05">
        <w:rPr>
          <w:rFonts w:ascii="Arial" w:hAnsi="Arial" w:cs="Arial"/>
          <w:bCs/>
          <w:kern w:val="32"/>
          <w:sz w:val="20"/>
          <w:szCs w:val="20"/>
        </w:rPr>
        <w:t>signering vid delat behandlingsansvar</w:t>
      </w:r>
    </w:p>
    <w:p w14:paraId="4E49CEE3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</w:p>
    <w:p w14:paraId="0092A998" w14:textId="30613F80" w:rsidR="00E54725" w:rsidRPr="00E54725" w:rsidRDefault="00E54725" w:rsidP="00E54725">
      <w:pPr>
        <w:spacing w:after="0" w:line="240" w:lineRule="auto"/>
        <w:ind w:left="0" w:right="0"/>
      </w:pPr>
      <w:r w:rsidRPr="00E54725">
        <w:t xml:space="preserve">Dokument som ingår i dialysöversikten: </w:t>
      </w:r>
      <w:r w:rsidR="00B10909">
        <w:t>L</w:t>
      </w:r>
      <w:r w:rsidRPr="00E54725">
        <w:t xml:space="preserve">otnummerlista </w:t>
      </w:r>
      <w:r w:rsidR="007E2AA9">
        <w:t>och</w:t>
      </w:r>
      <w:r w:rsidRPr="00E54725">
        <w:t xml:space="preserve"> dialysbehandlingsparametrar </w:t>
      </w:r>
      <w:r w:rsidR="007E2AA9">
        <w:t>samt</w:t>
      </w:r>
      <w:r w:rsidRPr="00E54725">
        <w:t xml:space="preserve"> observation dialysbehandling.</w:t>
      </w:r>
    </w:p>
    <w:p w14:paraId="1580D881" w14:textId="77777777" w:rsidR="00E54725" w:rsidRPr="00E54725" w:rsidRDefault="00E54725" w:rsidP="00E54725">
      <w:pPr>
        <w:spacing w:after="0" w:line="240" w:lineRule="auto"/>
        <w:ind w:left="0" w:right="0"/>
      </w:pPr>
    </w:p>
    <w:p w14:paraId="0AFE8DC2" w14:textId="35F4F023" w:rsidR="00E54725" w:rsidRPr="00E54725" w:rsidRDefault="00B37005" w:rsidP="00E54725">
      <w:pPr>
        <w:spacing w:after="0" w:line="240" w:lineRule="auto"/>
        <w:ind w:left="0" w:right="0"/>
        <w:rPr>
          <w:b/>
        </w:rPr>
      </w:pPr>
      <w:r>
        <w:rPr>
          <w:b/>
        </w:rPr>
        <w:t>D</w:t>
      </w:r>
      <w:r w:rsidR="00E54725" w:rsidRPr="00E54725">
        <w:rPr>
          <w:b/>
        </w:rPr>
        <w:t>ialysbehandlingsparametrar.</w:t>
      </w:r>
    </w:p>
    <w:p w14:paraId="6290EFA1" w14:textId="77777777" w:rsidR="00E54725" w:rsidRPr="00E54725" w:rsidRDefault="00E54725" w:rsidP="00E54725">
      <w:pPr>
        <w:spacing w:after="0" w:line="240" w:lineRule="auto"/>
        <w:ind w:left="0" w:right="0"/>
        <w:rPr>
          <w:b/>
        </w:rPr>
      </w:pPr>
    </w:p>
    <w:p w14:paraId="6D45D2C2" w14:textId="44EB80A8" w:rsidR="00E54725" w:rsidRDefault="00E54725" w:rsidP="00E54725">
      <w:pPr>
        <w:spacing w:after="0" w:line="240" w:lineRule="auto"/>
        <w:ind w:left="0" w:right="0"/>
      </w:pPr>
      <w:r w:rsidRPr="00E54725">
        <w:t>På denna lista skall det framgå vem som är patientansvarig sjuksköterska. Aktuellt behandlingsdatum antecknas. samt maskinens namn</w:t>
      </w:r>
      <w:r w:rsidR="004B2254">
        <w:t xml:space="preserve"> och behandlingsplats.</w:t>
      </w:r>
      <w:r w:rsidRPr="00E54725">
        <w:t xml:space="preserve">   </w:t>
      </w:r>
    </w:p>
    <w:p w14:paraId="0FAE54FA" w14:textId="213572B5" w:rsidR="00404484" w:rsidRPr="00E54725" w:rsidRDefault="002947F5" w:rsidP="00E54725">
      <w:pPr>
        <w:spacing w:after="0" w:line="240" w:lineRule="auto"/>
        <w:ind w:left="0" w:right="0"/>
        <w:rPr>
          <w:b/>
        </w:rPr>
      </w:pPr>
      <w:r>
        <w:t>Materialets utgångsdatum kontrolleras</w:t>
      </w:r>
      <w:r w:rsidR="008C5F2B">
        <w:t xml:space="preserve"> inför varje behandling.</w:t>
      </w:r>
    </w:p>
    <w:p w14:paraId="2AB347C7" w14:textId="77777777" w:rsidR="00E54725" w:rsidRPr="00E54725" w:rsidRDefault="00E54725" w:rsidP="00E54725">
      <w:pPr>
        <w:spacing w:after="0" w:line="240" w:lineRule="auto"/>
        <w:ind w:left="0" w:right="0"/>
        <w:rPr>
          <w:b/>
        </w:rPr>
      </w:pPr>
    </w:p>
    <w:p w14:paraId="1A134896" w14:textId="2BAE246E" w:rsidR="00E54725" w:rsidRDefault="00E54725" w:rsidP="00E54725">
      <w:pPr>
        <w:spacing w:after="0" w:line="240" w:lineRule="auto"/>
        <w:ind w:left="0" w:right="0"/>
      </w:pPr>
      <w:r>
        <w:t>Startansvarig sjuksköterska signerar i avsedd ruta samt antecknar patientens blodtryck,</w:t>
      </w:r>
      <w:r w:rsidR="004B2D6C">
        <w:t xml:space="preserve"> </w:t>
      </w:r>
      <w:r>
        <w:t xml:space="preserve">vikt </w:t>
      </w:r>
      <w:r w:rsidRPr="00FB0121">
        <w:t xml:space="preserve">före dialys. </w:t>
      </w:r>
      <w:r w:rsidR="00D2313C" w:rsidRPr="00FB0121">
        <w:t xml:space="preserve">Annan sjuksköterska </w:t>
      </w:r>
      <w:proofErr w:type="spellStart"/>
      <w:r w:rsidR="001A55FC" w:rsidRPr="00FB0121">
        <w:t>d</w:t>
      </w:r>
      <w:r w:rsidR="006A5FDB" w:rsidRPr="00FB0121">
        <w:t>ubbelsigner</w:t>
      </w:r>
      <w:r w:rsidR="001A55FC" w:rsidRPr="00FB0121">
        <w:t>ar</w:t>
      </w:r>
      <w:proofErr w:type="spellEnd"/>
      <w:r w:rsidR="006A5FDB" w:rsidRPr="00FB0121">
        <w:t xml:space="preserve"> </w:t>
      </w:r>
      <w:r w:rsidR="06DD5F5D" w:rsidRPr="00FB0121">
        <w:t xml:space="preserve">det som </w:t>
      </w:r>
      <w:r w:rsidR="00D2313C" w:rsidRPr="00FB0121">
        <w:t>s</w:t>
      </w:r>
      <w:r w:rsidR="00DF306D" w:rsidRPr="00FB0121">
        <w:t xml:space="preserve">tyrs av </w:t>
      </w:r>
      <w:r w:rsidR="06DD5F5D" w:rsidRPr="00FB0121">
        <w:t>GMP</w:t>
      </w:r>
      <w:r w:rsidR="00D007E9" w:rsidRPr="00FB0121">
        <w:t>,</w:t>
      </w:r>
      <w:r w:rsidR="06DD5F5D" w:rsidRPr="00FB0121">
        <w:t xml:space="preserve"> </w:t>
      </w:r>
      <w:r w:rsidR="00CE3632" w:rsidRPr="00FB0121">
        <w:t>läkemedels</w:t>
      </w:r>
      <w:r w:rsidR="00172A8C">
        <w:t>-</w:t>
      </w:r>
      <w:r w:rsidR="00CE3632" w:rsidRPr="00FB0121">
        <w:t>tillverkning</w:t>
      </w:r>
      <w:r w:rsidR="008F13A7">
        <w:t xml:space="preserve"> enligt gällande föreskrift,</w:t>
      </w:r>
      <w:r w:rsidR="003E222A" w:rsidRPr="00FB0121">
        <w:t xml:space="preserve"> dvs</w:t>
      </w:r>
      <w:r w:rsidR="06DD5F5D" w:rsidRPr="00FB0121">
        <w:t xml:space="preserve"> </w:t>
      </w:r>
      <w:r w:rsidR="00F365B6" w:rsidRPr="00FB0121">
        <w:t xml:space="preserve">att patienten fått ordinerad </w:t>
      </w:r>
      <w:r w:rsidR="00D626DD" w:rsidRPr="00FB0121">
        <w:t xml:space="preserve">dialysator </w:t>
      </w:r>
      <w:r w:rsidR="00F365B6" w:rsidRPr="00FB0121">
        <w:t>oc</w:t>
      </w:r>
      <w:r w:rsidR="00D71D0A" w:rsidRPr="00FB0121">
        <w:t>h</w:t>
      </w:r>
      <w:r w:rsidR="00F365B6" w:rsidRPr="00FB0121">
        <w:t xml:space="preserve"> </w:t>
      </w:r>
      <w:r w:rsidR="002D0674" w:rsidRPr="00FB0121">
        <w:t xml:space="preserve">dialyskoncentrat, </w:t>
      </w:r>
      <w:r w:rsidR="00F365B6" w:rsidRPr="00FB0121">
        <w:t xml:space="preserve">samt att det finns </w:t>
      </w:r>
      <w:r w:rsidR="00DD6359" w:rsidRPr="00FB0121">
        <w:t>dokumenterat</w:t>
      </w:r>
      <w:r w:rsidR="00FB02C8" w:rsidRPr="00FB0121">
        <w:t xml:space="preserve"> </w:t>
      </w:r>
      <w:proofErr w:type="spellStart"/>
      <w:r w:rsidR="002D0674" w:rsidRPr="00FB0121">
        <w:t>lotnummer</w:t>
      </w:r>
      <w:proofErr w:type="spellEnd"/>
      <w:r w:rsidR="008F13A7">
        <w:t xml:space="preserve"> och </w:t>
      </w:r>
      <w:r w:rsidR="00F061AC" w:rsidRPr="00FB0121">
        <w:t xml:space="preserve">vilken </w:t>
      </w:r>
      <w:r w:rsidR="00DD6359" w:rsidRPr="00FB0121">
        <w:t>dialysmaskin</w:t>
      </w:r>
      <w:r w:rsidR="00F061AC" w:rsidRPr="00FB0121">
        <w:t xml:space="preserve"> </w:t>
      </w:r>
      <w:r w:rsidR="00B66145" w:rsidRPr="00FB0121">
        <w:t>som används</w:t>
      </w:r>
      <w:r w:rsidR="16AED689" w:rsidRPr="00FB0121">
        <w:t>.</w:t>
      </w:r>
    </w:p>
    <w:p w14:paraId="78A16709" w14:textId="77777777" w:rsidR="004F3A00" w:rsidRDefault="004F3A00" w:rsidP="00E54725">
      <w:pPr>
        <w:spacing w:after="0" w:line="240" w:lineRule="auto"/>
        <w:ind w:left="0" w:right="0"/>
      </w:pPr>
    </w:p>
    <w:p w14:paraId="5BC7287E" w14:textId="7C30CB88" w:rsidR="000F6F2A" w:rsidRDefault="00F17DAE" w:rsidP="00E54725">
      <w:pPr>
        <w:spacing w:after="0" w:line="240" w:lineRule="auto"/>
        <w:ind w:left="0" w:right="0"/>
      </w:pPr>
      <w:r>
        <w:t xml:space="preserve">Om </w:t>
      </w:r>
      <w:r w:rsidR="00C745C2">
        <w:t>sjuksköterska</w:t>
      </w:r>
      <w:r w:rsidR="00D37F76">
        <w:t xml:space="preserve"> </w:t>
      </w:r>
      <w:r w:rsidR="238CDD92">
        <w:t xml:space="preserve">inte </w:t>
      </w:r>
      <w:r w:rsidR="00D37F76">
        <w:t>kan ansvara för hela behandlingen</w:t>
      </w:r>
      <w:r w:rsidR="00F35AE9">
        <w:t xml:space="preserve"> så blir det </w:t>
      </w:r>
      <w:r w:rsidR="004F3A00">
        <w:t>delat behandlingsansvar</w:t>
      </w:r>
      <w:r w:rsidR="00F35AE9">
        <w:t xml:space="preserve">. </w:t>
      </w:r>
      <w:r w:rsidR="007176B6">
        <w:t>Sjuksköterska som</w:t>
      </w:r>
      <w:r w:rsidR="00C745C2">
        <w:t xml:space="preserve"> startat</w:t>
      </w:r>
      <w:r w:rsidR="00643671">
        <w:t xml:space="preserve"> signerar i behandlingsansvar och </w:t>
      </w:r>
      <w:r w:rsidR="00D35DE8">
        <w:t xml:space="preserve">i </w:t>
      </w:r>
      <w:proofErr w:type="spellStart"/>
      <w:r w:rsidR="00D35DE8">
        <w:t>Melior</w:t>
      </w:r>
      <w:proofErr w:type="spellEnd"/>
      <w:r w:rsidR="00D35DE8">
        <w:t xml:space="preserve"> de läkemedel</w:t>
      </w:r>
      <w:r w:rsidR="007176B6">
        <w:t xml:space="preserve"> </w:t>
      </w:r>
      <w:r w:rsidR="007612AC">
        <w:t xml:space="preserve">som ingår i start, </w:t>
      </w:r>
      <w:proofErr w:type="spellStart"/>
      <w:r w:rsidR="007612AC">
        <w:t>innohepdos</w:t>
      </w:r>
      <w:proofErr w:type="spellEnd"/>
      <w:r w:rsidR="00EF6A62">
        <w:t xml:space="preserve"> (även </w:t>
      </w:r>
      <w:proofErr w:type="spellStart"/>
      <w:r w:rsidR="00EF6A62">
        <w:t>mellandos</w:t>
      </w:r>
      <w:proofErr w:type="spellEnd"/>
      <w:r w:rsidR="00EF6A62">
        <w:t>)</w:t>
      </w:r>
      <w:r w:rsidR="00DE207C">
        <w:t>,</w:t>
      </w:r>
      <w:r w:rsidR="00EF6A62">
        <w:t xml:space="preserve"> dialysator, </w:t>
      </w:r>
      <w:r w:rsidR="000F6F2A">
        <w:t>dialyskoncentrat.</w:t>
      </w:r>
    </w:p>
    <w:p w14:paraId="670A3890" w14:textId="77777777" w:rsidR="00071CBB" w:rsidRDefault="000F6F2A" w:rsidP="00E54725">
      <w:pPr>
        <w:spacing w:after="0" w:line="240" w:lineRule="auto"/>
        <w:ind w:left="0" w:right="0"/>
      </w:pPr>
      <w:r>
        <w:t xml:space="preserve">Sjuksköterska som tar över signerar </w:t>
      </w:r>
      <w:r w:rsidR="0050109B">
        <w:t>också i behan</w:t>
      </w:r>
      <w:r w:rsidR="00053084">
        <w:t>dlingsan</w:t>
      </w:r>
      <w:r w:rsidR="0050109B">
        <w:t xml:space="preserve">svar rutan med </w:t>
      </w:r>
      <w:r w:rsidR="00C70CCE">
        <w:t>snedstreck</w:t>
      </w:r>
      <w:r w:rsidR="002C6DF4">
        <w:t xml:space="preserve"> och sin signatur. I </w:t>
      </w:r>
      <w:proofErr w:type="spellStart"/>
      <w:r w:rsidR="002C6DF4">
        <w:t>Melior</w:t>
      </w:r>
      <w:proofErr w:type="spellEnd"/>
      <w:r w:rsidR="002C6DF4">
        <w:t xml:space="preserve"> signeras </w:t>
      </w:r>
      <w:r w:rsidR="00053084">
        <w:t>läkemedel</w:t>
      </w:r>
      <w:r w:rsidR="002C6DF4">
        <w:t xml:space="preserve"> som ska ges under/</w:t>
      </w:r>
      <w:r w:rsidR="00053084">
        <w:t>efte</w:t>
      </w:r>
      <w:r w:rsidR="00BE47AA">
        <w:t>r</w:t>
      </w:r>
      <w:r w:rsidR="002C6DF4">
        <w:t xml:space="preserve"> behandling samt </w:t>
      </w:r>
      <w:r w:rsidR="00E92287">
        <w:t>kateterlås.</w:t>
      </w:r>
    </w:p>
    <w:p w14:paraId="6F8F8192" w14:textId="77777777" w:rsidR="00FB0121" w:rsidRPr="00E54725" w:rsidRDefault="00FB0121" w:rsidP="00E54725">
      <w:pPr>
        <w:spacing w:after="0" w:line="240" w:lineRule="auto"/>
        <w:ind w:left="0" w:right="0"/>
      </w:pPr>
    </w:p>
    <w:p w14:paraId="25295FFF" w14:textId="11986715" w:rsidR="00E54725" w:rsidRPr="00E54725" w:rsidRDefault="00E54725" w:rsidP="00E54725">
      <w:pPr>
        <w:spacing w:after="0" w:line="240" w:lineRule="auto"/>
        <w:ind w:left="0" w:right="0"/>
      </w:pPr>
      <w:r w:rsidRPr="00E54725">
        <w:t>På denna lista skall också patientens torrvikt tydligt framgå,</w:t>
      </w:r>
      <w:r w:rsidR="001F7E69">
        <w:t xml:space="preserve"> </w:t>
      </w:r>
      <w:r w:rsidR="001F7E69" w:rsidRPr="00E93707">
        <w:rPr>
          <w:rFonts w:ascii="Courier New" w:hAnsi="Courier New" w:cs="Courier New"/>
          <w:sz w:val="32"/>
          <w:szCs w:val="32"/>
        </w:rPr>
        <w:t>↓</w:t>
      </w:r>
      <w:r w:rsidRPr="00E54725">
        <w:t>efter angiven torrvikt betyder att torrvikten sakta håller på att sänkas, detta skall framgå i SVP under Andning/Cirkulation.</w:t>
      </w:r>
    </w:p>
    <w:p w14:paraId="3F54926D" w14:textId="77777777" w:rsidR="00E54725" w:rsidRPr="00E54725" w:rsidRDefault="00E54725" w:rsidP="00E54725">
      <w:pPr>
        <w:spacing w:after="0" w:line="240" w:lineRule="auto"/>
        <w:ind w:left="0" w:right="0"/>
      </w:pPr>
    </w:p>
    <w:p w14:paraId="2A8242CE" w14:textId="77777777" w:rsidR="00E54725" w:rsidRPr="00E54725" w:rsidRDefault="00E54725" w:rsidP="00E54725">
      <w:pPr>
        <w:spacing w:after="0" w:line="240" w:lineRule="auto"/>
        <w:ind w:left="0" w:right="0"/>
      </w:pPr>
      <w:r w:rsidRPr="00E54725">
        <w:t xml:space="preserve">Behandlingsansvarig sjuksköterska antecknar vid dialysbehandlingens avslut </w:t>
      </w:r>
      <w:proofErr w:type="spellStart"/>
      <w:r w:rsidRPr="00E54725">
        <w:t>enl</w:t>
      </w:r>
      <w:proofErr w:type="spellEnd"/>
      <w:r w:rsidRPr="00E54725">
        <w:t xml:space="preserve"> nedan: </w:t>
      </w:r>
    </w:p>
    <w:p w14:paraId="62499F31" w14:textId="77777777" w:rsidR="00E54725" w:rsidRPr="00E54725" w:rsidRDefault="00E54725" w:rsidP="00E54725">
      <w:pPr>
        <w:spacing w:after="0" w:line="240" w:lineRule="auto"/>
        <w:ind w:left="0" w:right="0"/>
      </w:pPr>
    </w:p>
    <w:p w14:paraId="3D6D0A25" w14:textId="77777777" w:rsidR="00E54725" w:rsidRPr="00E54725" w:rsidRDefault="00E54725" w:rsidP="00E54725">
      <w:pPr>
        <w:numPr>
          <w:ilvl w:val="0"/>
          <w:numId w:val="20"/>
        </w:numPr>
        <w:spacing w:after="0" w:line="240" w:lineRule="auto"/>
        <w:ind w:right="0"/>
      </w:pPr>
      <w:r w:rsidRPr="00E54725">
        <w:t xml:space="preserve">Total </w:t>
      </w:r>
      <w:proofErr w:type="spellStart"/>
      <w:r w:rsidRPr="00E54725">
        <w:t>uf</w:t>
      </w:r>
      <w:proofErr w:type="spellEnd"/>
    </w:p>
    <w:p w14:paraId="1B2B0423" w14:textId="6532F1E3" w:rsidR="00E54725" w:rsidRPr="00E54725" w:rsidRDefault="00E54725" w:rsidP="00E54725">
      <w:pPr>
        <w:numPr>
          <w:ilvl w:val="0"/>
          <w:numId w:val="20"/>
        </w:numPr>
        <w:spacing w:after="0" w:line="240" w:lineRule="auto"/>
        <w:ind w:right="0"/>
      </w:pPr>
      <w:r>
        <w:t xml:space="preserve">Om </w:t>
      </w:r>
      <w:proofErr w:type="spellStart"/>
      <w:r>
        <w:t>uf</w:t>
      </w:r>
      <w:proofErr w:type="spellEnd"/>
      <w:r>
        <w:t xml:space="preserve"> kontroll antal ml </w:t>
      </w:r>
      <w:proofErr w:type="gramStart"/>
      <w:r>
        <w:t>+,-</w:t>
      </w:r>
      <w:proofErr w:type="gramEnd"/>
      <w:r>
        <w:t xml:space="preserve">.( max ml/h, max RBV ska dokumenteras i                               </w:t>
      </w:r>
    </w:p>
    <w:p w14:paraId="5C4A6C42" w14:textId="77777777" w:rsidR="00E54725" w:rsidRPr="00E54725" w:rsidRDefault="00E54725" w:rsidP="00E54725">
      <w:pPr>
        <w:keepNext/>
        <w:spacing w:after="0" w:line="240" w:lineRule="auto"/>
        <w:ind w:left="720" w:right="0"/>
        <w:outlineLvl w:val="1"/>
      </w:pPr>
      <w:r w:rsidRPr="00E54725">
        <w:t>SVP under andning/cirkulation)</w:t>
      </w:r>
    </w:p>
    <w:p w14:paraId="2E280D00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proofErr w:type="spellStart"/>
      <w:r w:rsidRPr="00E54725">
        <w:t>Ev</w:t>
      </w:r>
      <w:proofErr w:type="spellEnd"/>
      <w:r w:rsidRPr="00E54725">
        <w:t xml:space="preserve"> isolerad </w:t>
      </w:r>
      <w:proofErr w:type="spellStart"/>
      <w:r w:rsidRPr="00E54725">
        <w:t>uf</w:t>
      </w:r>
      <w:proofErr w:type="spellEnd"/>
    </w:p>
    <w:p w14:paraId="5187777D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Total dialystid</w:t>
      </w:r>
    </w:p>
    <w:p w14:paraId="54FFE2FB" w14:textId="0435E385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lastRenderedPageBreak/>
        <w:t xml:space="preserve">Blodpumpshastighet/ </w:t>
      </w:r>
      <w:r w:rsidR="00D87FA5" w:rsidRPr="00E54725">
        <w:t>ackumulerad</w:t>
      </w:r>
      <w:r w:rsidRPr="00E54725">
        <w:t xml:space="preserve"> blodvolym</w:t>
      </w:r>
    </w:p>
    <w:p w14:paraId="77B39896" w14:textId="6F479FC0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Medel artär/ventryck</w:t>
      </w:r>
    </w:p>
    <w:p w14:paraId="3FF1B7CA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EVF</w:t>
      </w:r>
    </w:p>
    <w:p w14:paraId="37249F9E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RBV</w:t>
      </w:r>
    </w:p>
    <w:p w14:paraId="130C4512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OCM</w:t>
      </w:r>
    </w:p>
    <w:p w14:paraId="58C280C1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Recirkulation på fistlar</w:t>
      </w:r>
    </w:p>
    <w:p w14:paraId="38D25550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Blodtryck ed</w:t>
      </w:r>
    </w:p>
    <w:p w14:paraId="781FB8CC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Vikt ed</w:t>
      </w:r>
    </w:p>
    <w:p w14:paraId="75277314" w14:textId="0F906D91" w:rsidR="00E54725" w:rsidRPr="00E54725" w:rsidRDefault="00E54725" w:rsidP="008E2980">
      <w:pPr>
        <w:numPr>
          <w:ilvl w:val="0"/>
          <w:numId w:val="21"/>
        </w:numPr>
        <w:spacing w:after="0" w:line="240" w:lineRule="auto"/>
        <w:ind w:right="0"/>
      </w:pPr>
      <w:r w:rsidRPr="00E54725">
        <w:t xml:space="preserve">Dialysfilter bedömning av </w:t>
      </w:r>
      <w:proofErr w:type="spellStart"/>
      <w:proofErr w:type="gramStart"/>
      <w:r w:rsidRPr="00E54725">
        <w:t>Innohepdos</w:t>
      </w:r>
      <w:proofErr w:type="spellEnd"/>
      <w:r w:rsidRPr="00E54725">
        <w:t xml:space="preserve">  0</w:t>
      </w:r>
      <w:proofErr w:type="gramEnd"/>
      <w:r w:rsidRPr="00E54725">
        <w:t>= vitt 1= lite strimmigt 2=  mycket strimmigt</w:t>
      </w:r>
      <w:r w:rsidR="00D44F53">
        <w:t xml:space="preserve"> </w:t>
      </w:r>
      <w:r w:rsidRPr="00E54725">
        <w:t xml:space="preserve">3= rött. Klottat filter skall registreras i </w:t>
      </w:r>
      <w:proofErr w:type="spellStart"/>
      <w:r w:rsidRPr="00E54725">
        <w:t>Melior</w:t>
      </w:r>
      <w:proofErr w:type="spellEnd"/>
      <w:r w:rsidRPr="00E54725">
        <w:t xml:space="preserve"> under SVP </w:t>
      </w:r>
      <w:proofErr w:type="spellStart"/>
      <w:r w:rsidRPr="00E54725">
        <w:t>Renal</w:t>
      </w:r>
      <w:proofErr w:type="spellEnd"/>
      <w:r w:rsidRPr="00E54725">
        <w:t xml:space="preserve"> anemi.</w:t>
      </w:r>
    </w:p>
    <w:p w14:paraId="0576CD5E" w14:textId="77777777" w:rsidR="00E54725" w:rsidRPr="00E54725" w:rsidRDefault="00E54725" w:rsidP="00E54725">
      <w:pPr>
        <w:numPr>
          <w:ilvl w:val="0"/>
          <w:numId w:val="21"/>
        </w:numPr>
        <w:spacing w:after="0" w:line="240" w:lineRule="auto"/>
        <w:ind w:right="0"/>
      </w:pPr>
      <w:r w:rsidRPr="00E54725">
        <w:t>Signering dialysavslut.</w:t>
      </w:r>
    </w:p>
    <w:p w14:paraId="39B12F71" w14:textId="77777777" w:rsidR="00E54725" w:rsidRPr="00E54725" w:rsidRDefault="00E54725" w:rsidP="00E54725">
      <w:pPr>
        <w:spacing w:after="0" w:line="240" w:lineRule="auto"/>
        <w:ind w:left="720" w:right="0"/>
      </w:pPr>
    </w:p>
    <w:p w14:paraId="5D75E6E7" w14:textId="77777777" w:rsidR="00E54725" w:rsidRPr="00E54725" w:rsidRDefault="00E54725" w:rsidP="00E54725">
      <w:pPr>
        <w:spacing w:after="0" w:line="240" w:lineRule="auto"/>
        <w:ind w:left="0" w:right="0"/>
        <w:rPr>
          <w:sz w:val="28"/>
          <w:szCs w:val="28"/>
        </w:rPr>
      </w:pPr>
    </w:p>
    <w:p w14:paraId="0F28187E" w14:textId="44022E71" w:rsidR="00E54725" w:rsidRPr="00E54725" w:rsidRDefault="00B37005" w:rsidP="00E54725">
      <w:pPr>
        <w:spacing w:after="0" w:line="240" w:lineRule="auto"/>
        <w:ind w:left="0" w:right="0"/>
        <w:rPr>
          <w:sz w:val="28"/>
          <w:szCs w:val="28"/>
        </w:rPr>
      </w:pPr>
      <w:r w:rsidRPr="00E54725">
        <w:rPr>
          <w:b/>
        </w:rPr>
        <w:t xml:space="preserve">Lotnummerlista </w:t>
      </w:r>
    </w:p>
    <w:p w14:paraId="104054D2" w14:textId="77777777" w:rsidR="00E54725" w:rsidRPr="00E54725" w:rsidRDefault="00E54725" w:rsidP="00E54725">
      <w:pPr>
        <w:spacing w:after="0" w:line="240" w:lineRule="auto"/>
        <w:ind w:left="0" w:right="0"/>
        <w:rPr>
          <w:sz w:val="28"/>
          <w:szCs w:val="28"/>
        </w:rPr>
      </w:pPr>
    </w:p>
    <w:p w14:paraId="0F02B4DD" w14:textId="357F1E8C" w:rsidR="00E54725" w:rsidRDefault="004034D9" w:rsidP="00E54725">
      <w:pPr>
        <w:spacing w:after="0" w:line="240" w:lineRule="auto"/>
        <w:ind w:left="0" w:right="0"/>
      </w:pPr>
      <w:r w:rsidRPr="00E54725">
        <w:t>I samband med att maskinen primas antecknas ev.</w:t>
      </w:r>
      <w:r w:rsidR="00A814C3">
        <w:t xml:space="preserve"> </w:t>
      </w:r>
      <w:proofErr w:type="spellStart"/>
      <w:r w:rsidRPr="00E54725">
        <w:t>Dialysat</w:t>
      </w:r>
      <w:proofErr w:type="spellEnd"/>
      <w:r w:rsidRPr="00E54725">
        <w:t xml:space="preserve"> A (om smartbag), Filtrets-, </w:t>
      </w:r>
      <w:proofErr w:type="spellStart"/>
      <w:r w:rsidRPr="00E54725">
        <w:t>dialysat</w:t>
      </w:r>
      <w:proofErr w:type="spellEnd"/>
      <w:r w:rsidRPr="00E54725">
        <w:t xml:space="preserve"> B-, </w:t>
      </w:r>
      <w:proofErr w:type="spellStart"/>
      <w:r w:rsidRPr="00E54725">
        <w:t>slangset</w:t>
      </w:r>
      <w:proofErr w:type="spellEnd"/>
      <w:r w:rsidRPr="00E54725">
        <w:t xml:space="preserve"> </w:t>
      </w:r>
      <w:proofErr w:type="spellStart"/>
      <w:r w:rsidRPr="00E54725">
        <w:t>lotnummer</w:t>
      </w:r>
      <w:proofErr w:type="spellEnd"/>
      <w:r w:rsidR="00A72BD9">
        <w:t>.</w:t>
      </w:r>
    </w:p>
    <w:p w14:paraId="1BE53FB4" w14:textId="77777777" w:rsidR="00A72BD9" w:rsidRDefault="00A72BD9" w:rsidP="00E54725">
      <w:pPr>
        <w:spacing w:after="0" w:line="240" w:lineRule="auto"/>
        <w:ind w:left="0" w:right="0"/>
      </w:pPr>
    </w:p>
    <w:p w14:paraId="0780BCB5" w14:textId="294D499F" w:rsidR="00A72BD9" w:rsidRDefault="00A72BD9" w:rsidP="00E54725">
      <w:pPr>
        <w:spacing w:after="0" w:line="240" w:lineRule="auto"/>
        <w:ind w:left="0" w:right="0"/>
      </w:pPr>
      <w:r>
        <w:t>Beh</w:t>
      </w:r>
      <w:r w:rsidR="00AE4605">
        <w:t>a</w:t>
      </w:r>
      <w:r w:rsidR="00E52539">
        <w:t>ndlings</w:t>
      </w:r>
      <w:r>
        <w:t xml:space="preserve">ansvarig </w:t>
      </w:r>
      <w:proofErr w:type="spellStart"/>
      <w:r>
        <w:t>ssk</w:t>
      </w:r>
      <w:proofErr w:type="spellEnd"/>
      <w:r>
        <w:t xml:space="preserve"> signerar</w:t>
      </w:r>
      <w:r w:rsidR="00DC477A">
        <w:t xml:space="preserve"> maskinens </w:t>
      </w:r>
      <w:proofErr w:type="spellStart"/>
      <w:r w:rsidR="00DC477A">
        <w:t>kond</w:t>
      </w:r>
      <w:proofErr w:type="spellEnd"/>
      <w:r w:rsidR="00DC477A">
        <w:t xml:space="preserve"> efter start samt behandlings </w:t>
      </w:r>
      <w:r w:rsidR="00991275">
        <w:t xml:space="preserve">Na. </w:t>
      </w:r>
    </w:p>
    <w:p w14:paraId="2094CCFD" w14:textId="5105AE12" w:rsidR="00E54725" w:rsidRPr="00EF79FD" w:rsidRDefault="00991275" w:rsidP="00EF79FD">
      <w:pPr>
        <w:spacing w:after="0" w:line="240" w:lineRule="auto"/>
        <w:ind w:left="0" w:right="0"/>
        <w:rPr>
          <w:sz w:val="28"/>
          <w:szCs w:val="28"/>
        </w:rPr>
      </w:pPr>
      <w:proofErr w:type="spellStart"/>
      <w:r>
        <w:t>Usk</w:t>
      </w:r>
      <w:proofErr w:type="spellEnd"/>
      <w:r>
        <w:t xml:space="preserve"> eller </w:t>
      </w:r>
      <w:proofErr w:type="spellStart"/>
      <w:r>
        <w:t>ssk</w:t>
      </w:r>
      <w:proofErr w:type="spellEnd"/>
      <w:r>
        <w:t xml:space="preserve"> signerar </w:t>
      </w:r>
      <w:r w:rsidR="00C50AFC">
        <w:t>att hen klätt maskinen</w:t>
      </w:r>
      <w:r w:rsidR="004C54FC">
        <w:t xml:space="preserve"> samt kontrollerar</w:t>
      </w:r>
      <w:r w:rsidR="00516511">
        <w:t xml:space="preserve"> </w:t>
      </w:r>
      <w:r w:rsidR="004C54FC">
        <w:t xml:space="preserve">att </w:t>
      </w:r>
      <w:r w:rsidR="00624714">
        <w:t>CDS</w:t>
      </w:r>
      <w:r w:rsidR="006D777B">
        <w:t xml:space="preserve"> koppling sitter på r</w:t>
      </w:r>
      <w:r w:rsidR="007737DB">
        <w:t>ätt koncentrat</w:t>
      </w:r>
      <w:r w:rsidR="00C72CB8">
        <w:t>uttag</w:t>
      </w:r>
      <w:r w:rsidR="00B26D61">
        <w:t xml:space="preserve"> i väggen</w:t>
      </w:r>
      <w:r w:rsidR="00C72CB8">
        <w:t>.</w:t>
      </w:r>
      <w:r w:rsidR="00516511">
        <w:t xml:space="preserve"> </w:t>
      </w:r>
      <w:r w:rsidR="00624714">
        <w:t xml:space="preserve"> </w:t>
      </w:r>
      <w:r>
        <w:t xml:space="preserve"> </w:t>
      </w:r>
    </w:p>
    <w:p w14:paraId="61F5D812" w14:textId="77777777" w:rsidR="00EF79FD" w:rsidRDefault="00EF79FD" w:rsidP="00E54725">
      <w:pPr>
        <w:spacing w:after="0" w:line="240" w:lineRule="auto"/>
        <w:ind w:left="0" w:right="0"/>
        <w:rPr>
          <w:b/>
          <w:szCs w:val="20"/>
        </w:rPr>
      </w:pPr>
    </w:p>
    <w:p w14:paraId="0788CD2C" w14:textId="61F3D316" w:rsidR="00E54725" w:rsidRPr="00E54725" w:rsidRDefault="00E54725" w:rsidP="00E54725">
      <w:pPr>
        <w:spacing w:after="0" w:line="240" w:lineRule="auto"/>
        <w:ind w:left="0" w:right="0"/>
        <w:rPr>
          <w:b/>
          <w:szCs w:val="20"/>
        </w:rPr>
      </w:pPr>
      <w:r w:rsidRPr="00E54725">
        <w:rPr>
          <w:b/>
          <w:szCs w:val="20"/>
        </w:rPr>
        <w:t>Observation dialysbehandling</w:t>
      </w:r>
    </w:p>
    <w:p w14:paraId="2633BA7F" w14:textId="77777777" w:rsidR="00E54725" w:rsidRPr="00E54725" w:rsidRDefault="00E54725" w:rsidP="00E54725">
      <w:pPr>
        <w:spacing w:after="0" w:line="240" w:lineRule="auto"/>
        <w:ind w:left="0" w:right="0"/>
        <w:rPr>
          <w:b/>
          <w:szCs w:val="20"/>
        </w:rPr>
      </w:pPr>
    </w:p>
    <w:p w14:paraId="298665BE" w14:textId="3F96B610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 xml:space="preserve">Direkt i anslutning till behandlingsstart: Behandlingsansvarig sjuksköterska signerar och antecknar enligt observation dialysbehandling. Blodtryck och puls tas </w:t>
      </w:r>
      <w:r w:rsidR="008F7CBC">
        <w:rPr>
          <w:szCs w:val="20"/>
        </w:rPr>
        <w:t>vid</w:t>
      </w:r>
      <w:r w:rsidRPr="00E54725">
        <w:rPr>
          <w:szCs w:val="20"/>
        </w:rPr>
        <w:t xml:space="preserve"> start och</w:t>
      </w:r>
    </w:p>
    <w:p w14:paraId="23F9E811" w14:textId="70436C75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 xml:space="preserve">därefter sker avläsning av samtliga parametrar minst en gång i timmen. Efter två timmar tas blodtrycket igen eller oftare vid behov. Patientens UF-mål antecknas liksom önskad viktförändring. Starttid för behandling samt klockslag för avläsning för resterande behandlingstid. Given </w:t>
      </w:r>
      <w:proofErr w:type="spellStart"/>
      <w:r w:rsidRPr="00E54725">
        <w:rPr>
          <w:szCs w:val="20"/>
        </w:rPr>
        <w:t>antikoagulantia</w:t>
      </w:r>
      <w:proofErr w:type="spellEnd"/>
      <w:r w:rsidRPr="00E54725">
        <w:rPr>
          <w:szCs w:val="20"/>
        </w:rPr>
        <w:t xml:space="preserve"> vid start samt fördelning och total dos av eventuellt underhåll antecknas.</w:t>
      </w:r>
      <w:r w:rsidR="00D44AA7">
        <w:rPr>
          <w:szCs w:val="20"/>
        </w:rPr>
        <w:t xml:space="preserve"> </w:t>
      </w:r>
      <w:r w:rsidRPr="00E54725">
        <w:rPr>
          <w:szCs w:val="20"/>
        </w:rPr>
        <w:t xml:space="preserve">Därefter sker avläsning av dialysmonitorparametrar. Under </w:t>
      </w:r>
      <w:proofErr w:type="spellStart"/>
      <w:r w:rsidR="001947A5">
        <w:rPr>
          <w:szCs w:val="20"/>
        </w:rPr>
        <w:t>subvolym</w:t>
      </w:r>
      <w:proofErr w:type="spellEnd"/>
      <w:r w:rsidRPr="00E54725">
        <w:rPr>
          <w:szCs w:val="20"/>
        </w:rPr>
        <w:t xml:space="preserve"> antecknas om patienten har HF/HDF-behandling</w:t>
      </w:r>
      <w:r w:rsidR="001B4EF3">
        <w:rPr>
          <w:szCs w:val="20"/>
        </w:rPr>
        <w:t>,</w:t>
      </w:r>
      <w:r w:rsidRPr="00E54725">
        <w:rPr>
          <w:szCs w:val="20"/>
        </w:rPr>
        <w:t xml:space="preserve"> total infusion </w:t>
      </w:r>
      <w:r w:rsidR="001B4EF3">
        <w:rPr>
          <w:szCs w:val="20"/>
        </w:rPr>
        <w:t xml:space="preserve">i </w:t>
      </w:r>
      <w:r w:rsidR="006F5138">
        <w:rPr>
          <w:szCs w:val="20"/>
        </w:rPr>
        <w:t>liter (L)</w:t>
      </w:r>
      <w:r w:rsidRPr="00E54725">
        <w:rPr>
          <w:szCs w:val="20"/>
        </w:rPr>
        <w:t>.</w:t>
      </w:r>
    </w:p>
    <w:p w14:paraId="454896F0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</w:p>
    <w:p w14:paraId="0CD348F6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>Inställda parametrar:</w:t>
      </w:r>
    </w:p>
    <w:p w14:paraId="20A2BBB1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 xml:space="preserve">Behandlingsnatrium </w:t>
      </w:r>
    </w:p>
    <w:p w14:paraId="1E07433B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>Kalium</w:t>
      </w:r>
    </w:p>
    <w:p w14:paraId="17AADE51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>Konduktivitet</w:t>
      </w:r>
    </w:p>
    <w:p w14:paraId="111F7F87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proofErr w:type="spellStart"/>
      <w:r w:rsidRPr="00E54725">
        <w:rPr>
          <w:szCs w:val="20"/>
        </w:rPr>
        <w:t>Dialysatflöde</w:t>
      </w:r>
      <w:proofErr w:type="spellEnd"/>
      <w:r w:rsidRPr="00E54725">
        <w:rPr>
          <w:szCs w:val="20"/>
        </w:rPr>
        <w:t xml:space="preserve">  </w:t>
      </w:r>
    </w:p>
    <w:p w14:paraId="006C1711" w14:textId="7777777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</w:p>
    <w:p w14:paraId="4DBDA36B" w14:textId="2BC8AC37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  <w:r w:rsidRPr="00E54725">
        <w:rPr>
          <w:szCs w:val="20"/>
        </w:rPr>
        <w:t xml:space="preserve">Ytterligare anteckning av filter och dialysmonitor görs. Ange om patienten har fistel eller CDK. Om patienten har CDK och man av någon anledning behöver köra ”omvänt” antecknas detta med en </w:t>
      </w:r>
      <w:r w:rsidR="00D813C5" w:rsidRPr="00D813C5">
        <w:rPr>
          <w:rFonts w:ascii="Courier New" w:hAnsi="Courier New" w:cs="Courier New"/>
          <w:sz w:val="36"/>
          <w:szCs w:val="28"/>
        </w:rPr>
        <w:t>↔</w:t>
      </w:r>
      <w:r w:rsidR="009D3A31">
        <w:rPr>
          <w:szCs w:val="20"/>
        </w:rPr>
        <w:t>.</w:t>
      </w:r>
    </w:p>
    <w:p w14:paraId="66A7B5AA" w14:textId="539C981B" w:rsidR="00E54725" w:rsidRPr="00E54725" w:rsidRDefault="00E54725" w:rsidP="00E54725">
      <w:pPr>
        <w:spacing w:after="0" w:line="240" w:lineRule="auto"/>
        <w:ind w:left="0" w:right="0"/>
        <w:rPr>
          <w:szCs w:val="20"/>
        </w:rPr>
      </w:pPr>
    </w:p>
    <w:p w14:paraId="7054520E" w14:textId="2F6F05A7" w:rsidR="00EF79FD" w:rsidRDefault="00EF79F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bookmarkEnd w:id="0"/>
    <w:tbl>
      <w:tblPr>
        <w:tblW w:w="1583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093"/>
        <w:gridCol w:w="390"/>
        <w:gridCol w:w="734"/>
        <w:gridCol w:w="386"/>
        <w:gridCol w:w="737"/>
        <w:gridCol w:w="383"/>
        <w:gridCol w:w="740"/>
        <w:gridCol w:w="380"/>
        <w:gridCol w:w="743"/>
        <w:gridCol w:w="377"/>
        <w:gridCol w:w="746"/>
        <w:gridCol w:w="374"/>
        <w:gridCol w:w="749"/>
      </w:tblGrid>
      <w:tr w:rsidR="001050D6" w:rsidRPr="001050D6" w14:paraId="2C6FDE08" w14:textId="77777777" w:rsidTr="00423F67">
        <w:trPr>
          <w:gridAfter w:val="1"/>
          <w:wAfter w:w="749" w:type="dxa"/>
          <w:trHeight w:val="330"/>
        </w:trPr>
        <w:tc>
          <w:tcPr>
            <w:tcW w:w="9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A9E5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8FA9" w14:textId="135E4AF0" w:rsidR="001050D6" w:rsidRPr="001050D6" w:rsidRDefault="001050D6" w:rsidP="001050D6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F53A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B79B5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BABD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E863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1050D6" w:rsidRPr="001050D6" w14:paraId="1487B5C2" w14:textId="77777777" w:rsidTr="00423F67">
        <w:trPr>
          <w:gridAfter w:val="1"/>
          <w:wAfter w:w="749" w:type="dxa"/>
          <w:trHeight w:val="330"/>
        </w:trPr>
        <w:tc>
          <w:tcPr>
            <w:tcW w:w="9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64224" w14:textId="77777777" w:rsidR="00D12EED" w:rsidRDefault="00D12EED" w:rsidP="001050D6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24BE54" w14:textId="77777777" w:rsidR="002A27EC" w:rsidRDefault="002A27EC" w:rsidP="001050D6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AA597FF" w14:textId="14CFE0D9" w:rsidR="002A27EC" w:rsidRPr="001050D6" w:rsidRDefault="00EA4E41" w:rsidP="001050D6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Behandlingsparametrar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E93B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3CE0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18F2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BEE7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663A" w14:textId="77777777" w:rsidR="001050D6" w:rsidRPr="001050D6" w:rsidRDefault="001050D6" w:rsidP="001050D6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="000D49A5" w:rsidRPr="000D49A5" w14:paraId="027BCCF1" w14:textId="77777777" w:rsidTr="00423F67">
        <w:trPr>
          <w:trHeight w:val="330"/>
        </w:trPr>
        <w:tc>
          <w:tcPr>
            <w:tcW w:w="9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89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33"/>
              <w:gridCol w:w="1120"/>
              <w:gridCol w:w="1120"/>
              <w:gridCol w:w="1120"/>
              <w:gridCol w:w="1120"/>
              <w:gridCol w:w="1120"/>
              <w:gridCol w:w="1120"/>
            </w:tblGrid>
            <w:tr w:rsidR="00E14D36" w:rsidRPr="00E14D36" w14:paraId="6C3173D1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1E961" w14:textId="309919EC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3" w:name="_Hlk157155671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PAS</w:t>
                  </w:r>
                  <w:r w:rsidR="004F7301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F2FBC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B24E2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CD2A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DA627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0CE4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6EEB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</w:tr>
            <w:tr w:rsidR="00E14D36" w:rsidRPr="00E14D36" w14:paraId="09DF7B2F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350AB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År                            Datum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E9F19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E519A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15C43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4E2F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51DE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6871B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185AE771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857DA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Startsign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dubbelsign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32901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CE981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CE2F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B5A2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E1D6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BAC3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01BDCC27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DA0A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-ansvar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sign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B844B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31D11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2E3AE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5FBC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E87E3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3F196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8418E72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D97D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Avslut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sign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6B1E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A3CE7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35C75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2D08F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E5DC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F5D0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602B5E57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027EC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Behandlingstid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C63B7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4626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9FF44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6AAF4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D39AE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E959E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2E032FC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F24D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UF-mål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63CC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15855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A251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EABB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D7D3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89D1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AE49272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10B20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UF resultat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AB77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E4DC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EA2EC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0275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C2C35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C04E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6F5F8E33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2DD4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Profil/UF-kontroll +/-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0D48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5F4B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9063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1272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6F63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80F5B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641368D1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DF2C3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BVM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F42C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A159C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E1BC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D98F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62CBA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2B597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1C0150E4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A9042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EVF start/avslut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1FB8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C3BD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FBAD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6F6B9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FADE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3FC1F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14FF2067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8EFB9" w14:textId="18BC410D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Blodflöde ord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Qb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61958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31A1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DA6D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F6A44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922A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82D3A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54A32A1D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8AC00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Dialyserad blodvolym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661C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1EBD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910A5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4796A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6AA09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E9AB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981D954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93724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Kt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/v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3DC2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2374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C0BBC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F162B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65E09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65412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4F007674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7B22A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Subvolym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, antal 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EDA19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5DAD0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3805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20710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9D4CC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70DF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A2C225C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CD2E4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Recirkulation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7580C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B5A5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24BC7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5E7EB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2F09E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9B558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08ED1920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EFDD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Artärtryck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DC3F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E42CC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95C75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D760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74C1B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8F3C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5D01784E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E98F7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Ventryck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1432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E9621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4038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E8850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44F4E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73153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1EA25091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13150" w14:textId="0259776E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Bt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FD</w:t>
                  </w:r>
                  <w:proofErr w:type="gram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D8FE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6291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4577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B40F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786FC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48DD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0B174EC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98DE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Bt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514A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7418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59F4F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16A90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F457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F8AA7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40B0EF65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F50B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Puls FD/ Puls 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81AD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A002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4701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C3A3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61CAD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E52F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06F3EC56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DCDB9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Vikt FD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1314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B7F0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5F9E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40E72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F009D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B6A56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6F67371C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E4E3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Vikt 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BB64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1C85E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49CD0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4B64C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5FAF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5992F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36076183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BA2E4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Torrvikt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E0C1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71E3D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D4AC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B62B4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6712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1EBB6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752B4B28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34C04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Filter </w:t>
                  </w:r>
                  <w:proofErr w:type="gram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0-3</w:t>
                  </w:r>
                  <w:proofErr w:type="gram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2067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7DE6E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11160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79F2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F272D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2D693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35D01450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F436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CDK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oml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= O, Tego=T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A9D3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6E210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6899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08996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2F75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0696B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14B89036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A81F4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CDK RV/OV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A1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B34E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965F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8E18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32135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C320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23495367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8134A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D6D4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E6977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4C583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10D1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C1419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FF1EB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090D2349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16DD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Omstick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069C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72E3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13F66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096C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04FD1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E99C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5963E417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F546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Läkemedel J/N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5C5B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DDBB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2A8B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90296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1774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9B0D8E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4FD7E6E5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2289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Övrigt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BE15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1111E2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8034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2EED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21C0D0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EDE6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315BA6D5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1BD3A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Maskin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853256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8E609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DA41D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DB2E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4C42B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6A2AC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E14D36" w:rsidRPr="00E14D36" w14:paraId="0E409B76" w14:textId="77777777" w:rsidTr="00E14D36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C0715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plats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4871F7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8F98F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A9AD8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333DA3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D0890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24CFB1" w14:textId="77777777" w:rsidR="00E14D36" w:rsidRPr="00E14D36" w:rsidRDefault="00E14D36" w:rsidP="00E14D36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8D8AC45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59E5F" w14:textId="55A69B16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6B0A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583E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14CB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9A85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B3F0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</w:tr>
      <w:tr w:rsidR="000D49A5" w:rsidRPr="000D49A5" w14:paraId="2C8FEB07" w14:textId="77777777" w:rsidTr="00423F67">
        <w:trPr>
          <w:trHeight w:val="330"/>
        </w:trPr>
        <w:tc>
          <w:tcPr>
            <w:tcW w:w="9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E95A" w14:textId="73223638" w:rsidR="000D49A5" w:rsidRPr="000D49A5" w:rsidRDefault="000D49A5" w:rsidP="00A236B8">
            <w:pPr>
              <w:spacing w:after="0" w:line="240" w:lineRule="auto"/>
              <w:ind w:left="0" w:right="0"/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1D8E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A4BC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7319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65C5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E852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5CA4" w14:textId="77777777" w:rsidR="000D49A5" w:rsidRPr="000D49A5" w:rsidRDefault="000D49A5" w:rsidP="000D49A5">
            <w:pPr>
              <w:spacing w:after="0" w:line="240" w:lineRule="auto"/>
              <w:ind w:left="0" w:right="0"/>
            </w:pPr>
          </w:p>
        </w:tc>
      </w:tr>
      <w:bookmarkEnd w:id="3"/>
    </w:tbl>
    <w:p w14:paraId="76B9F95B" w14:textId="24513497" w:rsidR="00536A5A" w:rsidRDefault="00536A5A" w:rsidP="00536A5A">
      <w:pPr>
        <w:spacing w:after="0" w:line="240" w:lineRule="auto"/>
        <w:ind w:left="0" w:right="0"/>
      </w:pPr>
    </w:p>
    <w:p w14:paraId="25E9B772" w14:textId="77777777" w:rsidR="00423F67" w:rsidRDefault="00423F67" w:rsidP="00536A5A">
      <w:pPr>
        <w:spacing w:after="0" w:line="240" w:lineRule="auto"/>
        <w:ind w:left="0" w:right="0"/>
      </w:pPr>
    </w:p>
    <w:tbl>
      <w:tblPr>
        <w:tblW w:w="1583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832"/>
      </w:tblGrid>
      <w:tr w:rsidR="00423F67" w:rsidRPr="000D49A5" w14:paraId="4BE53B37" w14:textId="77777777" w:rsidTr="002A27EC">
        <w:trPr>
          <w:trHeight w:val="330"/>
        </w:trPr>
        <w:tc>
          <w:tcPr>
            <w:tcW w:w="158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FE4E" w14:textId="77777777" w:rsidR="002A27EC" w:rsidRDefault="002A27EC"/>
          <w:p w14:paraId="06FDAA1E" w14:textId="77777777" w:rsidR="003E134B" w:rsidRDefault="003E134B"/>
          <w:tbl>
            <w:tblPr>
              <w:tblW w:w="895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49"/>
              <w:gridCol w:w="1120"/>
              <w:gridCol w:w="1120"/>
              <w:gridCol w:w="1120"/>
              <w:gridCol w:w="1120"/>
              <w:gridCol w:w="1120"/>
              <w:gridCol w:w="1120"/>
            </w:tblGrid>
            <w:tr w:rsidR="00423F67" w:rsidRPr="00E14D36" w14:paraId="3865DC37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B3847" w14:textId="64E7E73C" w:rsidR="00423F67" w:rsidRPr="00E14D36" w:rsidRDefault="003E134B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Behandlingsparametrar</w:t>
                  </w: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423F67"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PAS</w:t>
                  </w:r>
                  <w:r w:rsidR="001E578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CAEB9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CB3A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4150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7C32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7652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0277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sz w:val="20"/>
                      <w:szCs w:val="20"/>
                    </w:rPr>
                  </w:pPr>
                </w:p>
              </w:tc>
            </w:tr>
            <w:tr w:rsidR="00423F67" w:rsidRPr="00E14D36" w14:paraId="3F89DEB4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BDEC5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År                            Datum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1A97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6E1EF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A74F3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798A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C7E8B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37176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6BDC005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164C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Startsign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dubbelsign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3E16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B5F0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A2A6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9592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D2B5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3A49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2E29C177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7C5C3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-ansvar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sign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A0F4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A0A1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40E2C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8B36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17386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DCAEC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55D8F8F3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FBC7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Avslut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sign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EBB1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D07C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1F1DC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62AA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5EBD2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A75E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AE8BF20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375A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Behandlingstid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5F07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7133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A92D4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3ABFD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EFDD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CED5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71072E50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8F6C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UF-mål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202D6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7B6F1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26E1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58DC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C814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7676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59CF26F3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8A6F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UF resultat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7A9EA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258B1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4E49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15CF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8B58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95D5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25770F92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62FA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Profil/UF-kontroll +/-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2E679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9E55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0761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EA29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FBBE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8EA0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FC11252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D25A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BVM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9B0A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A2F8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BF72B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9FBFC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8DEA9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6DC23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578920C6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E8B92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EVF start/avslut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14773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2F707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9A6F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8764F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392EA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F64C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67D005DF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B228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Blodflöde ord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Qb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92DC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EDC4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E467B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6C3AA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135B6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A681D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2898E8C2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7E240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Dialyserad blodvolym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38656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7D46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BB2F2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0DDC6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DAD2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7827B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6D20600F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261A6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Kt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/v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F45D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74F4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6A230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CE864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3321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6127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05685D0C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121C0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Subvolym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, antal 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CB219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D5B71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EB20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60459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B126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E54C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AC35AD0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C652B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Recirkulation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07A5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42547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AF328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2EC1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90AC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F198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2943F9CE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7FA05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Artärtryck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3663E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4319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0E89E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D47F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FDCC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D486C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769206FA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D3286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Ventryck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2E09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E2E5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B559C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2501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07FEB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3835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7FCCDAD3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22A06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Bt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FD</w:t>
                  </w:r>
                  <w:proofErr w:type="gram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6F70F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4CC73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4220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A99E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8FD51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FA65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2983220C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3C99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Bt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95FE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1D83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1B7D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375DF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1DC8C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BEBD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4D05C381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BDEDC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Puls FD/ Puls 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7560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B9AD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F02B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8089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D4D3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8D73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5639F888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A1A3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Vikt FD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3D38A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B2413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7DCFC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97C5A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589E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7EDC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4044BAA3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00624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Vikt ED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82F9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D5905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00CB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5770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74A67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2989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6611E11A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8DAB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Torrvikt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AFCE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B5687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754D6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7871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758C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966E4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412A3F0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5829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Filter </w:t>
                  </w:r>
                  <w:proofErr w:type="gram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0-3</w:t>
                  </w:r>
                  <w:proofErr w:type="gram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F435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6C60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7020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6D04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194B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3885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11075DBA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27ED5A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CDK </w:t>
                  </w: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oml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= O, Tego=T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9744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7DC44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053A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50DE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3E6A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559A2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17FD139E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A36BB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CDK RV/OV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67CF0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7D217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78E237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8B1C9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D59B9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DBCB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56D90DDE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6602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03842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F1605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0924A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0B02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01AD11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593F2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60ED3A26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F5CEC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Omstick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antal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B371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4D0BB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6C19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FDCFE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D385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74BA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1CC9208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CBBC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Läkemedel J/N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1C20A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1C6C7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7A295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9097B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1A2325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C33B73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1572299B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0AFBE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Övrigt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F5D5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D56F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DEBCB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FB8B8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24B75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99B99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3E5C3646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B2DEEC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Maskin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EE5B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6073F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E225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98D92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090C00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E66D8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423F67" w:rsidRPr="00E14D36" w14:paraId="5CE1382B" w14:textId="77777777" w:rsidTr="002E4337">
              <w:trPr>
                <w:trHeight w:val="342"/>
              </w:trPr>
              <w:tc>
                <w:tcPr>
                  <w:tcW w:w="223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AF20B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Beh</w:t>
                  </w:r>
                  <w:proofErr w:type="spellEnd"/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plats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48F4D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A47D4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E25519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E78C0E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F4C52F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D7C96" w14:textId="77777777" w:rsidR="00423F67" w:rsidRPr="00E14D36" w:rsidRDefault="00423F67" w:rsidP="002E4337">
                  <w:pPr>
                    <w:spacing w:after="0" w:line="240" w:lineRule="auto"/>
                    <w:ind w:left="0" w:right="0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E14D3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4734B3DF" w14:textId="77777777" w:rsidR="00423F67" w:rsidRPr="000D49A5" w:rsidRDefault="00423F67" w:rsidP="002E4337">
            <w:pPr>
              <w:spacing w:after="0" w:line="240" w:lineRule="auto"/>
              <w:ind w:left="0" w:right="0"/>
            </w:pPr>
          </w:p>
        </w:tc>
      </w:tr>
    </w:tbl>
    <w:p w14:paraId="083351CE" w14:textId="77777777" w:rsidR="00F02422" w:rsidRDefault="00F02422" w:rsidP="00F02422">
      <w:pPr>
        <w:spacing w:after="0" w:line="259" w:lineRule="auto"/>
        <w:ind w:left="0" w:right="0"/>
        <w:rPr>
          <w:sz w:val="20"/>
          <w:szCs w:val="20"/>
          <w:lang w:eastAsia="en-US"/>
        </w:rPr>
      </w:pPr>
    </w:p>
    <w:p w14:paraId="32B37D1E" w14:textId="77777777" w:rsidR="00F02422" w:rsidRDefault="00F02422" w:rsidP="00F02422">
      <w:pPr>
        <w:spacing w:after="0" w:line="259" w:lineRule="auto"/>
        <w:ind w:left="0" w:right="0"/>
        <w:rPr>
          <w:sz w:val="20"/>
          <w:szCs w:val="20"/>
          <w:lang w:eastAsia="en-US"/>
        </w:rPr>
      </w:pPr>
    </w:p>
    <w:p w14:paraId="15862652" w14:textId="77777777" w:rsidR="00F02422" w:rsidRDefault="00F02422" w:rsidP="00F02422">
      <w:pPr>
        <w:spacing w:after="0" w:line="259" w:lineRule="auto"/>
        <w:ind w:left="0" w:right="0"/>
        <w:rPr>
          <w:sz w:val="20"/>
          <w:szCs w:val="20"/>
          <w:lang w:eastAsia="en-US"/>
        </w:rPr>
      </w:pPr>
    </w:p>
    <w:p w14:paraId="7731124C" w14:textId="77777777" w:rsidR="00F02422" w:rsidRDefault="00F02422" w:rsidP="00F02422">
      <w:pPr>
        <w:spacing w:after="0" w:line="259" w:lineRule="auto"/>
        <w:ind w:left="0" w:right="0"/>
        <w:rPr>
          <w:sz w:val="20"/>
          <w:szCs w:val="20"/>
          <w:lang w:eastAsia="en-US"/>
        </w:rPr>
      </w:pPr>
    </w:p>
    <w:p w14:paraId="2027CB2B" w14:textId="1E094817" w:rsidR="00F02422" w:rsidRPr="007C5194" w:rsidRDefault="00F02422" w:rsidP="00F02422">
      <w:pPr>
        <w:spacing w:after="0" w:line="259" w:lineRule="auto"/>
        <w:ind w:left="0" w:right="0"/>
        <w:rPr>
          <w:sz w:val="22"/>
          <w:szCs w:val="22"/>
          <w:lang w:eastAsia="en-US"/>
        </w:rPr>
      </w:pPr>
      <w:r w:rsidRPr="007C5194">
        <w:rPr>
          <w:sz w:val="20"/>
          <w:szCs w:val="20"/>
          <w:lang w:eastAsia="en-US"/>
        </w:rPr>
        <w:lastRenderedPageBreak/>
        <w:t>DIALYSPROTOKOLL</w:t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Pr="007C5194">
        <w:rPr>
          <w:sz w:val="22"/>
          <w:szCs w:val="22"/>
          <w:lang w:eastAsia="en-US"/>
        </w:rPr>
        <w:t>Patient-ID:</w:t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</w:p>
    <w:p w14:paraId="4DD18F90" w14:textId="31A9F2DC" w:rsidR="00423F67" w:rsidRDefault="00F02422" w:rsidP="00F02422">
      <w:pPr>
        <w:spacing w:after="0" w:line="240" w:lineRule="auto"/>
        <w:ind w:left="0" w:right="0"/>
      </w:pPr>
      <w:r w:rsidRPr="007C5194">
        <w:rPr>
          <w:sz w:val="20"/>
          <w:szCs w:val="20"/>
          <w:lang w:eastAsia="en-US"/>
        </w:rPr>
        <w:t>LOT-nr</w:t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</w:p>
    <w:tbl>
      <w:tblPr>
        <w:tblStyle w:val="Tabellrutnt1"/>
        <w:tblW w:w="105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00"/>
        <w:gridCol w:w="1680"/>
        <w:gridCol w:w="2325"/>
        <w:gridCol w:w="2895"/>
        <w:gridCol w:w="2470"/>
      </w:tblGrid>
      <w:tr w:rsidR="007C5194" w:rsidRPr="007C5194" w14:paraId="659D5291" w14:textId="77777777" w:rsidTr="007C5194">
        <w:trPr>
          <w:trHeight w:val="615"/>
        </w:trPr>
        <w:tc>
          <w:tcPr>
            <w:tcW w:w="1200" w:type="dxa"/>
          </w:tcPr>
          <w:p w14:paraId="48172AA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bookmarkStart w:id="4" w:name="_Hlk157156388"/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</w:tcPr>
          <w:p w14:paraId="3BCCD1FD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</w:tcPr>
          <w:p w14:paraId="3BA0B805" w14:textId="600FB99A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</w:tcPr>
          <w:p w14:paraId="1FC05AE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316B3305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78911304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</w:tcPr>
          <w:p w14:paraId="7093763D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642BF0AD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04BD1A0F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7C5194" w:rsidRPr="007C5194" w14:paraId="6C679A8D" w14:textId="77777777" w:rsidTr="007C5194">
        <w:trPr>
          <w:trHeight w:val="135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5F756974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2"/>
                <w:szCs w:val="32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365B6CBF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7C5194" w:rsidRPr="007C5194" w14:paraId="5496EF50" w14:textId="77777777" w:rsidTr="007C5194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14:paraId="5DA0F1C8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0268687E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7A7D4D49" w14:textId="7789ABF5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340AED79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2245006B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4C2DCAF5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13CFFACA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2CD4CC6F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7AB388E0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7C5194" w:rsidRPr="007C5194" w14:paraId="2DCDA37F" w14:textId="77777777" w:rsidTr="007C5194">
        <w:trPr>
          <w:trHeight w:val="138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3D67A64E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4C63DAC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7C5194" w:rsidRPr="007C5194" w14:paraId="01934ABF" w14:textId="77777777" w:rsidTr="007C5194">
        <w:trPr>
          <w:trHeight w:val="675"/>
        </w:trPr>
        <w:tc>
          <w:tcPr>
            <w:tcW w:w="1200" w:type="dxa"/>
            <w:tcBorders>
              <w:top w:val="single" w:sz="12" w:space="0" w:color="000000"/>
            </w:tcBorders>
          </w:tcPr>
          <w:p w14:paraId="4505FB6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11899394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65EF5859" w14:textId="6EDE556E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2A1D4864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406EFA0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7C7B7067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26941BA7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1AF58F7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598C9740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7C5194" w:rsidRPr="007C5194" w14:paraId="011717E8" w14:textId="77777777" w:rsidTr="007C5194">
        <w:trPr>
          <w:trHeight w:val="147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0AA7225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48DDD3E7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7C5194" w:rsidRPr="007C5194" w14:paraId="3E7CF514" w14:textId="77777777" w:rsidTr="007C5194">
        <w:trPr>
          <w:trHeight w:val="660"/>
        </w:trPr>
        <w:tc>
          <w:tcPr>
            <w:tcW w:w="1200" w:type="dxa"/>
            <w:tcBorders>
              <w:top w:val="single" w:sz="12" w:space="0" w:color="000000"/>
            </w:tcBorders>
          </w:tcPr>
          <w:p w14:paraId="6DFCC5F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1542A444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38A49181" w14:textId="70F7F4CD" w:rsidR="007C5194" w:rsidRPr="007C5194" w:rsidRDefault="007C5194" w:rsidP="007C519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1C6EE2A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64FAAE09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7FF36908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381148F9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0A29560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6ED6B8D0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7C5194" w:rsidRPr="007C5194" w14:paraId="6BF47093" w14:textId="77777777" w:rsidTr="007C5194">
        <w:trPr>
          <w:trHeight w:val="144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5AD2E14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671A0310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7C5194" w:rsidRPr="007C5194" w14:paraId="57D326C4" w14:textId="77777777" w:rsidTr="007C5194">
        <w:trPr>
          <w:trHeight w:val="720"/>
        </w:trPr>
        <w:tc>
          <w:tcPr>
            <w:tcW w:w="1200" w:type="dxa"/>
            <w:tcBorders>
              <w:top w:val="single" w:sz="12" w:space="0" w:color="000000"/>
            </w:tcBorders>
          </w:tcPr>
          <w:p w14:paraId="1B8FA998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7169FF29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0A6ECB06" w14:textId="4256CB2F" w:rsidR="007C5194" w:rsidRPr="007C5194" w:rsidRDefault="007C5194" w:rsidP="007C5194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576F53D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64F0FEFA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0C72B7C8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280129E8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4FB1703D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652BAE86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7C5194" w:rsidRPr="007C5194" w14:paraId="3A654048" w14:textId="77777777" w:rsidTr="007C5194">
        <w:trPr>
          <w:trHeight w:val="141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5A83101B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710DD304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7C5194" w:rsidRPr="007C5194" w14:paraId="6C0123A9" w14:textId="77777777" w:rsidTr="007C5194">
        <w:trPr>
          <w:trHeight w:val="675"/>
        </w:trPr>
        <w:tc>
          <w:tcPr>
            <w:tcW w:w="1200" w:type="dxa"/>
            <w:tcBorders>
              <w:top w:val="single" w:sz="12" w:space="0" w:color="000000"/>
            </w:tcBorders>
          </w:tcPr>
          <w:p w14:paraId="595FDF80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4E0E071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0B3201A7" w14:textId="31CB35BA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18761B6B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060690BF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44EB9DB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1E0D72E2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04FD0AF1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7A9973E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7C5194" w:rsidRPr="007C5194" w14:paraId="2D5CD47F" w14:textId="77777777" w:rsidTr="007C5194">
        <w:trPr>
          <w:trHeight w:val="1320"/>
        </w:trPr>
        <w:tc>
          <w:tcPr>
            <w:tcW w:w="5205" w:type="dxa"/>
            <w:gridSpan w:val="3"/>
          </w:tcPr>
          <w:p w14:paraId="02C1FF36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</w:tcPr>
          <w:p w14:paraId="676874FC" w14:textId="77777777" w:rsidR="007C5194" w:rsidRPr="007C5194" w:rsidRDefault="007C5194" w:rsidP="007C5194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</w:tbl>
    <w:p w14:paraId="5D50DAA9" w14:textId="77777777" w:rsidR="007C5194" w:rsidRPr="007C5194" w:rsidRDefault="007C5194" w:rsidP="007C5194">
      <w:pPr>
        <w:spacing w:after="160" w:line="259" w:lineRule="auto"/>
        <w:ind w:left="0" w:right="0"/>
        <w:rPr>
          <w:rFonts w:ascii="Calibri" w:eastAsia="Calibri" w:hAnsi="Calibri"/>
          <w:sz w:val="22"/>
          <w:szCs w:val="22"/>
          <w:lang w:eastAsia="en-US"/>
        </w:rPr>
      </w:pPr>
      <w:r w:rsidRPr="007C5194">
        <w:rPr>
          <w:rFonts w:ascii="Calibri" w:eastAsia="Calibri" w:hAnsi="Calibri"/>
          <w:sz w:val="22"/>
          <w:szCs w:val="22"/>
          <w:lang w:eastAsia="en-US"/>
        </w:rPr>
        <w:t xml:space="preserve">Koncentrat BÖR-värde </w:t>
      </w:r>
      <w:r w:rsidRPr="007C519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± 0.3 </w:t>
      </w:r>
      <w:proofErr w:type="spellStart"/>
      <w:r w:rsidRPr="007C519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mS</w:t>
      </w:r>
      <w:proofErr w:type="spellEnd"/>
      <w:r w:rsidRPr="007C519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/cm</w:t>
      </w:r>
    </w:p>
    <w:bookmarkEnd w:id="4"/>
    <w:p w14:paraId="45B9C6EC" w14:textId="77777777" w:rsidR="00F02422" w:rsidRDefault="00F02422" w:rsidP="008855E1">
      <w:pPr>
        <w:spacing w:after="0" w:line="259" w:lineRule="auto"/>
        <w:ind w:left="0" w:right="0"/>
        <w:rPr>
          <w:sz w:val="20"/>
          <w:szCs w:val="20"/>
          <w:lang w:eastAsia="en-US"/>
        </w:rPr>
      </w:pPr>
    </w:p>
    <w:p w14:paraId="184CFEC4" w14:textId="1A764174" w:rsidR="008855E1" w:rsidRPr="007C5194" w:rsidRDefault="008855E1" w:rsidP="008855E1">
      <w:pPr>
        <w:spacing w:after="0" w:line="259" w:lineRule="auto"/>
        <w:ind w:left="0" w:right="0"/>
        <w:rPr>
          <w:sz w:val="22"/>
          <w:szCs w:val="22"/>
          <w:lang w:eastAsia="en-US"/>
        </w:rPr>
      </w:pPr>
      <w:r w:rsidRPr="007C5194">
        <w:rPr>
          <w:sz w:val="20"/>
          <w:szCs w:val="20"/>
          <w:lang w:eastAsia="en-US"/>
        </w:rPr>
        <w:lastRenderedPageBreak/>
        <w:t>DIALYSPROTOKOLL</w:t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  <w:r w:rsidR="00F02422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</w:t>
      </w:r>
      <w:r w:rsidRPr="007C5194">
        <w:rPr>
          <w:sz w:val="22"/>
          <w:szCs w:val="22"/>
          <w:lang w:eastAsia="en-US"/>
        </w:rPr>
        <w:t>Patient-ID:</w:t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</w:p>
    <w:p w14:paraId="5CD65B13" w14:textId="77777777" w:rsidR="008855E1" w:rsidRPr="007C5194" w:rsidRDefault="008855E1" w:rsidP="008855E1">
      <w:pPr>
        <w:spacing w:after="0" w:line="259" w:lineRule="auto"/>
        <w:ind w:left="0" w:right="0"/>
        <w:rPr>
          <w:sz w:val="18"/>
          <w:szCs w:val="18"/>
          <w:lang w:eastAsia="en-US"/>
        </w:rPr>
      </w:pPr>
      <w:r w:rsidRPr="007C5194">
        <w:rPr>
          <w:sz w:val="20"/>
          <w:szCs w:val="20"/>
          <w:lang w:eastAsia="en-US"/>
        </w:rPr>
        <w:t>LOT-nr</w:t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  <w:r w:rsidRPr="007C5194">
        <w:rPr>
          <w:rFonts w:ascii="Calibri" w:eastAsia="Calibri" w:hAnsi="Calibri"/>
          <w:sz w:val="22"/>
          <w:szCs w:val="22"/>
          <w:lang w:eastAsia="en-US"/>
        </w:rPr>
        <w:tab/>
      </w:r>
    </w:p>
    <w:tbl>
      <w:tblPr>
        <w:tblStyle w:val="Tabellrutnt1"/>
        <w:tblW w:w="105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00"/>
        <w:gridCol w:w="1680"/>
        <w:gridCol w:w="2325"/>
        <w:gridCol w:w="2895"/>
        <w:gridCol w:w="2470"/>
      </w:tblGrid>
      <w:tr w:rsidR="008855E1" w:rsidRPr="007C5194" w14:paraId="59E86CB2" w14:textId="77777777" w:rsidTr="002E4337">
        <w:trPr>
          <w:trHeight w:val="615"/>
        </w:trPr>
        <w:tc>
          <w:tcPr>
            <w:tcW w:w="1200" w:type="dxa"/>
          </w:tcPr>
          <w:p w14:paraId="2670D8B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</w:tcPr>
          <w:p w14:paraId="5237DFFE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</w:tcPr>
          <w:p w14:paraId="4498ED7D" w14:textId="63CCA440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</w:tcPr>
          <w:p w14:paraId="39DBA290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39F83319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01CD162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</w:tcPr>
          <w:p w14:paraId="33D8C338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1DC61364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52E297DA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8855E1" w:rsidRPr="007C5194" w14:paraId="638A160B" w14:textId="77777777" w:rsidTr="002E4337">
        <w:trPr>
          <w:trHeight w:val="135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449ED516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2"/>
                <w:szCs w:val="32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1C618077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8855E1" w:rsidRPr="007C5194" w14:paraId="06B08F2C" w14:textId="77777777" w:rsidTr="002E4337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14:paraId="437C8268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1AA3A487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12EB933B" w14:textId="148FEB9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727BFD25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19AB75EC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61D78D6A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2558FB91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61B7BE45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610B39AD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8855E1" w:rsidRPr="007C5194" w14:paraId="63D29AC1" w14:textId="77777777" w:rsidTr="002E4337">
        <w:trPr>
          <w:trHeight w:val="138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3E713EFC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198A25A3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8855E1" w:rsidRPr="007C5194" w14:paraId="38BDE155" w14:textId="77777777" w:rsidTr="002E4337">
        <w:trPr>
          <w:trHeight w:val="675"/>
        </w:trPr>
        <w:tc>
          <w:tcPr>
            <w:tcW w:w="1200" w:type="dxa"/>
            <w:tcBorders>
              <w:top w:val="single" w:sz="12" w:space="0" w:color="000000"/>
            </w:tcBorders>
          </w:tcPr>
          <w:p w14:paraId="2187D554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730FAA9D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3B114498" w14:textId="70BD2BD9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208142ED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19F1516C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59CD4F1C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3460CBD3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007831A7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1E157889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8855E1" w:rsidRPr="007C5194" w14:paraId="5B1A883B" w14:textId="77777777" w:rsidTr="002E4337">
        <w:trPr>
          <w:trHeight w:val="147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677A5CB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5C44EBE5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8855E1" w:rsidRPr="007C5194" w14:paraId="6B7B27F8" w14:textId="77777777" w:rsidTr="002E4337">
        <w:trPr>
          <w:trHeight w:val="660"/>
        </w:trPr>
        <w:tc>
          <w:tcPr>
            <w:tcW w:w="1200" w:type="dxa"/>
            <w:tcBorders>
              <w:top w:val="single" w:sz="12" w:space="0" w:color="000000"/>
            </w:tcBorders>
          </w:tcPr>
          <w:p w14:paraId="23E929A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42F0E7C8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2EF8A8E4" w14:textId="6A732558" w:rsidR="008855E1" w:rsidRPr="007C5194" w:rsidRDefault="008855E1" w:rsidP="002E433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14740660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422558A8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2DC6FF52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463DC1E8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4A44C84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4BC54F2C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8855E1" w:rsidRPr="007C5194" w14:paraId="6CC7F44F" w14:textId="77777777" w:rsidTr="002E4337">
        <w:trPr>
          <w:trHeight w:val="144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6EB93EE4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53AE9CF3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8855E1" w:rsidRPr="007C5194" w14:paraId="0B568516" w14:textId="77777777" w:rsidTr="002E4337">
        <w:trPr>
          <w:trHeight w:val="720"/>
        </w:trPr>
        <w:tc>
          <w:tcPr>
            <w:tcW w:w="1200" w:type="dxa"/>
            <w:tcBorders>
              <w:top w:val="single" w:sz="12" w:space="0" w:color="000000"/>
            </w:tcBorders>
          </w:tcPr>
          <w:p w14:paraId="4DF47954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36DF6475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331DA749" w14:textId="07AF4F53" w:rsidR="008855E1" w:rsidRPr="007C5194" w:rsidRDefault="008855E1" w:rsidP="002E433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13A759A3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16268BF2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5FD39290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52AA7B5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714BDC47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064E77CC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8855E1" w:rsidRPr="007C5194" w14:paraId="6CD7BAB2" w14:textId="77777777" w:rsidTr="002E4337">
        <w:trPr>
          <w:trHeight w:val="1410"/>
        </w:trPr>
        <w:tc>
          <w:tcPr>
            <w:tcW w:w="5205" w:type="dxa"/>
            <w:gridSpan w:val="3"/>
            <w:tcBorders>
              <w:bottom w:val="single" w:sz="12" w:space="0" w:color="000000"/>
            </w:tcBorders>
          </w:tcPr>
          <w:p w14:paraId="113C4468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  <w:tcBorders>
              <w:bottom w:val="single" w:sz="12" w:space="0" w:color="000000"/>
            </w:tcBorders>
          </w:tcPr>
          <w:p w14:paraId="50191216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  <w:tr w:rsidR="008855E1" w:rsidRPr="007C5194" w14:paraId="32EBE7E4" w14:textId="77777777" w:rsidTr="002E4337">
        <w:trPr>
          <w:trHeight w:val="675"/>
        </w:trPr>
        <w:tc>
          <w:tcPr>
            <w:tcW w:w="1200" w:type="dxa"/>
            <w:tcBorders>
              <w:top w:val="single" w:sz="12" w:space="0" w:color="000000"/>
            </w:tcBorders>
          </w:tcPr>
          <w:p w14:paraId="2B221D4D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Datum</w:t>
            </w:r>
          </w:p>
        </w:tc>
        <w:tc>
          <w:tcPr>
            <w:tcW w:w="1680" w:type="dxa"/>
            <w:tcBorders>
              <w:top w:val="single" w:sz="12" w:space="0" w:color="000000"/>
            </w:tcBorders>
          </w:tcPr>
          <w:p w14:paraId="56CAD655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proofErr w:type="spellStart"/>
            <w:r w:rsidRPr="007C5194">
              <w:rPr>
                <w:sz w:val="20"/>
                <w:szCs w:val="20"/>
              </w:rPr>
              <w:t>Bibag</w:t>
            </w:r>
            <w:proofErr w:type="spellEnd"/>
            <w:r w:rsidRPr="007C5194">
              <w:rPr>
                <w:sz w:val="20"/>
                <w:szCs w:val="20"/>
              </w:rPr>
              <w:t xml:space="preserve"> LOT</w:t>
            </w:r>
          </w:p>
        </w:tc>
        <w:tc>
          <w:tcPr>
            <w:tcW w:w="2325" w:type="dxa"/>
            <w:tcBorders>
              <w:top w:val="single" w:sz="12" w:space="0" w:color="000000"/>
            </w:tcBorders>
          </w:tcPr>
          <w:p w14:paraId="3E8D6008" w14:textId="1681C3E1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20"/>
                <w:szCs w:val="20"/>
              </w:rPr>
              <w:t>Koncentrat LOT</w:t>
            </w:r>
            <w:r w:rsidR="00B22B2B">
              <w:rPr>
                <w:sz w:val="20"/>
                <w:szCs w:val="20"/>
              </w:rPr>
              <w:t xml:space="preserve"> vid påse</w:t>
            </w:r>
          </w:p>
        </w:tc>
        <w:tc>
          <w:tcPr>
            <w:tcW w:w="2895" w:type="dxa"/>
            <w:tcBorders>
              <w:top w:val="single" w:sz="12" w:space="0" w:color="000000"/>
            </w:tcBorders>
          </w:tcPr>
          <w:p w14:paraId="50A9F4FD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proofErr w:type="spellStart"/>
            <w:r w:rsidRPr="007C5194">
              <w:rPr>
                <w:sz w:val="22"/>
                <w:szCs w:val="22"/>
              </w:rPr>
              <w:t>Kond</w:t>
            </w:r>
            <w:proofErr w:type="spellEnd"/>
            <w:r w:rsidRPr="007C5194">
              <w:rPr>
                <w:sz w:val="22"/>
                <w:szCs w:val="22"/>
              </w:rPr>
              <w:t xml:space="preserve"> </w:t>
            </w:r>
            <w:proofErr w:type="spellStart"/>
            <w:r w:rsidRPr="007C5194">
              <w:rPr>
                <w:sz w:val="22"/>
                <w:szCs w:val="22"/>
              </w:rPr>
              <w:t>mS</w:t>
            </w:r>
            <w:proofErr w:type="spellEnd"/>
            <w:r w:rsidRPr="007C5194">
              <w:rPr>
                <w:sz w:val="22"/>
                <w:szCs w:val="22"/>
              </w:rPr>
              <w:t>/cm</w:t>
            </w:r>
          </w:p>
          <w:p w14:paraId="23285ED6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Efter start</w:t>
            </w:r>
          </w:p>
          <w:p w14:paraId="5ECAF1CF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C5194">
              <w:rPr>
                <w:sz w:val="18"/>
                <w:szCs w:val="18"/>
              </w:rPr>
              <w:t xml:space="preserve">+ </w:t>
            </w:r>
            <w:proofErr w:type="spellStart"/>
            <w:r w:rsidRPr="007C5194">
              <w:rPr>
                <w:sz w:val="18"/>
                <w:szCs w:val="18"/>
              </w:rPr>
              <w:t>Beh</w:t>
            </w:r>
            <w:proofErr w:type="spellEnd"/>
            <w:r w:rsidRPr="007C5194">
              <w:rPr>
                <w:sz w:val="18"/>
                <w:szCs w:val="18"/>
              </w:rPr>
              <w:t>. Na</w:t>
            </w:r>
          </w:p>
        </w:tc>
        <w:tc>
          <w:tcPr>
            <w:tcW w:w="2470" w:type="dxa"/>
            <w:tcBorders>
              <w:top w:val="single" w:sz="12" w:space="0" w:color="000000"/>
            </w:tcBorders>
          </w:tcPr>
          <w:p w14:paraId="2AAB89A3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007C5194">
              <w:rPr>
                <w:sz w:val="22"/>
                <w:szCs w:val="22"/>
              </w:rPr>
              <w:t>Sign</w:t>
            </w:r>
          </w:p>
          <w:p w14:paraId="11CBFA39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proofErr w:type="spellStart"/>
            <w:r w:rsidRPr="007C5194">
              <w:rPr>
                <w:sz w:val="18"/>
                <w:szCs w:val="18"/>
              </w:rPr>
              <w:t>Kläddmaskin</w:t>
            </w:r>
            <w:proofErr w:type="spellEnd"/>
            <w:r w:rsidRPr="007C5194">
              <w:rPr>
                <w:sz w:val="18"/>
                <w:szCs w:val="18"/>
              </w:rPr>
              <w:t xml:space="preserve"> + </w:t>
            </w:r>
          </w:p>
          <w:p w14:paraId="594B2589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16"/>
                <w:szCs w:val="16"/>
              </w:rPr>
            </w:pPr>
            <w:r w:rsidRPr="007C5194">
              <w:rPr>
                <w:sz w:val="18"/>
                <w:szCs w:val="18"/>
              </w:rPr>
              <w:t>Kontroll CDS vägg</w:t>
            </w:r>
          </w:p>
        </w:tc>
      </w:tr>
      <w:tr w:rsidR="008855E1" w:rsidRPr="007C5194" w14:paraId="208F323C" w14:textId="77777777" w:rsidTr="002E4337">
        <w:trPr>
          <w:trHeight w:val="1320"/>
        </w:trPr>
        <w:tc>
          <w:tcPr>
            <w:tcW w:w="5205" w:type="dxa"/>
            <w:gridSpan w:val="3"/>
          </w:tcPr>
          <w:p w14:paraId="1F2BD79E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proofErr w:type="spellStart"/>
            <w:r w:rsidRPr="007C5194">
              <w:rPr>
                <w:sz w:val="32"/>
                <w:szCs w:val="32"/>
              </w:rPr>
              <w:t>Slangset</w:t>
            </w:r>
            <w:proofErr w:type="spellEnd"/>
            <w:r w:rsidRPr="007C5194">
              <w:rPr>
                <w:sz w:val="32"/>
                <w:szCs w:val="32"/>
              </w:rPr>
              <w:t xml:space="preserve"> LOT</w:t>
            </w:r>
          </w:p>
        </w:tc>
        <w:tc>
          <w:tcPr>
            <w:tcW w:w="5365" w:type="dxa"/>
            <w:gridSpan w:val="2"/>
          </w:tcPr>
          <w:p w14:paraId="6FFB8E4E" w14:textId="77777777" w:rsidR="008855E1" w:rsidRPr="007C5194" w:rsidRDefault="008855E1" w:rsidP="002E4337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  <w:r w:rsidRPr="007C5194">
              <w:rPr>
                <w:sz w:val="32"/>
                <w:szCs w:val="32"/>
              </w:rPr>
              <w:t>Dialysator LOT</w:t>
            </w:r>
          </w:p>
        </w:tc>
      </w:tr>
    </w:tbl>
    <w:p w14:paraId="5F16FD75" w14:textId="15DBA1DE" w:rsidR="008855E1" w:rsidRPr="00536A5A" w:rsidRDefault="008855E1" w:rsidP="008855E1">
      <w:pPr>
        <w:spacing w:after="160" w:line="259" w:lineRule="auto"/>
        <w:ind w:left="0" w:right="0"/>
      </w:pPr>
      <w:r w:rsidRPr="007C5194">
        <w:rPr>
          <w:rFonts w:ascii="Calibri" w:eastAsia="Calibri" w:hAnsi="Calibri"/>
          <w:sz w:val="22"/>
          <w:szCs w:val="22"/>
          <w:lang w:eastAsia="en-US"/>
        </w:rPr>
        <w:t xml:space="preserve">Koncentrat BÖR-värde </w:t>
      </w:r>
      <w:r w:rsidRPr="007C519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± 0.3 </w:t>
      </w:r>
      <w:proofErr w:type="spellStart"/>
      <w:r w:rsidRPr="007C519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mS</w:t>
      </w:r>
      <w:proofErr w:type="spellEnd"/>
      <w:r w:rsidRPr="007C519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/cm</w:t>
      </w:r>
    </w:p>
    <w:sectPr w:rsidR="008855E1" w:rsidRPr="00536A5A" w:rsidSect="00E5472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6A49" w14:textId="77777777" w:rsidR="00077547" w:rsidRDefault="00077547">
      <w:r>
        <w:separator/>
      </w:r>
    </w:p>
  </w:endnote>
  <w:endnote w:type="continuationSeparator" w:id="0">
    <w:p w14:paraId="5A40A6F1" w14:textId="77777777" w:rsidR="00077547" w:rsidRDefault="00077547">
      <w:r>
        <w:continuationSeparator/>
      </w:r>
    </w:p>
  </w:endnote>
  <w:endnote w:type="continuationNotice" w:id="1">
    <w:p w14:paraId="3618AE60" w14:textId="77777777" w:rsidR="00077547" w:rsidRDefault="00077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28127" w14:textId="77777777" w:rsidR="00077547" w:rsidRDefault="00077547"/>
  </w:footnote>
  <w:footnote w:type="continuationSeparator" w:id="0">
    <w:p w14:paraId="27047D6A" w14:textId="77777777" w:rsidR="00077547" w:rsidRDefault="00077547">
      <w:r>
        <w:continuationSeparator/>
      </w:r>
    </w:p>
  </w:footnote>
  <w:footnote w:type="continuationNotice" w:id="1">
    <w:p w14:paraId="6A7EA453" w14:textId="77777777" w:rsidR="00077547" w:rsidRDefault="00077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0257E9"/>
    <w:multiLevelType w:val="hybridMultilevel"/>
    <w:tmpl w:val="D422A8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19648CF"/>
    <w:multiLevelType w:val="hybridMultilevel"/>
    <w:tmpl w:val="D7661A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5339918">
    <w:abstractNumId w:val="19"/>
  </w:num>
  <w:num w:numId="2" w16cid:durableId="1515076777">
    <w:abstractNumId w:val="15"/>
  </w:num>
  <w:num w:numId="3" w16cid:durableId="1001469759">
    <w:abstractNumId w:val="0"/>
  </w:num>
  <w:num w:numId="4" w16cid:durableId="1649821437">
    <w:abstractNumId w:val="7"/>
  </w:num>
  <w:num w:numId="5" w16cid:durableId="536162903">
    <w:abstractNumId w:val="16"/>
  </w:num>
  <w:num w:numId="6" w16cid:durableId="1649018166">
    <w:abstractNumId w:val="2"/>
  </w:num>
  <w:num w:numId="7" w16cid:durableId="85470069">
    <w:abstractNumId w:val="12"/>
  </w:num>
  <w:num w:numId="8" w16cid:durableId="2112161692">
    <w:abstractNumId w:val="9"/>
  </w:num>
  <w:num w:numId="9" w16cid:durableId="446049590">
    <w:abstractNumId w:val="1"/>
  </w:num>
  <w:num w:numId="10" w16cid:durableId="1839688154">
    <w:abstractNumId w:val="1"/>
  </w:num>
  <w:num w:numId="11" w16cid:durableId="1558514887">
    <w:abstractNumId w:val="3"/>
  </w:num>
  <w:num w:numId="12" w16cid:durableId="2139762413">
    <w:abstractNumId w:val="4"/>
  </w:num>
  <w:num w:numId="13" w16cid:durableId="1632398793">
    <w:abstractNumId w:val="14"/>
  </w:num>
  <w:num w:numId="14" w16cid:durableId="454831049">
    <w:abstractNumId w:val="10"/>
  </w:num>
  <w:num w:numId="15" w16cid:durableId="949094844">
    <w:abstractNumId w:val="8"/>
  </w:num>
  <w:num w:numId="16" w16cid:durableId="1555313932">
    <w:abstractNumId w:val="13"/>
  </w:num>
  <w:num w:numId="17" w16cid:durableId="1939634391">
    <w:abstractNumId w:val="6"/>
  </w:num>
  <w:num w:numId="18" w16cid:durableId="988556936">
    <w:abstractNumId w:val="11"/>
  </w:num>
  <w:num w:numId="19" w16cid:durableId="2069455594">
    <w:abstractNumId w:val="18"/>
  </w:num>
  <w:num w:numId="20" w16cid:durableId="1175417497">
    <w:abstractNumId w:val="5"/>
  </w:num>
  <w:num w:numId="21" w16cid:durableId="6471273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EC1"/>
    <w:rsid w:val="00033ED5"/>
    <w:rsid w:val="00046139"/>
    <w:rsid w:val="00050500"/>
    <w:rsid w:val="00053084"/>
    <w:rsid w:val="0005691C"/>
    <w:rsid w:val="00056ECB"/>
    <w:rsid w:val="00056ED5"/>
    <w:rsid w:val="000655CC"/>
    <w:rsid w:val="000700AE"/>
    <w:rsid w:val="00071CBB"/>
    <w:rsid w:val="00077547"/>
    <w:rsid w:val="00081DB6"/>
    <w:rsid w:val="00084024"/>
    <w:rsid w:val="0009062C"/>
    <w:rsid w:val="00095368"/>
    <w:rsid w:val="000954C4"/>
    <w:rsid w:val="000A2CC0"/>
    <w:rsid w:val="000A4C35"/>
    <w:rsid w:val="000A611A"/>
    <w:rsid w:val="000B12D9"/>
    <w:rsid w:val="000B4536"/>
    <w:rsid w:val="000B7715"/>
    <w:rsid w:val="000D2AA9"/>
    <w:rsid w:val="000D3F66"/>
    <w:rsid w:val="000D49A5"/>
    <w:rsid w:val="000E463B"/>
    <w:rsid w:val="000E5A7E"/>
    <w:rsid w:val="000F43A3"/>
    <w:rsid w:val="000F6F2A"/>
    <w:rsid w:val="000F7681"/>
    <w:rsid w:val="00103031"/>
    <w:rsid w:val="001044FE"/>
    <w:rsid w:val="001050D6"/>
    <w:rsid w:val="001139D4"/>
    <w:rsid w:val="00115F84"/>
    <w:rsid w:val="00131B08"/>
    <w:rsid w:val="00132A59"/>
    <w:rsid w:val="00133337"/>
    <w:rsid w:val="00133A0F"/>
    <w:rsid w:val="0013580F"/>
    <w:rsid w:val="00137B6D"/>
    <w:rsid w:val="0014070B"/>
    <w:rsid w:val="001422C1"/>
    <w:rsid w:val="0015141D"/>
    <w:rsid w:val="001522AE"/>
    <w:rsid w:val="00157D5B"/>
    <w:rsid w:val="00161FE6"/>
    <w:rsid w:val="001647EA"/>
    <w:rsid w:val="00164C3D"/>
    <w:rsid w:val="00166D3A"/>
    <w:rsid w:val="00172A8C"/>
    <w:rsid w:val="00181FDC"/>
    <w:rsid w:val="001860B9"/>
    <w:rsid w:val="00186F2B"/>
    <w:rsid w:val="001874D6"/>
    <w:rsid w:val="001947A5"/>
    <w:rsid w:val="0019632A"/>
    <w:rsid w:val="001A4E7C"/>
    <w:rsid w:val="001A55FC"/>
    <w:rsid w:val="001B4EF3"/>
    <w:rsid w:val="001B60A3"/>
    <w:rsid w:val="001B762C"/>
    <w:rsid w:val="001C4D0A"/>
    <w:rsid w:val="001C5FEF"/>
    <w:rsid w:val="001E578C"/>
    <w:rsid w:val="001F7E69"/>
    <w:rsid w:val="00211487"/>
    <w:rsid w:val="00211D91"/>
    <w:rsid w:val="00217DEC"/>
    <w:rsid w:val="00235B57"/>
    <w:rsid w:val="00250F24"/>
    <w:rsid w:val="002523C5"/>
    <w:rsid w:val="0025380B"/>
    <w:rsid w:val="00253E83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47F5"/>
    <w:rsid w:val="002A27EC"/>
    <w:rsid w:val="002A5733"/>
    <w:rsid w:val="002B0B30"/>
    <w:rsid w:val="002B0C78"/>
    <w:rsid w:val="002C0C02"/>
    <w:rsid w:val="002C1277"/>
    <w:rsid w:val="002C19C3"/>
    <w:rsid w:val="002C60AD"/>
    <w:rsid w:val="002C6DF4"/>
    <w:rsid w:val="002D0674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965"/>
    <w:rsid w:val="003B2A4B"/>
    <w:rsid w:val="003D099E"/>
    <w:rsid w:val="003D21A2"/>
    <w:rsid w:val="003D29D2"/>
    <w:rsid w:val="003E0705"/>
    <w:rsid w:val="003E134B"/>
    <w:rsid w:val="003E222A"/>
    <w:rsid w:val="003E2FF7"/>
    <w:rsid w:val="003F1013"/>
    <w:rsid w:val="003F1ACF"/>
    <w:rsid w:val="004022D8"/>
    <w:rsid w:val="00402732"/>
    <w:rsid w:val="004034D9"/>
    <w:rsid w:val="00404484"/>
    <w:rsid w:val="00404948"/>
    <w:rsid w:val="00406BEA"/>
    <w:rsid w:val="00413A60"/>
    <w:rsid w:val="0042092E"/>
    <w:rsid w:val="004230F7"/>
    <w:rsid w:val="00423F67"/>
    <w:rsid w:val="0043167E"/>
    <w:rsid w:val="0043409A"/>
    <w:rsid w:val="00443C1E"/>
    <w:rsid w:val="00446255"/>
    <w:rsid w:val="00451935"/>
    <w:rsid w:val="00460ED0"/>
    <w:rsid w:val="004632BE"/>
    <w:rsid w:val="00465651"/>
    <w:rsid w:val="00470CE7"/>
    <w:rsid w:val="00470F4F"/>
    <w:rsid w:val="00472482"/>
    <w:rsid w:val="00480DC7"/>
    <w:rsid w:val="004876F6"/>
    <w:rsid w:val="0049236A"/>
    <w:rsid w:val="00492718"/>
    <w:rsid w:val="004A2E25"/>
    <w:rsid w:val="004A355D"/>
    <w:rsid w:val="004A4970"/>
    <w:rsid w:val="004B2183"/>
    <w:rsid w:val="004B2254"/>
    <w:rsid w:val="004B2A01"/>
    <w:rsid w:val="004B2D6C"/>
    <w:rsid w:val="004C2559"/>
    <w:rsid w:val="004C54FC"/>
    <w:rsid w:val="004D7BA3"/>
    <w:rsid w:val="004F3A00"/>
    <w:rsid w:val="004F4518"/>
    <w:rsid w:val="004F4C62"/>
    <w:rsid w:val="004F7301"/>
    <w:rsid w:val="0050109B"/>
    <w:rsid w:val="00501433"/>
    <w:rsid w:val="00511CC4"/>
    <w:rsid w:val="00516511"/>
    <w:rsid w:val="00521FCF"/>
    <w:rsid w:val="00531E60"/>
    <w:rsid w:val="00536A5A"/>
    <w:rsid w:val="00541D07"/>
    <w:rsid w:val="00544BAB"/>
    <w:rsid w:val="00545F31"/>
    <w:rsid w:val="005578FA"/>
    <w:rsid w:val="005604CB"/>
    <w:rsid w:val="00565129"/>
    <w:rsid w:val="00565CD0"/>
    <w:rsid w:val="0056695C"/>
    <w:rsid w:val="00567820"/>
    <w:rsid w:val="00576F8A"/>
    <w:rsid w:val="005770AD"/>
    <w:rsid w:val="00581414"/>
    <w:rsid w:val="00582490"/>
    <w:rsid w:val="005826FA"/>
    <w:rsid w:val="00590CFD"/>
    <w:rsid w:val="00596C41"/>
    <w:rsid w:val="00597E28"/>
    <w:rsid w:val="005A2E3B"/>
    <w:rsid w:val="005A3A85"/>
    <w:rsid w:val="005A54ED"/>
    <w:rsid w:val="005A5D5B"/>
    <w:rsid w:val="005A6081"/>
    <w:rsid w:val="005A627D"/>
    <w:rsid w:val="005B2EF0"/>
    <w:rsid w:val="005C0045"/>
    <w:rsid w:val="005C084E"/>
    <w:rsid w:val="005C3CB5"/>
    <w:rsid w:val="005C4606"/>
    <w:rsid w:val="005D0B0C"/>
    <w:rsid w:val="005E02B3"/>
    <w:rsid w:val="005E1E24"/>
    <w:rsid w:val="005F32EB"/>
    <w:rsid w:val="006006D6"/>
    <w:rsid w:val="0060596B"/>
    <w:rsid w:val="00606D97"/>
    <w:rsid w:val="006141E7"/>
    <w:rsid w:val="00614E64"/>
    <w:rsid w:val="00617710"/>
    <w:rsid w:val="00617EE6"/>
    <w:rsid w:val="0062184C"/>
    <w:rsid w:val="00623724"/>
    <w:rsid w:val="00624714"/>
    <w:rsid w:val="00627BEA"/>
    <w:rsid w:val="006319DB"/>
    <w:rsid w:val="00634242"/>
    <w:rsid w:val="00643671"/>
    <w:rsid w:val="006548AA"/>
    <w:rsid w:val="0065595B"/>
    <w:rsid w:val="00660269"/>
    <w:rsid w:val="00660D3F"/>
    <w:rsid w:val="00665F89"/>
    <w:rsid w:val="00673C92"/>
    <w:rsid w:val="006753EC"/>
    <w:rsid w:val="006A249A"/>
    <w:rsid w:val="006A2789"/>
    <w:rsid w:val="006A4978"/>
    <w:rsid w:val="006A5091"/>
    <w:rsid w:val="006A5FDB"/>
    <w:rsid w:val="006A7261"/>
    <w:rsid w:val="006B0D29"/>
    <w:rsid w:val="006B1819"/>
    <w:rsid w:val="006B5DE7"/>
    <w:rsid w:val="006C4339"/>
    <w:rsid w:val="006C5048"/>
    <w:rsid w:val="006C6A4B"/>
    <w:rsid w:val="006C779F"/>
    <w:rsid w:val="006D01F5"/>
    <w:rsid w:val="006D0CFB"/>
    <w:rsid w:val="006D30C0"/>
    <w:rsid w:val="006D7535"/>
    <w:rsid w:val="006D777B"/>
    <w:rsid w:val="006E450B"/>
    <w:rsid w:val="006E5F8C"/>
    <w:rsid w:val="006F0D7E"/>
    <w:rsid w:val="006F5138"/>
    <w:rsid w:val="00710B77"/>
    <w:rsid w:val="007176B6"/>
    <w:rsid w:val="0072075B"/>
    <w:rsid w:val="007221C2"/>
    <w:rsid w:val="00725816"/>
    <w:rsid w:val="00730955"/>
    <w:rsid w:val="00733A9C"/>
    <w:rsid w:val="00736574"/>
    <w:rsid w:val="007367E0"/>
    <w:rsid w:val="00737215"/>
    <w:rsid w:val="00745811"/>
    <w:rsid w:val="00754905"/>
    <w:rsid w:val="00760038"/>
    <w:rsid w:val="007612AC"/>
    <w:rsid w:val="00762EE0"/>
    <w:rsid w:val="00765C41"/>
    <w:rsid w:val="00771100"/>
    <w:rsid w:val="007737DB"/>
    <w:rsid w:val="007759DD"/>
    <w:rsid w:val="0078609F"/>
    <w:rsid w:val="007917BA"/>
    <w:rsid w:val="00794C20"/>
    <w:rsid w:val="007A1502"/>
    <w:rsid w:val="007A5C6F"/>
    <w:rsid w:val="007B0C77"/>
    <w:rsid w:val="007B3360"/>
    <w:rsid w:val="007C234E"/>
    <w:rsid w:val="007C5194"/>
    <w:rsid w:val="007D4241"/>
    <w:rsid w:val="007D4317"/>
    <w:rsid w:val="007D4EA3"/>
    <w:rsid w:val="007E2AA9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39C7"/>
    <w:rsid w:val="008654B6"/>
    <w:rsid w:val="00870629"/>
    <w:rsid w:val="0087139C"/>
    <w:rsid w:val="00877285"/>
    <w:rsid w:val="00880E83"/>
    <w:rsid w:val="008855E1"/>
    <w:rsid w:val="00892F28"/>
    <w:rsid w:val="008A0C5F"/>
    <w:rsid w:val="008A3DEA"/>
    <w:rsid w:val="008A4EB9"/>
    <w:rsid w:val="008A74C0"/>
    <w:rsid w:val="008B1694"/>
    <w:rsid w:val="008C4B27"/>
    <w:rsid w:val="008C5F2B"/>
    <w:rsid w:val="008C7F2A"/>
    <w:rsid w:val="008E36F8"/>
    <w:rsid w:val="008E46B2"/>
    <w:rsid w:val="008E682C"/>
    <w:rsid w:val="008E78A1"/>
    <w:rsid w:val="008F13A7"/>
    <w:rsid w:val="008F589F"/>
    <w:rsid w:val="008F6E2E"/>
    <w:rsid w:val="008F7CBC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E05"/>
    <w:rsid w:val="00942257"/>
    <w:rsid w:val="009471BF"/>
    <w:rsid w:val="00950E4E"/>
    <w:rsid w:val="009529BD"/>
    <w:rsid w:val="009533B4"/>
    <w:rsid w:val="00971D93"/>
    <w:rsid w:val="00977242"/>
    <w:rsid w:val="0099122A"/>
    <w:rsid w:val="00991275"/>
    <w:rsid w:val="009B1F6B"/>
    <w:rsid w:val="009C0D12"/>
    <w:rsid w:val="009C192E"/>
    <w:rsid w:val="009D3A31"/>
    <w:rsid w:val="009D53B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6B8"/>
    <w:rsid w:val="00A264BE"/>
    <w:rsid w:val="00A272CA"/>
    <w:rsid w:val="00A33051"/>
    <w:rsid w:val="00A407AD"/>
    <w:rsid w:val="00A40923"/>
    <w:rsid w:val="00A41C05"/>
    <w:rsid w:val="00A42426"/>
    <w:rsid w:val="00A514B7"/>
    <w:rsid w:val="00A546F9"/>
    <w:rsid w:val="00A54A0B"/>
    <w:rsid w:val="00A65FD4"/>
    <w:rsid w:val="00A72BD9"/>
    <w:rsid w:val="00A81198"/>
    <w:rsid w:val="00A814C3"/>
    <w:rsid w:val="00A81E48"/>
    <w:rsid w:val="00A82035"/>
    <w:rsid w:val="00A853E9"/>
    <w:rsid w:val="00A90D77"/>
    <w:rsid w:val="00A92E07"/>
    <w:rsid w:val="00AA0B3A"/>
    <w:rsid w:val="00AA1BCE"/>
    <w:rsid w:val="00AA6EB4"/>
    <w:rsid w:val="00AA767D"/>
    <w:rsid w:val="00AB0CC9"/>
    <w:rsid w:val="00AC25D9"/>
    <w:rsid w:val="00AC3FF6"/>
    <w:rsid w:val="00AC4C75"/>
    <w:rsid w:val="00AC5548"/>
    <w:rsid w:val="00AD73EC"/>
    <w:rsid w:val="00AE3994"/>
    <w:rsid w:val="00AE4605"/>
    <w:rsid w:val="00AE5BC7"/>
    <w:rsid w:val="00AF5AAF"/>
    <w:rsid w:val="00B046D8"/>
    <w:rsid w:val="00B10909"/>
    <w:rsid w:val="00B13F4C"/>
    <w:rsid w:val="00B16219"/>
    <w:rsid w:val="00B16C59"/>
    <w:rsid w:val="00B22B2B"/>
    <w:rsid w:val="00B26D61"/>
    <w:rsid w:val="00B33FDD"/>
    <w:rsid w:val="00B359CC"/>
    <w:rsid w:val="00B36107"/>
    <w:rsid w:val="00B37005"/>
    <w:rsid w:val="00B41789"/>
    <w:rsid w:val="00B4670B"/>
    <w:rsid w:val="00B46C03"/>
    <w:rsid w:val="00B60C6C"/>
    <w:rsid w:val="00B619A9"/>
    <w:rsid w:val="00B65A9D"/>
    <w:rsid w:val="00B66145"/>
    <w:rsid w:val="00B66D60"/>
    <w:rsid w:val="00B75EDE"/>
    <w:rsid w:val="00B77D88"/>
    <w:rsid w:val="00B77FAF"/>
    <w:rsid w:val="00B83E1F"/>
    <w:rsid w:val="00B84336"/>
    <w:rsid w:val="00B851B9"/>
    <w:rsid w:val="00B86453"/>
    <w:rsid w:val="00B90054"/>
    <w:rsid w:val="00B92C14"/>
    <w:rsid w:val="00B95AD8"/>
    <w:rsid w:val="00BA0066"/>
    <w:rsid w:val="00BB69DB"/>
    <w:rsid w:val="00BC322E"/>
    <w:rsid w:val="00BC44CD"/>
    <w:rsid w:val="00BC48A6"/>
    <w:rsid w:val="00BD4476"/>
    <w:rsid w:val="00BE47AA"/>
    <w:rsid w:val="00BE7978"/>
    <w:rsid w:val="00C07DDB"/>
    <w:rsid w:val="00C4115D"/>
    <w:rsid w:val="00C43BDD"/>
    <w:rsid w:val="00C47778"/>
    <w:rsid w:val="00C5011E"/>
    <w:rsid w:val="00C50AFC"/>
    <w:rsid w:val="00C50EE5"/>
    <w:rsid w:val="00C5240A"/>
    <w:rsid w:val="00C5398F"/>
    <w:rsid w:val="00C556F5"/>
    <w:rsid w:val="00C65A72"/>
    <w:rsid w:val="00C701DA"/>
    <w:rsid w:val="00C70CCE"/>
    <w:rsid w:val="00C70E19"/>
    <w:rsid w:val="00C72574"/>
    <w:rsid w:val="00C727D4"/>
    <w:rsid w:val="00C72CB8"/>
    <w:rsid w:val="00C7430C"/>
    <w:rsid w:val="00C745C2"/>
    <w:rsid w:val="00C840EB"/>
    <w:rsid w:val="00C85DA1"/>
    <w:rsid w:val="00C9071C"/>
    <w:rsid w:val="00C908FF"/>
    <w:rsid w:val="00C94CDF"/>
    <w:rsid w:val="00C97BD3"/>
    <w:rsid w:val="00CA1296"/>
    <w:rsid w:val="00CA39EF"/>
    <w:rsid w:val="00CA521F"/>
    <w:rsid w:val="00CB0493"/>
    <w:rsid w:val="00CB17FF"/>
    <w:rsid w:val="00CB1ED7"/>
    <w:rsid w:val="00CC167C"/>
    <w:rsid w:val="00CC51CC"/>
    <w:rsid w:val="00CC52D9"/>
    <w:rsid w:val="00CD6647"/>
    <w:rsid w:val="00CE3632"/>
    <w:rsid w:val="00CE4B73"/>
    <w:rsid w:val="00CF70BB"/>
    <w:rsid w:val="00D007E9"/>
    <w:rsid w:val="00D074DB"/>
    <w:rsid w:val="00D12EED"/>
    <w:rsid w:val="00D139CF"/>
    <w:rsid w:val="00D2313C"/>
    <w:rsid w:val="00D35DE8"/>
    <w:rsid w:val="00D37E7F"/>
    <w:rsid w:val="00D37F76"/>
    <w:rsid w:val="00D44AA7"/>
    <w:rsid w:val="00D44F53"/>
    <w:rsid w:val="00D47AD7"/>
    <w:rsid w:val="00D51529"/>
    <w:rsid w:val="00D54821"/>
    <w:rsid w:val="00D55D6E"/>
    <w:rsid w:val="00D626DD"/>
    <w:rsid w:val="00D65726"/>
    <w:rsid w:val="00D71D0A"/>
    <w:rsid w:val="00D74F01"/>
    <w:rsid w:val="00D813C5"/>
    <w:rsid w:val="00D85218"/>
    <w:rsid w:val="00D87FA5"/>
    <w:rsid w:val="00D915B1"/>
    <w:rsid w:val="00DA299D"/>
    <w:rsid w:val="00DA65C4"/>
    <w:rsid w:val="00DC477A"/>
    <w:rsid w:val="00DD15D0"/>
    <w:rsid w:val="00DD2BE0"/>
    <w:rsid w:val="00DD6359"/>
    <w:rsid w:val="00DE207C"/>
    <w:rsid w:val="00DE4447"/>
    <w:rsid w:val="00DE5DA2"/>
    <w:rsid w:val="00DF0033"/>
    <w:rsid w:val="00DF306D"/>
    <w:rsid w:val="00E026BF"/>
    <w:rsid w:val="00E07B1B"/>
    <w:rsid w:val="00E11853"/>
    <w:rsid w:val="00E14D36"/>
    <w:rsid w:val="00E52539"/>
    <w:rsid w:val="00E52A86"/>
    <w:rsid w:val="00E54725"/>
    <w:rsid w:val="00E54B47"/>
    <w:rsid w:val="00E553BF"/>
    <w:rsid w:val="00E55D93"/>
    <w:rsid w:val="00E61294"/>
    <w:rsid w:val="00E7237C"/>
    <w:rsid w:val="00E77C46"/>
    <w:rsid w:val="00E86A90"/>
    <w:rsid w:val="00E86CE8"/>
    <w:rsid w:val="00E90E82"/>
    <w:rsid w:val="00E92287"/>
    <w:rsid w:val="00E93707"/>
    <w:rsid w:val="00E94CCF"/>
    <w:rsid w:val="00EA00CB"/>
    <w:rsid w:val="00EA1BAA"/>
    <w:rsid w:val="00EA3FCD"/>
    <w:rsid w:val="00EA42A0"/>
    <w:rsid w:val="00EA4E41"/>
    <w:rsid w:val="00EB62FC"/>
    <w:rsid w:val="00EB6714"/>
    <w:rsid w:val="00EC0A68"/>
    <w:rsid w:val="00EC5006"/>
    <w:rsid w:val="00ED49C3"/>
    <w:rsid w:val="00ED51B2"/>
    <w:rsid w:val="00ED6CE8"/>
    <w:rsid w:val="00ED7AA6"/>
    <w:rsid w:val="00EE2A56"/>
    <w:rsid w:val="00EE3818"/>
    <w:rsid w:val="00EF6A62"/>
    <w:rsid w:val="00EF79FD"/>
    <w:rsid w:val="00F02422"/>
    <w:rsid w:val="00F061AC"/>
    <w:rsid w:val="00F17DAE"/>
    <w:rsid w:val="00F22264"/>
    <w:rsid w:val="00F24EB0"/>
    <w:rsid w:val="00F2564D"/>
    <w:rsid w:val="00F35AE9"/>
    <w:rsid w:val="00F35B05"/>
    <w:rsid w:val="00F365B6"/>
    <w:rsid w:val="00F413D9"/>
    <w:rsid w:val="00F5135F"/>
    <w:rsid w:val="00F51F78"/>
    <w:rsid w:val="00F86F47"/>
    <w:rsid w:val="00F90B64"/>
    <w:rsid w:val="00FB0121"/>
    <w:rsid w:val="00FB02C8"/>
    <w:rsid w:val="00FB2F0F"/>
    <w:rsid w:val="00FB5086"/>
    <w:rsid w:val="00FB5411"/>
    <w:rsid w:val="00FB6392"/>
    <w:rsid w:val="00FD3C70"/>
    <w:rsid w:val="00FD6820"/>
    <w:rsid w:val="00FE12D8"/>
    <w:rsid w:val="00FF1768"/>
    <w:rsid w:val="00FF33B1"/>
    <w:rsid w:val="00FF7C02"/>
    <w:rsid w:val="019C69C1"/>
    <w:rsid w:val="024801E3"/>
    <w:rsid w:val="06DD5F5D"/>
    <w:rsid w:val="16AED689"/>
    <w:rsid w:val="238CDD92"/>
    <w:rsid w:val="2C24BA23"/>
    <w:rsid w:val="3E89ACEE"/>
    <w:rsid w:val="4E414B83"/>
    <w:rsid w:val="50063DB4"/>
    <w:rsid w:val="5C59D0AB"/>
    <w:rsid w:val="647B2B65"/>
    <w:rsid w:val="671F54DD"/>
    <w:rsid w:val="6AA72342"/>
    <w:rsid w:val="6B2CF8ED"/>
    <w:rsid w:val="78DBAE70"/>
    <w:rsid w:val="798D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ellrutnt1">
    <w:name w:val="Tabellrutnät1"/>
    <w:basedOn w:val="Normaltabell"/>
    <w:next w:val="Tabellrutnt"/>
    <w:uiPriority w:val="59"/>
    <w:rsid w:val="007C51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80</TotalTime>
  <Pages>6</Pages>
  <Words>1119</Words>
  <Characters>5935</Characters>
  <Application>Microsoft Office Word</Application>
  <DocSecurity>0</DocSecurity>
  <Lines>49</Lines>
  <Paragraphs>14</Paragraphs>
  <ScaleCrop>false</ScaleCrop>
  <Manager/>
  <Company/>
  <LinksUpToDate>false</LinksUpToDate>
  <CharactersWithSpaces>7040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Dokumentation av dialysparametrar GMP Q Di 460</dc:title>
  <dc:subject/>
  <dc:creator>patrik.jens.johansson@vgregion.se</dc:creator>
  <keywords/>
  <lastModifiedBy>Anita Fredriksson</lastModifiedBy>
  <revision>152</revision>
  <lastPrinted>2016-03-31T10:56:00.0000000Z</lastPrinted>
  <dcterms:created xsi:type="dcterms:W3CDTF">2022-05-06T06:31:00.0000000Z</dcterms:created>
  <dcterms:modified xsi:type="dcterms:W3CDTF">2026-03-17T11:11:00.0000000Z</dcterms:modified>
</coreProperties>
</file>