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2827" w14:textId="77777777" w:rsidR="00CD6053" w:rsidRDefault="00CD6053" w:rsidP="00F35B05">
      <w:pPr>
        <w:pStyle w:val="Rubrik2"/>
        <w:sectPr w:rsidR="00CD6053" w:rsidSect="00CD605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D6053" w:rsidRPr="00CD6053" w14:paraId="5D12EA82" w14:textId="77777777" w:rsidTr="428A081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BDDA3A" w14:textId="77777777" w:rsidR="005E0D89" w:rsidRPr="005E0D89" w:rsidRDefault="00CD6053" w:rsidP="00454C1C">
            <w:pPr>
              <w:pStyle w:val="Rubrik1"/>
              <w:rPr>
                <w:rFonts w:asciiTheme="majorHAnsi" w:hAnsiTheme="majorHAnsi" w:cstheme="majorHAnsi"/>
                <w:noProof/>
              </w:rPr>
            </w:pPr>
            <w:r w:rsidRPr="005E0D89">
              <w:rPr>
                <w:rFonts w:asciiTheme="majorHAnsi" w:hAnsiTheme="majorHAnsi" w:cstheme="maj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B7FD88" wp14:editId="093C263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86369B" w14:textId="77777777" w:rsidR="00CD6053" w:rsidRPr="003D37FD" w:rsidRDefault="00CD6053" w:rsidP="00CD6053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20593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BB7FD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C86369B" w14:textId="77777777" w:rsidR="00CD6053" w:rsidRPr="003D37FD" w:rsidRDefault="00CD6053" w:rsidP="00CD605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20593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5E0D89">
              <w:rPr>
                <w:rFonts w:asciiTheme="majorHAnsi" w:hAnsiTheme="majorHAnsi" w:cstheme="majorHAnsi"/>
                <w:noProof/>
              </w:rPr>
              <w:t xml:space="preserve">Borttagande av tunnelerad CDK </w:t>
            </w:r>
            <w:r w:rsidR="490BA24B" w:rsidRPr="005E0D89">
              <w:rPr>
                <w:rFonts w:asciiTheme="majorHAnsi" w:hAnsiTheme="majorHAnsi" w:cstheme="majorHAnsi"/>
                <w:noProof/>
              </w:rPr>
              <w:t xml:space="preserve"> </w:t>
            </w:r>
          </w:p>
          <w:p w14:paraId="034DDC8E" w14:textId="64122CAB" w:rsidR="00CD6053" w:rsidRPr="00CD6053" w:rsidRDefault="490BA24B" w:rsidP="00454C1C">
            <w:pPr>
              <w:pStyle w:val="Rubrik1"/>
              <w:rPr>
                <w:noProof/>
              </w:rPr>
            </w:pPr>
            <w:r w:rsidRPr="005E0D89">
              <w:rPr>
                <w:rFonts w:asciiTheme="majorHAnsi" w:hAnsiTheme="majorHAnsi" w:cstheme="majorHAnsi"/>
                <w:noProof/>
              </w:rPr>
              <w:t>Q Di 458</w:t>
            </w:r>
            <w:r w:rsidR="00CD6053" w:rsidRPr="00CD6053">
              <w:rPr>
                <w:rFonts w:ascii="Times New Roman Fet" w:hAnsi="Times New Roman Fet"/>
                <w:noProof/>
              </w:rPr>
              <w:t xml:space="preserve">  </w:t>
            </w:r>
          </w:p>
        </w:tc>
      </w:tr>
    </w:tbl>
    <w:p w14:paraId="39BB5C8A" w14:textId="0CDD7040" w:rsidR="00CD6053" w:rsidRPr="00CD6053" w:rsidRDefault="00CD6053" w:rsidP="428A0813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428A0813">
        <w:rPr>
          <w:rFonts w:ascii="Arial" w:hAnsi="Arial" w:cs="Arial"/>
          <w:kern w:val="32"/>
          <w:sz w:val="20"/>
          <w:szCs w:val="20"/>
        </w:rPr>
        <w:t xml:space="preserve">1 ex i </w:t>
      </w:r>
      <w:r w:rsidR="1BA84244" w:rsidRPr="428A0813">
        <w:rPr>
          <w:rFonts w:ascii="Arial" w:hAnsi="Arial" w:cs="Arial"/>
          <w:kern w:val="32"/>
          <w:sz w:val="20"/>
          <w:szCs w:val="20"/>
        </w:rPr>
        <w:t>avdelnings</w:t>
      </w:r>
      <w:r w:rsidRPr="428A0813">
        <w:rPr>
          <w:rFonts w:ascii="Arial" w:hAnsi="Arial" w:cs="Arial"/>
          <w:kern w:val="32"/>
          <w:sz w:val="20"/>
          <w:szCs w:val="20"/>
        </w:rPr>
        <w:t>pärm</w:t>
      </w:r>
    </w:p>
    <w:p w14:paraId="63D9E668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3969208A" w14:textId="77777777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szCs w:val="20"/>
        </w:rPr>
      </w:pPr>
      <w:r w:rsidRPr="00CD6053">
        <w:rPr>
          <w:b/>
          <w:bCs/>
          <w:szCs w:val="20"/>
        </w:rPr>
        <w:t xml:space="preserve">För borttagande av </w:t>
      </w:r>
      <w:proofErr w:type="spellStart"/>
      <w:r w:rsidRPr="00CD6053">
        <w:rPr>
          <w:b/>
          <w:bCs/>
          <w:szCs w:val="20"/>
        </w:rPr>
        <w:t>tunnelerad</w:t>
      </w:r>
      <w:proofErr w:type="spellEnd"/>
      <w:r w:rsidRPr="00CD6053">
        <w:rPr>
          <w:b/>
          <w:bCs/>
          <w:szCs w:val="20"/>
        </w:rPr>
        <w:t xml:space="preserve"> CDK behöver du:</w:t>
      </w:r>
    </w:p>
    <w:p w14:paraId="1112122C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Plastförkläde</w:t>
      </w:r>
    </w:p>
    <w:p w14:paraId="7D4FD2C2" w14:textId="5003D86A" w:rsidR="00CD6053" w:rsidRPr="00CD6053" w:rsidRDefault="45430673" w:rsidP="00CD6053">
      <w:pPr>
        <w:spacing w:after="0" w:line="240" w:lineRule="auto"/>
        <w:ind w:left="0" w:right="0"/>
      </w:pPr>
      <w:r>
        <w:t xml:space="preserve">Visir skall bäras och </w:t>
      </w:r>
      <w:proofErr w:type="spellStart"/>
      <w:r>
        <w:t>ev</w:t>
      </w:r>
      <w:proofErr w:type="spellEnd"/>
      <w:r>
        <w:t xml:space="preserve"> </w:t>
      </w:r>
      <w:proofErr w:type="gramStart"/>
      <w:r w:rsidR="5FD9487B">
        <w:t>m</w:t>
      </w:r>
      <w:r w:rsidR="00CD6053">
        <w:t>unskydd .</w:t>
      </w:r>
      <w:proofErr w:type="gramEnd"/>
      <w:r w:rsidR="00CD6053">
        <w:t xml:space="preserve"> </w:t>
      </w:r>
    </w:p>
    <w:p w14:paraId="7A556631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Rena handskar</w:t>
      </w:r>
    </w:p>
    <w:p w14:paraId="393E609C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gramStart"/>
      <w:r w:rsidRPr="00CD6053">
        <w:rPr>
          <w:szCs w:val="20"/>
        </w:rPr>
        <w:t xml:space="preserve">2 </w:t>
      </w:r>
      <w:proofErr w:type="spellStart"/>
      <w:r w:rsidRPr="00CD6053">
        <w:rPr>
          <w:szCs w:val="20"/>
        </w:rPr>
        <w:t>st</w:t>
      </w:r>
      <w:proofErr w:type="spellEnd"/>
      <w:proofErr w:type="gramEnd"/>
      <w:r w:rsidRPr="00CD6053">
        <w:rPr>
          <w:szCs w:val="20"/>
        </w:rPr>
        <w:t xml:space="preserve"> 5 ml sprutor</w:t>
      </w:r>
    </w:p>
    <w:p w14:paraId="290D0F6C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gramStart"/>
      <w:r w:rsidRPr="00CD6053">
        <w:t xml:space="preserve">2 </w:t>
      </w:r>
      <w:proofErr w:type="spellStart"/>
      <w:r w:rsidRPr="00CD6053">
        <w:t>st</w:t>
      </w:r>
      <w:proofErr w:type="spellEnd"/>
      <w:proofErr w:type="gramEnd"/>
      <w:r w:rsidRPr="00CD6053">
        <w:t xml:space="preserve"> svarta kanyler</w:t>
      </w:r>
    </w:p>
    <w:p w14:paraId="75157866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spellStart"/>
      <w:r w:rsidRPr="00CD6053">
        <w:t>Xylocain</w:t>
      </w:r>
      <w:proofErr w:type="spellEnd"/>
      <w:r w:rsidRPr="00CD6053">
        <w:t xml:space="preserve"> 10mg/ml</w:t>
      </w:r>
    </w:p>
    <w:p w14:paraId="53B8DCE9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spellStart"/>
      <w:r w:rsidRPr="00CD6053">
        <w:t>Klorhexidinsprit</w:t>
      </w:r>
      <w:proofErr w:type="spellEnd"/>
      <w:r w:rsidRPr="00CD6053">
        <w:t xml:space="preserve"> 5mg/ml</w:t>
      </w:r>
    </w:p>
    <w:p w14:paraId="75FFBA39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 xml:space="preserve">Sterila kompresser, ca </w:t>
      </w:r>
      <w:proofErr w:type="gramStart"/>
      <w:r w:rsidRPr="00CD6053">
        <w:t>6-8</w:t>
      </w:r>
      <w:proofErr w:type="gramEnd"/>
      <w:r w:rsidRPr="00CD6053">
        <w:t xml:space="preserve"> </w:t>
      </w:r>
      <w:proofErr w:type="spellStart"/>
      <w:r w:rsidRPr="00CD6053">
        <w:t>st</w:t>
      </w:r>
      <w:proofErr w:type="spellEnd"/>
    </w:p>
    <w:p w14:paraId="6E9805E7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>Förband till exit-site</w:t>
      </w:r>
    </w:p>
    <w:p w14:paraId="59277005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 xml:space="preserve">Dras på ordination av läkare. </w:t>
      </w:r>
    </w:p>
    <w:p w14:paraId="59014875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214585C6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0329CB89" w14:textId="77777777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CD6053">
        <w:rPr>
          <w:b/>
          <w:szCs w:val="20"/>
        </w:rPr>
        <w:t>Förberedelse av patient</w:t>
      </w:r>
    </w:p>
    <w:p w14:paraId="7571E8A2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Informera patienten om ingreppet några dagar före</w:t>
      </w:r>
    </w:p>
    <w:p w14:paraId="2DF692F4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67706E0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Patienten ska ha bar överkropp</w:t>
      </w:r>
    </w:p>
    <w:p w14:paraId="5F3A2F7A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spellStart"/>
      <w:r w:rsidRPr="00CD6053">
        <w:rPr>
          <w:szCs w:val="20"/>
        </w:rPr>
        <w:t>Renbäddad</w:t>
      </w:r>
      <w:proofErr w:type="spellEnd"/>
      <w:r w:rsidRPr="00CD6053">
        <w:rPr>
          <w:szCs w:val="20"/>
        </w:rPr>
        <w:t xml:space="preserve"> säng</w:t>
      </w:r>
    </w:p>
    <w:p w14:paraId="563C3DDA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Lossa förband och ev. Statlock</w:t>
      </w:r>
    </w:p>
    <w:p w14:paraId="601DA890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Tvätta med </w:t>
      </w:r>
      <w:proofErr w:type="spellStart"/>
      <w:r w:rsidRPr="00CD6053">
        <w:rPr>
          <w:szCs w:val="20"/>
        </w:rPr>
        <w:t>Klorhexidinsprit</w:t>
      </w:r>
      <w:proofErr w:type="spellEnd"/>
      <w:r w:rsidRPr="00CD6053">
        <w:rPr>
          <w:szCs w:val="20"/>
        </w:rPr>
        <w:t>.</w:t>
      </w:r>
    </w:p>
    <w:p w14:paraId="6CD88A61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4A41A4EC" w14:textId="77777777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b/>
          <w:bCs/>
          <w:szCs w:val="20"/>
        </w:rPr>
      </w:pPr>
      <w:r w:rsidRPr="00CD6053">
        <w:rPr>
          <w:b/>
          <w:bCs/>
          <w:szCs w:val="20"/>
        </w:rPr>
        <w:t>Kort beskrivning av tillvägagångssättet</w:t>
      </w:r>
    </w:p>
    <w:p w14:paraId="5360CAF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4357991C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spellStart"/>
      <w:r w:rsidRPr="00CD6053">
        <w:rPr>
          <w:szCs w:val="20"/>
        </w:rPr>
        <w:t>Kuffen</w:t>
      </w:r>
      <w:proofErr w:type="spellEnd"/>
      <w:r w:rsidRPr="00CD6053">
        <w:rPr>
          <w:szCs w:val="20"/>
        </w:rPr>
        <w:t xml:space="preserve"> lokaliseras och läkare lokalbedövar runt </w:t>
      </w:r>
      <w:proofErr w:type="spellStart"/>
      <w:r w:rsidRPr="00CD6053">
        <w:rPr>
          <w:szCs w:val="20"/>
        </w:rPr>
        <w:t>kuffen</w:t>
      </w:r>
      <w:proofErr w:type="spellEnd"/>
      <w:r w:rsidRPr="00CD6053">
        <w:rPr>
          <w:szCs w:val="20"/>
        </w:rPr>
        <w:t>.</w:t>
      </w:r>
    </w:p>
    <w:p w14:paraId="12999B2B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Låt verka </w:t>
      </w:r>
      <w:proofErr w:type="gramStart"/>
      <w:r w:rsidRPr="00CD6053">
        <w:rPr>
          <w:szCs w:val="20"/>
        </w:rPr>
        <w:t>5-10</w:t>
      </w:r>
      <w:proofErr w:type="gramEnd"/>
      <w:r w:rsidRPr="00CD6053">
        <w:rPr>
          <w:szCs w:val="20"/>
        </w:rPr>
        <w:t xml:space="preserve"> minuter, upprepa Vb.</w:t>
      </w:r>
    </w:p>
    <w:p w14:paraId="29E28BDA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Patienten ligger i planläge</w:t>
      </w:r>
    </w:p>
    <w:p w14:paraId="731BEBC1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rPr>
          <w:szCs w:val="20"/>
        </w:rPr>
        <w:t xml:space="preserve">Be patienten ta några djupa andetag, </w:t>
      </w:r>
      <w:r w:rsidRPr="00CD6053">
        <w:t xml:space="preserve">läkare vrider och drar sedan ut </w:t>
      </w:r>
      <w:proofErr w:type="spellStart"/>
      <w:r w:rsidRPr="00CD6053">
        <w:t>CDK:n</w:t>
      </w:r>
      <w:proofErr w:type="spellEnd"/>
      <w:r w:rsidRPr="00CD6053">
        <w:t xml:space="preserve"> via exit-site.</w:t>
      </w:r>
    </w:p>
    <w:p w14:paraId="113048D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Under tryck tiden höjd huvudända på sängen.</w:t>
      </w:r>
    </w:p>
    <w:p w14:paraId="04675885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>Komprimera manuellt över insticks stället i kärlet (inte exit-site) under 20 min.</w:t>
      </w:r>
    </w:p>
    <w:p w14:paraId="0BBB95D3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>Sätt på steril kompress samt IV 3000 när blödningen avstannat.</w:t>
      </w:r>
    </w:p>
    <w:p w14:paraId="366F7946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 xml:space="preserve">Patienten kvarstannar 30 min innan hemgång. Pat ska vara uppegående och förbandet inspekteras på </w:t>
      </w:r>
      <w:proofErr w:type="spellStart"/>
      <w:r w:rsidRPr="00CD6053">
        <w:t>ev</w:t>
      </w:r>
      <w:proofErr w:type="spellEnd"/>
      <w:r w:rsidRPr="00CD6053">
        <w:t xml:space="preserve"> blödning. I så fall kontaktas Dialysmottagningen eller </w:t>
      </w:r>
      <w:proofErr w:type="spellStart"/>
      <w:r w:rsidRPr="00CD6053">
        <w:t>Avd</w:t>
      </w:r>
      <w:proofErr w:type="spellEnd"/>
      <w:r w:rsidRPr="00CD6053">
        <w:t xml:space="preserve"> 42.</w:t>
      </w:r>
    </w:p>
    <w:p w14:paraId="6D8C400E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r w:rsidRPr="00CD6053">
        <w:t xml:space="preserve">Dokumentera dragningen i </w:t>
      </w:r>
      <w:proofErr w:type="spellStart"/>
      <w:r w:rsidRPr="00CD6053">
        <w:t>Melior</w:t>
      </w:r>
      <w:proofErr w:type="spellEnd"/>
      <w:r w:rsidRPr="00CD6053">
        <w:t>. Avsluta SVP CDK</w:t>
      </w:r>
    </w:p>
    <w:p w14:paraId="388239D2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</w:p>
    <w:p w14:paraId="76F0F3F2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</w:p>
    <w:p w14:paraId="14CB6FC5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</w:p>
    <w:p w14:paraId="5B8B9EEC" w14:textId="47E1EE19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b/>
          <w:bCs/>
          <w:szCs w:val="20"/>
        </w:rPr>
      </w:pPr>
      <w:r w:rsidRPr="428A0813">
        <w:rPr>
          <w:b/>
          <w:bCs/>
        </w:rPr>
        <w:t xml:space="preserve">Vid problem måste </w:t>
      </w:r>
      <w:proofErr w:type="spellStart"/>
      <w:r w:rsidRPr="428A0813">
        <w:rPr>
          <w:b/>
          <w:bCs/>
        </w:rPr>
        <w:t>kuffen</w:t>
      </w:r>
      <w:proofErr w:type="spellEnd"/>
      <w:r w:rsidRPr="428A0813">
        <w:rPr>
          <w:b/>
          <w:bCs/>
        </w:rPr>
        <w:t xml:space="preserve"> skäras loss uppdukning och </w:t>
      </w:r>
      <w:r w:rsidR="00180D64" w:rsidRPr="428A0813">
        <w:rPr>
          <w:b/>
          <w:bCs/>
        </w:rPr>
        <w:t>tillvägagångssätt</w:t>
      </w:r>
      <w:r w:rsidRPr="428A0813">
        <w:rPr>
          <w:b/>
          <w:bCs/>
        </w:rPr>
        <w:t xml:space="preserve"> enl nedan</w:t>
      </w:r>
    </w:p>
    <w:p w14:paraId="557F82E9" w14:textId="77777777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b/>
          <w:bCs/>
          <w:szCs w:val="20"/>
        </w:rPr>
      </w:pPr>
    </w:p>
    <w:p w14:paraId="17CE11AB" w14:textId="77777777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b/>
          <w:bCs/>
          <w:szCs w:val="20"/>
        </w:rPr>
      </w:pPr>
    </w:p>
    <w:p w14:paraId="57888B9C" w14:textId="77777777" w:rsidR="00CD6053" w:rsidRPr="00CD6053" w:rsidRDefault="00CD6053" w:rsidP="00CD6053">
      <w:pPr>
        <w:keepNext/>
        <w:spacing w:after="0" w:line="240" w:lineRule="auto"/>
        <w:ind w:left="0" w:right="0"/>
        <w:outlineLvl w:val="0"/>
        <w:rPr>
          <w:b/>
          <w:bCs/>
          <w:szCs w:val="20"/>
        </w:rPr>
      </w:pPr>
    </w:p>
    <w:p w14:paraId="2C60CC3F" w14:textId="77777777" w:rsidR="00CD6053" w:rsidRPr="00CD6053" w:rsidRDefault="00CD6053" w:rsidP="00CD6053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188847EF" w14:textId="77777777" w:rsidR="00CD6053" w:rsidRPr="00CD6053" w:rsidRDefault="00CD6053" w:rsidP="00CD6053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3F3C5465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DETTA BEHÖVER DU PÅ VAGNEN:</w:t>
      </w:r>
    </w:p>
    <w:p w14:paraId="087E85DB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gramStart"/>
      <w:r w:rsidRPr="00CD6053">
        <w:t xml:space="preserve">1 </w:t>
      </w:r>
      <w:proofErr w:type="spellStart"/>
      <w:r w:rsidRPr="00CD6053">
        <w:t>st</w:t>
      </w:r>
      <w:proofErr w:type="spellEnd"/>
      <w:proofErr w:type="gramEnd"/>
      <w:r w:rsidRPr="00CD6053">
        <w:t xml:space="preserve"> Sterilt bordslakan, </w:t>
      </w:r>
      <w:proofErr w:type="spellStart"/>
      <w:r w:rsidRPr="00CD6053">
        <w:t>Foliodrape</w:t>
      </w:r>
      <w:proofErr w:type="spellEnd"/>
      <w:r w:rsidRPr="00CD6053">
        <w:t xml:space="preserve"> 150x100 cm</w:t>
      </w:r>
    </w:p>
    <w:p w14:paraId="78E1C9E5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gramStart"/>
      <w:r w:rsidRPr="00CD6053">
        <w:t xml:space="preserve">2 </w:t>
      </w:r>
      <w:proofErr w:type="spellStart"/>
      <w:r w:rsidRPr="00CD6053">
        <w:t>st</w:t>
      </w:r>
      <w:proofErr w:type="spellEnd"/>
      <w:proofErr w:type="gramEnd"/>
      <w:r w:rsidRPr="00CD6053">
        <w:t xml:space="preserve"> operationsdukar </w:t>
      </w:r>
      <w:proofErr w:type="spellStart"/>
      <w:r w:rsidRPr="00CD6053">
        <w:t>Lamidrape</w:t>
      </w:r>
      <w:proofErr w:type="spellEnd"/>
      <w:r w:rsidRPr="00CD6053">
        <w:t xml:space="preserve"> 75x75 cm</w:t>
      </w:r>
    </w:p>
    <w:p w14:paraId="090B3DE5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gramStart"/>
      <w:r w:rsidRPr="00CD6053">
        <w:t xml:space="preserve">2 </w:t>
      </w:r>
      <w:proofErr w:type="spellStart"/>
      <w:r w:rsidRPr="00CD6053">
        <w:t>st</w:t>
      </w:r>
      <w:proofErr w:type="spellEnd"/>
      <w:proofErr w:type="gramEnd"/>
      <w:r w:rsidRPr="00CD6053">
        <w:t xml:space="preserve"> Sterila rockar</w:t>
      </w:r>
    </w:p>
    <w:p w14:paraId="0F523CA8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gramStart"/>
      <w:r w:rsidRPr="00CD6053">
        <w:t xml:space="preserve">1 </w:t>
      </w:r>
      <w:proofErr w:type="spellStart"/>
      <w:r w:rsidRPr="00CD6053">
        <w:t>st</w:t>
      </w:r>
      <w:proofErr w:type="spellEnd"/>
      <w:proofErr w:type="gramEnd"/>
      <w:r w:rsidRPr="00CD6053">
        <w:t xml:space="preserve"> Knivblad</w:t>
      </w:r>
    </w:p>
    <w:p w14:paraId="60EDB0ED" w14:textId="77777777" w:rsidR="00CD6053" w:rsidRPr="00CD6053" w:rsidRDefault="00CD6053" w:rsidP="00CD6053">
      <w:pPr>
        <w:autoSpaceDE w:val="0"/>
        <w:autoSpaceDN w:val="0"/>
        <w:adjustRightInd w:val="0"/>
        <w:spacing w:after="0" w:line="240" w:lineRule="auto"/>
        <w:ind w:left="0" w:right="0"/>
      </w:pPr>
      <w:proofErr w:type="gramStart"/>
      <w:r w:rsidRPr="00CD6053">
        <w:t xml:space="preserve">4 </w:t>
      </w:r>
      <w:proofErr w:type="spellStart"/>
      <w:r w:rsidRPr="00CD6053">
        <w:t>st</w:t>
      </w:r>
      <w:proofErr w:type="spellEnd"/>
      <w:proofErr w:type="gramEnd"/>
      <w:r w:rsidRPr="00CD6053">
        <w:t xml:space="preserve"> 5 ml sprutor med </w:t>
      </w:r>
      <w:proofErr w:type="spellStart"/>
      <w:r w:rsidRPr="00CD6053">
        <w:t>Xylocain</w:t>
      </w:r>
      <w:proofErr w:type="spellEnd"/>
      <w:r w:rsidRPr="00CD6053">
        <w:t xml:space="preserve"> 10 mg/ml (sterilförpackad)</w:t>
      </w:r>
    </w:p>
    <w:p w14:paraId="19A96145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gramStart"/>
      <w:r w:rsidRPr="00CD6053">
        <w:rPr>
          <w:szCs w:val="20"/>
        </w:rPr>
        <w:t xml:space="preserve">1 </w:t>
      </w:r>
      <w:proofErr w:type="spellStart"/>
      <w:r w:rsidRPr="00CD6053">
        <w:rPr>
          <w:szCs w:val="20"/>
        </w:rPr>
        <w:t>st</w:t>
      </w:r>
      <w:proofErr w:type="spellEnd"/>
      <w:proofErr w:type="gramEnd"/>
      <w:r w:rsidRPr="00CD6053">
        <w:rPr>
          <w:szCs w:val="20"/>
        </w:rPr>
        <w:t xml:space="preserve"> Hudsutur </w:t>
      </w:r>
    </w:p>
    <w:p w14:paraId="1205607F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gramStart"/>
      <w:r w:rsidRPr="00CD6053">
        <w:rPr>
          <w:szCs w:val="20"/>
        </w:rPr>
        <w:t xml:space="preserve">4 </w:t>
      </w:r>
      <w:proofErr w:type="spellStart"/>
      <w:r w:rsidRPr="00CD6053">
        <w:rPr>
          <w:szCs w:val="20"/>
        </w:rPr>
        <w:t>st</w:t>
      </w:r>
      <w:proofErr w:type="spellEnd"/>
      <w:proofErr w:type="gramEnd"/>
      <w:r w:rsidRPr="00CD6053">
        <w:rPr>
          <w:szCs w:val="20"/>
        </w:rPr>
        <w:t xml:space="preserve"> svarta kanyl 0,7x50 mm</w:t>
      </w:r>
    </w:p>
    <w:p w14:paraId="7353A61A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Färgad </w:t>
      </w:r>
      <w:proofErr w:type="spellStart"/>
      <w:r w:rsidRPr="00CD6053">
        <w:rPr>
          <w:szCs w:val="20"/>
        </w:rPr>
        <w:t>Klorhexidinsprit</w:t>
      </w:r>
      <w:proofErr w:type="spellEnd"/>
      <w:r w:rsidRPr="00CD6053">
        <w:rPr>
          <w:szCs w:val="20"/>
        </w:rPr>
        <w:t xml:space="preserve"> 5 mg/ml</w:t>
      </w:r>
    </w:p>
    <w:p w14:paraId="6B18159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IV3000 </w:t>
      </w:r>
    </w:p>
    <w:p w14:paraId="16018CFD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gramStart"/>
      <w:r w:rsidRPr="00CD6053">
        <w:rPr>
          <w:szCs w:val="20"/>
        </w:rPr>
        <w:t xml:space="preserve">1 </w:t>
      </w:r>
      <w:proofErr w:type="spellStart"/>
      <w:r w:rsidRPr="00CD6053">
        <w:rPr>
          <w:szCs w:val="20"/>
        </w:rPr>
        <w:t>st</w:t>
      </w:r>
      <w:proofErr w:type="spellEnd"/>
      <w:proofErr w:type="gramEnd"/>
      <w:r w:rsidRPr="00CD6053">
        <w:rPr>
          <w:szCs w:val="20"/>
        </w:rPr>
        <w:t xml:space="preserve"> </w:t>
      </w:r>
      <w:proofErr w:type="spellStart"/>
      <w:r w:rsidRPr="00CD6053">
        <w:rPr>
          <w:szCs w:val="20"/>
        </w:rPr>
        <w:t>Steri-Drape</w:t>
      </w:r>
      <w:proofErr w:type="spellEnd"/>
    </w:p>
    <w:p w14:paraId="548A89DF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gramStart"/>
      <w:r w:rsidRPr="00CD6053">
        <w:rPr>
          <w:szCs w:val="20"/>
        </w:rPr>
        <w:t xml:space="preserve">1 </w:t>
      </w:r>
      <w:proofErr w:type="spellStart"/>
      <w:r w:rsidRPr="00CD6053">
        <w:rPr>
          <w:szCs w:val="20"/>
        </w:rPr>
        <w:t>st</w:t>
      </w:r>
      <w:proofErr w:type="spellEnd"/>
      <w:proofErr w:type="gramEnd"/>
      <w:r w:rsidRPr="00CD6053">
        <w:rPr>
          <w:szCs w:val="20"/>
        </w:rPr>
        <w:t xml:space="preserve"> ögon sax</w:t>
      </w:r>
    </w:p>
    <w:p w14:paraId="61D8002F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368BF28D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EXTRA MATERIAL:</w:t>
      </w:r>
    </w:p>
    <w:p w14:paraId="31E4DF25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spellStart"/>
      <w:r w:rsidRPr="00CD6053">
        <w:rPr>
          <w:szCs w:val="20"/>
        </w:rPr>
        <w:t>Descutansvamp</w:t>
      </w:r>
      <w:proofErr w:type="spellEnd"/>
    </w:p>
    <w:p w14:paraId="345152B4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Sterila kompresser </w:t>
      </w:r>
    </w:p>
    <w:p w14:paraId="2EDE8913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spellStart"/>
      <w:r w:rsidRPr="00CD6053">
        <w:rPr>
          <w:szCs w:val="20"/>
        </w:rPr>
        <w:t>Klorhexidinsprit</w:t>
      </w:r>
      <w:proofErr w:type="spellEnd"/>
      <w:r w:rsidRPr="00CD6053">
        <w:rPr>
          <w:szCs w:val="20"/>
        </w:rPr>
        <w:t xml:space="preserve"> 5 mg/ml</w:t>
      </w:r>
    </w:p>
    <w:p w14:paraId="2A3D74E5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Sterila handskar</w:t>
      </w:r>
    </w:p>
    <w:p w14:paraId="12BA4A9D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Munskydd</w:t>
      </w:r>
    </w:p>
    <w:p w14:paraId="0FCD1F36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Operations mössor</w:t>
      </w:r>
    </w:p>
    <w:p w14:paraId="4B331A9B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spellStart"/>
      <w:r w:rsidRPr="00CD6053">
        <w:rPr>
          <w:szCs w:val="20"/>
        </w:rPr>
        <w:t>Lyostypt</w:t>
      </w:r>
      <w:proofErr w:type="spellEnd"/>
      <w:r w:rsidRPr="00CD6053">
        <w:rPr>
          <w:szCs w:val="20"/>
        </w:rPr>
        <w:t xml:space="preserve"> </w:t>
      </w:r>
      <w:proofErr w:type="spellStart"/>
      <w:r w:rsidRPr="00CD6053">
        <w:rPr>
          <w:szCs w:val="20"/>
        </w:rPr>
        <w:t>vb</w:t>
      </w:r>
      <w:proofErr w:type="spellEnd"/>
    </w:p>
    <w:p w14:paraId="02908ACC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15BF93F0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719B0DEA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6471BEE5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FÖRBEREDELSE AV PATIENT:</w:t>
      </w:r>
    </w:p>
    <w:p w14:paraId="7AB53ED0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1637B9C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Informera patienten om ingreppet några dagar före.</w:t>
      </w:r>
      <w:r w:rsidRPr="00CD6053">
        <w:rPr>
          <w:szCs w:val="20"/>
        </w:rPr>
        <w:br/>
        <w:t>Skriftlig och muntlig information om ”Helkroppstvätt inför ingrepp genom huden”</w:t>
      </w:r>
    </w:p>
    <w:p w14:paraId="72DF102F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Lämna ut </w:t>
      </w:r>
      <w:proofErr w:type="gramStart"/>
      <w:r w:rsidRPr="00CD6053">
        <w:rPr>
          <w:szCs w:val="20"/>
        </w:rPr>
        <w:t xml:space="preserve">9 </w:t>
      </w:r>
      <w:proofErr w:type="spellStart"/>
      <w:r w:rsidRPr="00CD6053">
        <w:rPr>
          <w:szCs w:val="20"/>
        </w:rPr>
        <w:t>st</w:t>
      </w:r>
      <w:proofErr w:type="spellEnd"/>
      <w:proofErr w:type="gramEnd"/>
      <w:r w:rsidRPr="00CD6053">
        <w:rPr>
          <w:szCs w:val="20"/>
        </w:rPr>
        <w:t xml:space="preserve"> </w:t>
      </w:r>
      <w:proofErr w:type="spellStart"/>
      <w:r w:rsidRPr="00CD6053">
        <w:rPr>
          <w:szCs w:val="20"/>
        </w:rPr>
        <w:t>Descutansvampar</w:t>
      </w:r>
      <w:proofErr w:type="spellEnd"/>
      <w:r w:rsidRPr="00CD6053">
        <w:rPr>
          <w:szCs w:val="20"/>
        </w:rPr>
        <w:br/>
        <w:t>Märk patienten med ID-band</w:t>
      </w:r>
    </w:p>
    <w:p w14:paraId="727CD5CE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Patienten skall ha bar överkropp.</w:t>
      </w:r>
    </w:p>
    <w:p w14:paraId="3A232E0E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proofErr w:type="spellStart"/>
      <w:r w:rsidRPr="00CD6053">
        <w:rPr>
          <w:szCs w:val="20"/>
        </w:rPr>
        <w:t>Renbäddad</w:t>
      </w:r>
      <w:proofErr w:type="spellEnd"/>
      <w:r w:rsidRPr="00CD6053">
        <w:rPr>
          <w:szCs w:val="20"/>
        </w:rPr>
        <w:t xml:space="preserve"> säng.</w:t>
      </w:r>
    </w:p>
    <w:p w14:paraId="72AAB06A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Täck huvudändan med </w:t>
      </w:r>
      <w:proofErr w:type="gramStart"/>
      <w:r w:rsidRPr="00CD6053">
        <w:rPr>
          <w:szCs w:val="20"/>
        </w:rPr>
        <w:t>två stycken</w:t>
      </w:r>
      <w:proofErr w:type="gramEnd"/>
      <w:r w:rsidRPr="00CD6053">
        <w:rPr>
          <w:szCs w:val="20"/>
        </w:rPr>
        <w:t xml:space="preserve"> blå plastunderlägg.</w:t>
      </w:r>
    </w:p>
    <w:p w14:paraId="193ED0D7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Tvätta med </w:t>
      </w:r>
      <w:proofErr w:type="spellStart"/>
      <w:r w:rsidRPr="00CD6053">
        <w:rPr>
          <w:szCs w:val="20"/>
        </w:rPr>
        <w:t>descutansvamp</w:t>
      </w:r>
      <w:proofErr w:type="spellEnd"/>
      <w:r w:rsidRPr="00CD6053">
        <w:rPr>
          <w:szCs w:val="20"/>
        </w:rPr>
        <w:t xml:space="preserve"> och därefter </w:t>
      </w:r>
      <w:proofErr w:type="spellStart"/>
      <w:r w:rsidRPr="00CD6053">
        <w:rPr>
          <w:szCs w:val="20"/>
        </w:rPr>
        <w:t>klorhexidinsprit</w:t>
      </w:r>
      <w:proofErr w:type="spellEnd"/>
      <w:r w:rsidRPr="00CD6053">
        <w:rPr>
          <w:szCs w:val="20"/>
        </w:rPr>
        <w:t xml:space="preserve"> 5 mg/ml.</w:t>
      </w:r>
    </w:p>
    <w:p w14:paraId="19DE852D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Innan steriltvätt av patient rådgör med läkare om ev. lokal anestesi. </w:t>
      </w:r>
    </w:p>
    <w:p w14:paraId="08A7C440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Tvätta med färgad </w:t>
      </w:r>
      <w:proofErr w:type="spellStart"/>
      <w:r w:rsidRPr="00CD6053">
        <w:rPr>
          <w:szCs w:val="20"/>
        </w:rPr>
        <w:t>klorhexidinsprit</w:t>
      </w:r>
      <w:proofErr w:type="spellEnd"/>
    </w:p>
    <w:p w14:paraId="272087DE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Klä in patienten i de sterila dukarna.</w:t>
      </w:r>
    </w:p>
    <w:p w14:paraId="26092777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Klä in CDK skänklarna i steril plast. (</w:t>
      </w:r>
      <w:proofErr w:type="spellStart"/>
      <w:r w:rsidRPr="00CD6053">
        <w:rPr>
          <w:szCs w:val="20"/>
        </w:rPr>
        <w:t>Steri</w:t>
      </w:r>
      <w:proofErr w:type="spellEnd"/>
      <w:r w:rsidRPr="00CD6053">
        <w:rPr>
          <w:szCs w:val="20"/>
        </w:rPr>
        <w:t xml:space="preserve"> –</w:t>
      </w:r>
      <w:proofErr w:type="spellStart"/>
      <w:r w:rsidRPr="00CD6053">
        <w:rPr>
          <w:szCs w:val="20"/>
        </w:rPr>
        <w:t>Drape</w:t>
      </w:r>
      <w:proofErr w:type="spellEnd"/>
      <w:r w:rsidRPr="00CD6053">
        <w:rPr>
          <w:szCs w:val="20"/>
        </w:rPr>
        <w:t>)</w:t>
      </w:r>
    </w:p>
    <w:p w14:paraId="483BD593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3A7D3DF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71BF3D90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50A9C1C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1B7C1B42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032E614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2556EABD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12781780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242A54E1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07070B3E" w14:textId="77777777" w:rsidR="00CD6053" w:rsidRPr="00CD6053" w:rsidRDefault="00CD6053" w:rsidP="00CD6053">
      <w:pPr>
        <w:spacing w:after="0" w:line="240" w:lineRule="auto"/>
        <w:ind w:left="0" w:right="0"/>
        <w:rPr>
          <w:sz w:val="20"/>
          <w:szCs w:val="20"/>
        </w:rPr>
      </w:pPr>
    </w:p>
    <w:p w14:paraId="3446F24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KORT BESKRIVNING AV TILLVÄGAGÅNGSSÄTT:</w:t>
      </w:r>
    </w:p>
    <w:p w14:paraId="20C9AD2B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74050B82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Läkare lokaliserar </w:t>
      </w:r>
      <w:proofErr w:type="spellStart"/>
      <w:r w:rsidRPr="00CD6053">
        <w:rPr>
          <w:szCs w:val="20"/>
        </w:rPr>
        <w:t>kuffen</w:t>
      </w:r>
      <w:proofErr w:type="spellEnd"/>
      <w:r w:rsidRPr="00CD6053">
        <w:rPr>
          <w:szCs w:val="20"/>
        </w:rPr>
        <w:t xml:space="preserve"> och gör ett litet snitt för att kunna frilägga den.</w:t>
      </w:r>
    </w:p>
    <w:p w14:paraId="00975F9C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 xml:space="preserve">Sätt peang mellan </w:t>
      </w:r>
      <w:proofErr w:type="spellStart"/>
      <w:r w:rsidRPr="00CD6053">
        <w:rPr>
          <w:szCs w:val="20"/>
        </w:rPr>
        <w:t>kuffen</w:t>
      </w:r>
      <w:proofErr w:type="spellEnd"/>
      <w:r w:rsidRPr="00CD6053">
        <w:rPr>
          <w:szCs w:val="20"/>
        </w:rPr>
        <w:t xml:space="preserve"> och insticksstället därefter klipper läkare av </w:t>
      </w:r>
      <w:proofErr w:type="spellStart"/>
      <w:r w:rsidRPr="00CD6053">
        <w:rPr>
          <w:szCs w:val="20"/>
        </w:rPr>
        <w:t>CDK:n</w:t>
      </w:r>
      <w:proofErr w:type="spellEnd"/>
      <w:r w:rsidRPr="00CD6053">
        <w:rPr>
          <w:szCs w:val="20"/>
        </w:rPr>
        <w:t xml:space="preserve"> mellan </w:t>
      </w:r>
      <w:proofErr w:type="spellStart"/>
      <w:r w:rsidRPr="00CD6053">
        <w:rPr>
          <w:szCs w:val="20"/>
        </w:rPr>
        <w:t>kuffen</w:t>
      </w:r>
      <w:proofErr w:type="spellEnd"/>
      <w:r w:rsidRPr="00CD6053">
        <w:rPr>
          <w:szCs w:val="20"/>
        </w:rPr>
        <w:t xml:space="preserve"> och skänklarna. Dra ut skänklarna via exit-site. Avlägsna därefter </w:t>
      </w:r>
      <w:proofErr w:type="spellStart"/>
      <w:proofErr w:type="gramStart"/>
      <w:r w:rsidRPr="00CD6053">
        <w:rPr>
          <w:szCs w:val="20"/>
        </w:rPr>
        <w:t>CDK:n</w:t>
      </w:r>
      <w:proofErr w:type="spellEnd"/>
      <w:r w:rsidRPr="00CD6053">
        <w:rPr>
          <w:szCs w:val="20"/>
        </w:rPr>
        <w:t>.</w:t>
      </w:r>
      <w:proofErr w:type="gramEnd"/>
      <w:r w:rsidRPr="00CD6053">
        <w:rPr>
          <w:szCs w:val="20"/>
        </w:rPr>
        <w:t xml:space="preserve"> Komprimera över insticksstället under 20 minuter. Höj huvudända. Läkare suturerar</w:t>
      </w:r>
    </w:p>
    <w:p w14:paraId="4A3B8E02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69C3AE41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EFTER INGREPPET.</w:t>
      </w:r>
    </w:p>
    <w:p w14:paraId="1300DC84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Sterila kompresser och IV 3000 el likvärdigt.</w:t>
      </w:r>
    </w:p>
    <w:p w14:paraId="231872D2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Sandsäckstryck.</w:t>
      </w:r>
    </w:p>
    <w:p w14:paraId="7BF9A4F9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  <w:r w:rsidRPr="00CD6053">
        <w:rPr>
          <w:szCs w:val="20"/>
        </w:rPr>
        <w:t>Sittande patient för att motverka invärtes blödning</w:t>
      </w:r>
    </w:p>
    <w:p w14:paraId="333AD79F" w14:textId="77777777" w:rsidR="00CD6053" w:rsidRPr="00CD6053" w:rsidRDefault="00CD6053" w:rsidP="00CD6053">
      <w:pPr>
        <w:keepNext/>
        <w:spacing w:after="0" w:line="240" w:lineRule="auto"/>
        <w:ind w:left="0" w:right="0"/>
        <w:outlineLvl w:val="1"/>
        <w:rPr>
          <w:b/>
          <w:bCs/>
          <w:i/>
          <w:iCs/>
          <w:szCs w:val="20"/>
        </w:rPr>
      </w:pPr>
      <w:r w:rsidRPr="00CD6053">
        <w:rPr>
          <w:bCs/>
          <w:i/>
          <w:iCs/>
          <w:szCs w:val="20"/>
        </w:rPr>
        <w:t xml:space="preserve">Minst 2 timmars blödningsobservation och förbandsbyte </w:t>
      </w:r>
      <w:proofErr w:type="spellStart"/>
      <w:r w:rsidRPr="00CD6053">
        <w:rPr>
          <w:bCs/>
          <w:i/>
          <w:iCs/>
          <w:szCs w:val="20"/>
        </w:rPr>
        <w:t>vb</w:t>
      </w:r>
      <w:proofErr w:type="spellEnd"/>
      <w:r w:rsidRPr="00CD6053">
        <w:rPr>
          <w:bCs/>
          <w:i/>
          <w:iCs/>
          <w:szCs w:val="20"/>
        </w:rPr>
        <w:t>.</w:t>
      </w:r>
    </w:p>
    <w:p w14:paraId="736ECFA4" w14:textId="77777777" w:rsidR="00CD6053" w:rsidRPr="00CD6053" w:rsidRDefault="00CD6053" w:rsidP="00CD6053">
      <w:pPr>
        <w:keepNext/>
        <w:spacing w:after="0" w:line="240" w:lineRule="auto"/>
        <w:ind w:left="0" w:right="0"/>
        <w:outlineLvl w:val="1"/>
        <w:rPr>
          <w:bCs/>
          <w:i/>
          <w:iCs/>
          <w:szCs w:val="20"/>
        </w:rPr>
      </w:pPr>
      <w:r w:rsidRPr="00CD6053">
        <w:rPr>
          <w:bCs/>
          <w:i/>
          <w:iCs/>
          <w:szCs w:val="20"/>
        </w:rPr>
        <w:t>Hemgång när blödning upphört, rådgör alltid med läkare.</w:t>
      </w:r>
    </w:p>
    <w:p w14:paraId="7D20C175" w14:textId="77777777" w:rsidR="00CD6053" w:rsidRPr="00CD6053" w:rsidRDefault="00CD6053" w:rsidP="00CD6053">
      <w:pPr>
        <w:keepNext/>
        <w:spacing w:after="0" w:line="240" w:lineRule="auto"/>
        <w:ind w:left="0" w:right="0"/>
        <w:outlineLvl w:val="1"/>
        <w:rPr>
          <w:bCs/>
          <w:i/>
          <w:iCs/>
          <w:szCs w:val="20"/>
        </w:rPr>
      </w:pPr>
      <w:r w:rsidRPr="00CD6053">
        <w:rPr>
          <w:bCs/>
          <w:i/>
          <w:iCs/>
          <w:szCs w:val="20"/>
        </w:rPr>
        <w:t>Inspektion + byte av förband dialysdagarna efter ingreppet.</w:t>
      </w:r>
    </w:p>
    <w:p w14:paraId="6CAAA182" w14:textId="77777777" w:rsidR="00CD6053" w:rsidRPr="00CD6053" w:rsidRDefault="00CD6053" w:rsidP="00CD6053">
      <w:pPr>
        <w:keepNext/>
        <w:spacing w:after="0" w:line="240" w:lineRule="auto"/>
        <w:ind w:left="0" w:right="0"/>
        <w:outlineLvl w:val="1"/>
        <w:rPr>
          <w:bCs/>
          <w:i/>
          <w:iCs/>
          <w:szCs w:val="20"/>
        </w:rPr>
      </w:pPr>
      <w:r w:rsidRPr="00CD6053">
        <w:rPr>
          <w:bCs/>
          <w:i/>
          <w:iCs/>
          <w:szCs w:val="20"/>
        </w:rPr>
        <w:t>Suturer tas efter 10 dagar.</w:t>
      </w:r>
    </w:p>
    <w:p w14:paraId="6902E9BE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2FCDFF0F" w14:textId="77777777" w:rsidR="00CD6053" w:rsidRPr="00CD6053" w:rsidRDefault="00CD6053" w:rsidP="2AD1071E">
      <w:pPr>
        <w:spacing w:after="0" w:line="240" w:lineRule="auto"/>
        <w:ind w:left="0" w:right="0"/>
        <w:rPr>
          <w:sz w:val="28"/>
          <w:szCs w:val="28"/>
        </w:rPr>
      </w:pPr>
    </w:p>
    <w:p w14:paraId="0CBE9E8C" w14:textId="11E1A877" w:rsidR="00CD6053" w:rsidRPr="00180D64" w:rsidRDefault="4305EC4F" w:rsidP="2AD1071E">
      <w:pPr>
        <w:spacing w:after="0" w:line="240" w:lineRule="auto"/>
        <w:ind w:left="0" w:right="0"/>
        <w:rPr>
          <w:sz w:val="28"/>
          <w:szCs w:val="28"/>
        </w:rPr>
      </w:pPr>
      <w:r w:rsidRPr="00180D64">
        <w:rPr>
          <w:sz w:val="28"/>
          <w:szCs w:val="28"/>
        </w:rPr>
        <w:t xml:space="preserve">Vid </w:t>
      </w:r>
      <w:r w:rsidR="31780E85" w:rsidRPr="00180D64">
        <w:rPr>
          <w:sz w:val="28"/>
          <w:szCs w:val="28"/>
        </w:rPr>
        <w:t>ev.</w:t>
      </w:r>
      <w:r w:rsidRPr="00180D64">
        <w:rPr>
          <w:sz w:val="28"/>
          <w:szCs w:val="28"/>
        </w:rPr>
        <w:t xml:space="preserve"> odling av CDK-spets</w:t>
      </w:r>
      <w:r w:rsidR="3F34233A" w:rsidRPr="00180D64">
        <w:rPr>
          <w:sz w:val="28"/>
          <w:szCs w:val="28"/>
        </w:rPr>
        <w:t>. Ordineras av läkare</w:t>
      </w:r>
    </w:p>
    <w:p w14:paraId="7D5E578D" w14:textId="7C8EEB38" w:rsidR="2AD1071E" w:rsidRPr="00180D64" w:rsidRDefault="2AD1071E" w:rsidP="2AD1071E">
      <w:pPr>
        <w:spacing w:after="0" w:line="240" w:lineRule="auto"/>
        <w:ind w:left="0" w:right="0"/>
      </w:pPr>
    </w:p>
    <w:p w14:paraId="66DCAA87" w14:textId="21A0B783" w:rsidR="4305EC4F" w:rsidRPr="00180D64" w:rsidRDefault="4305EC4F" w:rsidP="2AD1071E">
      <w:pPr>
        <w:spacing w:after="0" w:line="240" w:lineRule="auto"/>
        <w:ind w:left="0" w:right="0"/>
      </w:pPr>
      <w:r w:rsidRPr="00180D64">
        <w:t>Material:</w:t>
      </w:r>
    </w:p>
    <w:p w14:paraId="442CABFF" w14:textId="71FB6C95" w:rsidR="4305EC4F" w:rsidRPr="00180D64" w:rsidRDefault="4305EC4F" w:rsidP="2AD1071E">
      <w:pPr>
        <w:spacing w:after="0" w:line="240" w:lineRule="auto"/>
        <w:ind w:left="0" w:right="0"/>
      </w:pPr>
      <w:r w:rsidRPr="00180D64">
        <w:t>Odlingsremiss</w:t>
      </w:r>
    </w:p>
    <w:p w14:paraId="1590CC10" w14:textId="154F2FF4" w:rsidR="4305EC4F" w:rsidRPr="00180D64" w:rsidRDefault="4305EC4F" w:rsidP="2AD1071E">
      <w:pPr>
        <w:spacing w:after="0" w:line="240" w:lineRule="auto"/>
        <w:ind w:left="0" w:right="0"/>
      </w:pPr>
      <w:proofErr w:type="spellStart"/>
      <w:r w:rsidRPr="00180D64">
        <w:t>Na</w:t>
      </w:r>
      <w:r w:rsidR="60DB2C63" w:rsidRPr="00180D64">
        <w:t>C</w:t>
      </w:r>
      <w:r w:rsidRPr="00180D64">
        <w:t>l</w:t>
      </w:r>
      <w:proofErr w:type="spellEnd"/>
      <w:r w:rsidR="27D1A5F9" w:rsidRPr="00180D64">
        <w:t xml:space="preserve"> </w:t>
      </w:r>
      <w:proofErr w:type="gramStart"/>
      <w:r w:rsidR="27D1A5F9" w:rsidRPr="00180D64">
        <w:t xml:space="preserve">2 </w:t>
      </w:r>
      <w:proofErr w:type="spellStart"/>
      <w:r w:rsidR="27D1A5F9" w:rsidRPr="00180D64">
        <w:t>st</w:t>
      </w:r>
      <w:proofErr w:type="spellEnd"/>
      <w:proofErr w:type="gramEnd"/>
      <w:r w:rsidR="27D1A5F9" w:rsidRPr="00180D64">
        <w:t xml:space="preserve"> 10 ml ampuller</w:t>
      </w:r>
    </w:p>
    <w:p w14:paraId="472DD1AA" w14:textId="24703B3B" w:rsidR="4305EC4F" w:rsidRPr="00180D64" w:rsidRDefault="4305EC4F" w:rsidP="2AD1071E">
      <w:pPr>
        <w:spacing w:after="0" w:line="240" w:lineRule="auto"/>
        <w:ind w:left="0" w:right="0"/>
      </w:pPr>
      <w:r w:rsidRPr="00180D64">
        <w:t>Odlingsrör</w:t>
      </w:r>
      <w:r w:rsidR="00180D64" w:rsidRPr="00180D64">
        <w:t xml:space="preserve"> </w:t>
      </w:r>
      <w:r w:rsidRPr="00180D64">
        <w:t xml:space="preserve">(vitt med gul kork) fylles med 1 ml </w:t>
      </w:r>
      <w:proofErr w:type="spellStart"/>
      <w:r w:rsidRPr="00180D64">
        <w:t>Nacl</w:t>
      </w:r>
      <w:proofErr w:type="spellEnd"/>
    </w:p>
    <w:p w14:paraId="218F2910" w14:textId="36777D68" w:rsidR="3801E7EF" w:rsidRPr="00180D64" w:rsidRDefault="3801E7EF" w:rsidP="2AD1071E">
      <w:pPr>
        <w:spacing w:after="0" w:line="240" w:lineRule="auto"/>
        <w:ind w:left="0" w:right="0"/>
      </w:pPr>
      <w:r w:rsidRPr="00180D64">
        <w:t>Steril sax</w:t>
      </w:r>
    </w:p>
    <w:p w14:paraId="22D8D5D5" w14:textId="0EE41CBB" w:rsidR="3801E7EF" w:rsidRPr="00180D64" w:rsidRDefault="3801E7EF" w:rsidP="2AD1071E">
      <w:pPr>
        <w:spacing w:after="0" w:line="240" w:lineRule="auto"/>
        <w:ind w:left="0" w:right="0"/>
      </w:pPr>
      <w:r w:rsidRPr="00180D64">
        <w:t>Steril pin</w:t>
      </w:r>
      <w:r w:rsidR="445B2DB1" w:rsidRPr="00180D64">
        <w:t>c</w:t>
      </w:r>
      <w:r w:rsidRPr="00180D64">
        <w:t>ett</w:t>
      </w:r>
    </w:p>
    <w:p w14:paraId="0853FAE9" w14:textId="2091554D" w:rsidR="2AD1071E" w:rsidRPr="00180D64" w:rsidRDefault="2AD1071E" w:rsidP="2AD1071E">
      <w:pPr>
        <w:spacing w:after="0" w:line="240" w:lineRule="auto"/>
        <w:ind w:left="0" w:right="0"/>
      </w:pPr>
    </w:p>
    <w:p w14:paraId="4DCDDDEB" w14:textId="0CE04AF3" w:rsidR="3801E7EF" w:rsidRPr="00180D64" w:rsidRDefault="3801E7EF" w:rsidP="2AD1071E">
      <w:pPr>
        <w:spacing w:after="0" w:line="240" w:lineRule="auto"/>
        <w:ind w:left="0" w:right="0"/>
      </w:pPr>
      <w:r w:rsidRPr="00180D64">
        <w:t>Tillvägagångssätt:</w:t>
      </w:r>
    </w:p>
    <w:p w14:paraId="004251A7" w14:textId="0F15CE7A" w:rsidR="2821C20F" w:rsidRPr="00180D64" w:rsidRDefault="2821C20F" w:rsidP="2AD1071E">
      <w:pPr>
        <w:spacing w:after="0" w:line="240" w:lineRule="auto"/>
        <w:ind w:left="0" w:right="0"/>
      </w:pPr>
      <w:r w:rsidRPr="00180D64">
        <w:t>T</w:t>
      </w:r>
      <w:r w:rsidR="3801E7EF" w:rsidRPr="00180D64">
        <w:t xml:space="preserve">vätta insticksstället med </w:t>
      </w:r>
      <w:proofErr w:type="spellStart"/>
      <w:r w:rsidR="3801E7EF" w:rsidRPr="00180D64">
        <w:t>Na</w:t>
      </w:r>
      <w:r w:rsidR="5A563393" w:rsidRPr="00180D64">
        <w:t>C</w:t>
      </w:r>
      <w:r w:rsidR="3801E7EF" w:rsidRPr="00180D64">
        <w:t>l</w:t>
      </w:r>
      <w:proofErr w:type="spellEnd"/>
      <w:r w:rsidR="3801E7EF" w:rsidRPr="00180D64">
        <w:t xml:space="preserve">. </w:t>
      </w:r>
    </w:p>
    <w:p w14:paraId="130477FA" w14:textId="1E8FE532" w:rsidR="37D74CA7" w:rsidRPr="00180D64" w:rsidRDefault="37D74CA7" w:rsidP="2AD1071E">
      <w:pPr>
        <w:spacing w:after="0" w:line="240" w:lineRule="auto"/>
        <w:ind w:left="0" w:right="0"/>
      </w:pPr>
      <w:r w:rsidRPr="00180D64">
        <w:t>Därefter tas ev</w:t>
      </w:r>
      <w:r w:rsidR="743C778D" w:rsidRPr="00180D64">
        <w:t>.</w:t>
      </w:r>
      <w:r w:rsidRPr="00180D64">
        <w:t xml:space="preserve"> suturer</w:t>
      </w:r>
    </w:p>
    <w:p w14:paraId="5F499AFF" w14:textId="6EF8594F" w:rsidR="37D74CA7" w:rsidRPr="00180D64" w:rsidRDefault="37D74CA7" w:rsidP="2AD1071E">
      <w:pPr>
        <w:spacing w:after="0" w:line="240" w:lineRule="auto"/>
        <w:ind w:left="0" w:right="0"/>
      </w:pPr>
      <w:r w:rsidRPr="00180D64">
        <w:t>När läkaren drar ut CDK, var beredd med odlingsröret. Klipp av CDK- spetsen ned i röret med steril s</w:t>
      </w:r>
      <w:r w:rsidR="4CD2E6D0" w:rsidRPr="00180D64">
        <w:t>ax.</w:t>
      </w:r>
      <w:r w:rsidR="12216B6F" w:rsidRPr="00180D64">
        <w:t xml:space="preserve">  </w:t>
      </w:r>
    </w:p>
    <w:p w14:paraId="046846BC" w14:textId="08590B33" w:rsidR="12216B6F" w:rsidRPr="00180D64" w:rsidRDefault="12216B6F" w:rsidP="2AD1071E">
      <w:pPr>
        <w:spacing w:after="0" w:line="240" w:lineRule="auto"/>
        <w:ind w:left="0" w:right="0"/>
      </w:pPr>
      <w:r w:rsidRPr="00180D64">
        <w:t>OBS! Tänk på att ej vidröra och kontaminera spetsen.</w:t>
      </w:r>
    </w:p>
    <w:p w14:paraId="54337D58" w14:textId="167A6502" w:rsidR="2AD1071E" w:rsidRDefault="2AD1071E" w:rsidP="2AD1071E">
      <w:pPr>
        <w:spacing w:after="0" w:line="240" w:lineRule="auto"/>
        <w:ind w:left="0" w:right="0"/>
        <w:rPr>
          <w:color w:val="00B050"/>
        </w:rPr>
      </w:pPr>
    </w:p>
    <w:p w14:paraId="7F1A42FD" w14:textId="0DFF3E2B" w:rsidR="2AD1071E" w:rsidRDefault="2AD1071E" w:rsidP="2AD1071E">
      <w:pPr>
        <w:spacing w:after="0" w:line="240" w:lineRule="auto"/>
        <w:ind w:left="0" w:right="0"/>
        <w:rPr>
          <w:color w:val="00B050"/>
        </w:rPr>
      </w:pPr>
    </w:p>
    <w:p w14:paraId="14073D5C" w14:textId="2DF923B4" w:rsidR="2AD1071E" w:rsidRDefault="2AD1071E" w:rsidP="2AD1071E">
      <w:pPr>
        <w:spacing w:after="0" w:line="240" w:lineRule="auto"/>
        <w:ind w:left="0" w:right="0"/>
        <w:rPr>
          <w:color w:val="00B050"/>
        </w:rPr>
      </w:pPr>
    </w:p>
    <w:p w14:paraId="69D28A06" w14:textId="026B3B4C" w:rsidR="2AD1071E" w:rsidRDefault="2AD1071E" w:rsidP="2AD1071E">
      <w:pPr>
        <w:spacing w:after="0" w:line="240" w:lineRule="auto"/>
        <w:ind w:left="0" w:right="0"/>
        <w:rPr>
          <w:color w:val="00B050"/>
        </w:rPr>
      </w:pPr>
    </w:p>
    <w:p w14:paraId="53DE1C12" w14:textId="77777777" w:rsidR="00CD6053" w:rsidRPr="00CD6053" w:rsidRDefault="00CD6053" w:rsidP="00CD6053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0AE7BBC1" w14:textId="77777777" w:rsidR="00CD6053" w:rsidRPr="00CD6053" w:rsidRDefault="00CD6053" w:rsidP="00CD6053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771A8D16" w14:textId="77777777" w:rsidR="00CD6053" w:rsidRPr="00CD6053" w:rsidRDefault="00CD6053" w:rsidP="00CD6053">
      <w:pPr>
        <w:spacing w:after="0" w:line="240" w:lineRule="auto"/>
        <w:ind w:left="0" w:right="0"/>
        <w:rPr>
          <w:rFonts w:ascii="Arial" w:hAnsi="Arial"/>
          <w:szCs w:val="20"/>
        </w:rPr>
      </w:pPr>
    </w:p>
    <w:p w14:paraId="50A38B1D" w14:textId="77777777" w:rsidR="00CD6053" w:rsidRPr="00CD6053" w:rsidRDefault="00CD6053" w:rsidP="00CD6053">
      <w:pPr>
        <w:spacing w:after="0" w:line="240" w:lineRule="auto"/>
        <w:ind w:left="0" w:right="0"/>
        <w:rPr>
          <w:szCs w:val="20"/>
        </w:rPr>
      </w:pPr>
    </w:p>
    <w:p w14:paraId="2D1CB6C5" w14:textId="77777777" w:rsidR="00CD6053" w:rsidRPr="00CD6053" w:rsidRDefault="00CD6053" w:rsidP="00CD605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D605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12296232">
    <w:abstractNumId w:val="17"/>
  </w:num>
  <w:num w:numId="2" w16cid:durableId="1442141159">
    <w:abstractNumId w:val="14"/>
  </w:num>
  <w:num w:numId="3" w16cid:durableId="518201536">
    <w:abstractNumId w:val="0"/>
  </w:num>
  <w:num w:numId="4" w16cid:durableId="44567287">
    <w:abstractNumId w:val="6"/>
  </w:num>
  <w:num w:numId="5" w16cid:durableId="1281377451">
    <w:abstractNumId w:val="15"/>
  </w:num>
  <w:num w:numId="6" w16cid:durableId="901906549">
    <w:abstractNumId w:val="2"/>
  </w:num>
  <w:num w:numId="7" w16cid:durableId="1643340622">
    <w:abstractNumId w:val="11"/>
  </w:num>
  <w:num w:numId="8" w16cid:durableId="867304228">
    <w:abstractNumId w:val="8"/>
  </w:num>
  <w:num w:numId="9" w16cid:durableId="885264763">
    <w:abstractNumId w:val="1"/>
  </w:num>
  <w:num w:numId="10" w16cid:durableId="957100077">
    <w:abstractNumId w:val="1"/>
  </w:num>
  <w:num w:numId="11" w16cid:durableId="1758553377">
    <w:abstractNumId w:val="3"/>
  </w:num>
  <w:num w:numId="12" w16cid:durableId="2055930519">
    <w:abstractNumId w:val="4"/>
  </w:num>
  <w:num w:numId="13" w16cid:durableId="737022819">
    <w:abstractNumId w:val="13"/>
  </w:num>
  <w:num w:numId="14" w16cid:durableId="1171944820">
    <w:abstractNumId w:val="9"/>
  </w:num>
  <w:num w:numId="15" w16cid:durableId="411974793">
    <w:abstractNumId w:val="7"/>
  </w:num>
  <w:num w:numId="16" w16cid:durableId="1198397829">
    <w:abstractNumId w:val="12"/>
  </w:num>
  <w:num w:numId="17" w16cid:durableId="2108497493">
    <w:abstractNumId w:val="5"/>
  </w:num>
  <w:num w:numId="18" w16cid:durableId="1628050285">
    <w:abstractNumId w:val="10"/>
  </w:num>
  <w:num w:numId="19" w16cid:durableId="1507867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D64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C1C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D89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6D1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053"/>
    <w:rsid w:val="00CD6647"/>
    <w:rsid w:val="00CE4B73"/>
    <w:rsid w:val="00CF70BB"/>
    <w:rsid w:val="00D074DB"/>
    <w:rsid w:val="00D139CF"/>
    <w:rsid w:val="00D17A0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22D"/>
    <w:rsid w:val="00E54B47"/>
    <w:rsid w:val="00E553BF"/>
    <w:rsid w:val="00E55D93"/>
    <w:rsid w:val="00E61294"/>
    <w:rsid w:val="00E7237C"/>
    <w:rsid w:val="00E77C46"/>
    <w:rsid w:val="00E81018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149BF9"/>
    <w:rsid w:val="10B3ECEB"/>
    <w:rsid w:val="110B446F"/>
    <w:rsid w:val="12216B6F"/>
    <w:rsid w:val="1BA84244"/>
    <w:rsid w:val="2123532F"/>
    <w:rsid w:val="23FD71EE"/>
    <w:rsid w:val="27D1A5F9"/>
    <w:rsid w:val="2821C20F"/>
    <w:rsid w:val="2AD1071E"/>
    <w:rsid w:val="2C030A74"/>
    <w:rsid w:val="2D6CAA48"/>
    <w:rsid w:val="31780E85"/>
    <w:rsid w:val="37D74CA7"/>
    <w:rsid w:val="3801E7EF"/>
    <w:rsid w:val="3A29036D"/>
    <w:rsid w:val="3F34233A"/>
    <w:rsid w:val="428A0813"/>
    <w:rsid w:val="4305EC4F"/>
    <w:rsid w:val="445B2DB1"/>
    <w:rsid w:val="44C741DE"/>
    <w:rsid w:val="45430673"/>
    <w:rsid w:val="490BA24B"/>
    <w:rsid w:val="4CD2E6D0"/>
    <w:rsid w:val="4F5C41A8"/>
    <w:rsid w:val="5196F75A"/>
    <w:rsid w:val="5710AF23"/>
    <w:rsid w:val="574D6C1E"/>
    <w:rsid w:val="57989FC2"/>
    <w:rsid w:val="59C47EE2"/>
    <w:rsid w:val="5A563393"/>
    <w:rsid w:val="5C28E336"/>
    <w:rsid w:val="5FD9487B"/>
    <w:rsid w:val="60DB2C63"/>
    <w:rsid w:val="647B2B65"/>
    <w:rsid w:val="65AB40AF"/>
    <w:rsid w:val="6B2CF8ED"/>
    <w:rsid w:val="6B2DE5E9"/>
    <w:rsid w:val="6B9B30EF"/>
    <w:rsid w:val="743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501</Words>
  <Characters>2937</Characters>
  <Application>Microsoft Office Word</Application>
  <DocSecurity>0</DocSecurity>
  <Lines>24</Lines>
  <Paragraphs>6</Paragraphs>
  <ScaleCrop>false</ScaleCrop>
  <Manager/>
  <Company/>
  <LinksUpToDate>false</LinksUpToDate>
  <CharactersWithSpaces>3432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Borttagande av tunnelerad CDK Q Di 458</dc:title>
  <dc:subject/>
  <dc:creator>patrik.jens.johansson@vgregion.se</dc:creator>
  <keywords/>
  <lastModifiedBy>Anita Fredriksson</lastModifiedBy>
  <revision>9</revision>
  <lastPrinted>2016-03-31T10:56:00.0000000Z</lastPrinted>
  <dcterms:created xsi:type="dcterms:W3CDTF">2022-05-06T06:31:00.0000000Z</dcterms:created>
  <dcterms:modified xsi:type="dcterms:W3CDTF">2026-04-28T08:29:00.0000000Z</dcterms:modified>
</coreProperties>
</file>