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CD6053" w:rsidP="00F35B05" w:rsidRDefault="00CD6053" w14:paraId="28F82827" w14:textId="77777777">
      <w:pPr>
        <w:pStyle w:val="Rubrik2"/>
        <w:sectPr w:rsidR="00CD6053" w:rsidSect="00CD605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CD6053" w:rsidR="00CD6053" w:rsidTr="428A0813" w14:paraId="5D12EA82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CD6053" w:rsidR="00CD6053" w:rsidP="00454C1C" w:rsidRDefault="00CD6053" w14:paraId="034DDC8E" w14:textId="736834C1">
            <w:pPr>
              <w:pStyle w:val="Rubrik1"/>
              <w:rPr>
                <w:noProof/>
              </w:rPr>
            </w:pPr>
            <w:r w:rsidRPr="00CD6053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BB7FD88" wp14:editId="093C2632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CD6053" w:rsidP="00CD6053" w:rsidRDefault="00CD6053" w14:paraId="0C86369B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20593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 w14:anchorId="5D63670C">
                    <v:shapetype id="_x0000_t202" coordsize="21600,21600" o:spt="202" path="m,l,21600r21600,l21600,xe" w14:anchorId="6BB7FD88">
                      <v:stroke joinstyle="miter"/>
                      <v:path gradientshapeok="t" o:connecttype="rect"/>
                    </v:shapetype>
                    <v:shape id="Text Box 1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CD6053" w:rsidP="00CD6053" w:rsidRDefault="00CD6053" w14:paraId="113726F3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20593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CD6053" w:rsidR="00CD6053">
              <w:rPr>
                <w:noProof/>
              </w:rPr>
              <w:t>Borttagande av tunnelerad CDK</w:t>
            </w:r>
            <w:r w:rsidRPr="00CD6053" w:rsidR="00CD6053">
              <w:rPr>
                <w:rFonts w:ascii="Times New Roman Fet" w:hAnsi="Times New Roman Fet"/>
                <w:noProof/>
              </w:rPr>
              <w:t xml:space="preserve"> </w:t>
            </w:r>
            <w:r w:rsidRPr="00CD6053" w:rsidR="490BA24B">
              <w:rPr>
                <w:rFonts w:ascii="Times New Roman Fet" w:hAnsi="Times New Roman Fet"/>
                <w:noProof/>
              </w:rPr>
              <w:t xml:space="preserve">           Q Di 458</w:t>
            </w:r>
            <w:r w:rsidRPr="00CD6053" w:rsidR="00CD6053">
              <w:rPr>
                <w:rFonts w:ascii="Times New Roman Fet" w:hAnsi="Times New Roman Fet"/>
                <w:noProof/>
              </w:rPr>
              <w:t xml:space="preserve">  </w:t>
            </w:r>
          </w:p>
        </w:tc>
      </w:tr>
    </w:tbl>
    <w:p w:rsidRPr="00CD6053" w:rsidR="00CD6053" w:rsidP="428A0813" w:rsidRDefault="00CD6053" w14:paraId="39BB5C8A" w14:textId="0CDD7040">
      <w:pPr>
        <w:keepNext w:val="1"/>
        <w:spacing w:after="0" w:line="240" w:lineRule="auto"/>
        <w:ind w:left="0" w:right="0"/>
        <w:outlineLvl w:val="0"/>
        <w:rPr>
          <w:rFonts w:ascii="Arial" w:hAnsi="Arial" w:cs="Arial"/>
          <w:kern w:val="32"/>
          <w:sz w:val="20"/>
          <w:szCs w:val="20"/>
        </w:rPr>
      </w:pPr>
      <w:r w:rsidRPr="428A0813" w:rsidR="00CD6053">
        <w:rPr>
          <w:rFonts w:ascii="Arial" w:hAnsi="Arial" w:cs="Arial"/>
          <w:kern w:val="32"/>
          <w:sz w:val="20"/>
          <w:szCs w:val="20"/>
        </w:rPr>
        <w:t xml:space="preserve">1 ex i </w:t>
      </w:r>
      <w:r w:rsidRPr="428A0813" w:rsidR="1BA84244">
        <w:rPr>
          <w:rFonts w:ascii="Arial" w:hAnsi="Arial" w:cs="Arial"/>
          <w:kern w:val="32"/>
          <w:sz w:val="20"/>
          <w:szCs w:val="20"/>
        </w:rPr>
        <w:t>avdelnings</w:t>
      </w:r>
      <w:r w:rsidRPr="428A0813" w:rsidR="00CD6053">
        <w:rPr>
          <w:rFonts w:ascii="Arial" w:hAnsi="Arial" w:cs="Arial"/>
          <w:kern w:val="32"/>
          <w:sz w:val="20"/>
          <w:szCs w:val="20"/>
        </w:rPr>
        <w:t>pärm</w:t>
      </w:r>
    </w:p>
    <w:p w:rsidRPr="00CD6053" w:rsidR="00CD6053" w:rsidP="00CD6053" w:rsidRDefault="00CD6053" w14:paraId="63D9E668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3969208A" w14:textId="77777777">
      <w:pPr>
        <w:keepNext/>
        <w:spacing w:after="0" w:line="240" w:lineRule="auto"/>
        <w:ind w:left="0" w:right="0"/>
        <w:outlineLvl w:val="0"/>
        <w:rPr>
          <w:szCs w:val="20"/>
        </w:rPr>
      </w:pPr>
      <w:r w:rsidRPr="00CD6053">
        <w:rPr>
          <w:b/>
          <w:bCs/>
          <w:szCs w:val="20"/>
        </w:rPr>
        <w:t xml:space="preserve">För borttagande av </w:t>
      </w:r>
      <w:proofErr w:type="spellStart"/>
      <w:r w:rsidRPr="00CD6053">
        <w:rPr>
          <w:b/>
          <w:bCs/>
          <w:szCs w:val="20"/>
        </w:rPr>
        <w:t>tunnelerad</w:t>
      </w:r>
      <w:proofErr w:type="spellEnd"/>
      <w:r w:rsidRPr="00CD6053">
        <w:rPr>
          <w:b/>
          <w:bCs/>
          <w:szCs w:val="20"/>
        </w:rPr>
        <w:t xml:space="preserve"> CDK behöver du:</w:t>
      </w:r>
    </w:p>
    <w:p w:rsidRPr="00CD6053" w:rsidR="00CD6053" w:rsidP="00CD6053" w:rsidRDefault="00CD6053" w14:paraId="1112122C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Plastförkläde</w:t>
      </w:r>
    </w:p>
    <w:p w:rsidRPr="00CD6053" w:rsidR="00CD6053" w:rsidP="00CD6053" w:rsidRDefault="00CD6053" w14:paraId="7D4FD2C2" w14:textId="5003D86A">
      <w:pPr>
        <w:spacing w:after="0" w:line="240" w:lineRule="auto"/>
        <w:ind w:left="0" w:right="0"/>
      </w:pPr>
      <w:r w:rsidR="45430673">
        <w:rPr/>
        <w:t xml:space="preserve">Visir skall bäras och </w:t>
      </w:r>
      <w:r w:rsidR="45430673">
        <w:rPr/>
        <w:t>ev</w:t>
      </w:r>
      <w:r w:rsidR="45430673">
        <w:rPr/>
        <w:t xml:space="preserve"> </w:t>
      </w:r>
      <w:r w:rsidR="5FD9487B">
        <w:rPr/>
        <w:t>m</w:t>
      </w:r>
      <w:r w:rsidR="00CD6053">
        <w:rPr/>
        <w:t xml:space="preserve">unskydd . </w:t>
      </w:r>
    </w:p>
    <w:p w:rsidRPr="00CD6053" w:rsidR="00CD6053" w:rsidP="00CD6053" w:rsidRDefault="00CD6053" w14:paraId="7A556631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Rena handskar</w:t>
      </w:r>
    </w:p>
    <w:p w:rsidRPr="00CD6053" w:rsidR="00CD6053" w:rsidP="00CD6053" w:rsidRDefault="00CD6053" w14:paraId="393E609C" w14:textId="77777777">
      <w:pPr>
        <w:spacing w:after="0" w:line="240" w:lineRule="auto"/>
        <w:ind w:left="0" w:right="0"/>
        <w:rPr>
          <w:szCs w:val="20"/>
        </w:rPr>
      </w:pPr>
      <w:proofErr w:type="gramStart"/>
      <w:r w:rsidRPr="00CD6053">
        <w:rPr>
          <w:szCs w:val="20"/>
        </w:rPr>
        <w:t xml:space="preserve">2 </w:t>
      </w:r>
      <w:proofErr w:type="spellStart"/>
      <w:r w:rsidRPr="00CD6053">
        <w:rPr>
          <w:szCs w:val="20"/>
        </w:rPr>
        <w:t>st</w:t>
      </w:r>
      <w:proofErr w:type="spellEnd"/>
      <w:proofErr w:type="gramEnd"/>
      <w:r w:rsidRPr="00CD6053">
        <w:rPr>
          <w:szCs w:val="20"/>
        </w:rPr>
        <w:t xml:space="preserve"> 5 ml sprutor</w:t>
      </w:r>
    </w:p>
    <w:p w:rsidRPr="00CD6053" w:rsidR="00CD6053" w:rsidP="00CD6053" w:rsidRDefault="00CD6053" w14:paraId="290D0F6C" w14:textId="77777777">
      <w:pPr>
        <w:autoSpaceDE w:val="0"/>
        <w:autoSpaceDN w:val="0"/>
        <w:adjustRightInd w:val="0"/>
        <w:spacing w:after="0" w:line="240" w:lineRule="auto"/>
        <w:ind w:left="0" w:right="0"/>
      </w:pPr>
      <w:proofErr w:type="gramStart"/>
      <w:r w:rsidRPr="00CD6053">
        <w:t xml:space="preserve">2 </w:t>
      </w:r>
      <w:proofErr w:type="spellStart"/>
      <w:r w:rsidRPr="00CD6053">
        <w:t>st</w:t>
      </w:r>
      <w:proofErr w:type="spellEnd"/>
      <w:proofErr w:type="gramEnd"/>
      <w:r w:rsidRPr="00CD6053">
        <w:t xml:space="preserve"> svarta kanyler</w:t>
      </w:r>
    </w:p>
    <w:p w:rsidRPr="00CD6053" w:rsidR="00CD6053" w:rsidP="00CD6053" w:rsidRDefault="00CD6053" w14:paraId="75157866" w14:textId="77777777">
      <w:pPr>
        <w:autoSpaceDE w:val="0"/>
        <w:autoSpaceDN w:val="0"/>
        <w:adjustRightInd w:val="0"/>
        <w:spacing w:after="0" w:line="240" w:lineRule="auto"/>
        <w:ind w:left="0" w:right="0"/>
      </w:pPr>
      <w:proofErr w:type="spellStart"/>
      <w:r w:rsidRPr="00CD6053">
        <w:t>Xylocain</w:t>
      </w:r>
      <w:proofErr w:type="spellEnd"/>
      <w:r w:rsidRPr="00CD6053">
        <w:t xml:space="preserve"> 10mg/ml</w:t>
      </w:r>
    </w:p>
    <w:p w:rsidRPr="00CD6053" w:rsidR="00CD6053" w:rsidP="00CD6053" w:rsidRDefault="00CD6053" w14:paraId="53B8DCE9" w14:textId="77777777">
      <w:pPr>
        <w:autoSpaceDE w:val="0"/>
        <w:autoSpaceDN w:val="0"/>
        <w:adjustRightInd w:val="0"/>
        <w:spacing w:after="0" w:line="240" w:lineRule="auto"/>
        <w:ind w:left="0" w:right="0"/>
      </w:pPr>
      <w:proofErr w:type="spellStart"/>
      <w:r w:rsidRPr="00CD6053">
        <w:t>Klorhexidinsprit</w:t>
      </w:r>
      <w:proofErr w:type="spellEnd"/>
      <w:r w:rsidRPr="00CD6053">
        <w:t xml:space="preserve"> 5mg/ml</w:t>
      </w:r>
    </w:p>
    <w:p w:rsidRPr="00CD6053" w:rsidR="00CD6053" w:rsidP="00CD6053" w:rsidRDefault="00CD6053" w14:paraId="75FFBA39" w14:textId="77777777">
      <w:pPr>
        <w:autoSpaceDE w:val="0"/>
        <w:autoSpaceDN w:val="0"/>
        <w:adjustRightInd w:val="0"/>
        <w:spacing w:after="0" w:line="240" w:lineRule="auto"/>
        <w:ind w:left="0" w:right="0"/>
      </w:pPr>
      <w:r w:rsidRPr="00CD6053">
        <w:t xml:space="preserve">Sterila kompresser, ca </w:t>
      </w:r>
      <w:proofErr w:type="gramStart"/>
      <w:r w:rsidRPr="00CD6053">
        <w:t>6-8</w:t>
      </w:r>
      <w:proofErr w:type="gramEnd"/>
      <w:r w:rsidRPr="00CD6053">
        <w:t xml:space="preserve"> </w:t>
      </w:r>
      <w:proofErr w:type="spellStart"/>
      <w:r w:rsidRPr="00CD6053">
        <w:t>st</w:t>
      </w:r>
      <w:proofErr w:type="spellEnd"/>
    </w:p>
    <w:p w:rsidRPr="00CD6053" w:rsidR="00CD6053" w:rsidP="00CD6053" w:rsidRDefault="00CD6053" w14:paraId="6E9805E7" w14:textId="77777777">
      <w:pPr>
        <w:autoSpaceDE w:val="0"/>
        <w:autoSpaceDN w:val="0"/>
        <w:adjustRightInd w:val="0"/>
        <w:spacing w:after="0" w:line="240" w:lineRule="auto"/>
        <w:ind w:left="0" w:right="0"/>
      </w:pPr>
      <w:r w:rsidRPr="00CD6053">
        <w:t>Förband till exit-site</w:t>
      </w:r>
    </w:p>
    <w:p w:rsidRPr="00CD6053" w:rsidR="00CD6053" w:rsidP="00CD6053" w:rsidRDefault="00CD6053" w14:paraId="59277005" w14:textId="77777777">
      <w:pPr>
        <w:autoSpaceDE w:val="0"/>
        <w:autoSpaceDN w:val="0"/>
        <w:adjustRightInd w:val="0"/>
        <w:spacing w:after="0" w:line="240" w:lineRule="auto"/>
        <w:ind w:left="0" w:right="0"/>
      </w:pPr>
      <w:r w:rsidRPr="00CD6053">
        <w:t xml:space="preserve">Dras på ordination av läkare. </w:t>
      </w:r>
    </w:p>
    <w:p w:rsidRPr="00CD6053" w:rsidR="00CD6053" w:rsidP="00CD6053" w:rsidRDefault="00CD6053" w14:paraId="59014875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214585C6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0329CB89" w14:textId="77777777">
      <w:pPr>
        <w:keepNext/>
        <w:spacing w:after="0" w:line="240" w:lineRule="auto"/>
        <w:ind w:left="0" w:right="0"/>
        <w:outlineLvl w:val="0"/>
        <w:rPr>
          <w:b/>
          <w:szCs w:val="20"/>
        </w:rPr>
      </w:pPr>
      <w:r w:rsidRPr="00CD6053">
        <w:rPr>
          <w:b/>
          <w:szCs w:val="20"/>
        </w:rPr>
        <w:t>Förberedelse av patient</w:t>
      </w:r>
    </w:p>
    <w:p w:rsidRPr="00CD6053" w:rsidR="00CD6053" w:rsidP="00CD6053" w:rsidRDefault="00CD6053" w14:paraId="7571E8A2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Informera patienten om ingreppet några dagar före</w:t>
      </w:r>
    </w:p>
    <w:p w:rsidRPr="00CD6053" w:rsidR="00CD6053" w:rsidP="00CD6053" w:rsidRDefault="00CD6053" w14:paraId="2DF692F4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67706E09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Patienten ska ha bar överkropp</w:t>
      </w:r>
    </w:p>
    <w:p w:rsidRPr="00CD6053" w:rsidR="00CD6053" w:rsidP="00CD6053" w:rsidRDefault="00CD6053" w14:paraId="5F3A2F7A" w14:textId="77777777">
      <w:pPr>
        <w:spacing w:after="0" w:line="240" w:lineRule="auto"/>
        <w:ind w:left="0" w:right="0"/>
        <w:rPr>
          <w:szCs w:val="20"/>
        </w:rPr>
      </w:pPr>
      <w:proofErr w:type="spellStart"/>
      <w:r w:rsidRPr="00CD6053">
        <w:rPr>
          <w:szCs w:val="20"/>
        </w:rPr>
        <w:t>Renbäddad</w:t>
      </w:r>
      <w:proofErr w:type="spellEnd"/>
      <w:r w:rsidRPr="00CD6053">
        <w:rPr>
          <w:szCs w:val="20"/>
        </w:rPr>
        <w:t xml:space="preserve"> säng</w:t>
      </w:r>
    </w:p>
    <w:p w:rsidRPr="00CD6053" w:rsidR="00CD6053" w:rsidP="00CD6053" w:rsidRDefault="00CD6053" w14:paraId="563C3DDA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Lossa förband och ev. Statlock</w:t>
      </w:r>
    </w:p>
    <w:p w:rsidRPr="00CD6053" w:rsidR="00CD6053" w:rsidP="00CD6053" w:rsidRDefault="00CD6053" w14:paraId="601DA890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Tvätta med </w:t>
      </w:r>
      <w:proofErr w:type="spellStart"/>
      <w:r w:rsidRPr="00CD6053">
        <w:rPr>
          <w:szCs w:val="20"/>
        </w:rPr>
        <w:t>Klorhexidinsprit</w:t>
      </w:r>
      <w:proofErr w:type="spellEnd"/>
      <w:r w:rsidRPr="00CD6053">
        <w:rPr>
          <w:szCs w:val="20"/>
        </w:rPr>
        <w:t>.</w:t>
      </w:r>
    </w:p>
    <w:p w:rsidRPr="00CD6053" w:rsidR="00CD6053" w:rsidP="00CD6053" w:rsidRDefault="00CD6053" w14:paraId="6CD88A61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4A41A4EC" w14:textId="77777777">
      <w:pPr>
        <w:keepNext/>
        <w:spacing w:after="0" w:line="240" w:lineRule="auto"/>
        <w:ind w:left="0" w:right="0"/>
        <w:outlineLvl w:val="0"/>
        <w:rPr>
          <w:b/>
          <w:bCs/>
          <w:szCs w:val="20"/>
        </w:rPr>
      </w:pPr>
      <w:r w:rsidRPr="00CD6053">
        <w:rPr>
          <w:b/>
          <w:bCs/>
          <w:szCs w:val="20"/>
        </w:rPr>
        <w:t>Kort beskrivning av tillvägagångssättet</w:t>
      </w:r>
    </w:p>
    <w:p w:rsidRPr="00CD6053" w:rsidR="00CD6053" w:rsidP="00CD6053" w:rsidRDefault="00CD6053" w14:paraId="5360CAF9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4357991C" w14:textId="77777777">
      <w:pPr>
        <w:spacing w:after="0" w:line="240" w:lineRule="auto"/>
        <w:ind w:left="0" w:right="0"/>
        <w:rPr>
          <w:szCs w:val="20"/>
        </w:rPr>
      </w:pPr>
      <w:proofErr w:type="spellStart"/>
      <w:r w:rsidRPr="00CD6053">
        <w:rPr>
          <w:szCs w:val="20"/>
        </w:rPr>
        <w:t>Kuffen</w:t>
      </w:r>
      <w:proofErr w:type="spellEnd"/>
      <w:r w:rsidRPr="00CD6053">
        <w:rPr>
          <w:szCs w:val="20"/>
        </w:rPr>
        <w:t xml:space="preserve"> lokaliseras och läkare lokalbedövar runt </w:t>
      </w:r>
      <w:proofErr w:type="spellStart"/>
      <w:r w:rsidRPr="00CD6053">
        <w:rPr>
          <w:szCs w:val="20"/>
        </w:rPr>
        <w:t>kuffen</w:t>
      </w:r>
      <w:proofErr w:type="spellEnd"/>
      <w:r w:rsidRPr="00CD6053">
        <w:rPr>
          <w:szCs w:val="20"/>
        </w:rPr>
        <w:t>.</w:t>
      </w:r>
    </w:p>
    <w:p w:rsidRPr="00CD6053" w:rsidR="00CD6053" w:rsidP="00CD6053" w:rsidRDefault="00CD6053" w14:paraId="12999B2B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Låt verka </w:t>
      </w:r>
      <w:proofErr w:type="gramStart"/>
      <w:r w:rsidRPr="00CD6053">
        <w:rPr>
          <w:szCs w:val="20"/>
        </w:rPr>
        <w:t>5-10</w:t>
      </w:r>
      <w:proofErr w:type="gramEnd"/>
      <w:r w:rsidRPr="00CD6053">
        <w:rPr>
          <w:szCs w:val="20"/>
        </w:rPr>
        <w:t xml:space="preserve"> minuter, upprepa Vb.</w:t>
      </w:r>
    </w:p>
    <w:p w:rsidRPr="00CD6053" w:rsidR="00CD6053" w:rsidP="00CD6053" w:rsidRDefault="00CD6053" w14:paraId="29E28BDA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Patienten ligger i planläge</w:t>
      </w:r>
    </w:p>
    <w:p w:rsidRPr="00CD6053" w:rsidR="00CD6053" w:rsidP="00CD6053" w:rsidRDefault="00CD6053" w14:paraId="731BEBC1" w14:textId="77777777">
      <w:pPr>
        <w:autoSpaceDE w:val="0"/>
        <w:autoSpaceDN w:val="0"/>
        <w:adjustRightInd w:val="0"/>
        <w:spacing w:after="0" w:line="240" w:lineRule="auto"/>
        <w:ind w:left="0" w:right="0"/>
      </w:pPr>
      <w:r w:rsidRPr="00CD6053">
        <w:rPr>
          <w:szCs w:val="20"/>
        </w:rPr>
        <w:t xml:space="preserve">Be patienten ta några djupa andetag, </w:t>
      </w:r>
      <w:r w:rsidRPr="00CD6053">
        <w:t xml:space="preserve">läkare vrider och drar sedan ut </w:t>
      </w:r>
      <w:proofErr w:type="spellStart"/>
      <w:r w:rsidRPr="00CD6053">
        <w:t>CDK:n</w:t>
      </w:r>
      <w:proofErr w:type="spellEnd"/>
      <w:r w:rsidRPr="00CD6053">
        <w:t xml:space="preserve"> via exit-site.</w:t>
      </w:r>
    </w:p>
    <w:p w:rsidRPr="00CD6053" w:rsidR="00CD6053" w:rsidP="00CD6053" w:rsidRDefault="00CD6053" w14:paraId="113048D9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Under tryck tiden höjd huvudända på sängen.</w:t>
      </w:r>
    </w:p>
    <w:p w:rsidRPr="00CD6053" w:rsidR="00CD6053" w:rsidP="00CD6053" w:rsidRDefault="00CD6053" w14:paraId="04675885" w14:textId="77777777">
      <w:pPr>
        <w:autoSpaceDE w:val="0"/>
        <w:autoSpaceDN w:val="0"/>
        <w:adjustRightInd w:val="0"/>
        <w:spacing w:after="0" w:line="240" w:lineRule="auto"/>
        <w:ind w:left="0" w:right="0"/>
      </w:pPr>
      <w:r w:rsidRPr="00CD6053">
        <w:t>Komprimera manuellt över insticks stället i kärlet (inte exit-site) under 20 min.</w:t>
      </w:r>
    </w:p>
    <w:p w:rsidRPr="00CD6053" w:rsidR="00CD6053" w:rsidP="00CD6053" w:rsidRDefault="00CD6053" w14:paraId="0BBB95D3" w14:textId="77777777">
      <w:pPr>
        <w:autoSpaceDE w:val="0"/>
        <w:autoSpaceDN w:val="0"/>
        <w:adjustRightInd w:val="0"/>
        <w:spacing w:after="0" w:line="240" w:lineRule="auto"/>
        <w:ind w:left="0" w:right="0"/>
      </w:pPr>
      <w:r w:rsidRPr="00CD6053">
        <w:t>Sätt på steril kompress samt IV 3000 när blödningen avstannat.</w:t>
      </w:r>
    </w:p>
    <w:p w:rsidRPr="00CD6053" w:rsidR="00CD6053" w:rsidP="00CD6053" w:rsidRDefault="00CD6053" w14:paraId="366F7946" w14:textId="77777777">
      <w:pPr>
        <w:autoSpaceDE w:val="0"/>
        <w:autoSpaceDN w:val="0"/>
        <w:adjustRightInd w:val="0"/>
        <w:spacing w:after="0" w:line="240" w:lineRule="auto"/>
        <w:ind w:left="0" w:right="0"/>
      </w:pPr>
      <w:r w:rsidRPr="00CD6053">
        <w:t xml:space="preserve">Patienten kvarstannar 30 min innan hemgång. Pat ska vara uppegående och förbandet inspekteras på </w:t>
      </w:r>
      <w:proofErr w:type="spellStart"/>
      <w:r w:rsidRPr="00CD6053">
        <w:t>ev</w:t>
      </w:r>
      <w:proofErr w:type="spellEnd"/>
      <w:r w:rsidRPr="00CD6053">
        <w:t xml:space="preserve"> blödning. I så fall kontaktas Dialysmottagningen eller </w:t>
      </w:r>
      <w:proofErr w:type="spellStart"/>
      <w:r w:rsidRPr="00CD6053">
        <w:t>Avd</w:t>
      </w:r>
      <w:proofErr w:type="spellEnd"/>
      <w:r w:rsidRPr="00CD6053">
        <w:t xml:space="preserve"> 42.</w:t>
      </w:r>
    </w:p>
    <w:p w:rsidRPr="00CD6053" w:rsidR="00CD6053" w:rsidP="00CD6053" w:rsidRDefault="00CD6053" w14:paraId="6D8C400E" w14:textId="77777777">
      <w:pPr>
        <w:autoSpaceDE w:val="0"/>
        <w:autoSpaceDN w:val="0"/>
        <w:adjustRightInd w:val="0"/>
        <w:spacing w:after="0" w:line="240" w:lineRule="auto"/>
        <w:ind w:left="0" w:right="0"/>
      </w:pPr>
      <w:r w:rsidRPr="00CD6053">
        <w:t xml:space="preserve">Dokumentera dragningen i </w:t>
      </w:r>
      <w:proofErr w:type="spellStart"/>
      <w:r w:rsidRPr="00CD6053">
        <w:t>Melior</w:t>
      </w:r>
      <w:proofErr w:type="spellEnd"/>
      <w:r w:rsidRPr="00CD6053">
        <w:t>. Avsluta SVP CDK</w:t>
      </w:r>
    </w:p>
    <w:p w:rsidRPr="00CD6053" w:rsidR="00CD6053" w:rsidP="00CD6053" w:rsidRDefault="00CD6053" w14:paraId="388239D2" w14:textId="77777777">
      <w:pPr>
        <w:autoSpaceDE w:val="0"/>
        <w:autoSpaceDN w:val="0"/>
        <w:adjustRightInd w:val="0"/>
        <w:spacing w:after="0" w:line="240" w:lineRule="auto"/>
        <w:ind w:left="0" w:right="0"/>
      </w:pPr>
    </w:p>
    <w:p w:rsidRPr="00CD6053" w:rsidR="00CD6053" w:rsidP="00CD6053" w:rsidRDefault="00CD6053" w14:paraId="76F0F3F2" w14:textId="77777777">
      <w:pPr>
        <w:autoSpaceDE w:val="0"/>
        <w:autoSpaceDN w:val="0"/>
        <w:adjustRightInd w:val="0"/>
        <w:spacing w:after="0" w:line="240" w:lineRule="auto"/>
        <w:ind w:left="0" w:right="0"/>
      </w:pPr>
    </w:p>
    <w:p w:rsidRPr="00CD6053" w:rsidR="00CD6053" w:rsidP="00CD6053" w:rsidRDefault="00CD6053" w14:paraId="14CB6FC5" w14:textId="77777777">
      <w:pPr>
        <w:autoSpaceDE w:val="0"/>
        <w:autoSpaceDN w:val="0"/>
        <w:adjustRightInd w:val="0"/>
        <w:spacing w:after="0" w:line="240" w:lineRule="auto"/>
        <w:ind w:left="0" w:right="0"/>
      </w:pPr>
    </w:p>
    <w:p w:rsidRPr="00CD6053" w:rsidR="00CD6053" w:rsidP="00CD6053" w:rsidRDefault="00CD6053" w14:paraId="5B8B9EEC" w14:textId="77777777">
      <w:pPr>
        <w:keepNext/>
        <w:spacing w:after="0" w:line="240" w:lineRule="auto"/>
        <w:ind w:left="0" w:right="0"/>
        <w:outlineLvl w:val="0"/>
        <w:rPr>
          <w:b/>
          <w:bCs/>
          <w:szCs w:val="20"/>
        </w:rPr>
      </w:pPr>
      <w:r w:rsidRPr="428A0813" w:rsidR="00CD6053">
        <w:rPr>
          <w:b w:val="1"/>
          <w:bCs w:val="1"/>
        </w:rPr>
        <w:t xml:space="preserve">Vid problem måste </w:t>
      </w:r>
      <w:proofErr w:type="spellStart"/>
      <w:r w:rsidRPr="428A0813" w:rsidR="00CD6053">
        <w:rPr>
          <w:b w:val="1"/>
          <w:bCs w:val="1"/>
        </w:rPr>
        <w:t>kuffen</w:t>
      </w:r>
      <w:proofErr w:type="spellEnd"/>
      <w:r w:rsidRPr="428A0813" w:rsidR="00CD6053">
        <w:rPr>
          <w:b w:val="1"/>
          <w:bCs w:val="1"/>
        </w:rPr>
        <w:t xml:space="preserve"> skäras loss uppdukning och </w:t>
      </w:r>
      <w:proofErr w:type="gramStart"/>
      <w:r w:rsidRPr="428A0813" w:rsidR="00CD6053">
        <w:rPr>
          <w:b w:val="1"/>
          <w:bCs w:val="1"/>
        </w:rPr>
        <w:t>tillvägagångs sätt</w:t>
      </w:r>
      <w:proofErr w:type="gramEnd"/>
      <w:r w:rsidRPr="428A0813" w:rsidR="00CD6053">
        <w:rPr>
          <w:b w:val="1"/>
          <w:bCs w:val="1"/>
        </w:rPr>
        <w:t xml:space="preserve"> </w:t>
      </w:r>
      <w:proofErr w:type="spellStart"/>
      <w:r w:rsidRPr="428A0813" w:rsidR="00CD6053">
        <w:rPr>
          <w:b w:val="1"/>
          <w:bCs w:val="1"/>
        </w:rPr>
        <w:t>enl</w:t>
      </w:r>
      <w:proofErr w:type="spellEnd"/>
      <w:r w:rsidRPr="428A0813" w:rsidR="00CD6053">
        <w:rPr>
          <w:b w:val="1"/>
          <w:bCs w:val="1"/>
        </w:rPr>
        <w:t xml:space="preserve"> nedan</w:t>
      </w:r>
    </w:p>
    <w:p w:rsidRPr="00CD6053" w:rsidR="00CD6053" w:rsidP="00CD6053" w:rsidRDefault="00CD6053" w14:paraId="557F82E9" w14:textId="77777777">
      <w:pPr>
        <w:keepNext/>
        <w:spacing w:after="0" w:line="240" w:lineRule="auto"/>
        <w:ind w:left="0" w:right="0"/>
        <w:outlineLvl w:val="0"/>
        <w:rPr>
          <w:b/>
          <w:bCs/>
          <w:szCs w:val="20"/>
        </w:rPr>
      </w:pPr>
    </w:p>
    <w:p w:rsidRPr="00CD6053" w:rsidR="00CD6053" w:rsidP="00CD6053" w:rsidRDefault="00CD6053" w14:paraId="17CE11AB" w14:textId="77777777">
      <w:pPr>
        <w:keepNext/>
        <w:spacing w:after="0" w:line="240" w:lineRule="auto"/>
        <w:ind w:left="0" w:right="0"/>
        <w:outlineLvl w:val="0"/>
        <w:rPr>
          <w:b/>
          <w:bCs/>
          <w:szCs w:val="20"/>
        </w:rPr>
      </w:pPr>
    </w:p>
    <w:p w:rsidRPr="00CD6053" w:rsidR="00CD6053" w:rsidP="00CD6053" w:rsidRDefault="00CD6053" w14:paraId="57888B9C" w14:textId="77777777">
      <w:pPr>
        <w:keepNext/>
        <w:spacing w:after="0" w:line="240" w:lineRule="auto"/>
        <w:ind w:left="0" w:right="0"/>
        <w:outlineLvl w:val="0"/>
        <w:rPr>
          <w:b/>
          <w:bCs/>
          <w:szCs w:val="20"/>
        </w:rPr>
      </w:pPr>
    </w:p>
    <w:p w:rsidRPr="00CD6053" w:rsidR="00CD6053" w:rsidP="00CD6053" w:rsidRDefault="00CD6053" w14:paraId="2C60CC3F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CD6053" w:rsidR="00CD6053" w:rsidP="00CD6053" w:rsidRDefault="00CD6053" w14:paraId="188847EF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CD6053" w:rsidR="00CD6053" w:rsidP="00CD6053" w:rsidRDefault="00CD6053" w14:paraId="3F3C5465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DETTA BEHÖVER DU PÅ VAGNEN:</w:t>
      </w:r>
    </w:p>
    <w:p w:rsidRPr="00CD6053" w:rsidR="00CD6053" w:rsidP="00CD6053" w:rsidRDefault="00CD6053" w14:paraId="087E85DB" w14:textId="77777777">
      <w:pPr>
        <w:autoSpaceDE w:val="0"/>
        <w:autoSpaceDN w:val="0"/>
        <w:adjustRightInd w:val="0"/>
        <w:spacing w:after="0" w:line="240" w:lineRule="auto"/>
        <w:ind w:left="0" w:right="0"/>
      </w:pPr>
      <w:proofErr w:type="gramStart"/>
      <w:r w:rsidRPr="00CD6053">
        <w:t xml:space="preserve">1 </w:t>
      </w:r>
      <w:proofErr w:type="spellStart"/>
      <w:r w:rsidRPr="00CD6053">
        <w:t>st</w:t>
      </w:r>
      <w:proofErr w:type="spellEnd"/>
      <w:proofErr w:type="gramEnd"/>
      <w:r w:rsidRPr="00CD6053">
        <w:t xml:space="preserve"> Sterilt bordslakan, </w:t>
      </w:r>
      <w:proofErr w:type="spellStart"/>
      <w:r w:rsidRPr="00CD6053">
        <w:t>Foliodrape</w:t>
      </w:r>
      <w:proofErr w:type="spellEnd"/>
      <w:r w:rsidRPr="00CD6053">
        <w:t xml:space="preserve"> 150x100 cm</w:t>
      </w:r>
    </w:p>
    <w:p w:rsidRPr="00CD6053" w:rsidR="00CD6053" w:rsidP="00CD6053" w:rsidRDefault="00CD6053" w14:paraId="78E1C9E5" w14:textId="77777777">
      <w:pPr>
        <w:autoSpaceDE w:val="0"/>
        <w:autoSpaceDN w:val="0"/>
        <w:adjustRightInd w:val="0"/>
        <w:spacing w:after="0" w:line="240" w:lineRule="auto"/>
        <w:ind w:left="0" w:right="0"/>
      </w:pPr>
      <w:proofErr w:type="gramStart"/>
      <w:r w:rsidRPr="00CD6053">
        <w:t xml:space="preserve">2 </w:t>
      </w:r>
      <w:proofErr w:type="spellStart"/>
      <w:r w:rsidRPr="00CD6053">
        <w:t>st</w:t>
      </w:r>
      <w:proofErr w:type="spellEnd"/>
      <w:proofErr w:type="gramEnd"/>
      <w:r w:rsidRPr="00CD6053">
        <w:t xml:space="preserve"> operationsdukar </w:t>
      </w:r>
      <w:proofErr w:type="spellStart"/>
      <w:r w:rsidRPr="00CD6053">
        <w:t>Lamidrape</w:t>
      </w:r>
      <w:proofErr w:type="spellEnd"/>
      <w:r w:rsidRPr="00CD6053">
        <w:t xml:space="preserve"> 75x75 cm</w:t>
      </w:r>
    </w:p>
    <w:p w:rsidRPr="00CD6053" w:rsidR="00CD6053" w:rsidP="00CD6053" w:rsidRDefault="00CD6053" w14:paraId="090B3DE5" w14:textId="77777777">
      <w:pPr>
        <w:autoSpaceDE w:val="0"/>
        <w:autoSpaceDN w:val="0"/>
        <w:adjustRightInd w:val="0"/>
        <w:spacing w:after="0" w:line="240" w:lineRule="auto"/>
        <w:ind w:left="0" w:right="0"/>
      </w:pPr>
      <w:proofErr w:type="gramStart"/>
      <w:r w:rsidRPr="00CD6053">
        <w:t xml:space="preserve">2 </w:t>
      </w:r>
      <w:proofErr w:type="spellStart"/>
      <w:r w:rsidRPr="00CD6053">
        <w:t>st</w:t>
      </w:r>
      <w:proofErr w:type="spellEnd"/>
      <w:proofErr w:type="gramEnd"/>
      <w:r w:rsidRPr="00CD6053">
        <w:t xml:space="preserve"> Sterila rockar</w:t>
      </w:r>
    </w:p>
    <w:p w:rsidRPr="00CD6053" w:rsidR="00CD6053" w:rsidP="00CD6053" w:rsidRDefault="00CD6053" w14:paraId="0F523CA8" w14:textId="77777777">
      <w:pPr>
        <w:autoSpaceDE w:val="0"/>
        <w:autoSpaceDN w:val="0"/>
        <w:adjustRightInd w:val="0"/>
        <w:spacing w:after="0" w:line="240" w:lineRule="auto"/>
        <w:ind w:left="0" w:right="0"/>
      </w:pPr>
      <w:proofErr w:type="gramStart"/>
      <w:r w:rsidRPr="00CD6053">
        <w:t xml:space="preserve">1 </w:t>
      </w:r>
      <w:proofErr w:type="spellStart"/>
      <w:r w:rsidRPr="00CD6053">
        <w:t>st</w:t>
      </w:r>
      <w:proofErr w:type="spellEnd"/>
      <w:proofErr w:type="gramEnd"/>
      <w:r w:rsidRPr="00CD6053">
        <w:t xml:space="preserve"> Knivblad</w:t>
      </w:r>
    </w:p>
    <w:p w:rsidRPr="00CD6053" w:rsidR="00CD6053" w:rsidP="00CD6053" w:rsidRDefault="00CD6053" w14:paraId="60EDB0ED" w14:textId="77777777">
      <w:pPr>
        <w:autoSpaceDE w:val="0"/>
        <w:autoSpaceDN w:val="0"/>
        <w:adjustRightInd w:val="0"/>
        <w:spacing w:after="0" w:line="240" w:lineRule="auto"/>
        <w:ind w:left="0" w:right="0"/>
      </w:pPr>
      <w:proofErr w:type="gramStart"/>
      <w:r w:rsidRPr="00CD6053">
        <w:t xml:space="preserve">4 </w:t>
      </w:r>
      <w:proofErr w:type="spellStart"/>
      <w:r w:rsidRPr="00CD6053">
        <w:t>st</w:t>
      </w:r>
      <w:proofErr w:type="spellEnd"/>
      <w:proofErr w:type="gramEnd"/>
      <w:r w:rsidRPr="00CD6053">
        <w:t xml:space="preserve"> 5 ml sprutor med </w:t>
      </w:r>
      <w:proofErr w:type="spellStart"/>
      <w:r w:rsidRPr="00CD6053">
        <w:t>Xylocain</w:t>
      </w:r>
      <w:proofErr w:type="spellEnd"/>
      <w:r w:rsidRPr="00CD6053">
        <w:t xml:space="preserve"> 10 mg/ml (sterilförpackad)</w:t>
      </w:r>
    </w:p>
    <w:p w:rsidRPr="00CD6053" w:rsidR="00CD6053" w:rsidP="00CD6053" w:rsidRDefault="00CD6053" w14:paraId="19A96145" w14:textId="77777777">
      <w:pPr>
        <w:spacing w:after="0" w:line="240" w:lineRule="auto"/>
        <w:ind w:left="0" w:right="0"/>
        <w:rPr>
          <w:szCs w:val="20"/>
        </w:rPr>
      </w:pPr>
      <w:proofErr w:type="gramStart"/>
      <w:r w:rsidRPr="00CD6053">
        <w:rPr>
          <w:szCs w:val="20"/>
        </w:rPr>
        <w:t xml:space="preserve">1 </w:t>
      </w:r>
      <w:proofErr w:type="spellStart"/>
      <w:r w:rsidRPr="00CD6053">
        <w:rPr>
          <w:szCs w:val="20"/>
        </w:rPr>
        <w:t>st</w:t>
      </w:r>
      <w:proofErr w:type="spellEnd"/>
      <w:proofErr w:type="gramEnd"/>
      <w:r w:rsidRPr="00CD6053">
        <w:rPr>
          <w:szCs w:val="20"/>
        </w:rPr>
        <w:t xml:space="preserve"> Hudsutur </w:t>
      </w:r>
    </w:p>
    <w:p w:rsidRPr="00CD6053" w:rsidR="00CD6053" w:rsidP="00CD6053" w:rsidRDefault="00CD6053" w14:paraId="1205607F" w14:textId="77777777">
      <w:pPr>
        <w:spacing w:after="0" w:line="240" w:lineRule="auto"/>
        <w:ind w:left="0" w:right="0"/>
        <w:rPr>
          <w:szCs w:val="20"/>
        </w:rPr>
      </w:pPr>
      <w:proofErr w:type="gramStart"/>
      <w:r w:rsidRPr="00CD6053">
        <w:rPr>
          <w:szCs w:val="20"/>
        </w:rPr>
        <w:t xml:space="preserve">4 </w:t>
      </w:r>
      <w:proofErr w:type="spellStart"/>
      <w:r w:rsidRPr="00CD6053">
        <w:rPr>
          <w:szCs w:val="20"/>
        </w:rPr>
        <w:t>st</w:t>
      </w:r>
      <w:proofErr w:type="spellEnd"/>
      <w:proofErr w:type="gramEnd"/>
      <w:r w:rsidRPr="00CD6053">
        <w:rPr>
          <w:szCs w:val="20"/>
        </w:rPr>
        <w:t xml:space="preserve"> svarta kanyl 0,7x50 mm</w:t>
      </w:r>
    </w:p>
    <w:p w:rsidRPr="00CD6053" w:rsidR="00CD6053" w:rsidP="00CD6053" w:rsidRDefault="00CD6053" w14:paraId="7353A61A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Färgad </w:t>
      </w:r>
      <w:proofErr w:type="spellStart"/>
      <w:r w:rsidRPr="00CD6053">
        <w:rPr>
          <w:szCs w:val="20"/>
        </w:rPr>
        <w:t>Klorhexidinsprit</w:t>
      </w:r>
      <w:proofErr w:type="spellEnd"/>
      <w:r w:rsidRPr="00CD6053">
        <w:rPr>
          <w:szCs w:val="20"/>
        </w:rPr>
        <w:t xml:space="preserve"> 5 mg/ml</w:t>
      </w:r>
    </w:p>
    <w:p w:rsidRPr="00CD6053" w:rsidR="00CD6053" w:rsidP="00CD6053" w:rsidRDefault="00CD6053" w14:paraId="6B181599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IV3000 </w:t>
      </w:r>
    </w:p>
    <w:p w:rsidRPr="00CD6053" w:rsidR="00CD6053" w:rsidP="00CD6053" w:rsidRDefault="00CD6053" w14:paraId="16018CFD" w14:textId="77777777">
      <w:pPr>
        <w:spacing w:after="0" w:line="240" w:lineRule="auto"/>
        <w:ind w:left="0" w:right="0"/>
        <w:rPr>
          <w:szCs w:val="20"/>
        </w:rPr>
      </w:pPr>
      <w:proofErr w:type="gramStart"/>
      <w:r w:rsidRPr="00CD6053">
        <w:rPr>
          <w:szCs w:val="20"/>
        </w:rPr>
        <w:t xml:space="preserve">1 </w:t>
      </w:r>
      <w:proofErr w:type="spellStart"/>
      <w:r w:rsidRPr="00CD6053">
        <w:rPr>
          <w:szCs w:val="20"/>
        </w:rPr>
        <w:t>st</w:t>
      </w:r>
      <w:proofErr w:type="spellEnd"/>
      <w:proofErr w:type="gramEnd"/>
      <w:r w:rsidRPr="00CD6053">
        <w:rPr>
          <w:szCs w:val="20"/>
        </w:rPr>
        <w:t xml:space="preserve"> </w:t>
      </w:r>
      <w:proofErr w:type="spellStart"/>
      <w:r w:rsidRPr="00CD6053">
        <w:rPr>
          <w:szCs w:val="20"/>
        </w:rPr>
        <w:t>Steri-Drape</w:t>
      </w:r>
      <w:proofErr w:type="spellEnd"/>
    </w:p>
    <w:p w:rsidRPr="00CD6053" w:rsidR="00CD6053" w:rsidP="00CD6053" w:rsidRDefault="00CD6053" w14:paraId="548A89DF" w14:textId="77777777">
      <w:pPr>
        <w:spacing w:after="0" w:line="240" w:lineRule="auto"/>
        <w:ind w:left="0" w:right="0"/>
        <w:rPr>
          <w:szCs w:val="20"/>
        </w:rPr>
      </w:pPr>
      <w:proofErr w:type="gramStart"/>
      <w:r w:rsidRPr="00CD6053">
        <w:rPr>
          <w:szCs w:val="20"/>
        </w:rPr>
        <w:t xml:space="preserve">1 </w:t>
      </w:r>
      <w:proofErr w:type="spellStart"/>
      <w:r w:rsidRPr="00CD6053">
        <w:rPr>
          <w:szCs w:val="20"/>
        </w:rPr>
        <w:t>st</w:t>
      </w:r>
      <w:proofErr w:type="spellEnd"/>
      <w:proofErr w:type="gramEnd"/>
      <w:r w:rsidRPr="00CD6053">
        <w:rPr>
          <w:szCs w:val="20"/>
        </w:rPr>
        <w:t xml:space="preserve"> ögon sax</w:t>
      </w:r>
    </w:p>
    <w:p w:rsidRPr="00CD6053" w:rsidR="00CD6053" w:rsidP="00CD6053" w:rsidRDefault="00CD6053" w14:paraId="61D8002F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368BF28D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EXTRA MATERIAL:</w:t>
      </w:r>
    </w:p>
    <w:p w:rsidRPr="00CD6053" w:rsidR="00CD6053" w:rsidP="00CD6053" w:rsidRDefault="00CD6053" w14:paraId="31E4DF25" w14:textId="77777777">
      <w:pPr>
        <w:spacing w:after="0" w:line="240" w:lineRule="auto"/>
        <w:ind w:left="0" w:right="0"/>
        <w:rPr>
          <w:szCs w:val="20"/>
        </w:rPr>
      </w:pPr>
      <w:proofErr w:type="spellStart"/>
      <w:r w:rsidRPr="00CD6053">
        <w:rPr>
          <w:szCs w:val="20"/>
        </w:rPr>
        <w:t>Descutansvamp</w:t>
      </w:r>
      <w:proofErr w:type="spellEnd"/>
    </w:p>
    <w:p w:rsidRPr="00CD6053" w:rsidR="00CD6053" w:rsidP="00CD6053" w:rsidRDefault="00CD6053" w14:paraId="345152B4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Sterila kompresser </w:t>
      </w:r>
    </w:p>
    <w:p w:rsidRPr="00CD6053" w:rsidR="00CD6053" w:rsidP="00CD6053" w:rsidRDefault="00CD6053" w14:paraId="2EDE8913" w14:textId="77777777">
      <w:pPr>
        <w:spacing w:after="0" w:line="240" w:lineRule="auto"/>
        <w:ind w:left="0" w:right="0"/>
        <w:rPr>
          <w:szCs w:val="20"/>
        </w:rPr>
      </w:pPr>
      <w:proofErr w:type="spellStart"/>
      <w:r w:rsidRPr="00CD6053">
        <w:rPr>
          <w:szCs w:val="20"/>
        </w:rPr>
        <w:t>Klorhexidinsprit</w:t>
      </w:r>
      <w:proofErr w:type="spellEnd"/>
      <w:r w:rsidRPr="00CD6053">
        <w:rPr>
          <w:szCs w:val="20"/>
        </w:rPr>
        <w:t xml:space="preserve"> 5 mg/ml</w:t>
      </w:r>
    </w:p>
    <w:p w:rsidRPr="00CD6053" w:rsidR="00CD6053" w:rsidP="00CD6053" w:rsidRDefault="00CD6053" w14:paraId="2A3D74E5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Sterila handskar</w:t>
      </w:r>
    </w:p>
    <w:p w:rsidRPr="00CD6053" w:rsidR="00CD6053" w:rsidP="00CD6053" w:rsidRDefault="00CD6053" w14:paraId="12BA4A9D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Munskydd</w:t>
      </w:r>
    </w:p>
    <w:p w:rsidRPr="00CD6053" w:rsidR="00CD6053" w:rsidP="00CD6053" w:rsidRDefault="00CD6053" w14:paraId="0FCD1F36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Operations mössor</w:t>
      </w:r>
    </w:p>
    <w:p w:rsidRPr="00CD6053" w:rsidR="00CD6053" w:rsidP="00CD6053" w:rsidRDefault="00CD6053" w14:paraId="4B331A9B" w14:textId="77777777">
      <w:pPr>
        <w:spacing w:after="0" w:line="240" w:lineRule="auto"/>
        <w:ind w:left="0" w:right="0"/>
        <w:rPr>
          <w:szCs w:val="20"/>
        </w:rPr>
      </w:pPr>
      <w:proofErr w:type="spellStart"/>
      <w:r w:rsidRPr="00CD6053">
        <w:rPr>
          <w:szCs w:val="20"/>
        </w:rPr>
        <w:t>Lyostypt</w:t>
      </w:r>
      <w:proofErr w:type="spellEnd"/>
      <w:r w:rsidRPr="00CD6053">
        <w:rPr>
          <w:szCs w:val="20"/>
        </w:rPr>
        <w:t xml:space="preserve"> </w:t>
      </w:r>
      <w:proofErr w:type="spellStart"/>
      <w:r w:rsidRPr="00CD6053">
        <w:rPr>
          <w:szCs w:val="20"/>
        </w:rPr>
        <w:t>vb</w:t>
      </w:r>
      <w:proofErr w:type="spellEnd"/>
    </w:p>
    <w:p w:rsidRPr="00CD6053" w:rsidR="00CD6053" w:rsidP="00CD6053" w:rsidRDefault="00CD6053" w14:paraId="02908ACC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15BF93F0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719B0DEA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6471BEE5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FÖRBEREDELSE AV PATIENT:</w:t>
      </w:r>
    </w:p>
    <w:p w:rsidRPr="00CD6053" w:rsidR="00CD6053" w:rsidP="00CD6053" w:rsidRDefault="00CD6053" w14:paraId="7AB53ED0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1637B9C9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Informera patienten om ingreppet några dagar före.</w:t>
      </w:r>
      <w:r w:rsidRPr="00CD6053">
        <w:rPr>
          <w:szCs w:val="20"/>
        </w:rPr>
        <w:br/>
      </w:r>
      <w:r w:rsidRPr="00CD6053">
        <w:rPr>
          <w:szCs w:val="20"/>
        </w:rPr>
        <w:t>Skriftlig och muntlig information om ”Helkroppstvätt inför ingrepp genom huden”</w:t>
      </w:r>
    </w:p>
    <w:p w:rsidRPr="00CD6053" w:rsidR="00CD6053" w:rsidP="00CD6053" w:rsidRDefault="00CD6053" w14:paraId="72DF102F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Lämna ut </w:t>
      </w:r>
      <w:proofErr w:type="gramStart"/>
      <w:r w:rsidRPr="00CD6053">
        <w:rPr>
          <w:szCs w:val="20"/>
        </w:rPr>
        <w:t xml:space="preserve">9 </w:t>
      </w:r>
      <w:proofErr w:type="spellStart"/>
      <w:r w:rsidRPr="00CD6053">
        <w:rPr>
          <w:szCs w:val="20"/>
        </w:rPr>
        <w:t>st</w:t>
      </w:r>
      <w:proofErr w:type="spellEnd"/>
      <w:proofErr w:type="gramEnd"/>
      <w:r w:rsidRPr="00CD6053">
        <w:rPr>
          <w:szCs w:val="20"/>
        </w:rPr>
        <w:t xml:space="preserve"> </w:t>
      </w:r>
      <w:proofErr w:type="spellStart"/>
      <w:r w:rsidRPr="00CD6053">
        <w:rPr>
          <w:szCs w:val="20"/>
        </w:rPr>
        <w:t>Descutansvampar</w:t>
      </w:r>
      <w:proofErr w:type="spellEnd"/>
      <w:r w:rsidRPr="00CD6053">
        <w:rPr>
          <w:szCs w:val="20"/>
        </w:rPr>
        <w:br/>
      </w:r>
      <w:r w:rsidRPr="00CD6053">
        <w:rPr>
          <w:szCs w:val="20"/>
        </w:rPr>
        <w:t>Märk patienten med ID-band</w:t>
      </w:r>
    </w:p>
    <w:p w:rsidRPr="00CD6053" w:rsidR="00CD6053" w:rsidP="00CD6053" w:rsidRDefault="00CD6053" w14:paraId="727CD5CE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Patienten skall ha bar överkropp.</w:t>
      </w:r>
    </w:p>
    <w:p w:rsidRPr="00CD6053" w:rsidR="00CD6053" w:rsidP="00CD6053" w:rsidRDefault="00CD6053" w14:paraId="3A232E0E" w14:textId="77777777">
      <w:pPr>
        <w:spacing w:after="0" w:line="240" w:lineRule="auto"/>
        <w:ind w:left="0" w:right="0"/>
        <w:rPr>
          <w:szCs w:val="20"/>
        </w:rPr>
      </w:pPr>
      <w:proofErr w:type="spellStart"/>
      <w:r w:rsidRPr="00CD6053">
        <w:rPr>
          <w:szCs w:val="20"/>
        </w:rPr>
        <w:t>Renbäddad</w:t>
      </w:r>
      <w:proofErr w:type="spellEnd"/>
      <w:r w:rsidRPr="00CD6053">
        <w:rPr>
          <w:szCs w:val="20"/>
        </w:rPr>
        <w:t xml:space="preserve"> säng.</w:t>
      </w:r>
    </w:p>
    <w:p w:rsidRPr="00CD6053" w:rsidR="00CD6053" w:rsidP="00CD6053" w:rsidRDefault="00CD6053" w14:paraId="72AAB06A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Täck huvudändan med </w:t>
      </w:r>
      <w:proofErr w:type="gramStart"/>
      <w:r w:rsidRPr="00CD6053">
        <w:rPr>
          <w:szCs w:val="20"/>
        </w:rPr>
        <w:t>två stycken</w:t>
      </w:r>
      <w:proofErr w:type="gramEnd"/>
      <w:r w:rsidRPr="00CD6053">
        <w:rPr>
          <w:szCs w:val="20"/>
        </w:rPr>
        <w:t xml:space="preserve"> blå plastunderlägg.</w:t>
      </w:r>
    </w:p>
    <w:p w:rsidRPr="00CD6053" w:rsidR="00CD6053" w:rsidP="00CD6053" w:rsidRDefault="00CD6053" w14:paraId="193ED0D7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Tvätta med </w:t>
      </w:r>
      <w:proofErr w:type="spellStart"/>
      <w:r w:rsidRPr="00CD6053">
        <w:rPr>
          <w:szCs w:val="20"/>
        </w:rPr>
        <w:t>descutansvamp</w:t>
      </w:r>
      <w:proofErr w:type="spellEnd"/>
      <w:r w:rsidRPr="00CD6053">
        <w:rPr>
          <w:szCs w:val="20"/>
        </w:rPr>
        <w:t xml:space="preserve"> och därefter </w:t>
      </w:r>
      <w:proofErr w:type="spellStart"/>
      <w:r w:rsidRPr="00CD6053">
        <w:rPr>
          <w:szCs w:val="20"/>
        </w:rPr>
        <w:t>klorhexidinsprit</w:t>
      </w:r>
      <w:proofErr w:type="spellEnd"/>
      <w:r w:rsidRPr="00CD6053">
        <w:rPr>
          <w:szCs w:val="20"/>
        </w:rPr>
        <w:t xml:space="preserve"> 5 mg/ml.</w:t>
      </w:r>
    </w:p>
    <w:p w:rsidRPr="00CD6053" w:rsidR="00CD6053" w:rsidP="00CD6053" w:rsidRDefault="00CD6053" w14:paraId="19DE852D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Innan steriltvätt av patient rådgör med läkare om ev. lokal anestesi. </w:t>
      </w:r>
    </w:p>
    <w:p w:rsidRPr="00CD6053" w:rsidR="00CD6053" w:rsidP="00CD6053" w:rsidRDefault="00CD6053" w14:paraId="08A7C440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Tvätta med färgad </w:t>
      </w:r>
      <w:proofErr w:type="spellStart"/>
      <w:r w:rsidRPr="00CD6053">
        <w:rPr>
          <w:szCs w:val="20"/>
        </w:rPr>
        <w:t>klorhexidinsprit</w:t>
      </w:r>
      <w:proofErr w:type="spellEnd"/>
    </w:p>
    <w:p w:rsidRPr="00CD6053" w:rsidR="00CD6053" w:rsidP="00CD6053" w:rsidRDefault="00CD6053" w14:paraId="272087DE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Klä in patienten i de sterila dukarna.</w:t>
      </w:r>
    </w:p>
    <w:p w:rsidRPr="00CD6053" w:rsidR="00CD6053" w:rsidP="00CD6053" w:rsidRDefault="00CD6053" w14:paraId="26092777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Klä in CDK skänklarna i steril plast. (</w:t>
      </w:r>
      <w:proofErr w:type="spellStart"/>
      <w:r w:rsidRPr="00CD6053">
        <w:rPr>
          <w:szCs w:val="20"/>
        </w:rPr>
        <w:t>Steri</w:t>
      </w:r>
      <w:proofErr w:type="spellEnd"/>
      <w:r w:rsidRPr="00CD6053">
        <w:rPr>
          <w:szCs w:val="20"/>
        </w:rPr>
        <w:t xml:space="preserve"> –</w:t>
      </w:r>
      <w:proofErr w:type="spellStart"/>
      <w:r w:rsidRPr="00CD6053">
        <w:rPr>
          <w:szCs w:val="20"/>
        </w:rPr>
        <w:t>Drape</w:t>
      </w:r>
      <w:proofErr w:type="spellEnd"/>
      <w:r w:rsidRPr="00CD6053">
        <w:rPr>
          <w:szCs w:val="20"/>
        </w:rPr>
        <w:t>)</w:t>
      </w:r>
    </w:p>
    <w:p w:rsidRPr="00CD6053" w:rsidR="00CD6053" w:rsidP="00CD6053" w:rsidRDefault="00CD6053" w14:paraId="483BD593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3A7D3DF9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71BF3D90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50A9C1C9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1B7C1B42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032E6149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2556EABD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12781780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242A54E1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07070B3E" w14:textId="77777777">
      <w:pPr>
        <w:spacing w:after="0" w:line="240" w:lineRule="auto"/>
        <w:ind w:left="0" w:right="0"/>
        <w:rPr>
          <w:sz w:val="20"/>
          <w:szCs w:val="20"/>
        </w:rPr>
      </w:pPr>
    </w:p>
    <w:p w:rsidRPr="00CD6053" w:rsidR="00CD6053" w:rsidP="00CD6053" w:rsidRDefault="00CD6053" w14:paraId="3446F249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KORT BESKRIVNING AV TILLVÄGAGÅNGSSÄTT:</w:t>
      </w:r>
    </w:p>
    <w:p w:rsidRPr="00CD6053" w:rsidR="00CD6053" w:rsidP="00CD6053" w:rsidRDefault="00CD6053" w14:paraId="20C9AD2B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74050B82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Läkare lokaliserar </w:t>
      </w:r>
      <w:proofErr w:type="spellStart"/>
      <w:r w:rsidRPr="00CD6053">
        <w:rPr>
          <w:szCs w:val="20"/>
        </w:rPr>
        <w:t>kuffen</w:t>
      </w:r>
      <w:proofErr w:type="spellEnd"/>
      <w:r w:rsidRPr="00CD6053">
        <w:rPr>
          <w:szCs w:val="20"/>
        </w:rPr>
        <w:t xml:space="preserve"> och gör ett litet snitt för att kunna frilägga den.</w:t>
      </w:r>
    </w:p>
    <w:p w:rsidRPr="00CD6053" w:rsidR="00CD6053" w:rsidP="00CD6053" w:rsidRDefault="00CD6053" w14:paraId="00975F9C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 xml:space="preserve">Sätt peang mellan </w:t>
      </w:r>
      <w:proofErr w:type="spellStart"/>
      <w:r w:rsidRPr="00CD6053">
        <w:rPr>
          <w:szCs w:val="20"/>
        </w:rPr>
        <w:t>kuffen</w:t>
      </w:r>
      <w:proofErr w:type="spellEnd"/>
      <w:r w:rsidRPr="00CD6053">
        <w:rPr>
          <w:szCs w:val="20"/>
        </w:rPr>
        <w:t xml:space="preserve"> och insticksstället därefter klipper läkare av </w:t>
      </w:r>
      <w:proofErr w:type="spellStart"/>
      <w:r w:rsidRPr="00CD6053">
        <w:rPr>
          <w:szCs w:val="20"/>
        </w:rPr>
        <w:t>CDK:n</w:t>
      </w:r>
      <w:proofErr w:type="spellEnd"/>
      <w:r w:rsidRPr="00CD6053">
        <w:rPr>
          <w:szCs w:val="20"/>
        </w:rPr>
        <w:t xml:space="preserve"> mellan </w:t>
      </w:r>
      <w:proofErr w:type="spellStart"/>
      <w:r w:rsidRPr="00CD6053">
        <w:rPr>
          <w:szCs w:val="20"/>
        </w:rPr>
        <w:t>kuffen</w:t>
      </w:r>
      <w:proofErr w:type="spellEnd"/>
      <w:r w:rsidRPr="00CD6053">
        <w:rPr>
          <w:szCs w:val="20"/>
        </w:rPr>
        <w:t xml:space="preserve"> och skänklarna. Dra ut skänklarna via exit-site. Avlägsna därefter </w:t>
      </w:r>
      <w:proofErr w:type="spellStart"/>
      <w:proofErr w:type="gramStart"/>
      <w:r w:rsidRPr="00CD6053">
        <w:rPr>
          <w:szCs w:val="20"/>
        </w:rPr>
        <w:t>CDK:n</w:t>
      </w:r>
      <w:proofErr w:type="spellEnd"/>
      <w:r w:rsidRPr="00CD6053">
        <w:rPr>
          <w:szCs w:val="20"/>
        </w:rPr>
        <w:t>.</w:t>
      </w:r>
      <w:proofErr w:type="gramEnd"/>
      <w:r w:rsidRPr="00CD6053">
        <w:rPr>
          <w:szCs w:val="20"/>
        </w:rPr>
        <w:t xml:space="preserve"> Komprimera över insticksstället under 20 minuter. Höj huvudända. Läkare suturerar</w:t>
      </w:r>
    </w:p>
    <w:p w:rsidRPr="00CD6053" w:rsidR="00CD6053" w:rsidP="00CD6053" w:rsidRDefault="00CD6053" w14:paraId="4A3B8E02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69C3AE41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EFTER INGREPPET.</w:t>
      </w:r>
    </w:p>
    <w:p w:rsidRPr="00CD6053" w:rsidR="00CD6053" w:rsidP="00CD6053" w:rsidRDefault="00CD6053" w14:paraId="1300DC84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Sterila kompresser och IV 3000 el likvärdigt.</w:t>
      </w:r>
    </w:p>
    <w:p w:rsidRPr="00CD6053" w:rsidR="00CD6053" w:rsidP="00CD6053" w:rsidRDefault="00CD6053" w14:paraId="231872D2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Sandsäckstryck.</w:t>
      </w:r>
    </w:p>
    <w:p w:rsidRPr="00CD6053" w:rsidR="00CD6053" w:rsidP="00CD6053" w:rsidRDefault="00CD6053" w14:paraId="7BF9A4F9" w14:textId="77777777">
      <w:pPr>
        <w:spacing w:after="0" w:line="240" w:lineRule="auto"/>
        <w:ind w:left="0" w:right="0"/>
        <w:rPr>
          <w:szCs w:val="20"/>
        </w:rPr>
      </w:pPr>
      <w:r w:rsidRPr="00CD6053">
        <w:rPr>
          <w:szCs w:val="20"/>
        </w:rPr>
        <w:t>Sittande patient för att motverka invärtes blödning</w:t>
      </w:r>
    </w:p>
    <w:p w:rsidRPr="00CD6053" w:rsidR="00CD6053" w:rsidP="00CD6053" w:rsidRDefault="00CD6053" w14:paraId="333AD79F" w14:textId="77777777">
      <w:pPr>
        <w:keepNext/>
        <w:spacing w:after="0" w:line="240" w:lineRule="auto"/>
        <w:ind w:left="0" w:right="0"/>
        <w:outlineLvl w:val="1"/>
        <w:rPr>
          <w:b/>
          <w:bCs/>
          <w:i/>
          <w:iCs/>
          <w:szCs w:val="20"/>
        </w:rPr>
      </w:pPr>
      <w:r w:rsidRPr="00CD6053">
        <w:rPr>
          <w:bCs/>
          <w:i/>
          <w:iCs/>
          <w:szCs w:val="20"/>
        </w:rPr>
        <w:t xml:space="preserve">Minst 2 timmars blödningsobservation och förbandsbyte </w:t>
      </w:r>
      <w:proofErr w:type="spellStart"/>
      <w:r w:rsidRPr="00CD6053">
        <w:rPr>
          <w:bCs/>
          <w:i/>
          <w:iCs/>
          <w:szCs w:val="20"/>
        </w:rPr>
        <w:t>vb</w:t>
      </w:r>
      <w:proofErr w:type="spellEnd"/>
      <w:r w:rsidRPr="00CD6053">
        <w:rPr>
          <w:bCs/>
          <w:i/>
          <w:iCs/>
          <w:szCs w:val="20"/>
        </w:rPr>
        <w:t>.</w:t>
      </w:r>
    </w:p>
    <w:p w:rsidRPr="00CD6053" w:rsidR="00CD6053" w:rsidP="00CD6053" w:rsidRDefault="00CD6053" w14:paraId="736ECFA4" w14:textId="77777777">
      <w:pPr>
        <w:keepNext/>
        <w:spacing w:after="0" w:line="240" w:lineRule="auto"/>
        <w:ind w:left="0" w:right="0"/>
        <w:outlineLvl w:val="1"/>
        <w:rPr>
          <w:bCs/>
          <w:i/>
          <w:iCs/>
          <w:szCs w:val="20"/>
        </w:rPr>
      </w:pPr>
      <w:r w:rsidRPr="00CD6053">
        <w:rPr>
          <w:bCs/>
          <w:i/>
          <w:iCs/>
          <w:szCs w:val="20"/>
        </w:rPr>
        <w:t>Hemgång när blödning upphört, rådgör alltid med läkare.</w:t>
      </w:r>
    </w:p>
    <w:p w:rsidRPr="00CD6053" w:rsidR="00CD6053" w:rsidP="00CD6053" w:rsidRDefault="00CD6053" w14:paraId="7D20C175" w14:textId="77777777">
      <w:pPr>
        <w:keepNext/>
        <w:spacing w:after="0" w:line="240" w:lineRule="auto"/>
        <w:ind w:left="0" w:right="0"/>
        <w:outlineLvl w:val="1"/>
        <w:rPr>
          <w:bCs/>
          <w:i/>
          <w:iCs/>
          <w:szCs w:val="20"/>
        </w:rPr>
      </w:pPr>
      <w:r w:rsidRPr="00CD6053">
        <w:rPr>
          <w:bCs/>
          <w:i/>
          <w:iCs/>
          <w:szCs w:val="20"/>
        </w:rPr>
        <w:t>Inspektion + byte av förband dialysdagarna efter ingreppet.</w:t>
      </w:r>
    </w:p>
    <w:p w:rsidRPr="00CD6053" w:rsidR="00CD6053" w:rsidP="00CD6053" w:rsidRDefault="00CD6053" w14:paraId="6CAAA182" w14:textId="77777777">
      <w:pPr>
        <w:keepNext/>
        <w:spacing w:after="0" w:line="240" w:lineRule="auto"/>
        <w:ind w:left="0" w:right="0"/>
        <w:outlineLvl w:val="1"/>
        <w:rPr>
          <w:bCs/>
          <w:i/>
          <w:iCs/>
          <w:szCs w:val="20"/>
        </w:rPr>
      </w:pPr>
      <w:r w:rsidRPr="00CD6053">
        <w:rPr>
          <w:bCs/>
          <w:i/>
          <w:iCs/>
          <w:szCs w:val="20"/>
        </w:rPr>
        <w:t>Suturer tas efter 10 dagar.</w:t>
      </w:r>
    </w:p>
    <w:p w:rsidRPr="00CD6053" w:rsidR="00CD6053" w:rsidP="00CD6053" w:rsidRDefault="00CD6053" w14:paraId="6902E9BE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2FCDFF0F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0CBE9E8C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07D507E7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129CCE63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24A6588D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CD6053" w:rsidR="00CD6053" w:rsidP="00CD6053" w:rsidRDefault="00CD6053" w14:paraId="1C9FCFA0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CD6053" w:rsidR="00CD6053" w:rsidP="00CD6053" w:rsidRDefault="00CD6053" w14:paraId="39ECDBA8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CD6053" w:rsidR="00CD6053" w:rsidP="00CD6053" w:rsidRDefault="00CD6053" w14:paraId="4EB38E27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CD6053" w:rsidR="00CD6053" w:rsidP="00CD6053" w:rsidRDefault="00CD6053" w14:paraId="59614B01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CD6053" w:rsidR="00CD6053" w:rsidP="00CD6053" w:rsidRDefault="00CD6053" w14:paraId="0487413B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CD6053" w:rsidR="00CD6053" w:rsidP="00CD6053" w:rsidRDefault="00CD6053" w14:paraId="53DE1C12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CD6053" w:rsidR="00CD6053" w:rsidP="00CD6053" w:rsidRDefault="00CD6053" w14:paraId="0AE7BBC1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CD6053" w:rsidR="00CD6053" w:rsidP="00CD6053" w:rsidRDefault="00CD6053" w14:paraId="771A8D16" w14:textId="77777777">
      <w:pPr>
        <w:spacing w:after="0" w:line="240" w:lineRule="auto"/>
        <w:ind w:left="0" w:right="0"/>
        <w:rPr>
          <w:rFonts w:ascii="Arial" w:hAnsi="Arial"/>
          <w:szCs w:val="20"/>
        </w:rPr>
      </w:pPr>
    </w:p>
    <w:p w:rsidRPr="00CD6053" w:rsidR="00CD6053" w:rsidP="00CD6053" w:rsidRDefault="00CD6053" w14:paraId="50A38B1D" w14:textId="77777777">
      <w:pPr>
        <w:spacing w:after="0" w:line="240" w:lineRule="auto"/>
        <w:ind w:left="0" w:right="0"/>
        <w:rPr>
          <w:szCs w:val="20"/>
        </w:rPr>
      </w:pPr>
    </w:p>
    <w:p w:rsidRPr="00CD6053" w:rsidR="00CD6053" w:rsidP="00CD6053" w:rsidRDefault="00CD6053" w14:paraId="2D1CB6C5" w14:textId="7777777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CD605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F922D8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7848B4C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012296232">
    <w:abstractNumId w:val="17"/>
  </w:num>
  <w:num w:numId="2" w16cid:durableId="1442141159">
    <w:abstractNumId w:val="14"/>
  </w:num>
  <w:num w:numId="3" w16cid:durableId="518201536">
    <w:abstractNumId w:val="0"/>
  </w:num>
  <w:num w:numId="4" w16cid:durableId="44567287">
    <w:abstractNumId w:val="6"/>
  </w:num>
  <w:num w:numId="5" w16cid:durableId="1281377451">
    <w:abstractNumId w:val="15"/>
  </w:num>
  <w:num w:numId="6" w16cid:durableId="901906549">
    <w:abstractNumId w:val="2"/>
  </w:num>
  <w:num w:numId="7" w16cid:durableId="1643340622">
    <w:abstractNumId w:val="11"/>
  </w:num>
  <w:num w:numId="8" w16cid:durableId="867304228">
    <w:abstractNumId w:val="8"/>
  </w:num>
  <w:num w:numId="9" w16cid:durableId="885264763">
    <w:abstractNumId w:val="1"/>
  </w:num>
  <w:num w:numId="10" w16cid:durableId="957100077">
    <w:abstractNumId w:val="1"/>
  </w:num>
  <w:num w:numId="11" w16cid:durableId="1758553377">
    <w:abstractNumId w:val="3"/>
  </w:num>
  <w:num w:numId="12" w16cid:durableId="2055930519">
    <w:abstractNumId w:val="4"/>
  </w:num>
  <w:num w:numId="13" w16cid:durableId="737022819">
    <w:abstractNumId w:val="13"/>
  </w:num>
  <w:num w:numId="14" w16cid:durableId="1171944820">
    <w:abstractNumId w:val="9"/>
  </w:num>
  <w:num w:numId="15" w16cid:durableId="411974793">
    <w:abstractNumId w:val="7"/>
  </w:num>
  <w:num w:numId="16" w16cid:durableId="1198397829">
    <w:abstractNumId w:val="12"/>
  </w:num>
  <w:num w:numId="17" w16cid:durableId="2108497493">
    <w:abstractNumId w:val="5"/>
  </w:num>
  <w:num w:numId="18" w16cid:durableId="1628050285">
    <w:abstractNumId w:val="10"/>
  </w:num>
  <w:num w:numId="19" w16cid:durableId="1507867016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75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4C1C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46D1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053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1018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BA84244"/>
    <w:rsid w:val="428A0813"/>
    <w:rsid w:val="45430673"/>
    <w:rsid w:val="490BA24B"/>
    <w:rsid w:val="5710AF23"/>
    <w:rsid w:val="57989FC2"/>
    <w:rsid w:val="5FD9487B"/>
    <w:rsid w:val="647B2B65"/>
    <w:rsid w:val="65AB40AF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Borttagande av tunnelerad CDK Q Di 458</dc:title>
  <dc:subject/>
  <dc:creator>patrik.jens.johansson@vgregion.se</dc:creator>
  <keywords/>
  <lastModifiedBy>Anita Fredriksson</lastModifiedBy>
  <revision>6</revision>
  <lastPrinted>2016-03-31T10:56:00.0000000Z</lastPrinted>
  <dcterms:created xsi:type="dcterms:W3CDTF">2022-05-06T06:31:00.0000000Z</dcterms:created>
  <dcterms:modified xsi:type="dcterms:W3CDTF">2025-09-23T11:12:57.0000000Z</dcterms:modified>
</coreProperties>
</file>