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0809B" w14:textId="77777777" w:rsidR="00922405" w:rsidRDefault="00922405" w:rsidP="00F35B05">
      <w:pPr>
        <w:pStyle w:val="Rubrik2"/>
      </w:pPr>
      <w:bookmarkStart w:id="0" w:name="_Toc321146591"/>
    </w:p>
    <w:p w14:paraId="00CDC93D" w14:textId="77777777" w:rsidR="00CA2CD1" w:rsidRPr="00CA2CD1" w:rsidRDefault="00CA2CD1" w:rsidP="00CA2CD1"/>
    <w:p w14:paraId="4EDB3A09" w14:textId="77777777" w:rsidR="002A263C" w:rsidRDefault="002A263C" w:rsidP="00F35B05">
      <w:pPr>
        <w:pStyle w:val="Rubrik2"/>
      </w:pPr>
    </w:p>
    <w:p w14:paraId="3AF6C58A" w14:textId="77777777" w:rsidR="00963CF3" w:rsidRDefault="00963CF3" w:rsidP="00963CF3"/>
    <w:p w14:paraId="6839C781" w14:textId="77777777" w:rsidR="00963CF3" w:rsidRDefault="00963CF3" w:rsidP="00963CF3"/>
    <w:p w14:paraId="35F15DAA" w14:textId="77777777" w:rsidR="00963CF3" w:rsidRPr="00963CF3" w:rsidRDefault="00963CF3" w:rsidP="00963CF3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A263C" w:rsidRPr="002A263C" w14:paraId="6BFEE406" w14:textId="77777777" w:rsidTr="007674F2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719B404E" w14:textId="6CF10EBA" w:rsidR="002A263C" w:rsidRPr="002A263C" w:rsidRDefault="002A263C" w:rsidP="0039363B">
            <w:pPr>
              <w:pStyle w:val="Rubrik1"/>
              <w:rPr>
                <w:sz w:val="32"/>
              </w:rPr>
            </w:pPr>
            <w:r w:rsidRPr="002A263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B9C7C7" wp14:editId="4531F437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1778000"/>
                      <wp:effectExtent l="0" t="4445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177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320B83" w14:textId="77777777" w:rsidR="002A263C" w:rsidRDefault="002A263C" w:rsidP="002A263C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10296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FB9C7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 filled="f" stroked="f">
                      <v:textbox>
                        <w:txbxContent>
                          <w:p w14:paraId="45320B83" w14:textId="77777777" w:rsidR="002A263C" w:rsidRDefault="002A263C" w:rsidP="002A263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10296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="00CA2CD1">
              <w:t>B</w:t>
            </w:r>
            <w:r w:rsidRPr="002A263C">
              <w:t>iopsi av njurtransplantat på Radiolog-</w:t>
            </w:r>
            <w:proofErr w:type="spellStart"/>
            <w:r w:rsidRPr="002A263C">
              <w:t>klin</w:t>
            </w:r>
            <w:proofErr w:type="spellEnd"/>
            <w:r w:rsidRPr="002A263C">
              <w:t xml:space="preserve"> NÄL (</w:t>
            </w:r>
            <w:proofErr w:type="spellStart"/>
            <w:r w:rsidRPr="002A263C">
              <w:t>nefrolog</w:t>
            </w:r>
            <w:proofErr w:type="spellEnd"/>
            <w:r w:rsidRPr="002A263C">
              <w:t xml:space="preserve"> el radiolog </w:t>
            </w:r>
            <w:proofErr w:type="spellStart"/>
            <w:r w:rsidRPr="002A263C">
              <w:t>biopserar</w:t>
            </w:r>
            <w:proofErr w:type="spellEnd"/>
            <w:r w:rsidRPr="002A263C">
              <w:t>)</w:t>
            </w:r>
            <w:r w:rsidR="00CF0E91">
              <w:t xml:space="preserve"> (Q Di 708)</w:t>
            </w:r>
          </w:p>
        </w:tc>
      </w:tr>
    </w:tbl>
    <w:p w14:paraId="0C1FD6CA" w14:textId="77777777" w:rsidR="00535692" w:rsidRDefault="00535692" w:rsidP="00535692">
      <w:pPr>
        <w:pStyle w:val="Rubrik2"/>
        <w:ind w:right="-143"/>
      </w:pPr>
      <w:bookmarkStart w:id="3" w:name="_Toc100327184"/>
      <w:bookmarkStart w:id="4" w:name="_Toc106874287"/>
      <w:r>
        <w:t>Förändringar sedan föregående version</w:t>
      </w:r>
      <w:bookmarkEnd w:id="3"/>
      <w:bookmarkEnd w:id="4"/>
    </w:p>
    <w:p w14:paraId="0C58D432" w14:textId="6F2DE748" w:rsidR="224BFA39" w:rsidRDefault="224BFA39" w:rsidP="237EC8FC">
      <w:r>
        <w:t xml:space="preserve">Inga justeringar i denna revision. </w:t>
      </w:r>
    </w:p>
    <w:p w14:paraId="00DE3382" w14:textId="77777777" w:rsidR="00600C9F" w:rsidRPr="00515AE1" w:rsidRDefault="00600C9F" w:rsidP="666A322E"/>
    <w:p w14:paraId="5BCECEE9" w14:textId="77777777" w:rsidR="00AE1A24" w:rsidRDefault="00AE1A24" w:rsidP="00AE1A24">
      <w:pPr>
        <w:pStyle w:val="Rubrik2"/>
        <w:ind w:right="-143"/>
      </w:pPr>
      <w:bookmarkStart w:id="5" w:name="_Toc100327186"/>
      <w:bookmarkStart w:id="6" w:name="_Toc106874289"/>
      <w:r>
        <w:t>Bakgrund och syfte</w:t>
      </w:r>
      <w:bookmarkEnd w:id="5"/>
      <w:bookmarkEnd w:id="6"/>
      <w:r>
        <w:t xml:space="preserve"> </w:t>
      </w:r>
    </w:p>
    <w:p w14:paraId="644754FA" w14:textId="774BFC0A" w:rsidR="00600C9F" w:rsidRDefault="00600C9F" w:rsidP="00600C9F">
      <w:r>
        <w:t xml:space="preserve">Biopsi av njurtransplantat sker vid försämrad transplantatfunktion och/eller uppkomst av donatorspecifika antikroppar i syfte att upptäcka underliggande rejektion, återkomst av grundsjukdom eller läkemedelsbiverkning. Detta </w:t>
      </w:r>
      <w:proofErr w:type="gramStart"/>
      <w:r>
        <w:t>styrdokument  syftar</w:t>
      </w:r>
      <w:proofErr w:type="gramEnd"/>
      <w:r>
        <w:t xml:space="preserve"> till att säkerställa gott omhändertagande i samband med proceduren</w:t>
      </w:r>
      <w:r w:rsidR="009A3918">
        <w:t>.</w:t>
      </w:r>
    </w:p>
    <w:p w14:paraId="29428097" w14:textId="77777777" w:rsidR="009A3918" w:rsidRPr="00023FF4" w:rsidRDefault="009A3918" w:rsidP="00600C9F"/>
    <w:p w14:paraId="77A718A5" w14:textId="77777777" w:rsidR="009A3918" w:rsidRPr="002A263C" w:rsidRDefault="009A3918" w:rsidP="009A3918">
      <w:pPr>
        <w:pStyle w:val="Rubrik2"/>
      </w:pPr>
      <w:r>
        <w:t>Remissförfarande</w:t>
      </w:r>
    </w:p>
    <w:p w14:paraId="60696A46" w14:textId="77777777" w:rsidR="009A3918" w:rsidRPr="002A263C" w:rsidRDefault="009A3918" w:rsidP="009A3918">
      <w:pPr>
        <w:spacing w:after="0" w:line="240" w:lineRule="auto"/>
        <w:ind w:left="0" w:right="0"/>
        <w:rPr>
          <w:szCs w:val="20"/>
        </w:rPr>
      </w:pPr>
    </w:p>
    <w:p w14:paraId="471EF4D8" w14:textId="77777777" w:rsidR="009A3918" w:rsidRPr="002A263C" w:rsidRDefault="009A3918" w:rsidP="009A3918">
      <w:pPr>
        <w:pStyle w:val="Punktlista"/>
        <w:rPr>
          <w:b/>
          <w:bCs/>
        </w:rPr>
      </w:pPr>
      <w:proofErr w:type="spellStart"/>
      <w:r w:rsidRPr="666A322E">
        <w:rPr>
          <w:b/>
          <w:bCs/>
          <w:u w:val="single"/>
        </w:rPr>
        <w:t>Nefrolog</w:t>
      </w:r>
      <w:proofErr w:type="spellEnd"/>
      <w:r w:rsidRPr="666A322E">
        <w:rPr>
          <w:b/>
          <w:bCs/>
          <w:u w:val="single"/>
        </w:rPr>
        <w:t xml:space="preserve"> </w:t>
      </w:r>
      <w:proofErr w:type="spellStart"/>
      <w:r w:rsidRPr="666A322E">
        <w:rPr>
          <w:b/>
          <w:bCs/>
          <w:u w:val="single"/>
        </w:rPr>
        <w:t>biopserar</w:t>
      </w:r>
      <w:proofErr w:type="spellEnd"/>
      <w:r w:rsidRPr="666A322E">
        <w:rPr>
          <w:b/>
          <w:bCs/>
          <w:u w:val="single"/>
        </w:rPr>
        <w:t>:</w:t>
      </w:r>
      <w:r>
        <w:t xml:space="preserve"> Sköterska på njursviktsmottagningen samordnar tid med </w:t>
      </w:r>
      <w:proofErr w:type="spellStart"/>
      <w:r>
        <w:t>biopserande</w:t>
      </w:r>
      <w:proofErr w:type="spellEnd"/>
      <w:r>
        <w:t xml:space="preserve"> </w:t>
      </w:r>
      <w:proofErr w:type="spellStart"/>
      <w:r>
        <w:t>nefrolog</w:t>
      </w:r>
      <w:proofErr w:type="spellEnd"/>
      <w:r>
        <w:t xml:space="preserve"> samt röntgen. PAL skriver PAD remiss samt röntgenremiss</w:t>
      </w:r>
      <w:r w:rsidRPr="666A322E">
        <w:rPr>
          <w:b/>
          <w:bCs/>
        </w:rPr>
        <w:t xml:space="preserve">: </w:t>
      </w:r>
      <w:r>
        <w:t>Önskad undersökning ”Tillgång till ultraljud i samband med biopsi av njurtransplantat”.</w:t>
      </w:r>
    </w:p>
    <w:p w14:paraId="09A3CE26" w14:textId="77777777" w:rsidR="009A3918" w:rsidRPr="002A263C" w:rsidRDefault="009A3918" w:rsidP="009A3918">
      <w:pPr>
        <w:pStyle w:val="Punktlista"/>
        <w:rPr>
          <w:b/>
          <w:bCs/>
        </w:rPr>
      </w:pPr>
      <w:r>
        <w:t xml:space="preserve">Läkaren som planerar biopsin informerar patienten om ingreppet inklusive risker som blödning </w:t>
      </w:r>
    </w:p>
    <w:p w14:paraId="6C284CD0" w14:textId="77777777" w:rsidR="009A3918" w:rsidRPr="002A263C" w:rsidRDefault="009A3918" w:rsidP="009A3918">
      <w:pPr>
        <w:pStyle w:val="Punktlista"/>
      </w:pPr>
      <w:r w:rsidRPr="666A322E">
        <w:rPr>
          <w:b/>
          <w:bCs/>
          <w:u w:val="single"/>
        </w:rPr>
        <w:t xml:space="preserve">Radiolog </w:t>
      </w:r>
      <w:proofErr w:type="spellStart"/>
      <w:r w:rsidRPr="666A322E">
        <w:rPr>
          <w:b/>
          <w:bCs/>
          <w:u w:val="single"/>
        </w:rPr>
        <w:t>biopserar</w:t>
      </w:r>
      <w:proofErr w:type="spellEnd"/>
      <w:r w:rsidRPr="666A322E">
        <w:rPr>
          <w:b/>
          <w:bCs/>
          <w:u w:val="single"/>
        </w:rPr>
        <w:t>:</w:t>
      </w:r>
      <w:r>
        <w:t xml:space="preserve"> PAL skriver PAD-remiss samt röntgenremiss (ange vilken sida transplantatet finns)</w:t>
      </w:r>
    </w:p>
    <w:p w14:paraId="6117AC90" w14:textId="77777777" w:rsidR="009A3918" w:rsidRPr="002A263C" w:rsidRDefault="009A3918" w:rsidP="009A3918">
      <w:pPr>
        <w:pStyle w:val="Punktlista"/>
      </w:pPr>
      <w:r w:rsidRPr="666A322E">
        <w:lastRenderedPageBreak/>
        <w:t>Om patienten har blodförtunnande läkemedel tar PAL ställning till utsättande, se nedan. Uppdateras i aktuella ordinationer</w:t>
      </w:r>
    </w:p>
    <w:p w14:paraId="64440AD2" w14:textId="77777777" w:rsidR="009A3918" w:rsidRPr="002A263C" w:rsidRDefault="009A3918" w:rsidP="009A3918">
      <w:pPr>
        <w:pStyle w:val="Punktlista"/>
      </w:pPr>
      <w:r w:rsidRPr="666A322E">
        <w:t>Kontaktperson på ultraljudet ringer till njursviktsmottagningen för tid när de erhållit röntgenremiss (telefonnummer 52905)</w:t>
      </w:r>
    </w:p>
    <w:p w14:paraId="215FF375" w14:textId="77777777" w:rsidR="009A3918" w:rsidRPr="002A263C" w:rsidRDefault="009A3918" w:rsidP="009A3918">
      <w:pPr>
        <w:pStyle w:val="Punktlista"/>
      </w:pPr>
      <w:r>
        <w:t xml:space="preserve">Fyll i kostnadsställe </w:t>
      </w:r>
      <w:proofErr w:type="gramStart"/>
      <w:r>
        <w:t>121739</w:t>
      </w:r>
      <w:proofErr w:type="gramEnd"/>
      <w:r>
        <w:t xml:space="preserve"> på PAD-remissen</w:t>
      </w:r>
    </w:p>
    <w:p w14:paraId="790B88D2" w14:textId="77777777" w:rsidR="009A3918" w:rsidRPr="002A263C" w:rsidRDefault="009A3918" w:rsidP="009A3918">
      <w:pPr>
        <w:pStyle w:val="Punktlista"/>
      </w:pPr>
      <w:r w:rsidRPr="666A322E">
        <w:t xml:space="preserve">Ring </w:t>
      </w:r>
      <w:proofErr w:type="spellStart"/>
      <w:r w:rsidRPr="666A322E">
        <w:t>transplantationislaboratoriet</w:t>
      </w:r>
      <w:proofErr w:type="spellEnd"/>
      <w:r w:rsidRPr="666A322E">
        <w:t xml:space="preserve"> patologen SU (</w:t>
      </w:r>
      <w:proofErr w:type="gramStart"/>
      <w:r w:rsidRPr="666A322E">
        <w:t>031-3426674</w:t>
      </w:r>
      <w:proofErr w:type="gramEnd"/>
      <w:r w:rsidRPr="666A322E">
        <w:t>) och meddela ankomstdag för biopsi</w:t>
      </w:r>
    </w:p>
    <w:p w14:paraId="4A8CDEC5" w14:textId="77777777" w:rsidR="009A3918" w:rsidRDefault="009A3918" w:rsidP="009A3918">
      <w:pPr>
        <w:spacing w:after="0" w:line="240" w:lineRule="auto"/>
        <w:ind w:left="0" w:right="0"/>
        <w:rPr>
          <w:szCs w:val="20"/>
        </w:rPr>
      </w:pPr>
    </w:p>
    <w:p w14:paraId="194AF66C" w14:textId="77777777" w:rsidR="009A3918" w:rsidRPr="002A263C" w:rsidRDefault="009A3918" w:rsidP="009A3918">
      <w:pPr>
        <w:pStyle w:val="Rubrik2"/>
      </w:pPr>
      <w:r>
        <w:t xml:space="preserve">Förberedelse </w:t>
      </w:r>
    </w:p>
    <w:p w14:paraId="6BDC5251" w14:textId="77777777" w:rsidR="009A3918" w:rsidRPr="002A263C" w:rsidRDefault="009A3918" w:rsidP="009A3918">
      <w:pPr>
        <w:pStyle w:val="Punktlista"/>
      </w:pPr>
      <w:r>
        <w:t xml:space="preserve">Skicka kallelse, patientinformation samt remiss för </w:t>
      </w:r>
      <w:proofErr w:type="gramStart"/>
      <w:r>
        <w:t>provtagning(</w:t>
      </w:r>
      <w:proofErr w:type="gramEnd"/>
      <w:r>
        <w:t xml:space="preserve">PK, APTT, </w:t>
      </w:r>
      <w:proofErr w:type="spellStart"/>
      <w:proofErr w:type="gramStart"/>
      <w:r>
        <w:t>elstatus,blodstatus</w:t>
      </w:r>
      <w:proofErr w:type="spellEnd"/>
      <w:proofErr w:type="gramEnd"/>
      <w:r>
        <w:t>, blodgrupp, urinsticka, blodtryck) Proverna tas på vårdcentralen senast en veka före biopsi.</w:t>
      </w:r>
    </w:p>
    <w:p w14:paraId="7E4ED965" w14:textId="77777777" w:rsidR="009A3918" w:rsidRPr="002A263C" w:rsidRDefault="009A3918" w:rsidP="009A3918">
      <w:pPr>
        <w:pStyle w:val="Punktlista"/>
      </w:pPr>
      <w:r w:rsidRPr="666A322E">
        <w:t>Läkaren ordinerar premedicinering under aktuella ordinationer</w:t>
      </w:r>
    </w:p>
    <w:p w14:paraId="31F6EE27" w14:textId="77777777" w:rsidR="009A3918" w:rsidRDefault="009A3918" w:rsidP="009A3918">
      <w:pPr>
        <w:pStyle w:val="Punktlista"/>
      </w:pPr>
      <w:r w:rsidRPr="666A322E">
        <w:t>Patientens provsvar ska vara signerade innan biopsin genomförs</w:t>
      </w:r>
    </w:p>
    <w:p w14:paraId="324627C5" w14:textId="77777777" w:rsidR="00973FE8" w:rsidRPr="002A263C" w:rsidRDefault="00973FE8" w:rsidP="00973FE8">
      <w:pPr>
        <w:pStyle w:val="Punktlista"/>
        <w:numPr>
          <w:ilvl w:val="0"/>
          <w:numId w:val="0"/>
        </w:numPr>
        <w:ind w:left="1712"/>
      </w:pPr>
    </w:p>
    <w:p w14:paraId="691B2EC0" w14:textId="77777777" w:rsidR="009A3918" w:rsidRPr="002A263C" w:rsidRDefault="009A3918" w:rsidP="009A3918">
      <w:pPr>
        <w:pStyle w:val="Rubrik2"/>
      </w:pPr>
      <w:r>
        <w:t>Undersökningsdagen</w:t>
      </w:r>
    </w:p>
    <w:p w14:paraId="52DD5AC2" w14:textId="77777777" w:rsidR="009A3918" w:rsidRDefault="009A3918" w:rsidP="009A3918">
      <w:r>
        <w:t>Patienten kommer till mottagningen klockan 07.30 och har då varit fastande från klockan 00.00. Patienten bör ha tagit sina morgonmediciner hemma klockan 06.00. Patienten byter om till patientskjorta.</w:t>
      </w:r>
    </w:p>
    <w:p w14:paraId="10EFAA9B" w14:textId="77777777" w:rsidR="009A3918" w:rsidRDefault="009A3918" w:rsidP="009A3918">
      <w:r>
        <w:t>Kontroll enligt NEWS vid ankomst</w:t>
      </w:r>
    </w:p>
    <w:p w14:paraId="5570C5E3" w14:textId="77777777" w:rsidR="009A3918" w:rsidRDefault="009A3918" w:rsidP="009A3918">
      <w:pPr>
        <w:rPr>
          <w:b/>
          <w:bCs/>
        </w:rPr>
      </w:pPr>
      <w:r w:rsidRPr="666A322E">
        <w:rPr>
          <w:b/>
          <w:bCs/>
        </w:rPr>
        <w:t>Blodtrycket får inte överstiga 150/85. Om kvarstående förhöjt blodtryck efter en timme kontaktas läkare</w:t>
      </w:r>
    </w:p>
    <w:p w14:paraId="62647D8A" w14:textId="77777777" w:rsidR="009A3918" w:rsidRDefault="009A3918" w:rsidP="009A3918">
      <w:r>
        <w:t>Sätt PVK (OBS! Undvik sticka i den icke dominanta armen för eventuell framtida AV-fistel/AV-graft) Tag BAS-test och kontrollera ID samt sätt på ID-band</w:t>
      </w:r>
    </w:p>
    <w:p w14:paraId="4430FC70" w14:textId="77777777" w:rsidR="009A3918" w:rsidRDefault="009A3918" w:rsidP="009A3918">
      <w:proofErr w:type="spellStart"/>
      <w:r>
        <w:t>Premedicnering</w:t>
      </w:r>
      <w:proofErr w:type="spellEnd"/>
      <w:r>
        <w:t xml:space="preserve"> enligt ordination ges när patienten kommer till </w:t>
      </w:r>
      <w:proofErr w:type="spellStart"/>
      <w:r>
        <w:t>mottagingen</w:t>
      </w:r>
      <w:proofErr w:type="spellEnd"/>
      <w:r>
        <w:t>.</w:t>
      </w:r>
    </w:p>
    <w:p w14:paraId="26511E58" w14:textId="77777777" w:rsidR="009A3918" w:rsidRPr="002A263C" w:rsidRDefault="009A3918" w:rsidP="009A3918">
      <w:pPr>
        <w:pStyle w:val="Punktlista"/>
      </w:pPr>
      <w:r>
        <w:t xml:space="preserve">T </w:t>
      </w:r>
      <w:proofErr w:type="spellStart"/>
      <w:r>
        <w:t>stesolid</w:t>
      </w:r>
      <w:proofErr w:type="spellEnd"/>
      <w:r>
        <w:t xml:space="preserve"> 5mg</w:t>
      </w:r>
    </w:p>
    <w:p w14:paraId="1105DEA7" w14:textId="77777777" w:rsidR="009A3918" w:rsidRPr="002A263C" w:rsidRDefault="009A3918" w:rsidP="009A3918">
      <w:pPr>
        <w:pStyle w:val="Punktlista"/>
      </w:pPr>
      <w:r>
        <w:t>Paracetamol 1 g</w:t>
      </w:r>
    </w:p>
    <w:p w14:paraId="293B677D" w14:textId="245BE027" w:rsidR="009A3918" w:rsidRDefault="009A3918" w:rsidP="009A3918">
      <w:pPr>
        <w:pStyle w:val="Punktlista"/>
      </w:pPr>
      <w:r>
        <w:t xml:space="preserve">Om </w:t>
      </w:r>
      <w:proofErr w:type="gramStart"/>
      <w:r>
        <w:t>kreatinin &gt;</w:t>
      </w:r>
      <w:proofErr w:type="gramEnd"/>
      <w:r>
        <w:t xml:space="preserve"> 150 eller </w:t>
      </w:r>
      <w:proofErr w:type="gramStart"/>
      <w:r>
        <w:t>GFR&lt;</w:t>
      </w:r>
      <w:proofErr w:type="gramEnd"/>
      <w:r>
        <w:t xml:space="preserve">45 ska injektion </w:t>
      </w:r>
      <w:proofErr w:type="spellStart"/>
      <w:r>
        <w:t>Octostim</w:t>
      </w:r>
      <w:proofErr w:type="spellEnd"/>
      <w:r>
        <w:t xml:space="preserve"> ordineras        </w:t>
      </w:r>
    </w:p>
    <w:p w14:paraId="66FDF070" w14:textId="77777777" w:rsidR="009A3918" w:rsidRDefault="009A3918" w:rsidP="009A3918">
      <w:pPr>
        <w:pStyle w:val="Punktlista"/>
        <w:numPr>
          <w:ilvl w:val="0"/>
          <w:numId w:val="0"/>
        </w:numPr>
        <w:ind w:left="1712"/>
      </w:pPr>
    </w:p>
    <w:p w14:paraId="193AC018" w14:textId="77777777" w:rsidR="009A3918" w:rsidRPr="002A263C" w:rsidRDefault="009A3918" w:rsidP="009A3918">
      <w:pPr>
        <w:pStyle w:val="Rubrik2"/>
      </w:pPr>
      <w:r>
        <w:t>Information till patient</w:t>
      </w:r>
    </w:p>
    <w:p w14:paraId="7DE80AFE" w14:textId="77777777" w:rsidR="009A3918" w:rsidRPr="002A263C" w:rsidRDefault="009A3918" w:rsidP="009A3918">
      <w:pPr>
        <w:pStyle w:val="Punktlista"/>
      </w:pPr>
      <w:r>
        <w:t>Hur undersökningen går till. Klickande ljud från biopsinål</w:t>
      </w:r>
    </w:p>
    <w:p w14:paraId="49FAADE8" w14:textId="77777777" w:rsidR="009A3918" w:rsidRDefault="009A3918" w:rsidP="009A3918">
      <w:pPr>
        <w:pStyle w:val="Punktlista"/>
      </w:pPr>
      <w:r w:rsidRPr="666A322E">
        <w:t>Observationer efter biopsin</w:t>
      </w:r>
    </w:p>
    <w:p w14:paraId="30EE6C08" w14:textId="77777777" w:rsidR="009A3918" w:rsidRDefault="009A3918" w:rsidP="009A3918">
      <w:pPr>
        <w:pStyle w:val="Punktlista"/>
      </w:pPr>
      <w:r w:rsidRPr="666A322E">
        <w:lastRenderedPageBreak/>
        <w:t>Vanligtvis hemgång 3 timmar efter ingreppet</w:t>
      </w:r>
    </w:p>
    <w:p w14:paraId="45B34513" w14:textId="77777777" w:rsidR="009A3918" w:rsidRDefault="009A3918" w:rsidP="009A3918">
      <w:pPr>
        <w:pStyle w:val="Punktlista"/>
      </w:pPr>
      <w:r w:rsidRPr="666A322E">
        <w:t>Undvika tunga luft och kraftig ansträngning efteråt i 2 veckor. Eventuellt sjukintyg utfärdas av PAL eller mottagningsläkare</w:t>
      </w:r>
    </w:p>
    <w:p w14:paraId="096DBF66" w14:textId="77777777" w:rsidR="009A3918" w:rsidRDefault="009A3918" w:rsidP="009A3918">
      <w:pPr>
        <w:pStyle w:val="Punktlista"/>
      </w:pPr>
      <w:r w:rsidRPr="666A322E">
        <w:t>Svaret kan dröja upp till 2 veckor och ges av PAL</w:t>
      </w:r>
    </w:p>
    <w:p w14:paraId="52546932" w14:textId="77777777" w:rsidR="009A3918" w:rsidRPr="002A263C" w:rsidRDefault="009A3918" w:rsidP="009A3918"/>
    <w:p w14:paraId="0B548566" w14:textId="77777777" w:rsidR="009A3918" w:rsidRPr="002A263C" w:rsidRDefault="009A3918" w:rsidP="009A3918">
      <w:pPr>
        <w:pStyle w:val="Rubrik2"/>
      </w:pPr>
      <w:r>
        <w:t>Ta med till röntgen</w:t>
      </w:r>
    </w:p>
    <w:p w14:paraId="448E528D" w14:textId="77777777" w:rsidR="009A3918" w:rsidRDefault="009A3918" w:rsidP="009A3918">
      <w:pPr>
        <w:pStyle w:val="Punktlista"/>
      </w:pPr>
      <w:proofErr w:type="spellStart"/>
      <w:r w:rsidRPr="666A322E">
        <w:t>Lab.etikett</w:t>
      </w:r>
      <w:proofErr w:type="spellEnd"/>
      <w:r w:rsidRPr="666A322E">
        <w:t xml:space="preserve"> till </w:t>
      </w:r>
      <w:proofErr w:type="gramStart"/>
      <w:r w:rsidRPr="666A322E">
        <w:t>preparatburk(</w:t>
      </w:r>
      <w:proofErr w:type="gramEnd"/>
      <w:r w:rsidRPr="666A322E">
        <w:t>preparatburk tillhandahålls av röntgen)</w:t>
      </w:r>
    </w:p>
    <w:p w14:paraId="5F752DEE" w14:textId="16AF37B1" w:rsidR="0091240E" w:rsidRDefault="0091240E" w:rsidP="009A3918">
      <w:pPr>
        <w:pStyle w:val="Punktlista"/>
      </w:pPr>
      <w:r>
        <w:t>Biopsinål</w:t>
      </w:r>
    </w:p>
    <w:p w14:paraId="2301C36A" w14:textId="77777777" w:rsidR="009A3918" w:rsidRDefault="009A3918" w:rsidP="009A3918">
      <w:pPr>
        <w:pStyle w:val="Punktlista"/>
      </w:pPr>
      <w:r w:rsidRPr="666A322E">
        <w:t xml:space="preserve">Transportbox avsedd för njurbiopsi märkt med adressen till patologen, gula stråket, </w:t>
      </w:r>
      <w:proofErr w:type="spellStart"/>
      <w:r w:rsidRPr="666A322E">
        <w:t>sahlgrenska</w:t>
      </w:r>
      <w:proofErr w:type="spellEnd"/>
      <w:r w:rsidRPr="666A322E">
        <w:t xml:space="preserve"> universitetshuset AKUT</w:t>
      </w:r>
    </w:p>
    <w:p w14:paraId="15B28B55" w14:textId="77777777" w:rsidR="009A3918" w:rsidRDefault="009A3918" w:rsidP="009A3918">
      <w:pPr>
        <w:pStyle w:val="Punktlista"/>
      </w:pPr>
      <w:proofErr w:type="spellStart"/>
      <w:r w:rsidRPr="666A322E">
        <w:t>PADremiss</w:t>
      </w:r>
      <w:proofErr w:type="spellEnd"/>
      <w:r w:rsidRPr="666A322E">
        <w:t xml:space="preserve"> läggs i transportboxen</w:t>
      </w:r>
    </w:p>
    <w:p w14:paraId="7D97FCD7" w14:textId="77777777" w:rsidR="009A3918" w:rsidRDefault="009A3918" w:rsidP="009A3918">
      <w:pPr>
        <w:pStyle w:val="Punktlista"/>
      </w:pPr>
      <w:r w:rsidRPr="666A322E">
        <w:t>Patienten transporteras till röntgen i säng</w:t>
      </w:r>
    </w:p>
    <w:p w14:paraId="4ACBB074" w14:textId="77777777" w:rsidR="009A3918" w:rsidRPr="002A263C" w:rsidRDefault="009A3918" w:rsidP="009A3918"/>
    <w:p w14:paraId="033D1ECC" w14:textId="77777777" w:rsidR="009A3918" w:rsidRDefault="009A3918" w:rsidP="009A3918">
      <w:pPr>
        <w:rPr>
          <w:sz w:val="40"/>
          <w:szCs w:val="40"/>
        </w:rPr>
      </w:pPr>
      <w:r w:rsidRPr="666A322E">
        <w:rPr>
          <w:sz w:val="40"/>
          <w:szCs w:val="40"/>
        </w:rPr>
        <w:t>Efter biopsin</w:t>
      </w:r>
    </w:p>
    <w:p w14:paraId="5AD3249E" w14:textId="77777777" w:rsidR="009A3918" w:rsidRDefault="009A3918" w:rsidP="009A3918">
      <w:pPr>
        <w:pStyle w:val="Punktlista"/>
      </w:pPr>
      <w:r w:rsidRPr="666A322E">
        <w:t xml:space="preserve">Transportboxen med preparatet lämnas till </w:t>
      </w:r>
      <w:proofErr w:type="spellStart"/>
      <w:r w:rsidRPr="666A322E">
        <w:t>Kemlab</w:t>
      </w:r>
      <w:proofErr w:type="spellEnd"/>
      <w:r w:rsidRPr="666A322E">
        <w:t>. Kontrollera att patientens personnummer överensstämmer med PAD samt etikett på burken.</w:t>
      </w:r>
    </w:p>
    <w:p w14:paraId="71309731" w14:textId="77777777" w:rsidR="009A3918" w:rsidRDefault="009A3918" w:rsidP="009A3918">
      <w:pPr>
        <w:pStyle w:val="Punktlista"/>
      </w:pPr>
      <w:r w:rsidRPr="666A322E">
        <w:t>Patienten hämtas på röntgen av mottagningspersonal om inte sköterska följt med ned till röntgen, då tar de med sig patienten upp direkt</w:t>
      </w:r>
    </w:p>
    <w:p w14:paraId="702522D1" w14:textId="77777777" w:rsidR="009A3918" w:rsidRDefault="009A3918" w:rsidP="009A3918">
      <w:pPr>
        <w:pStyle w:val="Punktlista"/>
      </w:pPr>
      <w:r w:rsidRPr="666A322E">
        <w:t xml:space="preserve">Två timmars sängläge med </w:t>
      </w:r>
      <w:proofErr w:type="gramStart"/>
      <w:r w:rsidRPr="666A322E">
        <w:t>observation  puls</w:t>
      </w:r>
      <w:proofErr w:type="gramEnd"/>
      <w:r w:rsidRPr="666A322E">
        <w:t xml:space="preserve"> och blodtryck. Sedan uppegående ½-1 timme och hem om okomplicerat förlopp.</w:t>
      </w:r>
    </w:p>
    <w:p w14:paraId="5BB59B0B" w14:textId="54439EC2" w:rsidR="009A3918" w:rsidRDefault="009A3918" w:rsidP="009A3918">
      <w:pPr>
        <w:pStyle w:val="Punktlista"/>
      </w:pPr>
      <w:r w:rsidRPr="666A322E">
        <w:t>Riklig dryck 1 timme efter biopsin</w:t>
      </w:r>
      <w:r w:rsidR="00973FE8">
        <w:t>.</w:t>
      </w:r>
    </w:p>
    <w:p w14:paraId="27BCEEBF" w14:textId="77777777" w:rsidR="00973FE8" w:rsidRDefault="00973FE8" w:rsidP="00973FE8">
      <w:pPr>
        <w:pStyle w:val="Punktlista"/>
        <w:numPr>
          <w:ilvl w:val="0"/>
          <w:numId w:val="0"/>
        </w:numPr>
        <w:ind w:left="1712"/>
      </w:pPr>
    </w:p>
    <w:p w14:paraId="78B55BE7" w14:textId="77777777" w:rsidR="009A3918" w:rsidRDefault="009A3918" w:rsidP="009A3918">
      <w:pPr>
        <w:pStyle w:val="Rubrik2"/>
      </w:pPr>
      <w:r w:rsidRPr="666A322E">
        <w:t>Observation</w:t>
      </w:r>
    </w:p>
    <w:p w14:paraId="19EFCC42" w14:textId="77777777" w:rsidR="009A3918" w:rsidRPr="002A263C" w:rsidRDefault="009A3918" w:rsidP="009A3918">
      <w:pPr>
        <w:pStyle w:val="Punktlista"/>
      </w:pPr>
      <w:r w:rsidRPr="666A322E">
        <w:t>Blodtryck och puls var 15:e minut i 2 timmar samt att patienten därefter kissar klar urin.</w:t>
      </w:r>
    </w:p>
    <w:p w14:paraId="1F7BC729" w14:textId="77777777" w:rsidR="009A3918" w:rsidRPr="002A263C" w:rsidRDefault="009A3918" w:rsidP="009A3918">
      <w:pPr>
        <w:pStyle w:val="Punktlista"/>
      </w:pPr>
      <w:r w:rsidRPr="666A322E">
        <w:t>Kontroll av allmäntillstånd och stickställe med samma frekvens som blodtryckskontroll.</w:t>
      </w:r>
    </w:p>
    <w:p w14:paraId="6A9438CC" w14:textId="77777777" w:rsidR="009A3918" w:rsidRPr="002A263C" w:rsidRDefault="009A3918" w:rsidP="009A3918">
      <w:pPr>
        <w:pStyle w:val="Punktlista"/>
      </w:pPr>
      <w:r w:rsidRPr="666A322E">
        <w:t xml:space="preserve">Vid </w:t>
      </w:r>
      <w:proofErr w:type="spellStart"/>
      <w:r w:rsidRPr="666A322E">
        <w:t>hematuri</w:t>
      </w:r>
      <w:proofErr w:type="spellEnd"/>
      <w:r w:rsidRPr="666A322E">
        <w:t xml:space="preserve"> kontakt med läkare på njurmottagningen. Sätt urinkateter. Vid mindre blödning som verkar stanna av utan </w:t>
      </w:r>
      <w:proofErr w:type="spellStart"/>
      <w:r w:rsidRPr="666A322E">
        <w:t>koagler</w:t>
      </w:r>
      <w:proofErr w:type="spellEnd"/>
      <w:r w:rsidRPr="666A322E">
        <w:t xml:space="preserve"> kan det räcka med grövre vanlig kateter. Med riklig blödning </w:t>
      </w:r>
      <w:proofErr w:type="spellStart"/>
      <w:r w:rsidRPr="666A322E">
        <w:t>ffa</w:t>
      </w:r>
      <w:proofErr w:type="spellEnd"/>
      <w:r w:rsidRPr="666A322E">
        <w:t xml:space="preserve"> med </w:t>
      </w:r>
      <w:proofErr w:type="spellStart"/>
      <w:r w:rsidRPr="666A322E">
        <w:t>koagler</w:t>
      </w:r>
      <w:proofErr w:type="spellEnd"/>
      <w:r w:rsidRPr="666A322E">
        <w:t xml:space="preserve"> sätts </w:t>
      </w:r>
      <w:proofErr w:type="spellStart"/>
      <w:r w:rsidRPr="666A322E">
        <w:t>hematurikateter</w:t>
      </w:r>
      <w:proofErr w:type="spellEnd"/>
      <w:r w:rsidRPr="666A322E">
        <w:t xml:space="preserve">. Vid osäkerhet kontakta kirurg som får vara behjälplig om personal på plats inte har erfarenhet av att sätta </w:t>
      </w:r>
      <w:proofErr w:type="spellStart"/>
      <w:r w:rsidRPr="666A322E">
        <w:t>hematurikateter</w:t>
      </w:r>
      <w:proofErr w:type="spellEnd"/>
      <w:r w:rsidRPr="666A322E">
        <w:t>.</w:t>
      </w:r>
    </w:p>
    <w:p w14:paraId="5353E032" w14:textId="77777777" w:rsidR="009A3918" w:rsidRPr="002A263C" w:rsidRDefault="009A3918" w:rsidP="009A3918">
      <w:pPr>
        <w:pStyle w:val="Punktlista"/>
        <w:rPr>
          <w:sz w:val="20"/>
          <w:szCs w:val="20"/>
        </w:rPr>
      </w:pPr>
      <w:r w:rsidRPr="666A322E">
        <w:lastRenderedPageBreak/>
        <w:t xml:space="preserve">Katetern behöver spolas var 15-30:e minut. Använd 60ml spruta och NaCl och spruta in 25-30ml i taget och låt rinna ut, upprepa. Om det blir stopp akut kontakt med urolog. </w:t>
      </w:r>
    </w:p>
    <w:p w14:paraId="53CCC231" w14:textId="77777777" w:rsidR="009A3918" w:rsidRPr="002A263C" w:rsidRDefault="009A3918" w:rsidP="009A3918">
      <w:pPr>
        <w:pStyle w:val="Punktlista"/>
        <w:rPr>
          <w:sz w:val="20"/>
          <w:szCs w:val="20"/>
        </w:rPr>
      </w:pPr>
      <w:r w:rsidRPr="666A322E">
        <w:t xml:space="preserve">Sätt dropp. Inläggning om </w:t>
      </w:r>
      <w:proofErr w:type="spellStart"/>
      <w:r w:rsidRPr="666A322E">
        <w:t>hematuri</w:t>
      </w:r>
      <w:proofErr w:type="spellEnd"/>
      <w:r w:rsidRPr="666A322E">
        <w:t xml:space="preserve"> ej snabbt upphör.</w:t>
      </w:r>
      <w:r w:rsidRPr="666A322E">
        <w:rPr>
          <w:sz w:val="20"/>
          <w:szCs w:val="20"/>
        </w:rPr>
        <w:t xml:space="preserve"> </w:t>
      </w:r>
      <w:r w:rsidRPr="666A322E">
        <w:t>Ställningstagande till ultraljud över transplantatet för att se eventuellt pågående blödning eller bildning av AV-fistel</w:t>
      </w:r>
      <w:r w:rsidRPr="666A322E">
        <w:rPr>
          <w:sz w:val="20"/>
          <w:szCs w:val="20"/>
        </w:rPr>
        <w:t xml:space="preserve">      </w:t>
      </w:r>
    </w:p>
    <w:p w14:paraId="7142BE72" w14:textId="77777777" w:rsidR="009A3918" w:rsidRDefault="009A3918" w:rsidP="009A3918">
      <w:pPr>
        <w:spacing w:after="0" w:line="240" w:lineRule="auto"/>
        <w:ind w:left="0" w:right="0"/>
      </w:pPr>
    </w:p>
    <w:p w14:paraId="289103CA" w14:textId="77777777" w:rsidR="009A3918" w:rsidRDefault="009A3918" w:rsidP="009A3918">
      <w:pPr>
        <w:pStyle w:val="Rubrik2"/>
      </w:pPr>
      <w:r w:rsidRPr="666A322E">
        <w:t xml:space="preserve">Blodförtunnande läkemedel i samband med njurbiopsi </w:t>
      </w:r>
    </w:p>
    <w:p w14:paraId="06943892" w14:textId="77777777" w:rsidR="009A3918" w:rsidRDefault="009A3918" w:rsidP="009A3918">
      <w:r w:rsidRPr="666A322E">
        <w:t>Om patienten behandlas med läkemedel som ökar blödningsrisken ska uppehåll göras inför biopsi. Ansvarig läkare ska ordinera uppehållet och ta ställning till om LMWH ska ges.</w:t>
      </w:r>
    </w:p>
    <w:p w14:paraId="7F4AFF18" w14:textId="77777777" w:rsidR="009A3918" w:rsidRPr="00380C82" w:rsidRDefault="009A3918" w:rsidP="009A3918"/>
    <w:p w14:paraId="7B29358D" w14:textId="77777777" w:rsidR="009A3918" w:rsidRDefault="009A3918" w:rsidP="009A3918">
      <w:pPr>
        <w:pStyle w:val="MellanrubrikVGR"/>
      </w:pPr>
      <w:r w:rsidRPr="666A322E">
        <w:t>Riktlinjer</w:t>
      </w:r>
    </w:p>
    <w:p w14:paraId="76F8498C" w14:textId="77777777" w:rsidR="009A3918" w:rsidRDefault="009A3918" w:rsidP="009A3918">
      <w:r w:rsidRPr="666A322E">
        <w:t xml:space="preserve">Waran skall vara utsatt 4 dagar före biopsi, </w:t>
      </w:r>
      <w:proofErr w:type="gramStart"/>
      <w:r w:rsidRPr="666A322E">
        <w:t>så  INR</w:t>
      </w:r>
      <w:proofErr w:type="gramEnd"/>
      <w:r w:rsidRPr="666A322E">
        <w:t xml:space="preserve"> normaliseras, ställningstagande till LMWH efter 2 dagars uppehåll (</w:t>
      </w:r>
      <w:proofErr w:type="gramStart"/>
      <w:r w:rsidRPr="666A322E">
        <w:t>lämpligen  1</w:t>
      </w:r>
      <w:proofErr w:type="gramEnd"/>
      <w:r w:rsidRPr="666A322E">
        <w:t xml:space="preserve"> dos på morgonen med uppehåll från kvällen före biopsin och biopsidagen)</w:t>
      </w:r>
    </w:p>
    <w:p w14:paraId="2E2A6C48" w14:textId="77777777" w:rsidR="009A3918" w:rsidRDefault="009A3918" w:rsidP="009A3918"/>
    <w:p w14:paraId="2C88D9B4" w14:textId="77777777" w:rsidR="009A3918" w:rsidRDefault="009A3918" w:rsidP="009A3918">
      <w:r w:rsidRPr="666A322E">
        <w:t xml:space="preserve">Plavix, </w:t>
      </w:r>
      <w:proofErr w:type="spellStart"/>
      <w:r w:rsidRPr="666A322E">
        <w:t>Brilique</w:t>
      </w:r>
      <w:proofErr w:type="spellEnd"/>
      <w:r w:rsidRPr="666A322E">
        <w:t xml:space="preserve"> utsatt 7 dagar före biopsi, om ej stent eller nyligen kardiovaskulär händelse, då individuell bedömning.</w:t>
      </w:r>
    </w:p>
    <w:p w14:paraId="1914962D" w14:textId="77777777" w:rsidR="009A3918" w:rsidRDefault="009A3918" w:rsidP="009A3918"/>
    <w:p w14:paraId="45D1F046" w14:textId="77777777" w:rsidR="009A3918" w:rsidRDefault="009A3918" w:rsidP="009A3918">
      <w:r w:rsidRPr="666A322E">
        <w:t xml:space="preserve">Trombyl utsatt 4 dagar för biopsi, om ej sten eller nyligen kardiovaskulär händelse, då </w:t>
      </w:r>
      <w:proofErr w:type="spellStart"/>
      <w:r w:rsidRPr="666A322E">
        <w:t>individuelll</w:t>
      </w:r>
      <w:proofErr w:type="spellEnd"/>
      <w:r w:rsidRPr="666A322E">
        <w:t xml:space="preserve"> bedömning.</w:t>
      </w:r>
    </w:p>
    <w:p w14:paraId="21FB828D" w14:textId="77777777" w:rsidR="009A3918" w:rsidRDefault="009A3918" w:rsidP="009A3918"/>
    <w:p w14:paraId="48CC1BE3" w14:textId="77777777" w:rsidR="009A3918" w:rsidRDefault="009A3918" w:rsidP="009A3918">
      <w:r w:rsidRPr="666A322E">
        <w:t>NSAID utsatt 7 dagar för biopsi.</w:t>
      </w:r>
    </w:p>
    <w:p w14:paraId="5956A3F0" w14:textId="77777777" w:rsidR="009A3918" w:rsidRDefault="009A3918" w:rsidP="009A3918"/>
    <w:p w14:paraId="6BDC0B2C" w14:textId="77777777" w:rsidR="009A3918" w:rsidRDefault="009A3918" w:rsidP="009A3918">
      <w:r w:rsidRPr="666A322E">
        <w:t>NOAK utsätts enligt följande</w:t>
      </w:r>
    </w:p>
    <w:p w14:paraId="73A580C8" w14:textId="77777777" w:rsidR="009A3918" w:rsidRDefault="009A3918" w:rsidP="009A3918">
      <w:proofErr w:type="spellStart"/>
      <w:r w:rsidRPr="666A322E">
        <w:t>Eliquis</w:t>
      </w:r>
      <w:proofErr w:type="spellEnd"/>
      <w:r w:rsidRPr="666A322E">
        <w:t xml:space="preserve">, </w:t>
      </w:r>
      <w:proofErr w:type="spellStart"/>
      <w:r w:rsidRPr="666A322E">
        <w:t>Xarelto</w:t>
      </w:r>
      <w:proofErr w:type="spellEnd"/>
      <w:r w:rsidRPr="666A322E">
        <w:t>:</w:t>
      </w:r>
    </w:p>
    <w:p w14:paraId="2F4A64C7" w14:textId="77777777" w:rsidR="009A3918" w:rsidRDefault="009A3918" w:rsidP="009A3918">
      <w:r w:rsidRPr="666A322E">
        <w:t>Vid GFR&gt;30 utsatt 2 dygn före biopsi</w:t>
      </w:r>
    </w:p>
    <w:p w14:paraId="54090454" w14:textId="77777777" w:rsidR="009A3918" w:rsidRDefault="009A3918" w:rsidP="009A3918">
      <w:r w:rsidRPr="666A322E">
        <w:t xml:space="preserve">Vid </w:t>
      </w:r>
      <w:proofErr w:type="gramStart"/>
      <w:r w:rsidRPr="666A322E">
        <w:t>GFR&lt;</w:t>
      </w:r>
      <w:proofErr w:type="gramEnd"/>
      <w:r w:rsidRPr="666A322E">
        <w:t>30 utsatt 3 dygn före biopsi</w:t>
      </w:r>
    </w:p>
    <w:p w14:paraId="78F7E2C7" w14:textId="77777777" w:rsidR="009A3918" w:rsidRDefault="009A3918" w:rsidP="009A3918"/>
    <w:p w14:paraId="58C3EB72" w14:textId="77777777" w:rsidR="009A3918" w:rsidRDefault="009A3918" w:rsidP="009A3918"/>
    <w:p w14:paraId="6F2C57B1" w14:textId="77777777" w:rsidR="009A3918" w:rsidRDefault="009A3918" w:rsidP="009A3918">
      <w:proofErr w:type="spellStart"/>
      <w:r w:rsidRPr="666A322E">
        <w:t>Pradaxa</w:t>
      </w:r>
      <w:proofErr w:type="spellEnd"/>
      <w:r w:rsidRPr="666A322E">
        <w:t>:</w:t>
      </w:r>
    </w:p>
    <w:p w14:paraId="132D14FE" w14:textId="77777777" w:rsidR="009A3918" w:rsidRDefault="009A3918" w:rsidP="009A3918">
      <w:r w:rsidRPr="666A322E">
        <w:lastRenderedPageBreak/>
        <w:t>Vid GFR&gt;30 utsatt 3 dygn före biopsin</w:t>
      </w:r>
    </w:p>
    <w:p w14:paraId="438B1922" w14:textId="77777777" w:rsidR="009A3918" w:rsidRDefault="009A3918" w:rsidP="009A3918">
      <w:r w:rsidRPr="666A322E">
        <w:t xml:space="preserve">Vid </w:t>
      </w:r>
      <w:proofErr w:type="gramStart"/>
      <w:r w:rsidRPr="666A322E">
        <w:t>GFR&lt;</w:t>
      </w:r>
      <w:proofErr w:type="gramEnd"/>
      <w:r w:rsidRPr="666A322E">
        <w:t>30 utsatt 4 dygn före biopsi</w:t>
      </w:r>
    </w:p>
    <w:p w14:paraId="4A50046B" w14:textId="77777777" w:rsidR="009A3918" w:rsidRDefault="009A3918" w:rsidP="009A3918"/>
    <w:p w14:paraId="7AC65941" w14:textId="77777777" w:rsidR="009A3918" w:rsidRDefault="009A3918" w:rsidP="009A3918">
      <w:r w:rsidRPr="666A322E">
        <w:t xml:space="preserve">Vid förlängd APTT finns </w:t>
      </w:r>
      <w:proofErr w:type="spellStart"/>
      <w:r w:rsidRPr="666A322E">
        <w:t>Xarelto</w:t>
      </w:r>
      <w:proofErr w:type="spellEnd"/>
      <w:r w:rsidRPr="666A322E">
        <w:t xml:space="preserve"> och </w:t>
      </w:r>
      <w:proofErr w:type="spellStart"/>
      <w:r w:rsidRPr="666A322E">
        <w:t>Pradaxa</w:t>
      </w:r>
      <w:proofErr w:type="spellEnd"/>
      <w:r w:rsidRPr="666A322E">
        <w:t xml:space="preserve"> i patientens blod, vid förlängd APTT och samtidigt högt INR måste överdosering beaktas. Läkemedelsnivå för </w:t>
      </w:r>
      <w:proofErr w:type="spellStart"/>
      <w:r w:rsidRPr="666A322E">
        <w:t>Pradaxa</w:t>
      </w:r>
      <w:proofErr w:type="spellEnd"/>
      <w:r w:rsidRPr="666A322E">
        <w:t xml:space="preserve"> och </w:t>
      </w:r>
      <w:proofErr w:type="spellStart"/>
      <w:r w:rsidRPr="666A322E">
        <w:t>Xarelto</w:t>
      </w:r>
      <w:proofErr w:type="spellEnd"/>
      <w:r w:rsidRPr="666A322E">
        <w:t xml:space="preserve"> kan beställas dagtid på </w:t>
      </w:r>
      <w:proofErr w:type="spellStart"/>
      <w:r w:rsidRPr="666A322E">
        <w:t>koagulationslab</w:t>
      </w:r>
      <w:proofErr w:type="spellEnd"/>
      <w:r w:rsidRPr="666A322E">
        <w:t xml:space="preserve"> SU.</w:t>
      </w:r>
    </w:p>
    <w:p w14:paraId="265B1165" w14:textId="77777777" w:rsidR="009A3918" w:rsidRDefault="009A3918" w:rsidP="009A3918">
      <w:pPr>
        <w:spacing w:after="0" w:line="240" w:lineRule="auto"/>
        <w:ind w:left="0" w:right="0"/>
      </w:pPr>
    </w:p>
    <w:p w14:paraId="0EB7100F" w14:textId="77777777" w:rsidR="009A3918" w:rsidRDefault="009A3918" w:rsidP="009A3918">
      <w:r w:rsidRPr="666A322E">
        <w:t xml:space="preserve">Vid behov rådgör med </w:t>
      </w:r>
      <w:proofErr w:type="spellStart"/>
      <w:r w:rsidRPr="666A322E">
        <w:t>koagualtionscentrum</w:t>
      </w:r>
      <w:proofErr w:type="spellEnd"/>
      <w:r w:rsidRPr="666A322E">
        <w:t xml:space="preserve"> tex vid akut biopsi eller patient med mekanisk klaff, stent, nyligen kardiovaskulär händelse eller nyligen </w:t>
      </w:r>
      <w:proofErr w:type="spellStart"/>
      <w:r w:rsidRPr="666A322E">
        <w:t>tromboembolism</w:t>
      </w:r>
      <w:proofErr w:type="spellEnd"/>
    </w:p>
    <w:p w14:paraId="1FEFC40D" w14:textId="77777777" w:rsidR="009A3918" w:rsidRDefault="009A3918" w:rsidP="009A3918"/>
    <w:p w14:paraId="4C40EDD4" w14:textId="77777777" w:rsidR="009A3918" w:rsidRDefault="009A3918" w:rsidP="009A3918">
      <w:pPr>
        <w:pStyle w:val="Rubrik2"/>
      </w:pPr>
      <w:r>
        <w:t xml:space="preserve">Återinsättning av läkemedel </w:t>
      </w:r>
    </w:p>
    <w:p w14:paraId="71F0C650" w14:textId="77777777" w:rsidR="009A3918" w:rsidRDefault="009A3918" w:rsidP="009A3918">
      <w:r w:rsidRPr="666A322E">
        <w:t xml:space="preserve">Återinsättning av </w:t>
      </w:r>
      <w:proofErr w:type="spellStart"/>
      <w:r w:rsidRPr="666A322E">
        <w:t>läkemedle</w:t>
      </w:r>
      <w:proofErr w:type="spellEnd"/>
      <w:r w:rsidRPr="666A322E">
        <w:t xml:space="preserve"> som påverkar blödningsrisk startas snarast möjligt när det kliniskt inte bedöms föreligga blödning. Dock tidigast enligt nedan:</w:t>
      </w:r>
    </w:p>
    <w:p w14:paraId="3CF4E545" w14:textId="77777777" w:rsidR="009A3918" w:rsidRDefault="009A3918" w:rsidP="009A3918">
      <w:pPr>
        <w:pStyle w:val="Punktlista"/>
      </w:pPr>
      <w:r w:rsidRPr="666A322E">
        <w:t>LMWH tidigast dagen efter biopsi</w:t>
      </w:r>
    </w:p>
    <w:p w14:paraId="1A0C6BCC" w14:textId="77777777" w:rsidR="009A3918" w:rsidRDefault="009A3918" w:rsidP="009A3918">
      <w:pPr>
        <w:pStyle w:val="Punktlista"/>
      </w:pPr>
      <w:r w:rsidRPr="666A322E">
        <w:t>Trombyl tidigast dag 2 efter biopsi</w:t>
      </w:r>
    </w:p>
    <w:p w14:paraId="699041E1" w14:textId="77777777" w:rsidR="009A3918" w:rsidRDefault="009A3918" w:rsidP="009A3918">
      <w:pPr>
        <w:pStyle w:val="Punktlista"/>
      </w:pPr>
      <w:r w:rsidRPr="666A322E">
        <w:t>Plavix/</w:t>
      </w:r>
      <w:proofErr w:type="spellStart"/>
      <w:r w:rsidRPr="666A322E">
        <w:t>Brilique</w:t>
      </w:r>
      <w:proofErr w:type="spellEnd"/>
      <w:r w:rsidRPr="666A322E">
        <w:t xml:space="preserve"> tidigast dag 3 efter biopsi</w:t>
      </w:r>
    </w:p>
    <w:p w14:paraId="5E3C4D99" w14:textId="77777777" w:rsidR="009A3918" w:rsidRDefault="009A3918" w:rsidP="009A3918">
      <w:pPr>
        <w:pStyle w:val="Punktlista"/>
      </w:pPr>
      <w:r w:rsidRPr="666A322E">
        <w:t>Waran tidigast d</w:t>
      </w:r>
      <w:r>
        <w:t>a</w:t>
      </w:r>
      <w:r w:rsidRPr="666A322E">
        <w:t>g 2 efter biopsi</w:t>
      </w:r>
    </w:p>
    <w:p w14:paraId="4A79BFE5" w14:textId="77777777" w:rsidR="009A3918" w:rsidRDefault="009A3918" w:rsidP="009A3918">
      <w:pPr>
        <w:pStyle w:val="Punktlista"/>
      </w:pPr>
      <w:r w:rsidRPr="666A322E">
        <w:t>NOAK tidigast dag 4 efter biopsi</w:t>
      </w:r>
    </w:p>
    <w:p w14:paraId="3BC3A1D0" w14:textId="77777777" w:rsidR="009A3918" w:rsidRDefault="009A3918" w:rsidP="009A3918"/>
    <w:p w14:paraId="1E93E63B" w14:textId="77777777" w:rsidR="009627D8" w:rsidRDefault="009627D8" w:rsidP="009A3918"/>
    <w:p w14:paraId="2E1A4737" w14:textId="77777777" w:rsidR="009627D8" w:rsidRDefault="009627D8" w:rsidP="009A3918"/>
    <w:p w14:paraId="1F9299D7" w14:textId="77777777" w:rsidR="009627D8" w:rsidRDefault="009627D8" w:rsidP="009A3918"/>
    <w:p w14:paraId="06389EB5" w14:textId="77777777" w:rsidR="009627D8" w:rsidRDefault="009627D8" w:rsidP="009A3918"/>
    <w:p w14:paraId="6931F59F" w14:textId="77777777" w:rsidR="009627D8" w:rsidRDefault="009627D8" w:rsidP="009A3918"/>
    <w:p w14:paraId="1FBBED97" w14:textId="77777777" w:rsidR="00BC0828" w:rsidRDefault="00BC0828" w:rsidP="009A3918"/>
    <w:p w14:paraId="3154A2E5" w14:textId="77777777" w:rsidR="00BC0828" w:rsidRDefault="00BC0828" w:rsidP="009A3918"/>
    <w:p w14:paraId="11520D90" w14:textId="77777777" w:rsidR="00BC0828" w:rsidRDefault="00BC0828" w:rsidP="009A3918"/>
    <w:p w14:paraId="6F110153" w14:textId="77777777" w:rsidR="00BC0828" w:rsidRDefault="00BC0828" w:rsidP="009A3918"/>
    <w:p w14:paraId="3AB8B1B0" w14:textId="77777777" w:rsidR="00BC0828" w:rsidRDefault="00BC0828" w:rsidP="009A3918"/>
    <w:p w14:paraId="4C153A0E" w14:textId="77777777" w:rsidR="00BC0828" w:rsidRDefault="00BC0828" w:rsidP="009A3918"/>
    <w:p w14:paraId="57B036A1" w14:textId="77777777" w:rsidR="00BC0828" w:rsidRDefault="00BC0828" w:rsidP="009A3918"/>
    <w:bookmarkEnd w:id="0"/>
    <w:p w14:paraId="7541EAC8" w14:textId="77777777" w:rsidR="009804E5" w:rsidRDefault="009804E5" w:rsidP="009804E5">
      <w:pPr>
        <w:pStyle w:val="Rubrik2"/>
        <w:ind w:left="0"/>
        <w:sectPr w:rsidR="009804E5" w:rsidSect="00CA2CD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 w:code="9"/>
          <w:pgMar w:top="1418" w:right="1979" w:bottom="1276" w:left="992" w:header="284" w:footer="743" w:gutter="0"/>
          <w:cols w:space="708"/>
          <w:noEndnote/>
          <w:titlePg/>
          <w:docGrid w:linePitch="326"/>
        </w:sectPr>
      </w:pPr>
    </w:p>
    <w:p w14:paraId="20144893" w14:textId="2A8897FE" w:rsidR="00600C9F" w:rsidRDefault="005E382D" w:rsidP="005E382D">
      <w:pPr>
        <w:pStyle w:val="Rubrik2"/>
      </w:pPr>
      <w:proofErr w:type="spellStart"/>
      <w:r w:rsidRPr="005E382D">
        <w:lastRenderedPageBreak/>
        <w:t>Njurbiopsmall</w:t>
      </w:r>
      <w:proofErr w:type="spellEnd"/>
    </w:p>
    <w:tbl>
      <w:tblPr>
        <w:tblW w:w="13742" w:type="dxa"/>
        <w:tblInd w:w="-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325"/>
        <w:gridCol w:w="1509"/>
        <w:gridCol w:w="1546"/>
        <w:gridCol w:w="1417"/>
        <w:gridCol w:w="142"/>
        <w:gridCol w:w="1276"/>
        <w:gridCol w:w="6378"/>
        <w:gridCol w:w="142"/>
      </w:tblGrid>
      <w:tr w:rsidR="00C42ADA" w:rsidRPr="00C42ADA" w14:paraId="3EA17B0D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1DEDA94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Datum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83959B" w14:textId="31C7AE7D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Kl</w:t>
            </w:r>
            <w:r w:rsidR="005B341A">
              <w:rPr>
                <w:rFonts w:ascii="Aptos" w:hAnsi="Aptos" w:cs="Segoe UI"/>
              </w:rPr>
              <w:t>ockan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00F3778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Blodtryck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2CFE078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Puls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BE32865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Instick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4918B7F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</w:tr>
      <w:tr w:rsidR="00C42ADA" w:rsidRPr="00C42ADA" w14:paraId="5A695927" w14:textId="77777777" w:rsidTr="002A7B87">
        <w:trPr>
          <w:gridBefore w:val="1"/>
          <w:wBefore w:w="7" w:type="dxa"/>
          <w:trHeight w:val="55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3FA7B7C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Ankomst 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B60351D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4E2770C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EFDD53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AE947E5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277D669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Kontroller var 15:e minut </w:t>
            </w:r>
          </w:p>
        </w:tc>
      </w:tr>
      <w:tr w:rsidR="00C42ADA" w:rsidRPr="00C42ADA" w14:paraId="5AB870EC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8E134C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3871430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01E5D83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7F64FE5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F63CDD8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2DCC683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</w:tr>
      <w:tr w:rsidR="00C42ADA" w:rsidRPr="00C42ADA" w14:paraId="615A291B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0D0E5B3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908E74F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59E8F1B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EE4A44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47EE461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30C13A2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</w:tr>
      <w:tr w:rsidR="00C42ADA" w:rsidRPr="00C42ADA" w14:paraId="03C81B86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AE7E94B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DEDBF1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4C8647D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6C403C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8D1A037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CFC3D4A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</w:tr>
      <w:tr w:rsidR="00C42ADA" w:rsidRPr="00C42ADA" w14:paraId="5E8900A0" w14:textId="77777777" w:rsidTr="002A7B87">
        <w:trPr>
          <w:gridBefore w:val="1"/>
          <w:wBefore w:w="7" w:type="dxa"/>
          <w:trHeight w:val="55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ED49CC7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+1 h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D8F4181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BD0C914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3BEEE97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ED3E71B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255BEE3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Strikt ryggläge, riklig dryck </w:t>
            </w:r>
          </w:p>
        </w:tc>
      </w:tr>
      <w:tr w:rsidR="00C42ADA" w:rsidRPr="00C42ADA" w14:paraId="4ED90EE4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8E9E533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00A9EA8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27577A9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F7C6610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2643B38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A40B127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</w:tr>
      <w:tr w:rsidR="00C42ADA" w:rsidRPr="00C42ADA" w14:paraId="4B0AC1C9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1D25FA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146F045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97C31B3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C8B876D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FD753E9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2BB0064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</w:tr>
      <w:tr w:rsidR="00C42ADA" w:rsidRPr="00C42ADA" w14:paraId="18642039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6B92477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7B8F160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D10CB5D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856804F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9852227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37C08A3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</w:tr>
      <w:tr w:rsidR="00C42ADA" w:rsidRPr="00C42ADA" w14:paraId="69D6E68A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434D75D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+2 h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A36EE85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690EB9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166C810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F160D92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5C1341F9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Får höja rygg 40 grader  </w:t>
            </w:r>
          </w:p>
        </w:tc>
      </w:tr>
      <w:tr w:rsidR="00C42ADA" w:rsidRPr="00C42ADA" w14:paraId="73DC362E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4572A59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F009FF4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60524C9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61285B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0561622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19BDF8F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Kontroller var 30:e minut </w:t>
            </w:r>
          </w:p>
        </w:tc>
      </w:tr>
      <w:tr w:rsidR="00C42ADA" w:rsidRPr="00C42ADA" w14:paraId="3BA62708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2177C9E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A14A79E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56F39A8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703B307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3F7FAF2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B62E2DE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Urin: </w:t>
            </w:r>
          </w:p>
        </w:tc>
      </w:tr>
      <w:tr w:rsidR="00C42ADA" w:rsidRPr="00C42ADA" w14:paraId="7C3CFF93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034233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B37CF7F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71FFECC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17EB2C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49D278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C02387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</w:tr>
      <w:tr w:rsidR="00C42ADA" w:rsidRPr="00C42ADA" w14:paraId="4314670A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B259C38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+4 h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CE6E6E2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346470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1FDEBBD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5497D5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F5A379C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  <w:color w:val="000000"/>
              </w:rPr>
              <w:t>Äta, sängläge, får gå upp men helst inte. Avsluta kontroller </w:t>
            </w:r>
          </w:p>
        </w:tc>
      </w:tr>
      <w:tr w:rsidR="00C42ADA" w:rsidRPr="00C42ADA" w14:paraId="5D590362" w14:textId="77777777" w:rsidTr="002A7B87">
        <w:trPr>
          <w:gridBefore w:val="1"/>
          <w:wBefore w:w="7" w:type="dxa"/>
          <w:trHeight w:val="495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0C1BEC8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+7 h 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3C0B17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264B531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C87D60E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22BB096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225664" w14:textId="77777777" w:rsidR="00C42ADA" w:rsidRPr="00C42ADA" w:rsidRDefault="00C42ADA" w:rsidP="00C42AD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42ADA">
              <w:rPr>
                <w:rFonts w:ascii="Aptos" w:hAnsi="Aptos" w:cs="Segoe UI"/>
              </w:rPr>
              <w:t>Hemgång. PVK ut  </w:t>
            </w:r>
          </w:p>
        </w:tc>
      </w:tr>
      <w:tr w:rsidR="002A7B87" w:rsidRPr="002A7B87" w14:paraId="1FF16AB4" w14:textId="77777777" w:rsidTr="002A7B87">
        <w:trPr>
          <w:gridAfter w:val="1"/>
          <w:wAfter w:w="142" w:type="dxa"/>
          <w:trHeight w:val="285"/>
        </w:trPr>
        <w:tc>
          <w:tcPr>
            <w:tcW w:w="59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63145" w14:textId="77777777" w:rsidR="002A7B87" w:rsidRPr="002A7B87" w:rsidRDefault="002A7B87">
            <w:pPr>
              <w:numPr>
                <w:ilvl w:val="0"/>
                <w:numId w:val="5"/>
              </w:numPr>
            </w:pPr>
            <w:r w:rsidRPr="002A7B87">
              <w:lastRenderedPageBreak/>
              <w:t>Fastande </w:t>
            </w:r>
          </w:p>
          <w:p w14:paraId="7BBCF01E" w14:textId="77777777" w:rsidR="002A7B87" w:rsidRPr="002A7B87" w:rsidRDefault="002A7B87">
            <w:pPr>
              <w:numPr>
                <w:ilvl w:val="0"/>
                <w:numId w:val="5"/>
              </w:numPr>
            </w:pPr>
            <w:r w:rsidRPr="002A7B87">
              <w:t>Morgonmediciner </w:t>
            </w:r>
            <w:proofErr w:type="spellStart"/>
            <w:r w:rsidRPr="002A7B87">
              <w:t>kl</w:t>
            </w:r>
            <w:proofErr w:type="spellEnd"/>
            <w:r w:rsidRPr="002A7B87">
              <w:t> 06 </w:t>
            </w:r>
          </w:p>
          <w:p w14:paraId="1A54A237" w14:textId="77777777" w:rsidR="002A7B87" w:rsidRPr="002A7B87" w:rsidRDefault="002A7B87">
            <w:pPr>
              <w:numPr>
                <w:ilvl w:val="0"/>
                <w:numId w:val="5"/>
              </w:numPr>
            </w:pPr>
            <w:r w:rsidRPr="002A7B87">
              <w:t>Patientskjorta </w:t>
            </w:r>
          </w:p>
          <w:p w14:paraId="3BDFE070" w14:textId="77777777" w:rsidR="002A7B87" w:rsidRPr="002A7B87" w:rsidRDefault="002A7B87">
            <w:pPr>
              <w:numPr>
                <w:ilvl w:val="0"/>
                <w:numId w:val="5"/>
              </w:numPr>
            </w:pPr>
            <w:proofErr w:type="spellStart"/>
            <w:r w:rsidRPr="002A7B87">
              <w:t>PVK+bastest</w:t>
            </w:r>
            <w:proofErr w:type="spellEnd"/>
            <w:r w:rsidRPr="002A7B87">
              <w:t> </w:t>
            </w:r>
          </w:p>
          <w:p w14:paraId="16B1F4F8" w14:textId="77777777" w:rsidR="002A7B87" w:rsidRPr="002A7B87" w:rsidRDefault="002A7B87">
            <w:pPr>
              <w:numPr>
                <w:ilvl w:val="0"/>
                <w:numId w:val="5"/>
              </w:numPr>
            </w:pPr>
            <w:r w:rsidRPr="002A7B87">
              <w:t>NEWS </w:t>
            </w:r>
          </w:p>
          <w:p w14:paraId="440F7E1F" w14:textId="77777777" w:rsidR="002A7B87" w:rsidRPr="002A7B87" w:rsidRDefault="002A7B87">
            <w:pPr>
              <w:numPr>
                <w:ilvl w:val="0"/>
                <w:numId w:val="5"/>
              </w:numPr>
            </w:pPr>
            <w:r w:rsidRPr="002A7B87">
              <w:t>ID-band </w:t>
            </w:r>
          </w:p>
          <w:p w14:paraId="216655A9" w14:textId="2D3E4DF1" w:rsidR="002A7B87" w:rsidRPr="002A7B87" w:rsidRDefault="002A7B87">
            <w:pPr>
              <w:numPr>
                <w:ilvl w:val="0"/>
                <w:numId w:val="5"/>
              </w:numPr>
            </w:pPr>
            <w:r w:rsidRPr="002A7B87">
              <w:t>Premediciner 1 h innan biopsi kl</w:t>
            </w:r>
            <w:r>
              <w:t>ockan</w:t>
            </w:r>
            <w:r w:rsidRPr="002A7B87">
              <w:t>.... </w:t>
            </w:r>
          </w:p>
          <w:p w14:paraId="6DF10B89" w14:textId="77777777" w:rsidR="002A7B87" w:rsidRPr="002A7B87" w:rsidRDefault="002A7B87">
            <w:pPr>
              <w:numPr>
                <w:ilvl w:val="0"/>
                <w:numId w:val="5"/>
              </w:numPr>
            </w:pPr>
            <w:r w:rsidRPr="002A7B87">
              <w:t>Ring SU </w:t>
            </w:r>
            <w:proofErr w:type="gramStart"/>
            <w:r w:rsidRPr="002A7B87">
              <w:t>031-3426674</w:t>
            </w:r>
            <w:proofErr w:type="gramEnd"/>
            <w:r w:rsidRPr="002A7B87">
              <w:t> </w:t>
            </w:r>
          </w:p>
          <w:p w14:paraId="53546A20" w14:textId="77777777" w:rsidR="002A7B87" w:rsidRPr="002A7B87" w:rsidRDefault="002A7B87">
            <w:pPr>
              <w:numPr>
                <w:ilvl w:val="0"/>
                <w:numId w:val="5"/>
              </w:numPr>
            </w:pPr>
            <w:r w:rsidRPr="002A7B87">
              <w:t>Hämta box  </w:t>
            </w:r>
          </w:p>
          <w:p w14:paraId="68782211" w14:textId="77777777" w:rsidR="002A7B87" w:rsidRPr="002A7B87" w:rsidRDefault="002A7B87">
            <w:pPr>
              <w:numPr>
                <w:ilvl w:val="0"/>
                <w:numId w:val="5"/>
              </w:numPr>
            </w:pPr>
            <w:r w:rsidRPr="002A7B87">
              <w:t>Lägg i </w:t>
            </w:r>
            <w:proofErr w:type="spellStart"/>
            <w:r w:rsidRPr="002A7B87">
              <w:t>remiss+labbetikett</w:t>
            </w:r>
            <w:proofErr w:type="spellEnd"/>
            <w:r w:rsidRPr="002A7B87">
              <w:t> </w:t>
            </w:r>
          </w:p>
          <w:p w14:paraId="63BFDB36" w14:textId="77777777" w:rsidR="002A7B87" w:rsidRPr="002A7B87" w:rsidRDefault="002A7B87" w:rsidP="002A7B87">
            <w:pPr>
              <w:ind w:left="0"/>
            </w:pPr>
            <w:r w:rsidRPr="002A7B87">
              <w:t> </w:t>
            </w:r>
          </w:p>
        </w:tc>
        <w:tc>
          <w:tcPr>
            <w:tcW w:w="7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99C2E" w14:textId="77777777" w:rsidR="002A7B87" w:rsidRPr="000F5012" w:rsidRDefault="002A7B87" w:rsidP="002A7B87">
            <w:pPr>
              <w:ind w:left="0"/>
              <w:rPr>
                <w:b/>
                <w:bCs/>
              </w:rPr>
            </w:pPr>
            <w:r w:rsidRPr="000F5012">
              <w:rPr>
                <w:b/>
                <w:bCs/>
                <w:u w:val="single"/>
              </w:rPr>
              <w:t>NEWS</w:t>
            </w:r>
            <w:r w:rsidRPr="000F5012">
              <w:rPr>
                <w:b/>
                <w:bCs/>
              </w:rPr>
              <w:t> </w:t>
            </w:r>
          </w:p>
          <w:p w14:paraId="6CF96A53" w14:textId="77777777" w:rsidR="002A7B87" w:rsidRPr="002A7B87" w:rsidRDefault="002A7B87" w:rsidP="002A7B87">
            <w:pPr>
              <w:ind w:left="0"/>
            </w:pPr>
            <w:r w:rsidRPr="002A7B87">
              <w:t>Blodtryck </w:t>
            </w:r>
          </w:p>
          <w:p w14:paraId="3770D549" w14:textId="77777777" w:rsidR="002A7B87" w:rsidRPr="002A7B87" w:rsidRDefault="002A7B87" w:rsidP="002A7B87">
            <w:pPr>
              <w:ind w:left="0"/>
            </w:pPr>
            <w:r w:rsidRPr="002A7B87">
              <w:t>Puls </w:t>
            </w:r>
          </w:p>
          <w:p w14:paraId="7EB310FB" w14:textId="77777777" w:rsidR="002A7B87" w:rsidRPr="002A7B87" w:rsidRDefault="002A7B87" w:rsidP="002A7B87">
            <w:pPr>
              <w:ind w:left="0"/>
            </w:pPr>
            <w:r w:rsidRPr="002A7B87">
              <w:t>Pox </w:t>
            </w:r>
          </w:p>
          <w:p w14:paraId="369F679E" w14:textId="77777777" w:rsidR="002A7B87" w:rsidRPr="002A7B87" w:rsidRDefault="002A7B87" w:rsidP="002A7B87">
            <w:pPr>
              <w:ind w:left="0"/>
            </w:pPr>
            <w:r w:rsidRPr="002A7B87">
              <w:t>Temp </w:t>
            </w:r>
          </w:p>
          <w:p w14:paraId="1C56EABF" w14:textId="77777777" w:rsidR="002A7B87" w:rsidRPr="002A7B87" w:rsidRDefault="002A7B87" w:rsidP="002A7B87">
            <w:pPr>
              <w:ind w:left="0"/>
            </w:pPr>
            <w:r w:rsidRPr="002A7B87">
              <w:t>Andningsfrekvens </w:t>
            </w:r>
          </w:p>
          <w:p w14:paraId="4D786CC4" w14:textId="77777777" w:rsidR="002A7B87" w:rsidRPr="002A7B87" w:rsidRDefault="002A7B87" w:rsidP="002A7B87">
            <w:pPr>
              <w:ind w:left="0"/>
            </w:pPr>
            <w:r w:rsidRPr="002A7B87">
              <w:t>Medvetandegrad </w:t>
            </w:r>
          </w:p>
        </w:tc>
      </w:tr>
      <w:tr w:rsidR="002A7B87" w:rsidRPr="002A7B87" w14:paraId="5EC1474D" w14:textId="77777777" w:rsidTr="002A7B87">
        <w:trPr>
          <w:gridAfter w:val="1"/>
          <w:wAfter w:w="142" w:type="dxa"/>
          <w:trHeight w:val="285"/>
        </w:trPr>
        <w:tc>
          <w:tcPr>
            <w:tcW w:w="59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27C99" w14:textId="1A0614D1" w:rsidR="002A7B87" w:rsidRPr="000F5012" w:rsidRDefault="002A7B87" w:rsidP="002A7B87">
            <w:pPr>
              <w:ind w:left="0"/>
              <w:rPr>
                <w:b/>
                <w:bCs/>
              </w:rPr>
            </w:pPr>
            <w:r w:rsidRPr="002A7B87">
              <w:t> </w:t>
            </w:r>
            <w:r w:rsidR="00C43879">
              <w:t xml:space="preserve">      </w:t>
            </w:r>
            <w:r w:rsidRPr="000F5012">
              <w:rPr>
                <w:b/>
                <w:bCs/>
              </w:rPr>
              <w:t>Signerat </w:t>
            </w:r>
          </w:p>
          <w:p w14:paraId="4E42E0D5" w14:textId="77777777" w:rsidR="002A7B87" w:rsidRPr="002A7B87" w:rsidRDefault="002A7B87">
            <w:pPr>
              <w:numPr>
                <w:ilvl w:val="0"/>
                <w:numId w:val="4"/>
              </w:numPr>
            </w:pPr>
            <w:r w:rsidRPr="002A7B87">
              <w:t>Blodprover </w:t>
            </w:r>
          </w:p>
          <w:p w14:paraId="76B830C1" w14:textId="77777777" w:rsidR="002A7B87" w:rsidRPr="002A7B87" w:rsidRDefault="002A7B87">
            <w:pPr>
              <w:numPr>
                <w:ilvl w:val="0"/>
                <w:numId w:val="4"/>
              </w:numPr>
            </w:pPr>
            <w:r w:rsidRPr="002A7B87">
              <w:t>Urinsticka </w:t>
            </w:r>
          </w:p>
          <w:p w14:paraId="1333531A" w14:textId="1986AECE" w:rsidR="002A7B87" w:rsidRPr="002A7B87" w:rsidRDefault="002A7B87">
            <w:pPr>
              <w:pStyle w:val="Liststycke"/>
              <w:numPr>
                <w:ilvl w:val="1"/>
                <w:numId w:val="4"/>
              </w:numPr>
            </w:pPr>
            <w:r w:rsidRPr="002A7B87">
              <w:t>Lämnat  </w:t>
            </w:r>
          </w:p>
          <w:p w14:paraId="3307D101" w14:textId="77777777" w:rsidR="002A7B87" w:rsidRPr="002A7B87" w:rsidRDefault="002A7B87">
            <w:pPr>
              <w:numPr>
                <w:ilvl w:val="0"/>
                <w:numId w:val="4"/>
              </w:numPr>
            </w:pPr>
            <w:r w:rsidRPr="002A7B87">
              <w:t>Blodtryck </w:t>
            </w:r>
          </w:p>
          <w:p w14:paraId="64C79897" w14:textId="34EE62D9" w:rsidR="00A41BA4" w:rsidRDefault="002A7B87">
            <w:pPr>
              <w:numPr>
                <w:ilvl w:val="0"/>
                <w:numId w:val="4"/>
              </w:numPr>
            </w:pPr>
            <w:r w:rsidRPr="002A7B87">
              <w:t>Blodgrupp </w:t>
            </w:r>
          </w:p>
          <w:p w14:paraId="09C2C23D" w14:textId="157EF895" w:rsidR="002A7B87" w:rsidRPr="002A7B87" w:rsidRDefault="00C43879">
            <w:pPr>
              <w:numPr>
                <w:ilvl w:val="0"/>
                <w:numId w:val="4"/>
              </w:numPr>
            </w:pPr>
            <w:r>
              <w:t>Premed</w:t>
            </w:r>
            <w:r w:rsidR="00EB6B0B">
              <w:t>icinering</w:t>
            </w:r>
            <w:r>
              <w:t xml:space="preserve"> ordinerat</w:t>
            </w:r>
          </w:p>
        </w:tc>
        <w:tc>
          <w:tcPr>
            <w:tcW w:w="7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241C1" w14:textId="77777777" w:rsidR="002A7B87" w:rsidRPr="002A7B87" w:rsidRDefault="002A7B87" w:rsidP="002A7B87">
            <w:pPr>
              <w:ind w:left="0"/>
            </w:pPr>
            <w:r w:rsidRPr="002A7B87">
              <w:t> </w:t>
            </w:r>
          </w:p>
        </w:tc>
      </w:tr>
    </w:tbl>
    <w:p w14:paraId="507552D3" w14:textId="77777777" w:rsidR="005E382D" w:rsidRPr="005E382D" w:rsidRDefault="005E382D" w:rsidP="009804E5">
      <w:pPr>
        <w:ind w:left="0"/>
      </w:pPr>
    </w:p>
    <w:sectPr w:rsidR="005E382D" w:rsidRPr="005E382D" w:rsidSect="009804E5">
      <w:pgSz w:w="16840" w:h="11900" w:orient="landscape"/>
      <w:pgMar w:top="992" w:right="1418" w:bottom="1979" w:left="1276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C8CFA" w14:textId="77777777" w:rsidR="00F77F60" w:rsidRDefault="00F77F60">
      <w:r>
        <w:separator/>
      </w:r>
    </w:p>
  </w:endnote>
  <w:endnote w:type="continuationSeparator" w:id="0">
    <w:p w14:paraId="2FCF2D7C" w14:textId="77777777" w:rsidR="00F77F60" w:rsidRDefault="00F77F60">
      <w:r>
        <w:continuationSeparator/>
      </w:r>
    </w:p>
  </w:endnote>
  <w:endnote w:type="continuationNotice" w:id="1">
    <w:p w14:paraId="2CD1CF2E" w14:textId="77777777" w:rsidR="00F77F60" w:rsidRDefault="00F77F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9532251" name="Bildobjekt 12953225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01D1B" w14:textId="77777777" w:rsidR="00F77F60" w:rsidRDefault="00F77F60"/>
  </w:footnote>
  <w:footnote w:type="continuationSeparator" w:id="0">
    <w:p w14:paraId="1ADA7634" w14:textId="77777777" w:rsidR="00F77F60" w:rsidRDefault="00F77F60">
      <w:r>
        <w:continuationSeparator/>
      </w:r>
    </w:p>
  </w:footnote>
  <w:footnote w:type="continuationNotice" w:id="1">
    <w:p w14:paraId="69859E89" w14:textId="77777777" w:rsidR="00F77F60" w:rsidRDefault="00F77F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56316026" name="Bildobjekt 6563160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1304"/>
    <w:multiLevelType w:val="hybridMultilevel"/>
    <w:tmpl w:val="8A62653A"/>
    <w:lvl w:ilvl="0" w:tplc="5B58AF1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E8E53BE"/>
    <w:multiLevelType w:val="hybridMultilevel"/>
    <w:tmpl w:val="C7A2202E"/>
    <w:lvl w:ilvl="0" w:tplc="5B58AF1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4340635"/>
    <w:multiLevelType w:val="hybridMultilevel"/>
    <w:tmpl w:val="1B6660C0"/>
    <w:lvl w:ilvl="0" w:tplc="FFFFFFFF">
      <w:start w:val="1"/>
      <w:numFmt w:val="bullet"/>
      <w:pStyle w:val="Liststycke"/>
      <w:lvlText w:val=""/>
      <w:lvlJc w:val="left"/>
      <w:pPr>
        <w:ind w:left="717" w:hanging="360"/>
      </w:p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9131491">
    <w:abstractNumId w:val="1"/>
  </w:num>
  <w:num w:numId="2" w16cid:durableId="1384328348">
    <w:abstractNumId w:val="4"/>
  </w:num>
  <w:num w:numId="3" w16cid:durableId="2004045123">
    <w:abstractNumId w:val="3"/>
  </w:num>
  <w:num w:numId="4" w16cid:durableId="1395396138">
    <w:abstractNumId w:val="2"/>
  </w:num>
  <w:num w:numId="5" w16cid:durableId="85662422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5012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6EF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263C"/>
    <w:rsid w:val="002A7B87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363B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DCC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5AE1"/>
    <w:rsid w:val="00531E60"/>
    <w:rsid w:val="00535692"/>
    <w:rsid w:val="00536A5A"/>
    <w:rsid w:val="00541D07"/>
    <w:rsid w:val="00544BAB"/>
    <w:rsid w:val="00545F31"/>
    <w:rsid w:val="005578FA"/>
    <w:rsid w:val="00565129"/>
    <w:rsid w:val="00565CD0"/>
    <w:rsid w:val="005666E3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341A"/>
    <w:rsid w:val="005C0045"/>
    <w:rsid w:val="005C084E"/>
    <w:rsid w:val="005C2891"/>
    <w:rsid w:val="005C4606"/>
    <w:rsid w:val="005D0B0C"/>
    <w:rsid w:val="005E02B3"/>
    <w:rsid w:val="005E1E24"/>
    <w:rsid w:val="005E382D"/>
    <w:rsid w:val="00600C9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2BAC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4F2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3BB0"/>
    <w:rsid w:val="008654B6"/>
    <w:rsid w:val="0087139C"/>
    <w:rsid w:val="00880E83"/>
    <w:rsid w:val="00892F28"/>
    <w:rsid w:val="008A0C5F"/>
    <w:rsid w:val="008A3DEA"/>
    <w:rsid w:val="008A4EB9"/>
    <w:rsid w:val="008A6A7C"/>
    <w:rsid w:val="008A74C0"/>
    <w:rsid w:val="008B1694"/>
    <w:rsid w:val="008C4B27"/>
    <w:rsid w:val="008C6977"/>
    <w:rsid w:val="008C7F2A"/>
    <w:rsid w:val="008E36F8"/>
    <w:rsid w:val="008E46B2"/>
    <w:rsid w:val="008E682C"/>
    <w:rsid w:val="008E78A1"/>
    <w:rsid w:val="008F2AB5"/>
    <w:rsid w:val="008F3D65"/>
    <w:rsid w:val="008F589F"/>
    <w:rsid w:val="00906238"/>
    <w:rsid w:val="00907EF9"/>
    <w:rsid w:val="0091240E"/>
    <w:rsid w:val="0091295C"/>
    <w:rsid w:val="00914D58"/>
    <w:rsid w:val="00921F47"/>
    <w:rsid w:val="00922405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7D8"/>
    <w:rsid w:val="00963CF3"/>
    <w:rsid w:val="00971D93"/>
    <w:rsid w:val="00973FE8"/>
    <w:rsid w:val="00980180"/>
    <w:rsid w:val="009804E5"/>
    <w:rsid w:val="009A3918"/>
    <w:rsid w:val="009B1F6B"/>
    <w:rsid w:val="009C0D12"/>
    <w:rsid w:val="009C192E"/>
    <w:rsid w:val="009C781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22C"/>
    <w:rsid w:val="00A07BEC"/>
    <w:rsid w:val="00A152FF"/>
    <w:rsid w:val="00A264BE"/>
    <w:rsid w:val="00A272CA"/>
    <w:rsid w:val="00A33051"/>
    <w:rsid w:val="00A407AD"/>
    <w:rsid w:val="00A40923"/>
    <w:rsid w:val="00A41BA4"/>
    <w:rsid w:val="00A41C05"/>
    <w:rsid w:val="00A42426"/>
    <w:rsid w:val="00A514B7"/>
    <w:rsid w:val="00A54A0B"/>
    <w:rsid w:val="00A54AC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2E5"/>
    <w:rsid w:val="00AD73EC"/>
    <w:rsid w:val="00AE1A24"/>
    <w:rsid w:val="00AE5BC7"/>
    <w:rsid w:val="00AF5AAF"/>
    <w:rsid w:val="00B046D8"/>
    <w:rsid w:val="00B08DFF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48B4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828"/>
    <w:rsid w:val="00BC322E"/>
    <w:rsid w:val="00BC44CD"/>
    <w:rsid w:val="00BC48A6"/>
    <w:rsid w:val="00BE7978"/>
    <w:rsid w:val="00C07DDB"/>
    <w:rsid w:val="00C4115D"/>
    <w:rsid w:val="00C42ADA"/>
    <w:rsid w:val="00C43879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2CD1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E91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501F"/>
    <w:rsid w:val="00DD2BE0"/>
    <w:rsid w:val="00DE4447"/>
    <w:rsid w:val="00DE5DA2"/>
    <w:rsid w:val="00DF0033"/>
    <w:rsid w:val="00DF78FE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4213"/>
    <w:rsid w:val="00EB6714"/>
    <w:rsid w:val="00EB6B0B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7F60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529580"/>
    <w:rsid w:val="023D8ACE"/>
    <w:rsid w:val="024801E3"/>
    <w:rsid w:val="0251E4D9"/>
    <w:rsid w:val="02C1BCF0"/>
    <w:rsid w:val="0530E9F2"/>
    <w:rsid w:val="0899CC46"/>
    <w:rsid w:val="08BD9DED"/>
    <w:rsid w:val="090EAA7C"/>
    <w:rsid w:val="097CCF77"/>
    <w:rsid w:val="098527DC"/>
    <w:rsid w:val="0D01CFF0"/>
    <w:rsid w:val="0D280EDC"/>
    <w:rsid w:val="0DEE512E"/>
    <w:rsid w:val="0F2AB462"/>
    <w:rsid w:val="0FB05975"/>
    <w:rsid w:val="0FF402BC"/>
    <w:rsid w:val="10CE9F4F"/>
    <w:rsid w:val="11125CB6"/>
    <w:rsid w:val="126D640D"/>
    <w:rsid w:val="1289AD1D"/>
    <w:rsid w:val="13198E4D"/>
    <w:rsid w:val="138F0253"/>
    <w:rsid w:val="13C2DCB9"/>
    <w:rsid w:val="148F90AF"/>
    <w:rsid w:val="15AEF69C"/>
    <w:rsid w:val="15DDE053"/>
    <w:rsid w:val="1656982A"/>
    <w:rsid w:val="16B45B0E"/>
    <w:rsid w:val="176875DD"/>
    <w:rsid w:val="17819E3A"/>
    <w:rsid w:val="19B89C20"/>
    <w:rsid w:val="19EBE2CC"/>
    <w:rsid w:val="1A27071A"/>
    <w:rsid w:val="1A3B750D"/>
    <w:rsid w:val="1A7B96A5"/>
    <w:rsid w:val="1AC88C2D"/>
    <w:rsid w:val="1B122796"/>
    <w:rsid w:val="1B4838D2"/>
    <w:rsid w:val="1CF93872"/>
    <w:rsid w:val="1D104389"/>
    <w:rsid w:val="1EDCB52B"/>
    <w:rsid w:val="1EE63B18"/>
    <w:rsid w:val="1EEC025C"/>
    <w:rsid w:val="1F1DCB06"/>
    <w:rsid w:val="1F9BFD50"/>
    <w:rsid w:val="202C64E5"/>
    <w:rsid w:val="2078858C"/>
    <w:rsid w:val="21CEB1CD"/>
    <w:rsid w:val="221455ED"/>
    <w:rsid w:val="2223A31E"/>
    <w:rsid w:val="224BFA39"/>
    <w:rsid w:val="237EC8FC"/>
    <w:rsid w:val="237F9771"/>
    <w:rsid w:val="245BAE7E"/>
    <w:rsid w:val="24E72A2B"/>
    <w:rsid w:val="2625CCC7"/>
    <w:rsid w:val="26CE9EB3"/>
    <w:rsid w:val="26FE2E39"/>
    <w:rsid w:val="27445795"/>
    <w:rsid w:val="27997096"/>
    <w:rsid w:val="28496B8A"/>
    <w:rsid w:val="28947E04"/>
    <w:rsid w:val="29128EC6"/>
    <w:rsid w:val="29A87138"/>
    <w:rsid w:val="2AA2F4C7"/>
    <w:rsid w:val="2BF868B5"/>
    <w:rsid w:val="2C6312FE"/>
    <w:rsid w:val="2CA4DC16"/>
    <w:rsid w:val="2CF23C10"/>
    <w:rsid w:val="2DD38D47"/>
    <w:rsid w:val="2DE85150"/>
    <w:rsid w:val="2E5A7D5F"/>
    <w:rsid w:val="2F32D074"/>
    <w:rsid w:val="2F49F587"/>
    <w:rsid w:val="2F51CC27"/>
    <w:rsid w:val="2F9A7B41"/>
    <w:rsid w:val="300F079C"/>
    <w:rsid w:val="30207E23"/>
    <w:rsid w:val="31364BA2"/>
    <w:rsid w:val="31754C32"/>
    <w:rsid w:val="3204FD9E"/>
    <w:rsid w:val="322CF292"/>
    <w:rsid w:val="33386BBE"/>
    <w:rsid w:val="3376EE00"/>
    <w:rsid w:val="346DEC64"/>
    <w:rsid w:val="35134E29"/>
    <w:rsid w:val="37760B39"/>
    <w:rsid w:val="39DD8464"/>
    <w:rsid w:val="39E0F805"/>
    <w:rsid w:val="3A0BCE8A"/>
    <w:rsid w:val="3A59409D"/>
    <w:rsid w:val="3C38D8FD"/>
    <w:rsid w:val="3C52015A"/>
    <w:rsid w:val="3CEF377D"/>
    <w:rsid w:val="3DA6C5D9"/>
    <w:rsid w:val="3DEA2375"/>
    <w:rsid w:val="3DEDD1BB"/>
    <w:rsid w:val="3E85D247"/>
    <w:rsid w:val="3EBEE664"/>
    <w:rsid w:val="3F65E249"/>
    <w:rsid w:val="3F92BD97"/>
    <w:rsid w:val="403E8F73"/>
    <w:rsid w:val="4049D0A9"/>
    <w:rsid w:val="412A64E0"/>
    <w:rsid w:val="4133C38F"/>
    <w:rsid w:val="41DA5FD4"/>
    <w:rsid w:val="42163A4D"/>
    <w:rsid w:val="421A7D1A"/>
    <w:rsid w:val="42E57D46"/>
    <w:rsid w:val="42F81305"/>
    <w:rsid w:val="432C1EAA"/>
    <w:rsid w:val="43B20AAE"/>
    <w:rsid w:val="44523BF4"/>
    <w:rsid w:val="44F513CB"/>
    <w:rsid w:val="4531489B"/>
    <w:rsid w:val="454DDB0F"/>
    <w:rsid w:val="4601FF1B"/>
    <w:rsid w:val="466A7837"/>
    <w:rsid w:val="466E7A11"/>
    <w:rsid w:val="4683A094"/>
    <w:rsid w:val="4690E42C"/>
    <w:rsid w:val="469E0749"/>
    <w:rsid w:val="46CD18FC"/>
    <w:rsid w:val="4789DCB6"/>
    <w:rsid w:val="4860BAFD"/>
    <w:rsid w:val="48EA6E38"/>
    <w:rsid w:val="48F21E05"/>
    <w:rsid w:val="49884811"/>
    <w:rsid w:val="49BE4041"/>
    <w:rsid w:val="4A986BA2"/>
    <w:rsid w:val="4B37BD6F"/>
    <w:rsid w:val="4C149844"/>
    <w:rsid w:val="4C24D5F7"/>
    <w:rsid w:val="4C48BCF3"/>
    <w:rsid w:val="4CF42070"/>
    <w:rsid w:val="4D5839D1"/>
    <w:rsid w:val="4DF91E3A"/>
    <w:rsid w:val="4E462DB5"/>
    <w:rsid w:val="4E553EA6"/>
    <w:rsid w:val="4E752575"/>
    <w:rsid w:val="4EA6EE1F"/>
    <w:rsid w:val="4EAF85A3"/>
    <w:rsid w:val="4EFEF290"/>
    <w:rsid w:val="4F6BDCC5"/>
    <w:rsid w:val="50299623"/>
    <w:rsid w:val="5055227C"/>
    <w:rsid w:val="507468E6"/>
    <w:rsid w:val="507A607C"/>
    <w:rsid w:val="5132E670"/>
    <w:rsid w:val="51809574"/>
    <w:rsid w:val="51816D4B"/>
    <w:rsid w:val="519AF813"/>
    <w:rsid w:val="51A8DF78"/>
    <w:rsid w:val="51ACC637"/>
    <w:rsid w:val="54CB3E9C"/>
    <w:rsid w:val="5533009C"/>
    <w:rsid w:val="556BEC5F"/>
    <w:rsid w:val="56670EFD"/>
    <w:rsid w:val="56CFDD5B"/>
    <w:rsid w:val="56D079A3"/>
    <w:rsid w:val="57605628"/>
    <w:rsid w:val="586C4A04"/>
    <w:rsid w:val="5898B982"/>
    <w:rsid w:val="5A1D947C"/>
    <w:rsid w:val="5AC5AB79"/>
    <w:rsid w:val="5B0E9CC2"/>
    <w:rsid w:val="5B2CE181"/>
    <w:rsid w:val="5BA34E7E"/>
    <w:rsid w:val="5BDCDC75"/>
    <w:rsid w:val="5C6236CC"/>
    <w:rsid w:val="5D5DD5E7"/>
    <w:rsid w:val="5D78ACD6"/>
    <w:rsid w:val="5DCE79F5"/>
    <w:rsid w:val="5E8BF371"/>
    <w:rsid w:val="5EA1B0B2"/>
    <w:rsid w:val="5FE3CC73"/>
    <w:rsid w:val="605D9744"/>
    <w:rsid w:val="6135A7EF"/>
    <w:rsid w:val="619A7473"/>
    <w:rsid w:val="62EF7CAE"/>
    <w:rsid w:val="637F4835"/>
    <w:rsid w:val="63C78D90"/>
    <w:rsid w:val="63EAD141"/>
    <w:rsid w:val="6439B99F"/>
    <w:rsid w:val="6444F09C"/>
    <w:rsid w:val="647B2B65"/>
    <w:rsid w:val="64CA6525"/>
    <w:rsid w:val="65310867"/>
    <w:rsid w:val="65C0637D"/>
    <w:rsid w:val="66252B34"/>
    <w:rsid w:val="666A322E"/>
    <w:rsid w:val="66CBDCA9"/>
    <w:rsid w:val="66EFB8E8"/>
    <w:rsid w:val="675C33DE"/>
    <w:rsid w:val="6852B958"/>
    <w:rsid w:val="688B8949"/>
    <w:rsid w:val="69405135"/>
    <w:rsid w:val="69EE89B9"/>
    <w:rsid w:val="6A04798A"/>
    <w:rsid w:val="6B2CF8ED"/>
    <w:rsid w:val="6B3F6913"/>
    <w:rsid w:val="6BE8F905"/>
    <w:rsid w:val="6CE71D41"/>
    <w:rsid w:val="6D7BE737"/>
    <w:rsid w:val="6DD0EA0D"/>
    <w:rsid w:val="6F37167B"/>
    <w:rsid w:val="70AD6C42"/>
    <w:rsid w:val="71E07341"/>
    <w:rsid w:val="71F22EB2"/>
    <w:rsid w:val="72B541C3"/>
    <w:rsid w:val="72E0A01B"/>
    <w:rsid w:val="7337D3C8"/>
    <w:rsid w:val="73CD0DFB"/>
    <w:rsid w:val="73EB28BB"/>
    <w:rsid w:val="74119A5F"/>
    <w:rsid w:val="75E08E03"/>
    <w:rsid w:val="7672CE89"/>
    <w:rsid w:val="76B3E464"/>
    <w:rsid w:val="76E9EDF9"/>
    <w:rsid w:val="7712FFCF"/>
    <w:rsid w:val="7720A61F"/>
    <w:rsid w:val="7752503A"/>
    <w:rsid w:val="776E7CC5"/>
    <w:rsid w:val="7896C3A0"/>
    <w:rsid w:val="791F7C65"/>
    <w:rsid w:val="7A393660"/>
    <w:rsid w:val="7AFCE773"/>
    <w:rsid w:val="7BCD4895"/>
    <w:rsid w:val="7BD4719A"/>
    <w:rsid w:val="7CA6A4D3"/>
    <w:rsid w:val="7CBA164A"/>
    <w:rsid w:val="7D984187"/>
    <w:rsid w:val="7DD51329"/>
    <w:rsid w:val="7ED06069"/>
    <w:rsid w:val="7FF4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C42ADA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C42ADA"/>
  </w:style>
  <w:style w:type="character" w:customStyle="1" w:styleId="eop">
    <w:name w:val="eop"/>
    <w:basedOn w:val="Standardstycketeckensnitt"/>
    <w:rsid w:val="00C42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38</TotalTime>
  <Pages>7</Pages>
  <Words>934</Words>
  <Characters>5880</Characters>
  <Application>Microsoft Office Word</Application>
  <DocSecurity>0</DocSecurity>
  <Lines>345</Lines>
  <Paragraphs>136</Paragraphs>
  <ScaleCrop>false</ScaleCrop>
  <Manager/>
  <Company/>
  <LinksUpToDate>false</LinksUpToDate>
  <CharactersWithSpaces>6678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Biopsi av njurtransplantat på Radiolog-klin NÄL (nefrolog eller radiolog biopserar) (Q Di 708)</dc:title>
  <dc:subject/>
  <dc:creator>patrik.jens.johansson@vgregion.se</dc:creator>
  <keywords/>
  <lastModifiedBy>Annika Johansson</lastModifiedBy>
  <revision>41</revision>
  <lastPrinted>2016-03-31T10:56:00.0000000Z</lastPrinted>
  <dcterms:created xsi:type="dcterms:W3CDTF">2022-05-06T05:35:00.0000000Z</dcterms:created>
  <dcterms:modified xsi:type="dcterms:W3CDTF">2026-07-06T09:14:00.0000000Z</dcterms:modified>
</coreProperties>
</file>