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B49D" w14:textId="77777777" w:rsidR="009C1967" w:rsidRDefault="009C1967" w:rsidP="00F35B05">
      <w:pPr>
        <w:pStyle w:val="Rubrik2"/>
        <w:sectPr w:rsidR="009C1967" w:rsidSect="009C196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E312159" w14:textId="64BE828A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4BA48" wp14:editId="317B5D7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B297B" w14:textId="77777777" w:rsidR="009C1967" w:rsidRPr="003D37FD" w:rsidRDefault="009C1967" w:rsidP="009C196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16882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04BA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16B297B" w14:textId="77777777" w:rsidR="009C1967" w:rsidRPr="003D37FD" w:rsidRDefault="009C1967" w:rsidP="009C196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16882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C1967" w:rsidRPr="009C1967" w14:paraId="20087E43" w14:textId="77777777" w:rsidTr="00664C6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DD92FB8" w14:textId="21F1CF7A" w:rsidR="009C1967" w:rsidRPr="009C1967" w:rsidRDefault="003A466E" w:rsidP="00BD4AED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>
              <w:rPr>
                <w:noProof/>
              </w:rPr>
              <w:t>A</w:t>
            </w:r>
            <w:r w:rsidR="009C1967" w:rsidRPr="009C1967">
              <w:rPr>
                <w:noProof/>
              </w:rPr>
              <w:t xml:space="preserve">ngiografi med PTA-beredskap i </w:t>
            </w:r>
            <w:r w:rsidR="001316C4">
              <w:rPr>
                <w:noProof/>
              </w:rPr>
              <w:t xml:space="preserve">           </w:t>
            </w:r>
            <w:r w:rsidR="009C1967" w:rsidRPr="009C1967">
              <w:rPr>
                <w:noProof/>
              </w:rPr>
              <w:t>AV-fistel/graft</w:t>
            </w:r>
            <w:r>
              <w:rPr>
                <w:noProof/>
              </w:rPr>
              <w:t xml:space="preserve"> Q Di 441</w:t>
            </w:r>
          </w:p>
        </w:tc>
      </w:tr>
    </w:tbl>
    <w:p w14:paraId="00E090B5" w14:textId="10F4832F" w:rsidR="009C1967" w:rsidRDefault="009C1967" w:rsidP="009C1967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9C1967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3A466E">
        <w:rPr>
          <w:rFonts w:ascii="Arial" w:hAnsi="Arial" w:cs="Arial"/>
          <w:bCs/>
          <w:kern w:val="32"/>
          <w:sz w:val="20"/>
          <w:szCs w:val="20"/>
        </w:rPr>
        <w:t>avdelnings</w:t>
      </w:r>
      <w:r w:rsidR="009E74C2">
        <w:rPr>
          <w:rFonts w:ascii="Arial" w:hAnsi="Arial" w:cs="Arial"/>
          <w:bCs/>
          <w:kern w:val="32"/>
          <w:sz w:val="20"/>
          <w:szCs w:val="20"/>
        </w:rPr>
        <w:t xml:space="preserve"> </w:t>
      </w:r>
      <w:r w:rsidRPr="009C1967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12E176C2" w14:textId="77777777" w:rsidR="00114CC7" w:rsidRPr="009C1967" w:rsidRDefault="00114CC7" w:rsidP="009C1967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</w:p>
    <w:p w14:paraId="25AA2512" w14:textId="1B93A59F" w:rsidR="009C1967" w:rsidRDefault="00114CC7" w:rsidP="009C1967">
      <w:pPr>
        <w:spacing w:after="0" w:line="240" w:lineRule="auto"/>
        <w:ind w:left="0" w:right="0"/>
      </w:pPr>
      <w:r>
        <w:t>Denna versio</w:t>
      </w:r>
      <w:r w:rsidR="0023665C">
        <w:t>n,</w:t>
      </w:r>
      <w:r w:rsidR="0069513D">
        <w:t xml:space="preserve"> </w:t>
      </w:r>
      <w:r w:rsidR="01324537">
        <w:t>justerat, allmänt,</w:t>
      </w:r>
      <w:r w:rsidR="0A97491D">
        <w:t xml:space="preserve"> </w:t>
      </w:r>
      <w:r w:rsidR="01324537">
        <w:t>skötsel, observation</w:t>
      </w:r>
    </w:p>
    <w:p w14:paraId="421C245B" w14:textId="2378F223" w:rsidR="009C1967" w:rsidRDefault="53812995" w:rsidP="1EDE5C7A">
      <w:pPr>
        <w:spacing w:after="0" w:line="240" w:lineRule="auto"/>
        <w:ind w:left="0" w:right="0"/>
      </w:pPr>
      <w:r>
        <w:t>(</w:t>
      </w:r>
      <w:r w:rsidR="003A466E">
        <w:t>justerat undersökningslokal lokal samt</w:t>
      </w:r>
      <w:r w:rsidR="0069513D">
        <w:t xml:space="preserve"> </w:t>
      </w:r>
      <w:r w:rsidR="00F548EF">
        <w:t>skötsel</w:t>
      </w:r>
      <w:r w:rsidR="65CA3719">
        <w:t>)</w:t>
      </w:r>
      <w:r w:rsidR="27A186C0">
        <w:t>,</w:t>
      </w:r>
    </w:p>
    <w:p w14:paraId="409308AA" w14:textId="77777777" w:rsidR="0097037F" w:rsidRPr="009C1967" w:rsidRDefault="0097037F" w:rsidP="009C1967">
      <w:pPr>
        <w:spacing w:after="0" w:line="240" w:lineRule="auto"/>
        <w:ind w:left="0" w:right="0"/>
        <w:rPr>
          <w:szCs w:val="20"/>
        </w:rPr>
      </w:pPr>
    </w:p>
    <w:p w14:paraId="4CAB7E2B" w14:textId="77777777" w:rsidR="009C1967" w:rsidRPr="009C1967" w:rsidRDefault="009C1967" w:rsidP="009C1967">
      <w:pPr>
        <w:spacing w:after="0" w:line="240" w:lineRule="auto"/>
        <w:ind w:left="0" w:right="0"/>
        <w:rPr>
          <w:b/>
          <w:bCs/>
        </w:rPr>
      </w:pPr>
      <w:r w:rsidRPr="009C1967">
        <w:rPr>
          <w:b/>
          <w:bCs/>
        </w:rPr>
        <w:t xml:space="preserve">Bakgrund: </w:t>
      </w:r>
    </w:p>
    <w:p w14:paraId="6A140505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Vid sviktande </w:t>
      </w:r>
      <w:proofErr w:type="spellStart"/>
      <w:r w:rsidRPr="009C1967">
        <w:t>AV-fistel</w:t>
      </w:r>
      <w:proofErr w:type="spellEnd"/>
      <w:r w:rsidRPr="009C1967">
        <w:t>/</w:t>
      </w:r>
      <w:proofErr w:type="spellStart"/>
      <w:r w:rsidRPr="009C1967">
        <w:t>graft</w:t>
      </w:r>
      <w:proofErr w:type="spellEnd"/>
      <w:r w:rsidRPr="009C1967">
        <w:t xml:space="preserve"> funktion finns behov av specifikt riktad angiografi med PTA</w:t>
      </w:r>
    </w:p>
    <w:p w14:paraId="1D118302" w14:textId="3A2D30D1" w:rsidR="009C1967" w:rsidRPr="009C1967" w:rsidRDefault="009C1967" w:rsidP="009C1967">
      <w:pPr>
        <w:spacing w:after="0" w:line="240" w:lineRule="auto"/>
        <w:ind w:left="0" w:right="0"/>
      </w:pPr>
      <w:proofErr w:type="spellStart"/>
      <w:r w:rsidRPr="009C1967">
        <w:t>Angio</w:t>
      </w:r>
      <w:proofErr w:type="spellEnd"/>
      <w:r w:rsidRPr="009C1967">
        <w:t xml:space="preserve">- och interventionsinsatsen av känd stenos har föregåtts av ett kartläggande ultraljud av aktuell kärlaccess. Punktionen sker oftast via ven men ibland väljer </w:t>
      </w:r>
      <w:r w:rsidR="00F548EF">
        <w:t>operatören</w:t>
      </w:r>
      <w:r w:rsidRPr="009C1967">
        <w:t xml:space="preserve"> </w:t>
      </w:r>
      <w:proofErr w:type="gramStart"/>
      <w:r w:rsidRPr="009C1967">
        <w:t>istället</w:t>
      </w:r>
      <w:proofErr w:type="gramEnd"/>
      <w:r w:rsidRPr="009C1967">
        <w:t xml:space="preserve"> artärpunktion.</w:t>
      </w:r>
    </w:p>
    <w:p w14:paraId="43DBB6AC" w14:textId="77777777" w:rsidR="009C1967" w:rsidRPr="009C1967" w:rsidRDefault="009C1967" w:rsidP="009C1967">
      <w:pPr>
        <w:spacing w:after="0" w:line="240" w:lineRule="auto"/>
        <w:ind w:left="0" w:right="0"/>
      </w:pPr>
    </w:p>
    <w:p w14:paraId="5EFBC13E" w14:textId="77777777" w:rsidR="009C1967" w:rsidRPr="009C1967" w:rsidRDefault="009C1967" w:rsidP="009C1967">
      <w:pPr>
        <w:spacing w:after="0" w:line="240" w:lineRule="auto"/>
        <w:ind w:left="0" w:right="0"/>
        <w:rPr>
          <w:b/>
          <w:bCs/>
        </w:rPr>
      </w:pPr>
      <w:r w:rsidRPr="009C1967">
        <w:rPr>
          <w:b/>
          <w:bCs/>
        </w:rPr>
        <w:t>Syfte:</w:t>
      </w:r>
    </w:p>
    <w:p w14:paraId="7B3162C7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Undersökningen/åtgärden genomförs på grund av att patienten inte har en välfungerande kärlaccess för </w:t>
      </w:r>
      <w:proofErr w:type="spellStart"/>
      <w:r w:rsidRPr="009C1967">
        <w:t>hemodialysbehandling</w:t>
      </w:r>
      <w:proofErr w:type="spellEnd"/>
      <w:r w:rsidRPr="009C1967">
        <w:t>.</w:t>
      </w:r>
    </w:p>
    <w:p w14:paraId="30A764C7" w14:textId="77777777" w:rsidR="009C1967" w:rsidRPr="009C1967" w:rsidRDefault="009C1967" w:rsidP="009C1967">
      <w:pPr>
        <w:spacing w:after="0" w:line="240" w:lineRule="auto"/>
        <w:ind w:left="0" w:right="0"/>
      </w:pPr>
    </w:p>
    <w:p w14:paraId="20D20322" w14:textId="77777777" w:rsidR="009C1967" w:rsidRPr="009C1967" w:rsidRDefault="009C1967" w:rsidP="009C1967">
      <w:pPr>
        <w:spacing w:after="0" w:line="240" w:lineRule="auto"/>
        <w:ind w:left="0" w:right="0"/>
        <w:rPr>
          <w:b/>
          <w:bCs/>
        </w:rPr>
      </w:pPr>
      <w:r w:rsidRPr="009C1967">
        <w:rPr>
          <w:b/>
          <w:bCs/>
        </w:rPr>
        <w:t xml:space="preserve">Allmänt: </w:t>
      </w:r>
    </w:p>
    <w:p w14:paraId="33CEE4DA" w14:textId="2FB4D1CA" w:rsidR="009C1967" w:rsidRPr="009C1967" w:rsidRDefault="009C1967" w:rsidP="009C1967">
      <w:pPr>
        <w:spacing w:after="0" w:line="240" w:lineRule="auto"/>
        <w:ind w:left="0" w:right="0"/>
      </w:pPr>
      <w:r>
        <w:t xml:space="preserve">Undersökningen sker på </w:t>
      </w:r>
      <w:r w:rsidR="00DE68F9">
        <w:t>operation</w:t>
      </w:r>
      <w:r>
        <w:t xml:space="preserve"> på NÄL.</w:t>
      </w:r>
      <w:r w:rsidR="3BB32126">
        <w:t xml:space="preserve"> Patienter som har urinproduktion får en urinkateter</w:t>
      </w:r>
      <w:r w:rsidR="5F2280EB">
        <w:t xml:space="preserve"> </w:t>
      </w:r>
      <w:r w:rsidR="1D430757">
        <w:t>(KAD)</w:t>
      </w:r>
      <w:r w:rsidR="3BB32126">
        <w:t xml:space="preserve"> insatt på </w:t>
      </w:r>
      <w:proofErr w:type="spellStart"/>
      <w:r w:rsidR="3BB32126">
        <w:t>op</w:t>
      </w:r>
      <w:proofErr w:type="spellEnd"/>
      <w:r w:rsidR="0BFC8924">
        <w:t xml:space="preserve"> vid ankomst dit</w:t>
      </w:r>
      <w:r w:rsidR="73E6BB0B">
        <w:t xml:space="preserve"> som</w:t>
      </w:r>
      <w:r w:rsidR="024AB735">
        <w:t xml:space="preserve"> </w:t>
      </w:r>
      <w:r w:rsidR="3BB32126">
        <w:t xml:space="preserve">dras före </w:t>
      </w:r>
      <w:r w:rsidR="6F97DFED">
        <w:t>återgång till avdelningen.</w:t>
      </w:r>
    </w:p>
    <w:p w14:paraId="232E4D33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Önskvärt om undersökningen sker på icke dialysdag men kan också utföras före dialys. </w:t>
      </w:r>
    </w:p>
    <w:p w14:paraId="42545460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Man bör dock vara medveten om att viss svullnad över </w:t>
      </w:r>
      <w:proofErr w:type="spellStart"/>
      <w:r w:rsidRPr="009C1967">
        <w:t>AV-fistel</w:t>
      </w:r>
      <w:proofErr w:type="spellEnd"/>
      <w:r w:rsidRPr="009C1967">
        <w:t>/</w:t>
      </w:r>
      <w:proofErr w:type="spellStart"/>
      <w:r w:rsidRPr="009C1967">
        <w:t>graft</w:t>
      </w:r>
      <w:proofErr w:type="spellEnd"/>
      <w:r w:rsidRPr="009C1967">
        <w:t xml:space="preserve"> kan uppstå efter ingreppet vilket kan försvåra att sätta dialyskanylerna på plats.</w:t>
      </w:r>
    </w:p>
    <w:p w14:paraId="3835BF37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>Förberedelser och eftervård sker på dialysmottagningen för dialyspatienter och patienter från njursviktsmottagningen.</w:t>
      </w:r>
    </w:p>
    <w:p w14:paraId="00F580BE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Vid komplikationer efter </w:t>
      </w:r>
      <w:proofErr w:type="spellStart"/>
      <w:r w:rsidRPr="009C1967">
        <w:t>angio</w:t>
      </w:r>
      <w:proofErr w:type="spellEnd"/>
      <w:r w:rsidRPr="009C1967">
        <w:t xml:space="preserve"> läggs patienten in akut på avd.42</w:t>
      </w:r>
    </w:p>
    <w:p w14:paraId="6558B1BE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Dokumentation sker i </w:t>
      </w:r>
      <w:proofErr w:type="spellStart"/>
      <w:r w:rsidRPr="009C1967">
        <w:t>melior</w:t>
      </w:r>
      <w:proofErr w:type="spellEnd"/>
      <w:r w:rsidRPr="009C1967">
        <w:t>; SVP för access.</w:t>
      </w:r>
    </w:p>
    <w:p w14:paraId="16A7B31F" w14:textId="77777777" w:rsidR="009C1967" w:rsidRPr="009C1967" w:rsidRDefault="009C1967" w:rsidP="009C1967">
      <w:pPr>
        <w:spacing w:after="0" w:line="240" w:lineRule="auto"/>
        <w:ind w:left="0" w:right="0"/>
      </w:pPr>
    </w:p>
    <w:p w14:paraId="3A8F7D2F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rPr>
          <w:b/>
          <w:bCs/>
        </w:rPr>
        <w:t>Information/ undervisning</w:t>
      </w:r>
      <w:r w:rsidRPr="009C1967">
        <w:t>:</w:t>
      </w:r>
    </w:p>
    <w:p w14:paraId="2DC25482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>Informera patienten om hur undersökningen går till.</w:t>
      </w:r>
    </w:p>
    <w:p w14:paraId="1330D04D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Skicka med </w:t>
      </w:r>
      <w:proofErr w:type="spellStart"/>
      <w:r w:rsidRPr="009C1967">
        <w:t>Descutansvampar</w:t>
      </w:r>
      <w:proofErr w:type="spellEnd"/>
      <w:r w:rsidRPr="009C1967">
        <w:t xml:space="preserve"> inför helkroppstvätt, samt informationsblad om utförandet</w:t>
      </w:r>
    </w:p>
    <w:p w14:paraId="52B3E1FA" w14:textId="77777777" w:rsidR="009C1967" w:rsidRPr="009C1967" w:rsidRDefault="009C1967" w:rsidP="009C1967">
      <w:pPr>
        <w:spacing w:after="0" w:line="240" w:lineRule="auto"/>
        <w:ind w:left="0" w:right="0"/>
      </w:pPr>
      <w:r>
        <w:t>Patienten behöver inte vara fastande, endast lätt måltid före undersökningen.</w:t>
      </w:r>
    </w:p>
    <w:p w14:paraId="6A87A26F" w14:textId="2DE495E7" w:rsidR="1EDE5C7A" w:rsidRDefault="1EDE5C7A" w:rsidP="1EDE5C7A">
      <w:pPr>
        <w:spacing w:after="0" w:line="240" w:lineRule="auto"/>
        <w:ind w:left="0" w:right="0"/>
      </w:pPr>
    </w:p>
    <w:p w14:paraId="79D81A5B" w14:textId="77777777" w:rsidR="008D2F4F" w:rsidRDefault="008D2F4F" w:rsidP="1EDE5C7A">
      <w:pPr>
        <w:spacing w:after="0" w:line="240" w:lineRule="auto"/>
        <w:ind w:left="0" w:right="0"/>
      </w:pPr>
    </w:p>
    <w:p w14:paraId="387BB29E" w14:textId="11298992" w:rsidR="1EDE5C7A" w:rsidRDefault="1EDE5C7A" w:rsidP="1EDE5C7A">
      <w:pPr>
        <w:spacing w:after="0" w:line="240" w:lineRule="auto"/>
        <w:ind w:left="0" w:right="0"/>
      </w:pPr>
    </w:p>
    <w:p w14:paraId="12D91936" w14:textId="77777777" w:rsidR="009C1967" w:rsidRPr="009C1967" w:rsidRDefault="009C1967" w:rsidP="009C1967">
      <w:pPr>
        <w:spacing w:after="0" w:line="240" w:lineRule="auto"/>
        <w:ind w:left="0" w:right="0"/>
        <w:rPr>
          <w:b/>
          <w:bCs/>
        </w:rPr>
      </w:pPr>
    </w:p>
    <w:p w14:paraId="2DA8EE68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rPr>
          <w:b/>
          <w:bCs/>
        </w:rPr>
        <w:lastRenderedPageBreak/>
        <w:t>Skötsel</w:t>
      </w:r>
      <w:r w:rsidRPr="009C1967">
        <w:t xml:space="preserve"> </w:t>
      </w:r>
    </w:p>
    <w:p w14:paraId="4D4F38D5" w14:textId="02677A5A" w:rsidR="009C1967" w:rsidRPr="009C1967" w:rsidRDefault="009C1967" w:rsidP="009C1967">
      <w:pPr>
        <w:spacing w:after="0" w:line="240" w:lineRule="auto"/>
        <w:ind w:left="0" w:right="0"/>
      </w:pPr>
      <w:r>
        <w:t>Dubbeldusch inför ingrepp genom huden, se lokal anvisning/vårdhygien: preoperativ helkroppstvätt ren bäddad säng, märkt med dialysmottagning, ren patient</w:t>
      </w:r>
      <w:r w:rsidR="00BF6E51">
        <w:t>skjort</w:t>
      </w:r>
      <w:r w:rsidR="0044742D">
        <w:t xml:space="preserve">a </w:t>
      </w:r>
      <w:r w:rsidR="009331EC">
        <w:t xml:space="preserve">underkläder </w:t>
      </w:r>
      <w:r w:rsidR="0044742D">
        <w:t>och</w:t>
      </w:r>
      <w:r w:rsidR="009331EC">
        <w:t xml:space="preserve"> </w:t>
      </w:r>
      <w:proofErr w:type="spellStart"/>
      <w:r w:rsidR="0044742D">
        <w:t>op</w:t>
      </w:r>
      <w:proofErr w:type="spellEnd"/>
      <w:r w:rsidR="0044742D">
        <w:t xml:space="preserve"> strumpor</w:t>
      </w:r>
      <w:r w:rsidR="009331EC">
        <w:t>.</w:t>
      </w:r>
      <w:r w:rsidR="35F5CEE3">
        <w:t xml:space="preserve"> ID Band.</w:t>
      </w:r>
      <w:r w:rsidR="009E06FF">
        <w:t xml:space="preserve"> </w:t>
      </w:r>
      <w:r w:rsidR="009331EC">
        <w:t>Ej privata kläder</w:t>
      </w:r>
      <w:r w:rsidR="009E06FF">
        <w:t>.</w:t>
      </w:r>
      <w:r w:rsidR="7F6872B7">
        <w:t xml:space="preserve"> Ej Bh. </w:t>
      </w:r>
    </w:p>
    <w:p w14:paraId="734432CB" w14:textId="77777777" w:rsidR="009C1967" w:rsidRPr="009C1967" w:rsidRDefault="009C1967" w:rsidP="009C1967">
      <w:pPr>
        <w:spacing w:after="0" w:line="240" w:lineRule="auto"/>
        <w:ind w:left="0" w:right="0"/>
      </w:pPr>
    </w:p>
    <w:p w14:paraId="1A5D99C6" w14:textId="77777777" w:rsidR="009C1967" w:rsidRPr="009C1967" w:rsidRDefault="009C1967" w:rsidP="009C1967">
      <w:pPr>
        <w:spacing w:after="0" w:line="240" w:lineRule="auto"/>
        <w:ind w:left="0" w:right="0"/>
      </w:pPr>
    </w:p>
    <w:p w14:paraId="5695C8D8" w14:textId="77777777" w:rsidR="009C1967" w:rsidRPr="009C1967" w:rsidRDefault="009C1967" w:rsidP="009C1967">
      <w:pPr>
        <w:spacing w:after="0" w:line="240" w:lineRule="auto"/>
        <w:ind w:left="0" w:right="0"/>
      </w:pPr>
    </w:p>
    <w:p w14:paraId="4B46DD9C" w14:textId="77777777" w:rsidR="009C1967" w:rsidRPr="009C1967" w:rsidRDefault="009C1967" w:rsidP="009C1967">
      <w:pPr>
        <w:spacing w:after="0" w:line="240" w:lineRule="auto"/>
        <w:ind w:left="0" w:right="0"/>
        <w:rPr>
          <w:b/>
          <w:bCs/>
        </w:rPr>
      </w:pPr>
    </w:p>
    <w:p w14:paraId="78B08D06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rPr>
          <w:b/>
          <w:bCs/>
        </w:rPr>
        <w:t>Observation</w:t>
      </w:r>
      <w:r w:rsidRPr="009C1967">
        <w:t>:</w:t>
      </w:r>
    </w:p>
    <w:p w14:paraId="281F19D7" w14:textId="046E1012" w:rsidR="009C1967" w:rsidRPr="009C1967" w:rsidRDefault="009C1967" w:rsidP="009C1967">
      <w:pPr>
        <w:spacing w:after="0" w:line="240" w:lineRule="auto"/>
        <w:ind w:left="0" w:right="0"/>
      </w:pPr>
      <w:proofErr w:type="spellStart"/>
      <w:r>
        <w:t>Introducern</w:t>
      </w:r>
      <w:proofErr w:type="spellEnd"/>
      <w:r>
        <w:t xml:space="preserve"> dras av dialyspersonal, OBS kan finnas flera </w:t>
      </w:r>
      <w:proofErr w:type="spellStart"/>
      <w:r>
        <w:t>introducers</w:t>
      </w:r>
      <w:proofErr w:type="spellEnd"/>
      <w:r>
        <w:t xml:space="preserve">. Manuell kompression </w:t>
      </w:r>
      <w:proofErr w:type="gramStart"/>
      <w:r>
        <w:t>20- 30</w:t>
      </w:r>
      <w:proofErr w:type="gramEnd"/>
      <w:r>
        <w:t xml:space="preserve"> min efter att </w:t>
      </w:r>
      <w:proofErr w:type="spellStart"/>
      <w:r>
        <w:t>introducern</w:t>
      </w:r>
      <w:proofErr w:type="spellEnd"/>
      <w:r>
        <w:t xml:space="preserve"> dragits</w:t>
      </w:r>
      <w:r w:rsidR="1AFFDE89">
        <w:t xml:space="preserve">, </w:t>
      </w:r>
      <w:r w:rsidR="2CCDA97F">
        <w:t xml:space="preserve">om </w:t>
      </w:r>
      <w:proofErr w:type="spellStart"/>
      <w:r w:rsidR="2CCDA97F">
        <w:t>Graft</w:t>
      </w:r>
      <w:proofErr w:type="spellEnd"/>
      <w:r w:rsidR="2CCDA97F">
        <w:t xml:space="preserve"> kan trycktiden bli längre 30-40 min.</w:t>
      </w:r>
      <w:r>
        <w:t xml:space="preserve"> Observation av blödning/</w:t>
      </w:r>
      <w:proofErr w:type="spellStart"/>
      <w:r>
        <w:t>hematom</w:t>
      </w:r>
      <w:proofErr w:type="spellEnd"/>
      <w:r>
        <w:t xml:space="preserve"> 1-2 timmar vid stick i ven, 6 timmar vid stick i artär. Hemgång om okomplicerat förlopp.</w:t>
      </w:r>
    </w:p>
    <w:p w14:paraId="4C2F0DEB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Kontroll av svirr i </w:t>
      </w:r>
      <w:proofErr w:type="spellStart"/>
      <w:r w:rsidRPr="009C1967">
        <w:t>AV-fisteln</w:t>
      </w:r>
      <w:proofErr w:type="spellEnd"/>
      <w:r w:rsidRPr="009C1967">
        <w:t>/</w:t>
      </w:r>
      <w:proofErr w:type="spellStart"/>
      <w:r w:rsidRPr="009C1967">
        <w:t>graften</w:t>
      </w:r>
      <w:proofErr w:type="spellEnd"/>
      <w:r w:rsidRPr="009C1967">
        <w:t xml:space="preserve"> och god cirkulation ner till handen.</w:t>
      </w:r>
    </w:p>
    <w:p w14:paraId="4435CEC8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Förbandet får ej sitta för hårt runt </w:t>
      </w:r>
      <w:proofErr w:type="spellStart"/>
      <w:r w:rsidRPr="009C1967">
        <w:t>AV-fisteln</w:t>
      </w:r>
      <w:proofErr w:type="spellEnd"/>
      <w:r w:rsidRPr="009C1967">
        <w:t>/</w:t>
      </w:r>
      <w:proofErr w:type="spellStart"/>
      <w:r w:rsidRPr="009C1967">
        <w:t>graften</w:t>
      </w:r>
      <w:proofErr w:type="spellEnd"/>
      <w:r w:rsidRPr="009C1967">
        <w:t xml:space="preserve"> då det kan stoppa blodflödet och orsaka tromboser.</w:t>
      </w:r>
    </w:p>
    <w:p w14:paraId="5F4AA366" w14:textId="77777777" w:rsidR="009C1967" w:rsidRPr="009C1967" w:rsidRDefault="009C1967" w:rsidP="009C1967">
      <w:pPr>
        <w:spacing w:after="0" w:line="240" w:lineRule="auto"/>
        <w:ind w:left="0" w:right="0"/>
      </w:pPr>
    </w:p>
    <w:p w14:paraId="6AB9C24A" w14:textId="546B72C7" w:rsidR="009C1967" w:rsidRPr="009C1967" w:rsidRDefault="009C1967" w:rsidP="009C1967">
      <w:pPr>
        <w:spacing w:after="0" w:line="240" w:lineRule="auto"/>
        <w:ind w:left="0" w:right="0"/>
      </w:pPr>
    </w:p>
    <w:p w14:paraId="735F7103" w14:textId="77777777" w:rsidR="009C1967" w:rsidRPr="009C1967" w:rsidRDefault="009C1967" w:rsidP="009C1967">
      <w:pPr>
        <w:spacing w:after="0" w:line="240" w:lineRule="auto"/>
        <w:ind w:left="0" w:right="0"/>
      </w:pPr>
    </w:p>
    <w:p w14:paraId="2F7F8204" w14:textId="77777777" w:rsidR="009C1967" w:rsidRPr="009C1967" w:rsidRDefault="009C1967" w:rsidP="009C1967">
      <w:pPr>
        <w:spacing w:after="0" w:line="240" w:lineRule="auto"/>
        <w:ind w:left="0" w:right="0"/>
        <w:rPr>
          <w:b/>
          <w:bCs/>
        </w:rPr>
      </w:pPr>
      <w:r w:rsidRPr="009C1967">
        <w:rPr>
          <w:b/>
          <w:bCs/>
        </w:rPr>
        <w:t>Speciell omvårdnad:</w:t>
      </w:r>
    </w:p>
    <w:p w14:paraId="49ABAC18" w14:textId="77777777" w:rsidR="009C1967" w:rsidRPr="009C1967" w:rsidRDefault="009C1967" w:rsidP="009C1967">
      <w:pPr>
        <w:spacing w:after="0" w:line="240" w:lineRule="auto"/>
        <w:ind w:left="0" w:right="0"/>
        <w:rPr>
          <w:b/>
          <w:bCs/>
        </w:rPr>
      </w:pPr>
      <w:r w:rsidRPr="009C1967">
        <w:t xml:space="preserve">Se att det finns aktuell </w:t>
      </w:r>
      <w:proofErr w:type="spellStart"/>
      <w:r w:rsidRPr="009C1967">
        <w:t>urimängd</w:t>
      </w:r>
      <w:proofErr w:type="spellEnd"/>
      <w:r w:rsidRPr="009C1967">
        <w:t>.</w:t>
      </w:r>
    </w:p>
    <w:p w14:paraId="59F5E9FC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Provtagning: PK, APTT och trombocyter </w:t>
      </w:r>
    </w:p>
    <w:p w14:paraId="4A1E5D82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>PVK</w:t>
      </w:r>
    </w:p>
    <w:p w14:paraId="09F632D3" w14:textId="77777777" w:rsidR="009C1967" w:rsidRPr="009C1967" w:rsidRDefault="009C1967" w:rsidP="009C1967">
      <w:pPr>
        <w:spacing w:after="0" w:line="240" w:lineRule="auto"/>
        <w:ind w:left="0" w:right="0"/>
      </w:pPr>
    </w:p>
    <w:p w14:paraId="45088006" w14:textId="77777777" w:rsidR="009C1967" w:rsidRPr="009C1967" w:rsidRDefault="009C1967" w:rsidP="009C1967">
      <w:pPr>
        <w:spacing w:after="0" w:line="240" w:lineRule="auto"/>
        <w:ind w:left="0" w:right="0"/>
        <w:rPr>
          <w:b/>
          <w:bCs/>
        </w:rPr>
      </w:pPr>
      <w:r w:rsidRPr="009C1967">
        <w:rPr>
          <w:b/>
          <w:bCs/>
        </w:rPr>
        <w:t>Läkemedelshantering:</w:t>
      </w:r>
    </w:p>
    <w:p w14:paraId="722448EF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>Rådgör med avdelningsansvarig läkare om nedanstående:</w:t>
      </w:r>
    </w:p>
    <w:p w14:paraId="750EE218" w14:textId="77777777" w:rsidR="009C1967" w:rsidRPr="009C1967" w:rsidRDefault="009C1967" w:rsidP="009C1967">
      <w:pPr>
        <w:numPr>
          <w:ilvl w:val="0"/>
          <w:numId w:val="20"/>
        </w:numPr>
        <w:spacing w:after="0" w:line="240" w:lineRule="auto"/>
        <w:ind w:right="0"/>
      </w:pPr>
      <w:r w:rsidRPr="009C1967">
        <w:t xml:space="preserve">utsättande av viss </w:t>
      </w:r>
      <w:proofErr w:type="spellStart"/>
      <w:r w:rsidRPr="009C1967">
        <w:t>antikoagulantia</w:t>
      </w:r>
      <w:proofErr w:type="spellEnd"/>
      <w:r w:rsidRPr="009C1967">
        <w:t xml:space="preserve"> som tex </w:t>
      </w:r>
      <w:proofErr w:type="spellStart"/>
      <w:r w:rsidRPr="009C1967">
        <w:t>Waran</w:t>
      </w:r>
      <w:proofErr w:type="spellEnd"/>
      <w:r w:rsidRPr="009C1967">
        <w:t xml:space="preserve"> och NOAK Istället ev. </w:t>
      </w:r>
      <w:proofErr w:type="spellStart"/>
      <w:r w:rsidRPr="009C1967">
        <w:t>subcutan</w:t>
      </w:r>
      <w:proofErr w:type="spellEnd"/>
      <w:r w:rsidRPr="009C1967">
        <w:t xml:space="preserve"> </w:t>
      </w:r>
      <w:proofErr w:type="gramStart"/>
      <w:r w:rsidRPr="009C1967">
        <w:t>behandling  med</w:t>
      </w:r>
      <w:proofErr w:type="gramEnd"/>
      <w:r w:rsidRPr="009C1967">
        <w:t xml:space="preserve"> lågmolekylärt </w:t>
      </w:r>
      <w:proofErr w:type="spellStart"/>
      <w:r w:rsidRPr="009C1967">
        <w:t>antikoagulantia</w:t>
      </w:r>
      <w:proofErr w:type="spellEnd"/>
      <w:r w:rsidRPr="009C1967">
        <w:t xml:space="preserve"> under uppehållet. </w:t>
      </w:r>
      <w:proofErr w:type="spellStart"/>
      <w:r w:rsidRPr="009C1967">
        <w:t>T.Trombyl</w:t>
      </w:r>
      <w:proofErr w:type="spellEnd"/>
      <w:r w:rsidRPr="009C1967">
        <w:t xml:space="preserve"> behöver oftast ej sättas ut</w:t>
      </w:r>
    </w:p>
    <w:p w14:paraId="5704BADD" w14:textId="1F97AB55" w:rsidR="009C1967" w:rsidRPr="00153DA3" w:rsidRDefault="009C1967" w:rsidP="340AB9E0">
      <w:pPr>
        <w:numPr>
          <w:ilvl w:val="0"/>
          <w:numId w:val="20"/>
        </w:numPr>
        <w:spacing w:after="0" w:line="240" w:lineRule="auto"/>
        <w:ind w:right="0"/>
      </w:pPr>
      <w:r w:rsidRPr="00153DA3">
        <w:t xml:space="preserve">Till patient med </w:t>
      </w:r>
      <w:proofErr w:type="gramStart"/>
      <w:r w:rsidRPr="00153DA3">
        <w:t>urinproduktion &gt;</w:t>
      </w:r>
      <w:proofErr w:type="gramEnd"/>
      <w:r w:rsidRPr="00153DA3">
        <w:t xml:space="preserve"> 500ml/dygn ges Inf </w:t>
      </w:r>
      <w:proofErr w:type="spellStart"/>
      <w:r w:rsidRPr="00153DA3">
        <w:t>Nacl</w:t>
      </w:r>
      <w:proofErr w:type="spellEnd"/>
      <w:r w:rsidRPr="00153DA3">
        <w:t xml:space="preserve"> 9mg/ml 1000ml i</w:t>
      </w:r>
      <w:r w:rsidR="00D22FC4" w:rsidRPr="00153DA3">
        <w:t xml:space="preserve"> </w:t>
      </w:r>
      <w:r w:rsidR="009916C7" w:rsidRPr="00153DA3">
        <w:t>samband</w:t>
      </w:r>
      <w:r w:rsidR="00D22FC4" w:rsidRPr="00153DA3">
        <w:t xml:space="preserve"> med </w:t>
      </w:r>
      <w:r w:rsidRPr="00153DA3">
        <w:t xml:space="preserve"> undersökningen.</w:t>
      </w:r>
      <w:r w:rsidR="724EC2CC" w:rsidRPr="00153DA3">
        <w:t xml:space="preserve"> </w:t>
      </w:r>
      <w:r w:rsidR="00122546" w:rsidRPr="00153DA3">
        <w:t>V</w:t>
      </w:r>
      <w:r w:rsidR="724EC2CC" w:rsidRPr="00153DA3">
        <w:t xml:space="preserve">iktigt </w:t>
      </w:r>
      <w:r w:rsidR="009D0FDC" w:rsidRPr="00153DA3">
        <w:t xml:space="preserve">att </w:t>
      </w:r>
      <w:r w:rsidR="008A506E" w:rsidRPr="00153DA3">
        <w:t>öka</w:t>
      </w:r>
      <w:r w:rsidR="009D0FDC" w:rsidRPr="00153DA3">
        <w:t xml:space="preserve"> </w:t>
      </w:r>
      <w:r w:rsidR="724EC2CC" w:rsidRPr="00153DA3">
        <w:t>u</w:t>
      </w:r>
      <w:r w:rsidR="008514E6" w:rsidRPr="00153DA3">
        <w:t>rin</w:t>
      </w:r>
      <w:r w:rsidR="724EC2CC" w:rsidRPr="00153DA3">
        <w:t>produktion r</w:t>
      </w:r>
      <w:r w:rsidR="0785CF69" w:rsidRPr="00153DA3">
        <w:t>/</w:t>
      </w:r>
      <w:r w:rsidR="724EC2CC" w:rsidRPr="00153DA3">
        <w:t>t att de får kontrast under ing</w:t>
      </w:r>
      <w:r w:rsidR="7939606D" w:rsidRPr="00153DA3">
        <w:t>reppet</w:t>
      </w:r>
      <w:r w:rsidR="3E2B515A" w:rsidRPr="00153DA3">
        <w:t>. Skall ej kopplas bort utan tas bort av dialyspersonal efter PTA.</w:t>
      </w:r>
      <w:r w:rsidR="086A539E" w:rsidRPr="00153DA3">
        <w:t xml:space="preserve"> OBS märk</w:t>
      </w:r>
      <w:r w:rsidR="27AB9604" w:rsidRPr="00153DA3">
        <w:t xml:space="preserve"> </w:t>
      </w:r>
      <w:r w:rsidR="5FFD1094" w:rsidRPr="00153DA3">
        <w:t xml:space="preserve">med etikett </w:t>
      </w:r>
      <w:r w:rsidR="27AB9604" w:rsidRPr="00153DA3">
        <w:t>på</w:t>
      </w:r>
      <w:r w:rsidR="086A539E" w:rsidRPr="00153DA3">
        <w:t xml:space="preserve"> infusionspåsen </w:t>
      </w:r>
      <w:r w:rsidR="0B162011" w:rsidRPr="00153DA3">
        <w:t>att den ej får kopplas bort!</w:t>
      </w:r>
    </w:p>
    <w:p w14:paraId="6B818BC5" w14:textId="77777777" w:rsidR="009C1967" w:rsidRPr="009C1967" w:rsidRDefault="009C1967" w:rsidP="009C1967">
      <w:pPr>
        <w:numPr>
          <w:ilvl w:val="0"/>
          <w:numId w:val="21"/>
        </w:numPr>
        <w:spacing w:after="0" w:line="240" w:lineRule="auto"/>
        <w:ind w:right="0"/>
      </w:pPr>
      <w:proofErr w:type="spellStart"/>
      <w:r w:rsidRPr="009C1967">
        <w:t>Anurisk</w:t>
      </w:r>
      <w:proofErr w:type="spellEnd"/>
      <w:r w:rsidRPr="009C1967">
        <w:t xml:space="preserve"> patient eller urinproduktion </w:t>
      </w:r>
      <w:proofErr w:type="gramStart"/>
      <w:r w:rsidRPr="009C1967">
        <w:t>&lt; 500</w:t>
      </w:r>
      <w:proofErr w:type="gramEnd"/>
      <w:r w:rsidRPr="009C1967">
        <w:t>ml/dygn ingen infusion.</w:t>
      </w:r>
    </w:p>
    <w:p w14:paraId="63DBFC73" w14:textId="77777777" w:rsidR="009C1967" w:rsidRPr="009C1967" w:rsidRDefault="009C1967" w:rsidP="009C1967">
      <w:pPr>
        <w:spacing w:after="0" w:line="240" w:lineRule="auto"/>
        <w:ind w:left="0" w:right="0"/>
      </w:pPr>
    </w:p>
    <w:p w14:paraId="0970B999" w14:textId="77777777" w:rsidR="009C1967" w:rsidRPr="009C1967" w:rsidRDefault="009C1967" w:rsidP="009C1967">
      <w:pPr>
        <w:spacing w:after="0" w:line="240" w:lineRule="auto"/>
        <w:ind w:left="0" w:right="0"/>
      </w:pPr>
    </w:p>
    <w:p w14:paraId="448CD2B0" w14:textId="77777777" w:rsidR="009C1967" w:rsidRPr="009C1967" w:rsidRDefault="009C1967" w:rsidP="009C1967">
      <w:pPr>
        <w:spacing w:after="0" w:line="240" w:lineRule="auto"/>
        <w:ind w:left="0" w:right="0"/>
        <w:rPr>
          <w:b/>
        </w:rPr>
      </w:pPr>
      <w:r w:rsidRPr="009C1967">
        <w:rPr>
          <w:b/>
        </w:rPr>
        <w:t>Premedicinering:</w:t>
      </w:r>
    </w:p>
    <w:p w14:paraId="697B74F0" w14:textId="77777777" w:rsidR="009C1967" w:rsidRPr="009C1967" w:rsidRDefault="009C1967" w:rsidP="009C1967">
      <w:pPr>
        <w:spacing w:after="0" w:line="240" w:lineRule="auto"/>
        <w:ind w:left="0" w:right="0"/>
        <w:rPr>
          <w:b/>
        </w:rPr>
      </w:pPr>
      <w:r w:rsidRPr="009C1967">
        <w:t xml:space="preserve">Ges </w:t>
      </w:r>
      <w:proofErr w:type="gramStart"/>
      <w:r w:rsidRPr="009C1967">
        <w:t>1-2</w:t>
      </w:r>
      <w:proofErr w:type="gramEnd"/>
      <w:r w:rsidRPr="009C1967">
        <w:t xml:space="preserve"> timmar före undersökningen </w:t>
      </w:r>
      <w:proofErr w:type="spellStart"/>
      <w:r w:rsidRPr="009C1967">
        <w:t>enl</w:t>
      </w:r>
      <w:proofErr w:type="spellEnd"/>
      <w:r w:rsidRPr="009C1967">
        <w:t xml:space="preserve"> nedan</w:t>
      </w:r>
      <w:r w:rsidRPr="009C1967">
        <w:rPr>
          <w:b/>
        </w:rPr>
        <w:t>:</w:t>
      </w:r>
    </w:p>
    <w:p w14:paraId="40421492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 xml:space="preserve">T. </w:t>
      </w:r>
      <w:proofErr w:type="spellStart"/>
      <w:r w:rsidRPr="009C1967">
        <w:t>Stesolid</w:t>
      </w:r>
      <w:proofErr w:type="spellEnd"/>
      <w:r w:rsidRPr="009C1967">
        <w:t xml:space="preserve"> 5mg (om ej kontraindicerat).</w:t>
      </w:r>
    </w:p>
    <w:p w14:paraId="421C08C5" w14:textId="77777777" w:rsidR="009C1967" w:rsidRPr="009C1967" w:rsidRDefault="009C1967" w:rsidP="009C1967">
      <w:pPr>
        <w:spacing w:after="0" w:line="240" w:lineRule="auto"/>
        <w:ind w:left="0" w:right="0"/>
      </w:pPr>
      <w:r w:rsidRPr="009C1967">
        <w:t>T. Alvedon 1g.</w:t>
      </w:r>
    </w:p>
    <w:p w14:paraId="48893E57" w14:textId="77777777" w:rsidR="009C1967" w:rsidRPr="009C1967" w:rsidRDefault="009C1967" w:rsidP="009C1967">
      <w:pPr>
        <w:spacing w:after="0" w:line="240" w:lineRule="auto"/>
        <w:ind w:left="0" w:right="0"/>
      </w:pPr>
    </w:p>
    <w:p w14:paraId="5429621A" w14:textId="77777777" w:rsidR="009C1967" w:rsidRPr="009C1967" w:rsidRDefault="009C1967" w:rsidP="009C1967">
      <w:pPr>
        <w:spacing w:after="0" w:line="240" w:lineRule="auto"/>
        <w:ind w:left="0" w:right="0"/>
      </w:pPr>
    </w:p>
    <w:p w14:paraId="52A558C2" w14:textId="77777777" w:rsidR="009C1967" w:rsidRPr="009C1967" w:rsidRDefault="009C1967" w:rsidP="009C1967">
      <w:pPr>
        <w:spacing w:after="0" w:line="240" w:lineRule="auto"/>
        <w:ind w:left="0" w:right="0"/>
      </w:pPr>
    </w:p>
    <w:p w14:paraId="2C4AF819" w14:textId="77777777" w:rsidR="009C1967" w:rsidRPr="009C1967" w:rsidRDefault="009C1967" w:rsidP="009C1967">
      <w:pPr>
        <w:spacing w:after="0" w:line="240" w:lineRule="auto"/>
        <w:ind w:left="0" w:right="0"/>
      </w:pPr>
    </w:p>
    <w:p w14:paraId="531CA6F4" w14:textId="77777777" w:rsidR="009C1967" w:rsidRPr="009C1967" w:rsidRDefault="009C1967" w:rsidP="009C1967">
      <w:pPr>
        <w:spacing w:after="0" w:line="240" w:lineRule="auto"/>
        <w:ind w:left="0" w:right="0"/>
      </w:pPr>
    </w:p>
    <w:p w14:paraId="0D3DD09C" w14:textId="77777777" w:rsidR="009C1967" w:rsidRDefault="009C1967" w:rsidP="009C1967">
      <w:pPr>
        <w:spacing w:after="0" w:line="240" w:lineRule="auto"/>
        <w:ind w:left="0" w:right="0"/>
      </w:pPr>
    </w:p>
    <w:p w14:paraId="7FEC6B11" w14:textId="77777777" w:rsidR="009E06FF" w:rsidRDefault="009E06FF" w:rsidP="009C1967">
      <w:pPr>
        <w:spacing w:after="0" w:line="240" w:lineRule="auto"/>
        <w:ind w:left="0" w:right="0"/>
      </w:pPr>
    </w:p>
    <w:p w14:paraId="0F78B65E" w14:textId="77777777" w:rsidR="009E06FF" w:rsidRDefault="009E06FF" w:rsidP="009C1967">
      <w:pPr>
        <w:spacing w:after="0" w:line="240" w:lineRule="auto"/>
        <w:ind w:left="0" w:right="0"/>
      </w:pPr>
    </w:p>
    <w:p w14:paraId="7CC94C0F" w14:textId="77777777" w:rsidR="009E06FF" w:rsidRDefault="009E06FF" w:rsidP="009C1967">
      <w:pPr>
        <w:spacing w:after="0" w:line="240" w:lineRule="auto"/>
        <w:ind w:left="0" w:right="0"/>
      </w:pPr>
    </w:p>
    <w:p w14:paraId="7E9CC28D" w14:textId="77777777" w:rsidR="009E06FF" w:rsidRDefault="009E06FF" w:rsidP="009C1967">
      <w:pPr>
        <w:spacing w:after="0" w:line="240" w:lineRule="auto"/>
        <w:ind w:left="0" w:right="0"/>
      </w:pPr>
    </w:p>
    <w:p w14:paraId="69CB9583" w14:textId="77777777" w:rsidR="009E06FF" w:rsidRDefault="009E06FF" w:rsidP="009C1967">
      <w:pPr>
        <w:spacing w:after="0" w:line="240" w:lineRule="auto"/>
        <w:ind w:left="0" w:right="0"/>
      </w:pPr>
    </w:p>
    <w:p w14:paraId="547771EE" w14:textId="77777777" w:rsidR="009E06FF" w:rsidRDefault="009E06FF" w:rsidP="009C1967">
      <w:pPr>
        <w:spacing w:after="0" w:line="240" w:lineRule="auto"/>
        <w:ind w:left="0" w:right="0"/>
      </w:pPr>
    </w:p>
    <w:p w14:paraId="7E9367FF" w14:textId="77777777" w:rsidR="009E06FF" w:rsidRPr="009C1967" w:rsidRDefault="009E06FF" w:rsidP="009C1967">
      <w:pPr>
        <w:spacing w:after="0" w:line="240" w:lineRule="auto"/>
        <w:ind w:left="0" w:right="0"/>
      </w:pPr>
    </w:p>
    <w:p w14:paraId="1778AEB7" w14:textId="77777777" w:rsidR="009C1967" w:rsidRPr="009C1967" w:rsidRDefault="009C1967" w:rsidP="009C1967">
      <w:pPr>
        <w:spacing w:after="0" w:line="240" w:lineRule="auto"/>
        <w:ind w:left="0" w:right="0"/>
      </w:pPr>
    </w:p>
    <w:p w14:paraId="0BD3653F" w14:textId="77777777" w:rsidR="009C1967" w:rsidRPr="009C1967" w:rsidRDefault="009C1967" w:rsidP="009C1967">
      <w:pPr>
        <w:spacing w:after="0" w:line="240" w:lineRule="auto"/>
        <w:ind w:left="0" w:right="0"/>
      </w:pPr>
    </w:p>
    <w:p w14:paraId="47DFCF4B" w14:textId="77777777" w:rsidR="009C1967" w:rsidRPr="009C1967" w:rsidRDefault="009C1967" w:rsidP="009C1967">
      <w:pPr>
        <w:spacing w:after="0" w:line="240" w:lineRule="auto"/>
        <w:ind w:left="0" w:right="0"/>
      </w:pPr>
    </w:p>
    <w:p w14:paraId="70204CEE" w14:textId="77777777" w:rsidR="009C1967" w:rsidRPr="009C1967" w:rsidRDefault="009C1967" w:rsidP="009C1967">
      <w:pPr>
        <w:spacing w:after="0" w:line="240" w:lineRule="auto"/>
        <w:ind w:left="0" w:right="0"/>
      </w:pPr>
    </w:p>
    <w:p w14:paraId="22343AC0" w14:textId="77777777" w:rsidR="009C1967" w:rsidRPr="009C1967" w:rsidRDefault="009C1967" w:rsidP="009C1967">
      <w:pPr>
        <w:spacing w:after="0" w:line="240" w:lineRule="auto"/>
        <w:ind w:left="0" w:right="0"/>
      </w:pPr>
    </w:p>
    <w:p w14:paraId="48BEADFE" w14:textId="77777777" w:rsidR="009C1967" w:rsidRPr="009C1967" w:rsidRDefault="009C1967" w:rsidP="009C1967">
      <w:pPr>
        <w:spacing w:after="0" w:line="240" w:lineRule="auto"/>
        <w:ind w:left="0" w:right="0"/>
      </w:pPr>
    </w:p>
    <w:p w14:paraId="5625C5BC" w14:textId="77777777" w:rsidR="009C1967" w:rsidRPr="009C1967" w:rsidRDefault="009C1967" w:rsidP="009C1967">
      <w:pPr>
        <w:spacing w:after="0" w:line="240" w:lineRule="auto"/>
        <w:ind w:left="0" w:right="0"/>
        <w:rPr>
          <w:b/>
        </w:rPr>
      </w:pPr>
      <w:r w:rsidRPr="009C1967">
        <w:rPr>
          <w:b/>
        </w:rPr>
        <w:t>Fyll i och skicka med till röntgen, efter undersökning åter till Dialysmottagningen.</w:t>
      </w:r>
    </w:p>
    <w:p w14:paraId="021F9CAF" w14:textId="77777777" w:rsidR="009C1967" w:rsidRPr="009C1967" w:rsidRDefault="009C1967" w:rsidP="009C1967">
      <w:pPr>
        <w:spacing w:after="0" w:line="240" w:lineRule="auto"/>
        <w:ind w:left="0" w:right="0"/>
      </w:pPr>
    </w:p>
    <w:p w14:paraId="11CAA1D2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Patient-id</w:t>
      </w:r>
    </w:p>
    <w:p w14:paraId="25AEAA45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</w:p>
    <w:p w14:paraId="38C6CD4B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</w:p>
    <w:p w14:paraId="3DBE80E0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</w:p>
    <w:p w14:paraId="5062E7EB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</w:p>
    <w:p w14:paraId="7D67F457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</w:p>
    <w:p w14:paraId="1815A2DF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Varit på ultraljud</w:t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111602D5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ID-band</w:t>
      </w:r>
      <w:r w:rsidRPr="009C1967">
        <w:rPr>
          <w:szCs w:val="20"/>
        </w:rPr>
        <w:tab/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1477533D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 xml:space="preserve">Prover tagna </w:t>
      </w:r>
      <w:r w:rsidRPr="009C1967">
        <w:rPr>
          <w:szCs w:val="20"/>
        </w:rPr>
        <w:tab/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40C104EE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Narkosberedskap</w:t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47E6FA06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Armskiss medskickad</w:t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031290AD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proofErr w:type="spellStart"/>
      <w:r w:rsidRPr="009C1967">
        <w:rPr>
          <w:szCs w:val="20"/>
        </w:rPr>
        <w:t>Venflon</w:t>
      </w:r>
      <w:proofErr w:type="spellEnd"/>
      <w:r w:rsidRPr="009C1967">
        <w:rPr>
          <w:szCs w:val="20"/>
        </w:rPr>
        <w:tab/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7A44DDD0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Dubbeldusch</w:t>
      </w:r>
      <w:r w:rsidRPr="009C1967">
        <w:rPr>
          <w:szCs w:val="20"/>
        </w:rPr>
        <w:tab/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3EFE71C5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proofErr w:type="spellStart"/>
      <w:r w:rsidRPr="009C1967">
        <w:rPr>
          <w:szCs w:val="20"/>
        </w:rPr>
        <w:t>Renbäddad</w:t>
      </w:r>
      <w:proofErr w:type="spellEnd"/>
      <w:r w:rsidRPr="009C1967">
        <w:rPr>
          <w:szCs w:val="20"/>
        </w:rPr>
        <w:t xml:space="preserve"> säng</w:t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425F710D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Infusion</w:t>
      </w:r>
      <w:r w:rsidRPr="009C1967">
        <w:rPr>
          <w:szCs w:val="20"/>
        </w:rPr>
        <w:tab/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6280DB6F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Urinmängd/dygn</w:t>
      </w:r>
      <w:r w:rsidRPr="009C1967">
        <w:rPr>
          <w:szCs w:val="20"/>
        </w:rPr>
        <w:tab/>
      </w:r>
      <w:r w:rsidRPr="009C1967">
        <w:rPr>
          <w:szCs w:val="20"/>
        </w:rPr>
        <w:tab/>
        <w:t>__________ml</w:t>
      </w:r>
    </w:p>
    <w:p w14:paraId="046F17C1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Kontrast/jod allergi?</w:t>
      </w:r>
      <w:r w:rsidRPr="009C1967">
        <w:rPr>
          <w:szCs w:val="20"/>
        </w:rPr>
        <w:tab/>
      </w:r>
      <w:r w:rsidRPr="009C1967">
        <w:rPr>
          <w:szCs w:val="20"/>
        </w:rPr>
        <w:tab/>
        <w:t>Ja</w:t>
      </w:r>
      <w:r w:rsidRPr="009C1967">
        <w:rPr>
          <w:szCs w:val="20"/>
        </w:rPr>
        <w:tab/>
      </w:r>
      <w:r w:rsidRPr="009C1967">
        <w:rPr>
          <w:szCs w:val="20"/>
        </w:rPr>
        <w:tab/>
        <w:t>Nej</w:t>
      </w:r>
    </w:p>
    <w:p w14:paraId="34EF0634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Premedicinering:</w:t>
      </w:r>
      <w:r w:rsidRPr="009C1967">
        <w:rPr>
          <w:szCs w:val="20"/>
        </w:rPr>
        <w:tab/>
      </w:r>
    </w:p>
    <w:p w14:paraId="50CDD07B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Pr="009C1967">
        <w:rPr>
          <w:sz w:val="28"/>
          <w:szCs w:val="28"/>
        </w:rPr>
        <w:br/>
      </w:r>
      <w:r w:rsidRPr="009C1967">
        <w:rPr>
          <w:sz w:val="28"/>
          <w:szCs w:val="28"/>
        </w:rPr>
        <w:br/>
      </w:r>
      <w:r w:rsidRPr="009C1967">
        <w:rPr>
          <w:szCs w:val="20"/>
        </w:rPr>
        <w:t>Punktion</w:t>
      </w:r>
      <w:r w:rsidRPr="009C1967">
        <w:rPr>
          <w:szCs w:val="20"/>
        </w:rPr>
        <w:tab/>
      </w:r>
      <w:r w:rsidRPr="009C1967">
        <w:rPr>
          <w:szCs w:val="20"/>
        </w:rPr>
        <w:tab/>
      </w:r>
      <w:r w:rsidRPr="009C1967">
        <w:rPr>
          <w:szCs w:val="20"/>
        </w:rPr>
        <w:tab/>
        <w:t>Artär</w:t>
      </w:r>
      <w:r w:rsidRPr="009C1967">
        <w:rPr>
          <w:szCs w:val="20"/>
        </w:rPr>
        <w:tab/>
      </w:r>
      <w:r w:rsidRPr="009C1967">
        <w:rPr>
          <w:szCs w:val="20"/>
        </w:rPr>
        <w:tab/>
        <w:t>Ven</w:t>
      </w:r>
    </w:p>
    <w:p w14:paraId="02C3E57D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br/>
      </w:r>
    </w:p>
    <w:p w14:paraId="3047A7FB" w14:textId="77777777" w:rsidR="009C1967" w:rsidRPr="009C1967" w:rsidRDefault="009C1967" w:rsidP="009C1967">
      <w:pPr>
        <w:pBdr>
          <w:bottom w:val="single" w:sz="12" w:space="1" w:color="auto"/>
        </w:pBd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Läkemedel under PTA</w:t>
      </w:r>
    </w:p>
    <w:p w14:paraId="48040B2C" w14:textId="77777777" w:rsidR="009C1967" w:rsidRPr="009C1967" w:rsidRDefault="009C1967" w:rsidP="009C1967">
      <w:pPr>
        <w:pBdr>
          <w:bottom w:val="single" w:sz="12" w:space="1" w:color="auto"/>
        </w:pBd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ab/>
      </w:r>
      <w:r w:rsidRPr="009C1967">
        <w:rPr>
          <w:szCs w:val="20"/>
        </w:rPr>
        <w:tab/>
      </w:r>
      <w:r w:rsidRPr="009C1967">
        <w:rPr>
          <w:szCs w:val="20"/>
        </w:rPr>
        <w:tab/>
        <w:t xml:space="preserve"> </w:t>
      </w:r>
    </w:p>
    <w:p w14:paraId="5E2D704C" w14:textId="77777777" w:rsidR="009C1967" w:rsidRPr="009C1967" w:rsidRDefault="009C1967" w:rsidP="009C1967">
      <w:pPr>
        <w:spacing w:after="0" w:line="240" w:lineRule="auto"/>
        <w:ind w:left="0" w:right="0"/>
        <w:rPr>
          <w:sz w:val="28"/>
          <w:szCs w:val="28"/>
        </w:rPr>
      </w:pPr>
      <w:r w:rsidRPr="009C1967">
        <w:rPr>
          <w:sz w:val="28"/>
          <w:szCs w:val="28"/>
        </w:rPr>
        <w:t>______________________________________________________________________________________________________________________________</w:t>
      </w:r>
    </w:p>
    <w:p w14:paraId="103A013C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</w:p>
    <w:p w14:paraId="1C4E044F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  <w:r w:rsidRPr="009C1967">
        <w:rPr>
          <w:szCs w:val="20"/>
        </w:rPr>
        <w:t>Ordination efter åtgärd:</w:t>
      </w:r>
    </w:p>
    <w:p w14:paraId="7808164C" w14:textId="77777777" w:rsidR="009C1967" w:rsidRPr="009C1967" w:rsidRDefault="009C1967" w:rsidP="009C1967">
      <w:pPr>
        <w:spacing w:after="0" w:line="240" w:lineRule="auto"/>
        <w:ind w:left="0" w:right="0"/>
        <w:jc w:val="both"/>
        <w:rPr>
          <w:szCs w:val="20"/>
        </w:rPr>
      </w:pPr>
    </w:p>
    <w:p w14:paraId="694C6C60" w14:textId="77777777" w:rsidR="009C1967" w:rsidRPr="009C1967" w:rsidRDefault="009C1967" w:rsidP="009C1967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0" w:right="0"/>
        <w:jc w:val="both"/>
        <w:rPr>
          <w:szCs w:val="20"/>
        </w:rPr>
      </w:pPr>
    </w:p>
    <w:p w14:paraId="33E68800" w14:textId="77777777" w:rsidR="009C1967" w:rsidRPr="009C1967" w:rsidRDefault="009C1967" w:rsidP="009C1967">
      <w:pPr>
        <w:spacing w:after="0" w:line="240" w:lineRule="auto"/>
        <w:ind w:left="0" w:right="0"/>
        <w:jc w:val="both"/>
        <w:rPr>
          <w:sz w:val="28"/>
          <w:szCs w:val="28"/>
        </w:rPr>
      </w:pPr>
      <w:r w:rsidRPr="009C196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FC3BC5" w14:textId="77777777" w:rsidR="009C1967" w:rsidRPr="009C1967" w:rsidRDefault="009C1967" w:rsidP="009C1967">
      <w:pPr>
        <w:spacing w:after="0" w:line="240" w:lineRule="auto"/>
        <w:ind w:left="0" w:right="0"/>
      </w:pPr>
    </w:p>
    <w:p w14:paraId="408DD141" w14:textId="77777777" w:rsidR="009C1967" w:rsidRPr="009C1967" w:rsidRDefault="009C1967" w:rsidP="009C1967">
      <w:pPr>
        <w:spacing w:after="0" w:line="240" w:lineRule="auto"/>
        <w:ind w:left="0" w:right="0"/>
      </w:pPr>
    </w:p>
    <w:p w14:paraId="1BA1788B" w14:textId="77777777" w:rsidR="009C1967" w:rsidRPr="009C1967" w:rsidRDefault="009C1967" w:rsidP="009C1967">
      <w:pPr>
        <w:spacing w:after="0" w:line="240" w:lineRule="auto"/>
        <w:ind w:left="0" w:right="0"/>
        <w:rPr>
          <w:szCs w:val="20"/>
        </w:rPr>
      </w:pPr>
    </w:p>
    <w:p w14:paraId="1C9A1C61" w14:textId="77777777" w:rsidR="009C1967" w:rsidRPr="009C1967" w:rsidRDefault="009C1967" w:rsidP="009C196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C196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E6337" w14:textId="77777777" w:rsidR="00C56D68" w:rsidRDefault="00C56D68">
      <w:r>
        <w:separator/>
      </w:r>
    </w:p>
  </w:endnote>
  <w:endnote w:type="continuationSeparator" w:id="0">
    <w:p w14:paraId="0A3FEC12" w14:textId="77777777" w:rsidR="00C56D68" w:rsidRDefault="00C56D68">
      <w:r>
        <w:continuationSeparator/>
      </w:r>
    </w:p>
  </w:endnote>
  <w:endnote w:type="continuationNotice" w:id="1">
    <w:p w14:paraId="087DF8EA" w14:textId="77777777" w:rsidR="00C56D68" w:rsidRDefault="00C56D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2A2A6" w14:textId="77777777" w:rsidR="00C56D68" w:rsidRDefault="00C56D68"/>
  </w:footnote>
  <w:footnote w:type="continuationSeparator" w:id="0">
    <w:p w14:paraId="2833E52F" w14:textId="77777777" w:rsidR="00C56D68" w:rsidRDefault="00C56D68">
      <w:r>
        <w:continuationSeparator/>
      </w:r>
    </w:p>
  </w:footnote>
  <w:footnote w:type="continuationNotice" w:id="1">
    <w:p w14:paraId="1D31D04D" w14:textId="77777777" w:rsidR="00C56D68" w:rsidRDefault="00C56D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D370F1"/>
    <w:multiLevelType w:val="hybridMultilevel"/>
    <w:tmpl w:val="45D09E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3B875B5"/>
    <w:multiLevelType w:val="hybridMultilevel"/>
    <w:tmpl w:val="E2D45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92829054">
    <w:abstractNumId w:val="19"/>
  </w:num>
  <w:num w:numId="2" w16cid:durableId="1729643738">
    <w:abstractNumId w:val="16"/>
  </w:num>
  <w:num w:numId="3" w16cid:durableId="1763212657">
    <w:abstractNumId w:val="0"/>
  </w:num>
  <w:num w:numId="4" w16cid:durableId="770859367">
    <w:abstractNumId w:val="6"/>
  </w:num>
  <w:num w:numId="5" w16cid:durableId="1818955990">
    <w:abstractNumId w:val="17"/>
  </w:num>
  <w:num w:numId="6" w16cid:durableId="796531101">
    <w:abstractNumId w:val="2"/>
  </w:num>
  <w:num w:numId="7" w16cid:durableId="1181745883">
    <w:abstractNumId w:val="12"/>
  </w:num>
  <w:num w:numId="8" w16cid:durableId="210651040">
    <w:abstractNumId w:val="9"/>
  </w:num>
  <w:num w:numId="9" w16cid:durableId="2026863157">
    <w:abstractNumId w:val="1"/>
  </w:num>
  <w:num w:numId="10" w16cid:durableId="1017272955">
    <w:abstractNumId w:val="1"/>
  </w:num>
  <w:num w:numId="11" w16cid:durableId="1507597022">
    <w:abstractNumId w:val="3"/>
  </w:num>
  <w:num w:numId="12" w16cid:durableId="1524124993">
    <w:abstractNumId w:val="4"/>
  </w:num>
  <w:num w:numId="13" w16cid:durableId="451940495">
    <w:abstractNumId w:val="15"/>
  </w:num>
  <w:num w:numId="14" w16cid:durableId="231693874">
    <w:abstractNumId w:val="10"/>
  </w:num>
  <w:num w:numId="15" w16cid:durableId="1792699439">
    <w:abstractNumId w:val="7"/>
  </w:num>
  <w:num w:numId="16" w16cid:durableId="187184119">
    <w:abstractNumId w:val="13"/>
  </w:num>
  <w:num w:numId="17" w16cid:durableId="288126921">
    <w:abstractNumId w:val="5"/>
  </w:num>
  <w:num w:numId="18" w16cid:durableId="697043798">
    <w:abstractNumId w:val="11"/>
  </w:num>
  <w:num w:numId="19" w16cid:durableId="2116712283">
    <w:abstractNumId w:val="18"/>
  </w:num>
  <w:num w:numId="20" w16cid:durableId="2083987285">
    <w:abstractNumId w:val="8"/>
  </w:num>
  <w:num w:numId="21" w16cid:durableId="8060440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4CC7"/>
    <w:rsid w:val="00122546"/>
    <w:rsid w:val="001316C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DA3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665C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466E"/>
    <w:rsid w:val="003B2A4B"/>
    <w:rsid w:val="003C4C10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742D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5D9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513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14E6"/>
    <w:rsid w:val="00857848"/>
    <w:rsid w:val="008654B6"/>
    <w:rsid w:val="0087139C"/>
    <w:rsid w:val="00880E83"/>
    <w:rsid w:val="00892F28"/>
    <w:rsid w:val="008A0C5F"/>
    <w:rsid w:val="008A3DEA"/>
    <w:rsid w:val="008A4EB9"/>
    <w:rsid w:val="008A506E"/>
    <w:rsid w:val="008A74C0"/>
    <w:rsid w:val="008B1694"/>
    <w:rsid w:val="008C4B27"/>
    <w:rsid w:val="008C7F2A"/>
    <w:rsid w:val="008D2F4F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1EC"/>
    <w:rsid w:val="009347A5"/>
    <w:rsid w:val="00942257"/>
    <w:rsid w:val="009471BF"/>
    <w:rsid w:val="00950E4E"/>
    <w:rsid w:val="009529BD"/>
    <w:rsid w:val="009533B4"/>
    <w:rsid w:val="0097037F"/>
    <w:rsid w:val="00971D93"/>
    <w:rsid w:val="009916C7"/>
    <w:rsid w:val="009B1F6B"/>
    <w:rsid w:val="009C0D12"/>
    <w:rsid w:val="009C192E"/>
    <w:rsid w:val="009C1967"/>
    <w:rsid w:val="009D0FDC"/>
    <w:rsid w:val="009D6819"/>
    <w:rsid w:val="009D6D1C"/>
    <w:rsid w:val="009E06FF"/>
    <w:rsid w:val="009E0CF9"/>
    <w:rsid w:val="009E531B"/>
    <w:rsid w:val="009E6C56"/>
    <w:rsid w:val="009E74C2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4AED"/>
    <w:rsid w:val="00BE7978"/>
    <w:rsid w:val="00BF6E51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D68"/>
    <w:rsid w:val="00C57EA2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2FC4"/>
    <w:rsid w:val="00D37E7F"/>
    <w:rsid w:val="00D47AD7"/>
    <w:rsid w:val="00D51529"/>
    <w:rsid w:val="00D84333"/>
    <w:rsid w:val="00D85218"/>
    <w:rsid w:val="00D915B1"/>
    <w:rsid w:val="00DA299D"/>
    <w:rsid w:val="00DA65C4"/>
    <w:rsid w:val="00DD2BE0"/>
    <w:rsid w:val="00DE4447"/>
    <w:rsid w:val="00DE5DA2"/>
    <w:rsid w:val="00DE68F9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48E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324537"/>
    <w:rsid w:val="016A3D83"/>
    <w:rsid w:val="024801E3"/>
    <w:rsid w:val="024AB735"/>
    <w:rsid w:val="0785CF69"/>
    <w:rsid w:val="086A539E"/>
    <w:rsid w:val="0A97491D"/>
    <w:rsid w:val="0B162011"/>
    <w:rsid w:val="0BFC8924"/>
    <w:rsid w:val="1549D29F"/>
    <w:rsid w:val="1AFFDE89"/>
    <w:rsid w:val="1D430757"/>
    <w:rsid w:val="1EDE5C7A"/>
    <w:rsid w:val="27A186C0"/>
    <w:rsid w:val="27AB9604"/>
    <w:rsid w:val="2CCDA97F"/>
    <w:rsid w:val="340AB9E0"/>
    <w:rsid w:val="35F5CEE3"/>
    <w:rsid w:val="3BB32126"/>
    <w:rsid w:val="3E2B515A"/>
    <w:rsid w:val="419D2C66"/>
    <w:rsid w:val="48F83502"/>
    <w:rsid w:val="50CCBE19"/>
    <w:rsid w:val="52083214"/>
    <w:rsid w:val="536762AD"/>
    <w:rsid w:val="53812995"/>
    <w:rsid w:val="56375B86"/>
    <w:rsid w:val="59B82D45"/>
    <w:rsid w:val="5F2280EB"/>
    <w:rsid w:val="5FFD1094"/>
    <w:rsid w:val="647B2B65"/>
    <w:rsid w:val="65CA3719"/>
    <w:rsid w:val="66375CF0"/>
    <w:rsid w:val="665C5560"/>
    <w:rsid w:val="696A0FBC"/>
    <w:rsid w:val="6B2CF8ED"/>
    <w:rsid w:val="6CF9AAF2"/>
    <w:rsid w:val="6F97DFED"/>
    <w:rsid w:val="716E7789"/>
    <w:rsid w:val="724EC2CC"/>
    <w:rsid w:val="73E6BB0B"/>
    <w:rsid w:val="75685083"/>
    <w:rsid w:val="7939606D"/>
    <w:rsid w:val="7AF3E9A8"/>
    <w:rsid w:val="7B1902D8"/>
    <w:rsid w:val="7BC8146A"/>
    <w:rsid w:val="7BD44B62"/>
    <w:rsid w:val="7D521691"/>
    <w:rsid w:val="7F68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4</Pages>
  <Words>662</Words>
  <Characters>3510</Characters>
  <Application>Microsoft Office Word</Application>
  <DocSecurity>0</DocSecurity>
  <Lines>29</Lines>
  <Paragraphs>8</Paragraphs>
  <ScaleCrop>false</ScaleCrop>
  <Manager/>
  <Company/>
  <LinksUpToDate>false</LinksUpToDate>
  <CharactersWithSpaces>4164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Angiografi med PTA-beredskap i AV-fistel,graft Q Di 441</dc:title>
  <dc:subject/>
  <dc:creator>patrik.jens.johansson@vgregion.se</dc:creator>
  <keywords/>
  <lastModifiedBy>Anita Fredriksson</lastModifiedBy>
  <revision>28</revision>
  <lastPrinted>2016-03-31T10:56:00.0000000Z</lastPrinted>
  <dcterms:created xsi:type="dcterms:W3CDTF">2022-05-06T06:30:00.0000000Z</dcterms:created>
  <dcterms:modified xsi:type="dcterms:W3CDTF">2025-04-24T12:11:00.0000000Z</dcterms:modified>
</coreProperties>
</file>