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B48B8" w:rsidRPr="00EB48B8" w14:paraId="7A055E3C" w14:textId="77777777" w:rsidTr="00735404">
        <w:trPr>
          <w:cantSplit/>
          <w:trHeight w:val="448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BF96787" w14:textId="60ACBE8E" w:rsidR="00EB48B8" w:rsidRPr="00EB48B8" w:rsidRDefault="00EB48B8" w:rsidP="0060440F">
            <w:pPr>
              <w:pStyle w:val="Rubrik1"/>
              <w:rPr>
                <w:noProof/>
              </w:rPr>
            </w:pPr>
            <w:bookmarkStart w:id="0" w:name="_Toc321146591"/>
            <w:r w:rsidRPr="00EB48B8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6CEAAA1" wp14:editId="622A72E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174E636" w14:textId="77777777" w:rsidR="00EB48B8" w:rsidRPr="003D37FD" w:rsidRDefault="00EB48B8" w:rsidP="00EB48B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16877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6CEAAA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174E636" w14:textId="77777777" w:rsidR="00EB48B8" w:rsidRPr="003D37FD" w:rsidRDefault="00EB48B8" w:rsidP="00EB48B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16877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EB48B8">
              <w:rPr>
                <w:noProof/>
              </w:rPr>
              <w:t xml:space="preserve"> Acess vä arm </w:t>
            </w:r>
            <w:r w:rsidR="00544003">
              <w:rPr>
                <w:noProof/>
              </w:rPr>
              <w:t>Q Di 433</w:t>
            </w:r>
          </w:p>
        </w:tc>
      </w:tr>
    </w:tbl>
    <w:p w14:paraId="3AFD2CD7" w14:textId="77777777" w:rsidR="00EB48B8" w:rsidRPr="00EB48B8" w:rsidRDefault="00EB48B8" w:rsidP="00EB48B8">
      <w:pPr>
        <w:keepNext/>
        <w:spacing w:after="0" w:line="240" w:lineRule="auto"/>
        <w:ind w:left="0" w:right="0"/>
        <w:outlineLvl w:val="0"/>
        <w:rPr>
          <w:bCs/>
          <w:kern w:val="32"/>
          <w:sz w:val="22"/>
          <w:szCs w:val="22"/>
        </w:rPr>
      </w:pPr>
      <w:r w:rsidRPr="00EB48B8">
        <w:rPr>
          <w:bCs/>
          <w:kern w:val="32"/>
          <w:sz w:val="22"/>
          <w:szCs w:val="22"/>
        </w:rPr>
        <w:t>Inga förändringar i denna revidering</w:t>
      </w:r>
    </w:p>
    <w:p w14:paraId="1DAE167D" w14:textId="77777777" w:rsidR="00EB48B8" w:rsidRPr="00EB48B8" w:rsidRDefault="00EB48B8" w:rsidP="00EB48B8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EB48B8">
        <w:rPr>
          <w:rFonts w:ascii="Arial" w:hAnsi="Arial" w:cs="Arial"/>
          <w:b/>
          <w:bCs/>
          <w:iCs/>
          <w:sz w:val="26"/>
          <w:szCs w:val="28"/>
        </w:rPr>
        <w:object w:dxaOrig="7363" w:dyaOrig="9691" w14:anchorId="471851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8.15pt;height:484.55pt" o:ole="">
            <v:imagedata r:id="rId12" o:title=""/>
          </v:shape>
          <o:OLEObject Type="Embed" ProgID="Word.Picture.8" ShapeID="_x0000_i1025" DrawAspect="Content" ObjectID="_1767608971" r:id="rId13"/>
        </w:object>
      </w:r>
    </w:p>
    <w:p w14:paraId="3AA17FD8" w14:textId="77777777" w:rsidR="00EB48B8" w:rsidRPr="00EB48B8" w:rsidRDefault="00EB48B8" w:rsidP="00EB48B8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60B2516A" w14:textId="77777777" w:rsidR="00EB48B8" w:rsidRPr="00EB48B8" w:rsidRDefault="00EB48B8" w:rsidP="00EB48B8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EB48B8">
        <w:rPr>
          <w:rFonts w:ascii="Arial" w:hAnsi="Arial" w:cs="Arial"/>
          <w:b/>
          <w:bCs/>
          <w:iCs/>
          <w:sz w:val="36"/>
          <w:szCs w:val="28"/>
        </w:rPr>
        <w:t xml:space="preserve"> Anmärkning: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B48B8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46145465">
    <w:abstractNumId w:val="17"/>
  </w:num>
  <w:num w:numId="2" w16cid:durableId="441265663">
    <w:abstractNumId w:val="14"/>
  </w:num>
  <w:num w:numId="3" w16cid:durableId="1377391830">
    <w:abstractNumId w:val="0"/>
  </w:num>
  <w:num w:numId="4" w16cid:durableId="997154008">
    <w:abstractNumId w:val="6"/>
  </w:num>
  <w:num w:numId="5" w16cid:durableId="1218543305">
    <w:abstractNumId w:val="15"/>
  </w:num>
  <w:num w:numId="6" w16cid:durableId="72745949">
    <w:abstractNumId w:val="2"/>
  </w:num>
  <w:num w:numId="7" w16cid:durableId="103307378">
    <w:abstractNumId w:val="11"/>
  </w:num>
  <w:num w:numId="8" w16cid:durableId="607851502">
    <w:abstractNumId w:val="8"/>
  </w:num>
  <w:num w:numId="9" w16cid:durableId="318774105">
    <w:abstractNumId w:val="1"/>
  </w:num>
  <w:num w:numId="10" w16cid:durableId="201140206">
    <w:abstractNumId w:val="1"/>
  </w:num>
  <w:num w:numId="11" w16cid:durableId="391393059">
    <w:abstractNumId w:val="3"/>
  </w:num>
  <w:num w:numId="12" w16cid:durableId="1349138337">
    <w:abstractNumId w:val="4"/>
  </w:num>
  <w:num w:numId="13" w16cid:durableId="1332442572">
    <w:abstractNumId w:val="13"/>
  </w:num>
  <w:num w:numId="14" w16cid:durableId="606816536">
    <w:abstractNumId w:val="9"/>
  </w:num>
  <w:num w:numId="15" w16cid:durableId="946044615">
    <w:abstractNumId w:val="7"/>
  </w:num>
  <w:num w:numId="16" w16cid:durableId="1628926462">
    <w:abstractNumId w:val="12"/>
  </w:num>
  <w:num w:numId="17" w16cid:durableId="1481994001">
    <w:abstractNumId w:val="5"/>
  </w:num>
  <w:num w:numId="18" w16cid:durableId="2020892254">
    <w:abstractNumId w:val="10"/>
  </w:num>
  <w:num w:numId="19" w16cid:durableId="190490170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003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440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8B8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oleObject" Target="embeddings/oleObject1.bin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12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Vä arm acess protokoll Q Di 433</dc:title>
  <dc:subject/>
  <dc:creator>patrik.jens.johansson@vgregion.se</dc:creator>
  <keywords/>
  <lastModifiedBy>Anita Fredriksson</lastModifiedBy>
  <revision>4</revision>
  <lastPrinted>2016-03-31T10:56:00.0000000Z</lastPrinted>
  <dcterms:created xsi:type="dcterms:W3CDTF">2022-05-06T06:30:00.0000000Z</dcterms:created>
  <dcterms:modified xsi:type="dcterms:W3CDTF">2024-01-24T12:43:00.0000000Z</dcterms:modified>
</coreProperties>
</file>