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86864" w14:textId="0C026AEA" w:rsidR="4DD58596" w:rsidRDefault="4DD58596"/>
    <w:p w14:paraId="378E63A2" w14:textId="0B1D430D" w:rsidR="4DD58596" w:rsidRDefault="4DD58596"/>
    <w:p w14:paraId="04CB89DB" w14:textId="63B18973" w:rsidR="4DD58596" w:rsidRDefault="4DD58596"/>
    <w:p w14:paraId="6EC095AC" w14:textId="20497BA2" w:rsidR="4DD58596" w:rsidRDefault="4DD58596"/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743EE" w:rsidRPr="00C743EE" w14:paraId="3355B963" w14:textId="77777777" w:rsidTr="4DD58596">
        <w:trPr>
          <w:cantSplit/>
          <w:trHeight w:val="448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620CC99" w14:textId="6B065E1E" w:rsidR="00C743EE" w:rsidRPr="00C743EE" w:rsidRDefault="00C743EE" w:rsidP="004459B4">
            <w:pPr>
              <w:pStyle w:val="Rubrik1"/>
              <w:rPr>
                <w:noProof/>
                <w:szCs w:val="20"/>
              </w:rPr>
            </w:pPr>
            <w:bookmarkStart w:id="0" w:name="_Toc321146591"/>
            <w:r w:rsidRPr="00C743EE">
              <w:rPr>
                <w:rFonts w:ascii="Times New Roman Fet" w:hAnsi="Times New Roman Fet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105367" wp14:editId="09C7331F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5C6F0E" w14:textId="77777777" w:rsidR="00C743EE" w:rsidRPr="003D37FD" w:rsidRDefault="00C743EE" w:rsidP="00C743EE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16876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910536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725C6F0E" w14:textId="77777777" w:rsidR="00C743EE" w:rsidRPr="003D37FD" w:rsidRDefault="00C743EE" w:rsidP="00C743E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16876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C743EE">
              <w:rPr>
                <w:noProof/>
              </w:rPr>
              <w:t>Access höger</w:t>
            </w:r>
            <w:r w:rsidR="00E7387F">
              <w:rPr>
                <w:noProof/>
              </w:rPr>
              <w:t>, vänster</w:t>
            </w:r>
            <w:r w:rsidRPr="00C743EE">
              <w:rPr>
                <w:noProof/>
              </w:rPr>
              <w:t xml:space="preserve"> arm</w:t>
            </w:r>
            <w:r w:rsidRPr="00C743EE">
              <w:rPr>
                <w:noProof/>
                <w:szCs w:val="20"/>
              </w:rPr>
              <w:t xml:space="preserve"> </w:t>
            </w:r>
            <w:r w:rsidR="004459B4">
              <w:rPr>
                <w:noProof/>
                <w:szCs w:val="20"/>
              </w:rPr>
              <w:t xml:space="preserve"> Q Di 432</w:t>
            </w:r>
          </w:p>
        </w:tc>
      </w:tr>
    </w:tbl>
    <w:p w14:paraId="1D0035BA" w14:textId="0814F74E" w:rsidR="4DD58596" w:rsidRPr="00EA48DB" w:rsidRDefault="00F3546B" w:rsidP="4DD58596">
      <w:pPr>
        <w:keepNext/>
        <w:spacing w:before="240" w:after="60" w:line="240" w:lineRule="auto"/>
        <w:ind w:left="0" w:right="1161"/>
        <w:outlineLvl w:val="1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1 ex i </w:t>
      </w:r>
      <w:proofErr w:type="spellStart"/>
      <w:r>
        <w:rPr>
          <w:sz w:val="22"/>
          <w:szCs w:val="22"/>
        </w:rPr>
        <w:t>avd</w:t>
      </w:r>
      <w:proofErr w:type="spellEnd"/>
      <w:r>
        <w:rPr>
          <w:sz w:val="22"/>
          <w:szCs w:val="22"/>
        </w:rPr>
        <w:t xml:space="preserve"> pärm</w:t>
      </w:r>
      <w:r w:rsidR="00EA48DB">
        <w:rPr>
          <w:sz w:val="22"/>
          <w:szCs w:val="22"/>
        </w:rPr>
        <w:t xml:space="preserve">                                                       </w:t>
      </w:r>
      <w:r w:rsidR="00EA48DB" w:rsidRPr="00EA48DB">
        <w:rPr>
          <w:b/>
          <w:bCs/>
          <w:sz w:val="22"/>
          <w:szCs w:val="22"/>
        </w:rPr>
        <w:t>HÖ</w:t>
      </w:r>
    </w:p>
    <w:p w14:paraId="7AB5E074" w14:textId="58980768" w:rsidR="00C743EE" w:rsidRPr="00C743EE" w:rsidRDefault="00C743EE" w:rsidP="00C743EE">
      <w:pPr>
        <w:keepNext/>
        <w:spacing w:before="240" w:after="60" w:line="240" w:lineRule="auto"/>
        <w:ind w:left="0" w:right="1161"/>
        <w:outlineLvl w:val="1"/>
        <w:rPr>
          <w:bCs/>
          <w:iCs/>
          <w:sz w:val="22"/>
          <w:szCs w:val="22"/>
        </w:rPr>
      </w:pPr>
    </w:p>
    <w:p w14:paraId="2E70CC03" w14:textId="7BD12D15" w:rsidR="00C743EE" w:rsidRPr="00C743EE" w:rsidRDefault="00C743EE" w:rsidP="00C743EE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>
        <w:rPr>
          <w:noProof/>
        </w:rPr>
        <w:drawing>
          <wp:inline distT="0" distB="0" distL="0" distR="0" wp14:anchorId="22ACE7A4" wp14:editId="3558204A">
            <wp:extent cx="4452701" cy="55224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701" cy="552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4DD58596">
        <w:rPr>
          <w:rFonts w:ascii="Arial" w:hAnsi="Arial" w:cs="Arial"/>
          <w:b/>
          <w:bCs/>
          <w:sz w:val="36"/>
          <w:szCs w:val="36"/>
        </w:rPr>
        <w:t xml:space="preserve"> </w:t>
      </w:r>
      <w:bookmarkStart w:id="3" w:name="_Hlk213747748"/>
      <w:r w:rsidRPr="4DD58596">
        <w:rPr>
          <w:rFonts w:ascii="Arial" w:hAnsi="Arial" w:cs="Arial"/>
          <w:b/>
          <w:bCs/>
          <w:sz w:val="36"/>
          <w:szCs w:val="36"/>
        </w:rPr>
        <w:t>Anmärkning:</w:t>
      </w:r>
      <w:bookmarkEnd w:id="3"/>
    </w:p>
    <w:p w14:paraId="384F4AF5" w14:textId="77777777" w:rsidR="00C743EE" w:rsidRPr="00C743EE" w:rsidRDefault="00C743EE" w:rsidP="00C743EE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Default="00536A5A" w:rsidP="00536A5A">
      <w:pPr>
        <w:spacing w:after="0" w:line="240" w:lineRule="auto"/>
        <w:ind w:left="0" w:right="0"/>
      </w:pPr>
    </w:p>
    <w:p w14:paraId="1D9B3668" w14:textId="77777777" w:rsidR="00E7387F" w:rsidRDefault="00E7387F" w:rsidP="00536A5A">
      <w:pPr>
        <w:spacing w:after="0" w:line="240" w:lineRule="auto"/>
        <w:ind w:left="0" w:right="0"/>
      </w:pPr>
    </w:p>
    <w:p w14:paraId="47B4F7BA" w14:textId="31B214D2" w:rsidR="00E7387F" w:rsidRPr="00D94CAF" w:rsidRDefault="00EA48DB" w:rsidP="00536A5A">
      <w:pPr>
        <w:spacing w:after="0" w:line="240" w:lineRule="auto"/>
        <w:ind w:left="0" w:right="0"/>
        <w:rPr>
          <w:b/>
          <w:bCs/>
        </w:rPr>
      </w:pPr>
      <w:r>
        <w:lastRenderedPageBreak/>
        <w:t xml:space="preserve">                                                                               </w:t>
      </w:r>
      <w:r w:rsidRPr="00D94CAF">
        <w:rPr>
          <w:b/>
          <w:bCs/>
        </w:rPr>
        <w:t>VÄ</w:t>
      </w:r>
    </w:p>
    <w:p w14:paraId="325EEDE2" w14:textId="77777777" w:rsidR="00E7387F" w:rsidRDefault="00E7387F" w:rsidP="00536A5A">
      <w:pPr>
        <w:spacing w:after="0" w:line="240" w:lineRule="auto"/>
        <w:ind w:left="0" w:right="0"/>
      </w:pPr>
    </w:p>
    <w:p w14:paraId="5ACC8DA6" w14:textId="77777777" w:rsidR="00E7387F" w:rsidRDefault="00E7387F" w:rsidP="00536A5A">
      <w:pPr>
        <w:spacing w:after="0" w:line="240" w:lineRule="auto"/>
        <w:ind w:left="0" w:right="0"/>
      </w:pPr>
    </w:p>
    <w:p w14:paraId="1646FF63" w14:textId="77777777" w:rsidR="00E7387F" w:rsidRDefault="00E7387F" w:rsidP="00536A5A">
      <w:pPr>
        <w:spacing w:after="0" w:line="240" w:lineRule="auto"/>
        <w:ind w:left="0" w:right="0"/>
      </w:pPr>
    </w:p>
    <w:p w14:paraId="363E9CA7" w14:textId="77777777" w:rsidR="00E7387F" w:rsidRDefault="00E7387F" w:rsidP="00536A5A">
      <w:pPr>
        <w:spacing w:after="0" w:line="240" w:lineRule="auto"/>
        <w:ind w:left="0" w:right="0"/>
      </w:pPr>
    </w:p>
    <w:p w14:paraId="47B71418" w14:textId="1DADF74C" w:rsidR="00E7387F" w:rsidRDefault="00E7387F" w:rsidP="00536A5A">
      <w:pPr>
        <w:spacing w:after="0" w:line="240" w:lineRule="auto"/>
        <w:ind w:left="0" w:right="0"/>
      </w:pPr>
      <w:r>
        <w:rPr>
          <w:noProof/>
        </w:rPr>
        <w:drawing>
          <wp:inline distT="0" distB="0" distL="0" distR="0" wp14:anchorId="35F4E664" wp14:editId="0F37649F">
            <wp:extent cx="4686300" cy="6162675"/>
            <wp:effectExtent l="0" t="0" r="0" b="9525"/>
            <wp:docPr id="1357371785" name="Bild 2" descr="ActiveX-kontr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tiveX-kontrol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4C102" w14:textId="77777777" w:rsidR="00E7387F" w:rsidRDefault="00E7387F" w:rsidP="00536A5A">
      <w:pPr>
        <w:spacing w:after="0" w:line="240" w:lineRule="auto"/>
        <w:ind w:left="0" w:right="0"/>
      </w:pPr>
    </w:p>
    <w:p w14:paraId="2A1F7151" w14:textId="77777777" w:rsidR="00E7387F" w:rsidRDefault="00E7387F" w:rsidP="00536A5A">
      <w:pPr>
        <w:spacing w:after="0" w:line="240" w:lineRule="auto"/>
        <w:ind w:left="0" w:right="0"/>
      </w:pPr>
    </w:p>
    <w:p w14:paraId="3E79FF89" w14:textId="28F867F5" w:rsidR="00E7387F" w:rsidRPr="00536A5A" w:rsidRDefault="00E7387F" w:rsidP="00536A5A">
      <w:pPr>
        <w:spacing w:after="0" w:line="240" w:lineRule="auto"/>
        <w:ind w:left="0" w:right="0"/>
      </w:pPr>
      <w:r w:rsidRPr="4DD58596">
        <w:rPr>
          <w:rFonts w:ascii="Arial" w:hAnsi="Arial" w:cs="Arial"/>
          <w:b/>
          <w:bCs/>
          <w:sz w:val="36"/>
          <w:szCs w:val="36"/>
        </w:rPr>
        <w:t>Anmärkning:</w:t>
      </w:r>
    </w:p>
    <w:sectPr w:rsidR="00E7387F" w:rsidRPr="00536A5A" w:rsidSect="00C743EE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48340459">
    <w:abstractNumId w:val="17"/>
  </w:num>
  <w:num w:numId="2" w16cid:durableId="433400162">
    <w:abstractNumId w:val="14"/>
  </w:num>
  <w:num w:numId="3" w16cid:durableId="892934285">
    <w:abstractNumId w:val="0"/>
  </w:num>
  <w:num w:numId="4" w16cid:durableId="796871386">
    <w:abstractNumId w:val="6"/>
  </w:num>
  <w:num w:numId="5" w16cid:durableId="1635476668">
    <w:abstractNumId w:val="15"/>
  </w:num>
  <w:num w:numId="6" w16cid:durableId="1130897359">
    <w:abstractNumId w:val="2"/>
  </w:num>
  <w:num w:numId="7" w16cid:durableId="1543980637">
    <w:abstractNumId w:val="11"/>
  </w:num>
  <w:num w:numId="8" w16cid:durableId="1982298151">
    <w:abstractNumId w:val="8"/>
  </w:num>
  <w:num w:numId="9" w16cid:durableId="1037853486">
    <w:abstractNumId w:val="1"/>
  </w:num>
  <w:num w:numId="10" w16cid:durableId="941184506">
    <w:abstractNumId w:val="1"/>
  </w:num>
  <w:num w:numId="11" w16cid:durableId="1797914992">
    <w:abstractNumId w:val="3"/>
  </w:num>
  <w:num w:numId="12" w16cid:durableId="1760060384">
    <w:abstractNumId w:val="4"/>
  </w:num>
  <w:num w:numId="13" w16cid:durableId="1409228737">
    <w:abstractNumId w:val="13"/>
  </w:num>
  <w:num w:numId="14" w16cid:durableId="1070152410">
    <w:abstractNumId w:val="9"/>
  </w:num>
  <w:num w:numId="15" w16cid:durableId="1706176842">
    <w:abstractNumId w:val="7"/>
  </w:num>
  <w:num w:numId="16" w16cid:durableId="378745199">
    <w:abstractNumId w:val="12"/>
  </w:num>
  <w:num w:numId="17" w16cid:durableId="910819941">
    <w:abstractNumId w:val="5"/>
  </w:num>
  <w:num w:numId="18" w16cid:durableId="944075105">
    <w:abstractNumId w:val="10"/>
  </w:num>
  <w:num w:numId="19" w16cid:durableId="14148594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2C5A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59B4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554B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43EE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4CAF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387F"/>
    <w:rsid w:val="00E77C46"/>
    <w:rsid w:val="00E86CE8"/>
    <w:rsid w:val="00E90E82"/>
    <w:rsid w:val="00EA00CB"/>
    <w:rsid w:val="00EA1BAA"/>
    <w:rsid w:val="00EA3FCD"/>
    <w:rsid w:val="00EA42A0"/>
    <w:rsid w:val="00EA48DB"/>
    <w:rsid w:val="00EB6714"/>
    <w:rsid w:val="00EC0A68"/>
    <w:rsid w:val="00EC5006"/>
    <w:rsid w:val="00EC59E5"/>
    <w:rsid w:val="00EC7CEA"/>
    <w:rsid w:val="00ED49C3"/>
    <w:rsid w:val="00ED6CE8"/>
    <w:rsid w:val="00ED7AA6"/>
    <w:rsid w:val="00EE2A56"/>
    <w:rsid w:val="00EE3818"/>
    <w:rsid w:val="00F22264"/>
    <w:rsid w:val="00F2564D"/>
    <w:rsid w:val="00F3546B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490A072"/>
    <w:rsid w:val="4DD58596"/>
    <w:rsid w:val="647B2B65"/>
    <w:rsid w:val="6B2CF8ED"/>
    <w:rsid w:val="77DC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image" Target="media/image1.jpeg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2</Pages>
  <Words>16</Words>
  <Characters>219</Characters>
  <Application>Microsoft Office Word</Application>
  <DocSecurity>0</DocSecurity>
  <Lines>1</Lines>
  <Paragraphs>1</Paragraphs>
  <ScaleCrop>false</ScaleCrop>
  <Manager/>
  <Company/>
  <LinksUpToDate>false</LinksUpToDate>
  <CharactersWithSpaces>234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Höger arm acessprotokoll Q Di 432</dc:title>
  <dc:subject/>
  <dc:creator>patrik.jens.johansson@vgregion.se</dc:creator>
  <keywords/>
  <lastModifiedBy>Anita Fredriksson</lastModifiedBy>
  <revision>10</revision>
  <lastPrinted>2016-03-31T10:56:00.0000000Z</lastPrinted>
  <dcterms:created xsi:type="dcterms:W3CDTF">2022-05-06T06:30:00.0000000Z</dcterms:created>
  <dcterms:modified xsi:type="dcterms:W3CDTF">2025-11-11T09:14:00.0000000Z</dcterms:modified>
</coreProperties>
</file>