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CB024A" w14:textId="77777777" w:rsidR="005D72D7" w:rsidRDefault="005D72D7" w:rsidP="00F35B05">
      <w:pPr>
        <w:pStyle w:val="Rubrik2"/>
        <w:sectPr w:rsidR="005D72D7" w:rsidSect="005D72D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4D0D477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D72D7" w:rsidRPr="005D72D7" w14:paraId="3FC9D7D4" w14:textId="77777777" w:rsidTr="198AAE5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A739937" w14:textId="3DCE7D16" w:rsidR="005D72D7" w:rsidRPr="005D72D7" w:rsidRDefault="005D72D7" w:rsidP="00F265FF">
            <w:pPr>
              <w:pStyle w:val="Rubrik1"/>
              <w:rPr>
                <w:noProof/>
              </w:rPr>
            </w:pPr>
            <w:r w:rsidRPr="005D72D7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B1D7220" wp14:editId="792BDF23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3B00C9D" w14:textId="77777777" w:rsidR="005D72D7" w:rsidRPr="003D37FD" w:rsidRDefault="005D72D7" w:rsidP="005D72D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16856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3B1D722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73B00C9D" w14:textId="77777777" w:rsidR="005D72D7" w:rsidRPr="003D37FD" w:rsidRDefault="005D72D7" w:rsidP="005D72D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16856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5D72D7">
              <w:rPr>
                <w:noProof/>
              </w:rPr>
              <w:t>Standardvårdplan för patient med hemodialys</w:t>
            </w:r>
            <w:r w:rsidR="6BBBB196" w:rsidRPr="005D72D7">
              <w:rPr>
                <w:noProof/>
              </w:rPr>
              <w:t xml:space="preserve"> Q Di 425</w:t>
            </w:r>
          </w:p>
        </w:tc>
      </w:tr>
    </w:tbl>
    <w:p w14:paraId="3D69BBCE" w14:textId="38A82B25" w:rsidR="005D72D7" w:rsidRPr="005D72D7" w:rsidRDefault="005D72D7" w:rsidP="198AAE54">
      <w:pPr>
        <w:keepNext/>
        <w:spacing w:after="0" w:line="240" w:lineRule="auto"/>
        <w:ind w:left="0" w:right="0"/>
        <w:outlineLvl w:val="0"/>
        <w:rPr>
          <w:rFonts w:ascii="Arial" w:hAnsi="Arial" w:cs="Arial"/>
          <w:kern w:val="32"/>
          <w:sz w:val="20"/>
          <w:szCs w:val="20"/>
        </w:rPr>
      </w:pPr>
      <w:r w:rsidRPr="198AAE54">
        <w:rPr>
          <w:rFonts w:ascii="Arial" w:hAnsi="Arial" w:cs="Arial"/>
          <w:kern w:val="32"/>
          <w:sz w:val="20"/>
          <w:szCs w:val="20"/>
        </w:rPr>
        <w:t xml:space="preserve">1 ex i </w:t>
      </w:r>
      <w:r w:rsidR="618052AE" w:rsidRPr="198AAE54">
        <w:rPr>
          <w:rFonts w:ascii="Arial" w:hAnsi="Arial" w:cs="Arial"/>
          <w:kern w:val="32"/>
          <w:sz w:val="20"/>
          <w:szCs w:val="20"/>
        </w:rPr>
        <w:t>avdelnings</w:t>
      </w:r>
      <w:r w:rsidRPr="198AAE54">
        <w:rPr>
          <w:rFonts w:ascii="Arial" w:hAnsi="Arial" w:cs="Arial"/>
          <w:kern w:val="32"/>
          <w:sz w:val="20"/>
          <w:szCs w:val="20"/>
        </w:rPr>
        <w:t>pärm</w:t>
      </w:r>
    </w:p>
    <w:p w14:paraId="26B44A27" w14:textId="7D388768" w:rsidR="2316B321" w:rsidRDefault="2316B321" w:rsidP="2316B321">
      <w:pPr>
        <w:keepNext/>
        <w:spacing w:after="0" w:line="240" w:lineRule="auto"/>
        <w:ind w:left="0" w:right="0"/>
        <w:outlineLvl w:val="0"/>
        <w:rPr>
          <w:rFonts w:ascii="Arial" w:hAnsi="Arial" w:cs="Arial"/>
          <w:sz w:val="20"/>
          <w:szCs w:val="20"/>
        </w:rPr>
      </w:pPr>
    </w:p>
    <w:p w14:paraId="318BF6D5" w14:textId="77777777" w:rsidR="005D72D7" w:rsidRPr="005D72D7" w:rsidRDefault="005D72D7" w:rsidP="005D72D7">
      <w:pPr>
        <w:keepNext/>
        <w:spacing w:after="0" w:line="240" w:lineRule="auto"/>
        <w:ind w:left="0" w:right="0"/>
        <w:outlineLvl w:val="0"/>
        <w:rPr>
          <w:b/>
          <w:sz w:val="28"/>
          <w:szCs w:val="20"/>
        </w:rPr>
      </w:pPr>
      <w:r w:rsidRPr="005D72D7">
        <w:rPr>
          <w:b/>
          <w:sz w:val="28"/>
          <w:szCs w:val="20"/>
        </w:rPr>
        <w:t>Kunskap</w:t>
      </w:r>
    </w:p>
    <w:p w14:paraId="61891548" w14:textId="77777777" w:rsidR="005D72D7" w:rsidRPr="005D72D7" w:rsidRDefault="005D72D7" w:rsidP="005D72D7">
      <w:pPr>
        <w:spacing w:after="0" w:line="240" w:lineRule="auto"/>
        <w:ind w:left="1304" w:right="0" w:hanging="1304"/>
        <w:rPr>
          <w:sz w:val="20"/>
          <w:szCs w:val="20"/>
        </w:rPr>
      </w:pPr>
    </w:p>
    <w:p w14:paraId="63024512" w14:textId="77777777" w:rsidR="005D72D7" w:rsidRPr="005D72D7" w:rsidRDefault="005D72D7" w:rsidP="005D72D7">
      <w:pPr>
        <w:spacing w:after="0" w:line="240" w:lineRule="auto"/>
        <w:ind w:left="2608" w:right="0" w:hanging="2608"/>
        <w:rPr>
          <w:szCs w:val="20"/>
        </w:rPr>
      </w:pPr>
      <w:r w:rsidRPr="005D72D7">
        <w:rPr>
          <w:b/>
          <w:szCs w:val="20"/>
        </w:rPr>
        <w:t>Hälsoärende</w:t>
      </w:r>
      <w:r w:rsidRPr="005D72D7">
        <w:rPr>
          <w:b/>
          <w:szCs w:val="20"/>
        </w:rPr>
        <w:tab/>
      </w:r>
      <w:r w:rsidRPr="005D72D7">
        <w:rPr>
          <w:szCs w:val="20"/>
        </w:rPr>
        <w:t>Patienten har resurser att i hög grad att öka sin kunskap och klara sin egenvård i samband med sjukdom, vård och behandling.</w:t>
      </w:r>
    </w:p>
    <w:p w14:paraId="69209C2D" w14:textId="77777777" w:rsidR="005D72D7" w:rsidRPr="005D72D7" w:rsidRDefault="005D72D7" w:rsidP="005D72D7">
      <w:pPr>
        <w:spacing w:after="0" w:line="240" w:lineRule="auto"/>
        <w:ind w:left="1304" w:right="0" w:hanging="1304"/>
        <w:rPr>
          <w:b/>
          <w:szCs w:val="20"/>
        </w:rPr>
      </w:pPr>
    </w:p>
    <w:p w14:paraId="231465FB" w14:textId="77777777" w:rsidR="005D72D7" w:rsidRPr="005D72D7" w:rsidRDefault="005D72D7" w:rsidP="005D72D7">
      <w:pPr>
        <w:spacing w:after="0" w:line="240" w:lineRule="auto"/>
        <w:ind w:left="2552" w:right="0" w:hanging="2552"/>
        <w:rPr>
          <w:szCs w:val="20"/>
        </w:rPr>
      </w:pPr>
      <w:r w:rsidRPr="005D72D7">
        <w:rPr>
          <w:b/>
          <w:szCs w:val="20"/>
        </w:rPr>
        <w:t>Delmål:</w:t>
      </w:r>
      <w:r w:rsidRPr="005D72D7">
        <w:rPr>
          <w:szCs w:val="20"/>
        </w:rPr>
        <w:tab/>
        <w:t>Att:</w:t>
      </w:r>
    </w:p>
    <w:p w14:paraId="60991CC8" w14:textId="5F752BB5" w:rsidR="005D72D7" w:rsidRPr="005D72D7" w:rsidRDefault="005D72D7" w:rsidP="005D72D7">
      <w:pPr>
        <w:spacing w:after="0" w:line="240" w:lineRule="auto"/>
        <w:ind w:left="2552" w:right="0"/>
      </w:pPr>
      <w:r>
        <w:t>1.</w:t>
      </w:r>
      <w:r w:rsidR="05399078">
        <w:t xml:space="preserve"> </w:t>
      </w:r>
      <w:r>
        <w:t>Förstå vad dialysbehandlingen innebär.</w:t>
      </w:r>
    </w:p>
    <w:p w14:paraId="66EDA562" w14:textId="67A94B09" w:rsidR="005D72D7" w:rsidRPr="005D72D7" w:rsidRDefault="005D72D7" w:rsidP="01C95687">
      <w:pPr>
        <w:spacing w:after="0" w:line="240" w:lineRule="auto"/>
        <w:ind w:left="2552" w:right="0"/>
        <w:rPr>
          <w:lang w:eastAsia="ar-SA"/>
        </w:rPr>
      </w:pPr>
      <w:r w:rsidRPr="01C95687">
        <w:rPr>
          <w:lang w:eastAsia="ar-SA"/>
        </w:rPr>
        <w:t xml:space="preserve">2.Veta hur kroppen och det dagliga livet påverkas </w:t>
      </w:r>
      <w:r w:rsidR="00356D29" w:rsidRPr="01C95687">
        <w:rPr>
          <w:lang w:eastAsia="ar-SA"/>
        </w:rPr>
        <w:t>av dialysbehandling</w:t>
      </w:r>
      <w:r w:rsidR="596B3214" w:rsidRPr="01C95687">
        <w:rPr>
          <w:lang w:eastAsia="ar-SA"/>
        </w:rPr>
        <w:t xml:space="preserve">. </w:t>
      </w:r>
    </w:p>
    <w:p w14:paraId="1DD95BFD" w14:textId="0DD93E74" w:rsidR="005D72D7" w:rsidRPr="005D72D7" w:rsidRDefault="596B3214" w:rsidP="2316B321">
      <w:pPr>
        <w:spacing w:after="0" w:line="240" w:lineRule="auto"/>
        <w:ind w:left="2552" w:right="0"/>
        <w:rPr>
          <w:lang w:eastAsia="ar-SA"/>
        </w:rPr>
      </w:pPr>
      <w:r w:rsidRPr="01C95687">
        <w:rPr>
          <w:lang w:eastAsia="ar-SA"/>
        </w:rPr>
        <w:t>3. K</w:t>
      </w:r>
      <w:r w:rsidR="005D72D7" w:rsidRPr="01C95687">
        <w:rPr>
          <w:lang w:eastAsia="ar-SA"/>
        </w:rPr>
        <w:t>unskap och ökad insikt om de läkemedel patienten är ordinerad.</w:t>
      </w:r>
      <w:r w:rsidR="005D72D7">
        <w:br/>
      </w:r>
      <w:r w:rsidR="784C43B7" w:rsidRPr="01C95687">
        <w:rPr>
          <w:lang w:eastAsia="ar-SA"/>
        </w:rPr>
        <w:t>4</w:t>
      </w:r>
      <w:r w:rsidR="005D72D7" w:rsidRPr="01C95687">
        <w:rPr>
          <w:lang w:eastAsia="ar-SA"/>
        </w:rPr>
        <w:t xml:space="preserve">. Vara delaktig i planeringen </w:t>
      </w:r>
      <w:r w:rsidR="6D1C1365" w:rsidRPr="01C95687">
        <w:rPr>
          <w:lang w:eastAsia="ar-SA"/>
        </w:rPr>
        <w:t xml:space="preserve">och genomförandet </w:t>
      </w:r>
      <w:r w:rsidR="005D72D7" w:rsidRPr="01C95687">
        <w:rPr>
          <w:lang w:eastAsia="ar-SA"/>
        </w:rPr>
        <w:t>av sin</w:t>
      </w:r>
      <w:r w:rsidR="41DC1168" w:rsidRPr="01C95687">
        <w:rPr>
          <w:lang w:eastAsia="ar-SA"/>
        </w:rPr>
        <w:t xml:space="preserve"> </w:t>
      </w:r>
      <w:r w:rsidR="005D72D7" w:rsidRPr="01C95687">
        <w:rPr>
          <w:lang w:eastAsia="ar-SA"/>
        </w:rPr>
        <w:t>vård och behandling utefter egna förutsättningar.</w:t>
      </w:r>
    </w:p>
    <w:p w14:paraId="36AAB561" w14:textId="77777777" w:rsidR="005D72D7" w:rsidRPr="005D72D7" w:rsidRDefault="005D72D7" w:rsidP="005D72D7">
      <w:pPr>
        <w:keepNext/>
        <w:spacing w:after="0" w:line="240" w:lineRule="auto"/>
        <w:ind w:left="0" w:right="0"/>
        <w:outlineLvl w:val="1"/>
        <w:rPr>
          <w:b/>
          <w:szCs w:val="20"/>
        </w:rPr>
      </w:pPr>
      <w:proofErr w:type="spellStart"/>
      <w:r w:rsidRPr="005D72D7">
        <w:rPr>
          <w:b/>
          <w:szCs w:val="20"/>
        </w:rPr>
        <w:t>Omv.åtg</w:t>
      </w:r>
      <w:proofErr w:type="spellEnd"/>
      <w:r w:rsidRPr="005D72D7">
        <w:rPr>
          <w:b/>
          <w:szCs w:val="20"/>
        </w:rPr>
        <w:t>.</w:t>
      </w:r>
      <w:r w:rsidRPr="005D72D7">
        <w:rPr>
          <w:b/>
          <w:szCs w:val="20"/>
        </w:rPr>
        <w:tab/>
      </w:r>
    </w:p>
    <w:p w14:paraId="3E2F5F0D" w14:textId="1F50AB26" w:rsidR="00356D29" w:rsidRDefault="005D72D7" w:rsidP="00356D29">
      <w:pPr>
        <w:spacing w:after="0" w:line="240" w:lineRule="auto"/>
        <w:ind w:left="2608" w:right="0" w:hanging="2608"/>
      </w:pPr>
      <w:r w:rsidRPr="2013672C">
        <w:rPr>
          <w:b/>
          <w:bCs/>
        </w:rPr>
        <w:t>Info/</w:t>
      </w:r>
      <w:proofErr w:type="spellStart"/>
      <w:r w:rsidRPr="2013672C">
        <w:rPr>
          <w:b/>
          <w:bCs/>
        </w:rPr>
        <w:t>Underv</w:t>
      </w:r>
      <w:proofErr w:type="spellEnd"/>
      <w:r>
        <w:t>.</w:t>
      </w:r>
      <w:r>
        <w:tab/>
        <w:t>Kontinuerlig information, muntlig och skriftlig:</w:t>
      </w:r>
      <w:r w:rsidR="74199935">
        <w:t xml:space="preserve"> </w:t>
      </w:r>
      <w:r w:rsidR="00356D29">
        <w:t>I</w:t>
      </w:r>
      <w:r>
        <w:t xml:space="preserve">nformationsmapp till dig som är </w:t>
      </w:r>
      <w:r w:rsidR="21C7DF87">
        <w:t>blodd</w:t>
      </w:r>
      <w:r>
        <w:t xml:space="preserve">ialyspatient </w:t>
      </w:r>
    </w:p>
    <w:p w14:paraId="00F9A07D" w14:textId="58731A46" w:rsidR="005D72D7" w:rsidRPr="005D72D7" w:rsidRDefault="00304557" w:rsidP="00304557">
      <w:pPr>
        <w:spacing w:after="0" w:line="240" w:lineRule="auto"/>
        <w:ind w:left="2608" w:right="0" w:hanging="2608"/>
      </w:pPr>
      <w:r w:rsidRPr="2316B321">
        <w:rPr>
          <w:b/>
          <w:bCs/>
        </w:rPr>
        <w:t xml:space="preserve">                                           </w:t>
      </w:r>
      <w:r w:rsidR="005D72D7">
        <w:t xml:space="preserve">(ska tilldelas Patienten inom </w:t>
      </w:r>
      <w:r w:rsidR="730513AC">
        <w:t>3</w:t>
      </w:r>
      <w:r w:rsidR="005D72D7">
        <w:t xml:space="preserve"> månad i dialys)</w:t>
      </w:r>
    </w:p>
    <w:p w14:paraId="038E89DF" w14:textId="77777777" w:rsidR="005D72D7" w:rsidRPr="005D72D7" w:rsidRDefault="005D72D7" w:rsidP="005D72D7">
      <w:pPr>
        <w:numPr>
          <w:ilvl w:val="0"/>
          <w:numId w:val="2"/>
        </w:numPr>
        <w:spacing w:after="0" w:line="240" w:lineRule="auto"/>
        <w:ind w:right="0"/>
        <w:rPr>
          <w:szCs w:val="20"/>
        </w:rPr>
      </w:pPr>
      <w:r w:rsidRPr="005D72D7">
        <w:rPr>
          <w:szCs w:val="20"/>
        </w:rPr>
        <w:t>flik 1: Vad är dialys.</w:t>
      </w:r>
    </w:p>
    <w:p w14:paraId="0E4BD4CE" w14:textId="77777777" w:rsidR="005D72D7" w:rsidRPr="005D72D7" w:rsidRDefault="005D72D7" w:rsidP="005D72D7">
      <w:pPr>
        <w:numPr>
          <w:ilvl w:val="0"/>
          <w:numId w:val="2"/>
        </w:numPr>
        <w:spacing w:after="0" w:line="240" w:lineRule="auto"/>
        <w:ind w:right="0"/>
        <w:rPr>
          <w:szCs w:val="20"/>
        </w:rPr>
      </w:pPr>
      <w:r w:rsidRPr="005D72D7">
        <w:rPr>
          <w:szCs w:val="20"/>
        </w:rPr>
        <w:t>flik 2.: Dialysmaskinen.</w:t>
      </w:r>
    </w:p>
    <w:p w14:paraId="0E2FA8EE" w14:textId="77777777" w:rsidR="005D72D7" w:rsidRPr="005D72D7" w:rsidRDefault="005D72D7" w:rsidP="005D72D7">
      <w:pPr>
        <w:numPr>
          <w:ilvl w:val="0"/>
          <w:numId w:val="2"/>
        </w:numPr>
        <w:spacing w:after="0" w:line="240" w:lineRule="auto"/>
        <w:ind w:right="0"/>
        <w:rPr>
          <w:szCs w:val="20"/>
        </w:rPr>
      </w:pPr>
      <w:r w:rsidRPr="005D72D7">
        <w:rPr>
          <w:szCs w:val="20"/>
        </w:rPr>
        <w:t>flik 3: Blodaccess.</w:t>
      </w:r>
    </w:p>
    <w:p w14:paraId="55706E9C" w14:textId="71217D5C" w:rsidR="005D72D7" w:rsidRPr="005D72D7" w:rsidRDefault="005D72D7" w:rsidP="01C95687">
      <w:pPr>
        <w:numPr>
          <w:ilvl w:val="0"/>
          <w:numId w:val="2"/>
        </w:numPr>
        <w:spacing w:after="0" w:line="240" w:lineRule="auto"/>
        <w:ind w:right="0"/>
      </w:pPr>
      <w:r>
        <w:t>flik 4: Torrvikt</w:t>
      </w:r>
      <w:r w:rsidR="417243B5">
        <w:t xml:space="preserve"> och vätskebalans.</w:t>
      </w:r>
    </w:p>
    <w:p w14:paraId="555032E4" w14:textId="77777777" w:rsidR="005D72D7" w:rsidRPr="005D72D7" w:rsidRDefault="005D72D7" w:rsidP="005D72D7">
      <w:pPr>
        <w:numPr>
          <w:ilvl w:val="0"/>
          <w:numId w:val="2"/>
        </w:numPr>
        <w:spacing w:after="0" w:line="240" w:lineRule="auto"/>
        <w:ind w:right="0"/>
        <w:rPr>
          <w:szCs w:val="20"/>
        </w:rPr>
      </w:pPr>
      <w:r w:rsidRPr="005D72D7">
        <w:rPr>
          <w:szCs w:val="20"/>
        </w:rPr>
        <w:t>flik 5: Kost.</w:t>
      </w:r>
    </w:p>
    <w:p w14:paraId="00BD272E" w14:textId="77777777" w:rsidR="005D72D7" w:rsidRPr="005D72D7" w:rsidRDefault="005D72D7" w:rsidP="005D72D7">
      <w:pPr>
        <w:numPr>
          <w:ilvl w:val="0"/>
          <w:numId w:val="2"/>
        </w:numPr>
        <w:spacing w:after="0" w:line="240" w:lineRule="auto"/>
        <w:ind w:right="0"/>
        <w:rPr>
          <w:szCs w:val="20"/>
        </w:rPr>
      </w:pPr>
      <w:r w:rsidRPr="005D72D7">
        <w:rPr>
          <w:szCs w:val="20"/>
        </w:rPr>
        <w:t>flik 6: Några av de vanligaste blodproverna.</w:t>
      </w:r>
    </w:p>
    <w:p w14:paraId="7394B4B9" w14:textId="4FB4BE36" w:rsidR="005D72D7" w:rsidRPr="005D72D7" w:rsidRDefault="005D72D7" w:rsidP="005D72D7">
      <w:pPr>
        <w:numPr>
          <w:ilvl w:val="0"/>
          <w:numId w:val="2"/>
        </w:numPr>
        <w:spacing w:after="0" w:line="240" w:lineRule="auto"/>
        <w:ind w:right="0"/>
      </w:pPr>
      <w:r>
        <w:t xml:space="preserve">flik 7: </w:t>
      </w:r>
      <w:r w:rsidR="6EC89EA8">
        <w:t>B</w:t>
      </w:r>
      <w:r>
        <w:t>lodtryck.</w:t>
      </w:r>
    </w:p>
    <w:p w14:paraId="57767447" w14:textId="60535517" w:rsidR="005D72D7" w:rsidRPr="00304557" w:rsidRDefault="005D72D7" w:rsidP="2316B321">
      <w:pPr>
        <w:pStyle w:val="Liststycke"/>
        <w:numPr>
          <w:ilvl w:val="0"/>
          <w:numId w:val="2"/>
        </w:numPr>
        <w:spacing w:after="0" w:line="240" w:lineRule="auto"/>
        <w:ind w:right="0"/>
      </w:pPr>
      <w:r>
        <w:t xml:space="preserve">flik 8: Ge information om var patienten själv kan söka kunskap, t ex patientbroschyrer och informationsblad; </w:t>
      </w:r>
    </w:p>
    <w:p w14:paraId="7657A05B" w14:textId="77777777" w:rsidR="005D72D7" w:rsidRPr="005D72D7" w:rsidRDefault="005D72D7" w:rsidP="005D72D7">
      <w:pPr>
        <w:spacing w:after="0" w:line="240" w:lineRule="auto"/>
        <w:ind w:left="2608" w:right="0"/>
        <w:rPr>
          <w:szCs w:val="20"/>
        </w:rPr>
      </w:pPr>
      <w:r w:rsidRPr="005D72D7">
        <w:rPr>
          <w:szCs w:val="20"/>
        </w:rPr>
        <w:br/>
        <w:t xml:space="preserve">Informera om dialysbehandlingens </w:t>
      </w:r>
      <w:proofErr w:type="spellStart"/>
      <w:r w:rsidRPr="005D72D7">
        <w:rPr>
          <w:szCs w:val="20"/>
        </w:rPr>
        <w:t>ev</w:t>
      </w:r>
      <w:proofErr w:type="spellEnd"/>
      <w:r w:rsidRPr="005D72D7">
        <w:rPr>
          <w:szCs w:val="20"/>
        </w:rPr>
        <w:t xml:space="preserve"> påverkan av samlivet.</w:t>
      </w:r>
    </w:p>
    <w:p w14:paraId="1AAFB7B9" w14:textId="77777777" w:rsidR="005D72D7" w:rsidRDefault="005D72D7" w:rsidP="005D72D7">
      <w:pPr>
        <w:spacing w:after="0" w:line="240" w:lineRule="auto"/>
        <w:ind w:left="2608" w:right="0" w:firstLine="2"/>
        <w:rPr>
          <w:szCs w:val="20"/>
        </w:rPr>
      </w:pPr>
      <w:r w:rsidRPr="005D72D7">
        <w:rPr>
          <w:szCs w:val="20"/>
        </w:rPr>
        <w:t>Undervisning tillsammans med patient regelbundet</w:t>
      </w:r>
    </w:p>
    <w:p w14:paraId="66C92B82" w14:textId="77777777" w:rsidR="002F6840" w:rsidRDefault="002F6840" w:rsidP="005D72D7">
      <w:pPr>
        <w:spacing w:after="0" w:line="240" w:lineRule="auto"/>
        <w:ind w:left="2608" w:right="0" w:firstLine="2"/>
        <w:rPr>
          <w:szCs w:val="20"/>
        </w:rPr>
      </w:pPr>
    </w:p>
    <w:p w14:paraId="12122B59" w14:textId="77777777" w:rsidR="002F6840" w:rsidRPr="005D72D7" w:rsidRDefault="002F6840" w:rsidP="005D72D7">
      <w:pPr>
        <w:spacing w:after="0" w:line="240" w:lineRule="auto"/>
        <w:ind w:left="2608" w:right="0" w:firstLine="2"/>
        <w:rPr>
          <w:szCs w:val="20"/>
        </w:rPr>
      </w:pPr>
    </w:p>
    <w:p w14:paraId="62280700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</w:p>
    <w:p w14:paraId="34A18030" w14:textId="214B2553" w:rsidR="005D72D7" w:rsidRPr="005D72D7" w:rsidRDefault="005D72D7" w:rsidP="01C95687">
      <w:pPr>
        <w:suppressAutoHyphens/>
        <w:spacing w:after="0" w:line="240" w:lineRule="auto"/>
        <w:ind w:left="0" w:right="0"/>
        <w:rPr>
          <w:lang w:eastAsia="ar-SA"/>
        </w:rPr>
      </w:pPr>
      <w:r w:rsidRPr="01C95687">
        <w:rPr>
          <w:b/>
          <w:bCs/>
          <w:lang w:eastAsia="ar-SA"/>
        </w:rPr>
        <w:lastRenderedPageBreak/>
        <w:t>Medverkan</w:t>
      </w:r>
      <w:r>
        <w:tab/>
      </w:r>
      <w:r>
        <w:tab/>
      </w:r>
      <w:r w:rsidRPr="01C95687">
        <w:rPr>
          <w:lang w:eastAsia="ar-SA"/>
        </w:rPr>
        <w:t>Patienten tar eget ansvar för sin läkemedel</w:t>
      </w:r>
      <w:r w:rsidR="33A40B6D" w:rsidRPr="01C95687">
        <w:rPr>
          <w:lang w:eastAsia="ar-SA"/>
        </w:rPr>
        <w:t>s</w:t>
      </w:r>
      <w:r w:rsidRPr="01C95687">
        <w:rPr>
          <w:lang w:eastAsia="ar-SA"/>
        </w:rPr>
        <w:t>behandling</w:t>
      </w:r>
    </w:p>
    <w:p w14:paraId="32BF8E93" w14:textId="77777777" w:rsidR="005D72D7" w:rsidRPr="005D72D7" w:rsidRDefault="005D72D7" w:rsidP="005D72D7">
      <w:pPr>
        <w:suppressAutoHyphens/>
        <w:spacing w:after="0" w:line="240" w:lineRule="auto"/>
        <w:ind w:left="1304" w:right="0" w:firstLine="1304"/>
        <w:rPr>
          <w:szCs w:val="20"/>
          <w:lang w:eastAsia="ar-SA"/>
        </w:rPr>
      </w:pPr>
      <w:r w:rsidRPr="005D72D7">
        <w:rPr>
          <w:szCs w:val="20"/>
          <w:lang w:eastAsia="ar-SA"/>
        </w:rPr>
        <w:t>Patienten förstår vikten av god hygien och aseptik.</w:t>
      </w:r>
    </w:p>
    <w:p w14:paraId="79CD6EC5" w14:textId="18ACCF62" w:rsidR="005D72D7" w:rsidRPr="005D72D7" w:rsidRDefault="005D72D7" w:rsidP="005D72D7">
      <w:pPr>
        <w:spacing w:after="0" w:line="240" w:lineRule="auto"/>
        <w:ind w:left="2608" w:right="0" w:hanging="2608"/>
      </w:pPr>
      <w:r>
        <w:t xml:space="preserve">                                           Självständigt eller tillsammans med personal utföra </w:t>
      </w:r>
      <w:r w:rsidR="1F1ACF0E">
        <w:t xml:space="preserve">hela eller delar </w:t>
      </w:r>
      <w:r>
        <w:t>sin behandling</w:t>
      </w:r>
    </w:p>
    <w:p w14:paraId="591F85CF" w14:textId="77777777" w:rsidR="005D72D7" w:rsidRPr="005D72D7" w:rsidRDefault="005D72D7" w:rsidP="005D72D7">
      <w:pPr>
        <w:spacing w:after="0" w:line="240" w:lineRule="auto"/>
        <w:ind w:left="2608" w:right="0" w:hanging="2608"/>
        <w:rPr>
          <w:szCs w:val="20"/>
        </w:rPr>
      </w:pPr>
    </w:p>
    <w:p w14:paraId="77C678C4" w14:textId="6AAE9EBA" w:rsidR="005D72D7" w:rsidRPr="005D72D7" w:rsidRDefault="005D72D7" w:rsidP="002F6840">
      <w:pPr>
        <w:keepNext/>
        <w:spacing w:after="0" w:line="240" w:lineRule="auto"/>
        <w:ind w:left="0" w:right="0"/>
        <w:outlineLvl w:val="1"/>
        <w:rPr>
          <w:szCs w:val="20"/>
        </w:rPr>
      </w:pPr>
      <w:r w:rsidRPr="005D72D7">
        <w:rPr>
          <w:b/>
          <w:szCs w:val="20"/>
        </w:rPr>
        <w:br/>
      </w:r>
    </w:p>
    <w:p w14:paraId="1413F383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</w:p>
    <w:p w14:paraId="5C71A940" w14:textId="77777777" w:rsidR="005D72D7" w:rsidRPr="005D72D7" w:rsidRDefault="005D72D7" w:rsidP="005D72D7">
      <w:pPr>
        <w:spacing w:after="0" w:line="240" w:lineRule="auto"/>
        <w:ind w:left="0" w:right="0"/>
        <w:rPr>
          <w:b/>
          <w:bCs/>
          <w:sz w:val="28"/>
          <w:szCs w:val="20"/>
        </w:rPr>
      </w:pPr>
      <w:r w:rsidRPr="005D72D7">
        <w:rPr>
          <w:b/>
          <w:bCs/>
          <w:sz w:val="28"/>
          <w:szCs w:val="20"/>
        </w:rPr>
        <w:t>Transplantation</w:t>
      </w:r>
    </w:p>
    <w:p w14:paraId="0F76F317" w14:textId="77777777" w:rsidR="005D72D7" w:rsidRPr="005D72D7" w:rsidRDefault="005D72D7" w:rsidP="005D72D7">
      <w:pPr>
        <w:keepNext/>
        <w:spacing w:after="0" w:line="240" w:lineRule="auto"/>
        <w:ind w:left="0" w:right="0"/>
        <w:outlineLvl w:val="1"/>
        <w:rPr>
          <w:b/>
          <w:szCs w:val="20"/>
        </w:rPr>
      </w:pPr>
    </w:p>
    <w:p w14:paraId="61586FFA" w14:textId="77777777" w:rsidR="005D72D7" w:rsidRPr="005D72D7" w:rsidRDefault="005D72D7" w:rsidP="005D72D7">
      <w:pPr>
        <w:keepNext/>
        <w:spacing w:after="0" w:line="240" w:lineRule="auto"/>
        <w:ind w:left="0" w:right="0"/>
        <w:outlineLvl w:val="1"/>
        <w:rPr>
          <w:b/>
          <w:szCs w:val="20"/>
        </w:rPr>
      </w:pPr>
    </w:p>
    <w:p w14:paraId="18CCB39F" w14:textId="77777777" w:rsidR="005D72D7" w:rsidRPr="005D72D7" w:rsidRDefault="005D72D7" w:rsidP="005D72D7">
      <w:pPr>
        <w:keepNext/>
        <w:spacing w:after="0" w:line="240" w:lineRule="auto"/>
        <w:ind w:left="0" w:right="0"/>
        <w:outlineLvl w:val="1"/>
        <w:rPr>
          <w:b/>
          <w:szCs w:val="20"/>
        </w:rPr>
      </w:pPr>
      <w:r w:rsidRPr="005D72D7">
        <w:rPr>
          <w:b/>
          <w:szCs w:val="20"/>
        </w:rPr>
        <w:t>Hälsoärende</w:t>
      </w:r>
      <w:r w:rsidRPr="005D72D7">
        <w:rPr>
          <w:b/>
          <w:szCs w:val="20"/>
        </w:rPr>
        <w:tab/>
      </w:r>
      <w:r w:rsidRPr="005D72D7">
        <w:rPr>
          <w:b/>
          <w:szCs w:val="20"/>
        </w:rPr>
        <w:tab/>
        <w:t>Aktuell för njurtransplantation/transplantationsanmäld.</w:t>
      </w:r>
    </w:p>
    <w:p w14:paraId="0013A086" w14:textId="77777777" w:rsidR="005D72D7" w:rsidRPr="005D72D7" w:rsidRDefault="005D72D7" w:rsidP="005D72D7">
      <w:pPr>
        <w:spacing w:after="0" w:line="240" w:lineRule="auto"/>
        <w:ind w:left="0" w:right="0"/>
        <w:rPr>
          <w:b/>
          <w:szCs w:val="20"/>
        </w:rPr>
      </w:pPr>
    </w:p>
    <w:p w14:paraId="0C01EC48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proofErr w:type="spellStart"/>
      <w:r w:rsidRPr="005D72D7">
        <w:rPr>
          <w:b/>
          <w:szCs w:val="20"/>
        </w:rPr>
        <w:t>Omv</w:t>
      </w:r>
      <w:proofErr w:type="spellEnd"/>
      <w:r w:rsidRPr="005D72D7">
        <w:rPr>
          <w:b/>
          <w:szCs w:val="20"/>
        </w:rPr>
        <w:t>. mål</w:t>
      </w:r>
      <w:r w:rsidRPr="005D72D7">
        <w:rPr>
          <w:b/>
          <w:szCs w:val="20"/>
        </w:rPr>
        <w:tab/>
      </w:r>
      <w:r w:rsidRPr="005D72D7">
        <w:rPr>
          <w:b/>
          <w:szCs w:val="20"/>
        </w:rPr>
        <w:tab/>
      </w:r>
      <w:r w:rsidRPr="005D72D7">
        <w:rPr>
          <w:szCs w:val="20"/>
        </w:rPr>
        <w:t>Väl förberedd inför transplantationsanmälan.</w:t>
      </w:r>
    </w:p>
    <w:p w14:paraId="40D23118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szCs w:val="20"/>
        </w:rPr>
        <w:tab/>
      </w:r>
      <w:r w:rsidRPr="005D72D7">
        <w:rPr>
          <w:szCs w:val="20"/>
        </w:rPr>
        <w:tab/>
        <w:t>Patient ska vara utredd inom tre månader.</w:t>
      </w:r>
    </w:p>
    <w:p w14:paraId="5AB229EC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</w:p>
    <w:p w14:paraId="7FFF1FF1" w14:textId="77777777" w:rsidR="005D72D7" w:rsidRPr="005D72D7" w:rsidRDefault="005D72D7" w:rsidP="005D72D7">
      <w:pPr>
        <w:keepNext/>
        <w:spacing w:after="0" w:line="240" w:lineRule="auto"/>
        <w:ind w:left="0" w:right="0"/>
        <w:outlineLvl w:val="1"/>
        <w:rPr>
          <w:szCs w:val="20"/>
        </w:rPr>
      </w:pPr>
      <w:proofErr w:type="spellStart"/>
      <w:r w:rsidRPr="005D72D7">
        <w:rPr>
          <w:b/>
          <w:szCs w:val="20"/>
        </w:rPr>
        <w:t>Omv.åtg</w:t>
      </w:r>
      <w:proofErr w:type="spellEnd"/>
      <w:r w:rsidRPr="005D72D7">
        <w:rPr>
          <w:b/>
          <w:szCs w:val="20"/>
        </w:rPr>
        <w:t>.</w:t>
      </w:r>
      <w:r w:rsidRPr="005D72D7">
        <w:rPr>
          <w:b/>
          <w:szCs w:val="20"/>
        </w:rPr>
        <w:tab/>
      </w:r>
      <w:r w:rsidRPr="005D72D7">
        <w:rPr>
          <w:b/>
          <w:szCs w:val="20"/>
        </w:rPr>
        <w:tab/>
      </w:r>
    </w:p>
    <w:p w14:paraId="79795F40" w14:textId="77777777" w:rsidR="005D72D7" w:rsidRPr="005D72D7" w:rsidRDefault="005D72D7" w:rsidP="005D72D7">
      <w:pPr>
        <w:keepNext/>
        <w:spacing w:after="0" w:line="240" w:lineRule="auto"/>
        <w:ind w:left="0" w:right="0"/>
        <w:outlineLvl w:val="1"/>
        <w:rPr>
          <w:szCs w:val="20"/>
        </w:rPr>
      </w:pPr>
    </w:p>
    <w:p w14:paraId="40482072" w14:textId="384A8A12" w:rsidR="005D72D7" w:rsidRPr="005D72D7" w:rsidRDefault="005D72D7" w:rsidP="2316B321">
      <w:pPr>
        <w:suppressAutoHyphens/>
        <w:spacing w:after="0" w:line="240" w:lineRule="auto"/>
        <w:ind w:left="2608" w:right="0" w:hanging="2608"/>
        <w:rPr>
          <w:lang w:eastAsia="ar-SA"/>
        </w:rPr>
      </w:pPr>
      <w:r w:rsidRPr="2316B321">
        <w:rPr>
          <w:b/>
          <w:bCs/>
          <w:lang w:eastAsia="ar-SA"/>
        </w:rPr>
        <w:t>Information</w:t>
      </w:r>
      <w:r>
        <w:tab/>
      </w:r>
      <w:r w:rsidRPr="2316B321">
        <w:rPr>
          <w:lang w:eastAsia="ar-SA"/>
        </w:rPr>
        <w:t xml:space="preserve">Informera patienten att ha </w:t>
      </w:r>
      <w:r w:rsidR="6EAAC8E3" w:rsidRPr="2316B321">
        <w:rPr>
          <w:lang w:eastAsia="ar-SA"/>
        </w:rPr>
        <w:t>ett</w:t>
      </w:r>
      <w:r w:rsidRPr="2316B321">
        <w:rPr>
          <w:lang w:eastAsia="ar-SA"/>
        </w:rPr>
        <w:t xml:space="preserve"> reseintyg och </w:t>
      </w:r>
      <w:proofErr w:type="spellStart"/>
      <w:r w:rsidRPr="2316B321">
        <w:rPr>
          <w:lang w:eastAsia="ar-SA"/>
        </w:rPr>
        <w:t>telnr</w:t>
      </w:r>
      <w:proofErr w:type="spellEnd"/>
      <w:r w:rsidRPr="2316B321">
        <w:rPr>
          <w:lang w:eastAsia="ar-SA"/>
        </w:rPr>
        <w:t xml:space="preserve"> till Västtrafik för taxibeställning.</w:t>
      </w:r>
    </w:p>
    <w:p w14:paraId="2A119B8B" w14:textId="77777777" w:rsidR="005D72D7" w:rsidRPr="005D72D7" w:rsidRDefault="005D72D7" w:rsidP="005D72D7">
      <w:pPr>
        <w:suppressAutoHyphens/>
        <w:spacing w:after="0" w:line="240" w:lineRule="auto"/>
        <w:ind w:left="2608" w:right="0" w:hanging="2608"/>
        <w:rPr>
          <w:szCs w:val="20"/>
          <w:lang w:eastAsia="ar-SA"/>
        </w:rPr>
      </w:pPr>
    </w:p>
    <w:p w14:paraId="0088ED14" w14:textId="77777777" w:rsidR="005D72D7" w:rsidRPr="005D72D7" w:rsidRDefault="005D72D7" w:rsidP="198AAE54">
      <w:pPr>
        <w:keepNext/>
        <w:tabs>
          <w:tab w:val="num" w:pos="7290"/>
        </w:tabs>
        <w:spacing w:after="0" w:line="240" w:lineRule="auto"/>
        <w:ind w:left="0" w:right="0"/>
        <w:outlineLvl w:val="1"/>
        <w:rPr>
          <w:u w:val="single"/>
        </w:rPr>
      </w:pPr>
      <w:proofErr w:type="spellStart"/>
      <w:r w:rsidRPr="198AAE54">
        <w:rPr>
          <w:b/>
          <w:bCs/>
        </w:rPr>
        <w:t>Samord</w:t>
      </w:r>
      <w:proofErr w:type="spellEnd"/>
      <w:r w:rsidRPr="198AAE54">
        <w:rPr>
          <w:b/>
          <w:bCs/>
        </w:rPr>
        <w:t xml:space="preserve">.                             </w:t>
      </w:r>
      <w:r>
        <w:t xml:space="preserve">Ansvarig läkare: </w:t>
      </w:r>
      <w:r w:rsidRPr="198AAE54">
        <w:rPr>
          <w:u w:val="single"/>
        </w:rPr>
        <w:t>_Dr ______________________________</w:t>
      </w:r>
    </w:p>
    <w:p w14:paraId="1FFBD9FB" w14:textId="77777777" w:rsidR="005D72D7" w:rsidRPr="005D72D7" w:rsidRDefault="005D72D7" w:rsidP="2316B321">
      <w:pPr>
        <w:suppressAutoHyphens/>
        <w:spacing w:after="0" w:line="240" w:lineRule="auto"/>
        <w:ind w:left="0" w:right="0"/>
        <w:rPr>
          <w:sz w:val="20"/>
          <w:szCs w:val="20"/>
          <w:lang w:eastAsia="ar-SA"/>
        </w:rPr>
      </w:pPr>
    </w:p>
    <w:p w14:paraId="1BE63121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szCs w:val="20"/>
          <w:lang w:eastAsia="ar-SA"/>
        </w:rPr>
      </w:pPr>
      <w:r w:rsidRPr="005D72D7">
        <w:rPr>
          <w:b/>
          <w:bCs/>
          <w:szCs w:val="20"/>
          <w:lang w:eastAsia="ar-SA"/>
        </w:rPr>
        <w:t>Info/Undervisning</w:t>
      </w:r>
      <w:r w:rsidRPr="005D72D7">
        <w:rPr>
          <w:szCs w:val="20"/>
          <w:lang w:eastAsia="ar-SA"/>
        </w:rPr>
        <w:tab/>
        <w:t>Fortlöpande info om utredningsprocessen.</w:t>
      </w:r>
    </w:p>
    <w:p w14:paraId="68F76DC7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szCs w:val="20"/>
          <w:lang w:eastAsia="ar-SA"/>
        </w:rPr>
      </w:pPr>
    </w:p>
    <w:p w14:paraId="773B68FB" w14:textId="77777777" w:rsidR="005D72D7" w:rsidRPr="005D72D7" w:rsidRDefault="005D72D7" w:rsidP="005D72D7">
      <w:pPr>
        <w:suppressAutoHyphens/>
        <w:spacing w:after="0" w:line="240" w:lineRule="auto"/>
        <w:ind w:left="2608" w:right="0" w:hanging="2608"/>
        <w:rPr>
          <w:szCs w:val="20"/>
          <w:lang w:eastAsia="ar-SA"/>
        </w:rPr>
      </w:pPr>
      <w:r w:rsidRPr="005D72D7">
        <w:rPr>
          <w:b/>
          <w:bCs/>
          <w:szCs w:val="20"/>
          <w:lang w:eastAsia="ar-SA"/>
        </w:rPr>
        <w:t>Obs/</w:t>
      </w:r>
      <w:proofErr w:type="spellStart"/>
      <w:r w:rsidRPr="005D72D7">
        <w:rPr>
          <w:b/>
          <w:bCs/>
          <w:szCs w:val="20"/>
          <w:lang w:eastAsia="ar-SA"/>
        </w:rPr>
        <w:t>övervak</w:t>
      </w:r>
      <w:proofErr w:type="spellEnd"/>
      <w:r w:rsidRPr="005D72D7">
        <w:rPr>
          <w:szCs w:val="20"/>
          <w:lang w:eastAsia="ar-SA"/>
        </w:rPr>
        <w:tab/>
        <w:t xml:space="preserve">Uppmärksamma att transplantationsenheten får aktuell information varje månad i samband med rond. </w:t>
      </w:r>
    </w:p>
    <w:p w14:paraId="3D376D1B" w14:textId="77777777" w:rsidR="005D72D7" w:rsidRPr="005D72D7" w:rsidRDefault="005D72D7" w:rsidP="005D72D7">
      <w:pPr>
        <w:spacing w:after="0" w:line="240" w:lineRule="auto"/>
        <w:ind w:left="2608" w:right="0"/>
        <w:rPr>
          <w:szCs w:val="20"/>
        </w:rPr>
      </w:pPr>
      <w:r>
        <w:t xml:space="preserve">Kopia läkaranteckning ang. patientens tillstånd till Transplantationsenheten </w:t>
      </w:r>
    </w:p>
    <w:p w14:paraId="6B143494" w14:textId="0F162EBF" w:rsidR="2316B321" w:rsidRDefault="2316B321" w:rsidP="2316B321">
      <w:pPr>
        <w:spacing w:after="0" w:line="240" w:lineRule="auto"/>
        <w:ind w:left="2608" w:right="0"/>
      </w:pPr>
    </w:p>
    <w:p w14:paraId="12616B78" w14:textId="77777777" w:rsidR="005D72D7" w:rsidRPr="005D72D7" w:rsidRDefault="005D72D7" w:rsidP="01C95687">
      <w:pPr>
        <w:suppressAutoHyphens/>
        <w:spacing w:after="0" w:line="240" w:lineRule="auto"/>
        <w:ind w:left="2608" w:right="0"/>
        <w:rPr>
          <w:lang w:eastAsia="ar-SA"/>
        </w:rPr>
      </w:pPr>
      <w:r w:rsidRPr="01C95687">
        <w:rPr>
          <w:lang w:eastAsia="ar-SA"/>
        </w:rPr>
        <w:t>Om patient är tillfälligt avsatt från transplantationslistan.</w:t>
      </w:r>
    </w:p>
    <w:p w14:paraId="3E649916" w14:textId="77777777" w:rsidR="005D72D7" w:rsidRPr="005D72D7" w:rsidRDefault="005D72D7" w:rsidP="01C95687">
      <w:pPr>
        <w:suppressAutoHyphens/>
        <w:spacing w:after="0" w:line="240" w:lineRule="auto"/>
        <w:ind w:left="2608" w:right="0"/>
        <w:rPr>
          <w:lang w:eastAsia="ar-SA"/>
        </w:rPr>
      </w:pPr>
      <w:r w:rsidRPr="01C95687">
        <w:rPr>
          <w:lang w:eastAsia="ar-SA"/>
        </w:rPr>
        <w:t>Att patient sätts upp på listan efter tillfällig parentes</w:t>
      </w:r>
    </w:p>
    <w:p w14:paraId="3451A733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rFonts w:cs="Tahoma"/>
          <w:sz w:val="20"/>
          <w:szCs w:val="20"/>
          <w:lang w:eastAsia="ar-SA"/>
        </w:rPr>
      </w:pPr>
      <w:r w:rsidRPr="005D72D7">
        <w:rPr>
          <w:rFonts w:cs="Tahoma"/>
          <w:sz w:val="20"/>
          <w:szCs w:val="20"/>
          <w:lang w:eastAsia="ar-SA"/>
        </w:rPr>
        <w:tab/>
      </w:r>
      <w:r w:rsidRPr="005D72D7">
        <w:rPr>
          <w:rFonts w:cs="Tahoma"/>
          <w:sz w:val="20"/>
          <w:szCs w:val="20"/>
          <w:lang w:eastAsia="ar-SA"/>
        </w:rPr>
        <w:tab/>
      </w:r>
    </w:p>
    <w:p w14:paraId="3B8830EF" w14:textId="77777777" w:rsidR="005D72D7" w:rsidRPr="005D72D7" w:rsidRDefault="005D72D7" w:rsidP="005D72D7">
      <w:pPr>
        <w:keepNext/>
        <w:suppressAutoHyphens/>
        <w:spacing w:after="0" w:line="240" w:lineRule="auto"/>
        <w:ind w:left="0" w:right="0"/>
        <w:outlineLvl w:val="5"/>
        <w:rPr>
          <w:szCs w:val="20"/>
          <w:lang w:eastAsia="ar-SA"/>
        </w:rPr>
      </w:pPr>
      <w:r w:rsidRPr="005D72D7">
        <w:rPr>
          <w:b/>
          <w:szCs w:val="20"/>
          <w:lang w:eastAsia="ar-SA"/>
        </w:rPr>
        <w:t xml:space="preserve">Spec. </w:t>
      </w:r>
      <w:proofErr w:type="spellStart"/>
      <w:r w:rsidRPr="005D72D7">
        <w:rPr>
          <w:b/>
          <w:szCs w:val="20"/>
          <w:lang w:eastAsia="ar-SA"/>
        </w:rPr>
        <w:t>omv</w:t>
      </w:r>
      <w:proofErr w:type="spellEnd"/>
      <w:r w:rsidRPr="005D72D7">
        <w:rPr>
          <w:bCs/>
          <w:szCs w:val="20"/>
          <w:lang w:eastAsia="ar-SA"/>
        </w:rPr>
        <w:tab/>
      </w:r>
      <w:r w:rsidRPr="005D72D7">
        <w:rPr>
          <w:bCs/>
          <w:szCs w:val="20"/>
          <w:lang w:eastAsia="ar-SA"/>
        </w:rPr>
        <w:tab/>
      </w:r>
      <w:r w:rsidRPr="005D72D7">
        <w:rPr>
          <w:szCs w:val="20"/>
          <w:lang w:eastAsia="ar-SA"/>
        </w:rPr>
        <w:t xml:space="preserve">Utredning enligt </w:t>
      </w:r>
      <w:r w:rsidRPr="005D72D7">
        <w:rPr>
          <w:b/>
          <w:bCs/>
          <w:szCs w:val="20"/>
          <w:lang w:eastAsia="ar-SA"/>
        </w:rPr>
        <w:t xml:space="preserve">checklista  </w:t>
      </w:r>
    </w:p>
    <w:p w14:paraId="72CA1FC1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sz w:val="20"/>
          <w:szCs w:val="20"/>
        </w:rPr>
        <w:tab/>
      </w:r>
      <w:r w:rsidRPr="005D72D7">
        <w:rPr>
          <w:sz w:val="20"/>
          <w:szCs w:val="20"/>
        </w:rPr>
        <w:tab/>
      </w:r>
      <w:r w:rsidRPr="005D72D7">
        <w:rPr>
          <w:szCs w:val="20"/>
        </w:rPr>
        <w:t>CMV varannan månad tills ett positivt svar.</w:t>
      </w:r>
    </w:p>
    <w:p w14:paraId="4F3134A3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szCs w:val="20"/>
        </w:rPr>
        <w:tab/>
      </w:r>
      <w:r w:rsidRPr="005D72D7">
        <w:rPr>
          <w:szCs w:val="20"/>
        </w:rPr>
        <w:tab/>
      </w:r>
      <w:proofErr w:type="spellStart"/>
      <w:r w:rsidRPr="005D72D7">
        <w:rPr>
          <w:szCs w:val="20"/>
        </w:rPr>
        <w:t>Lymfocytotoxtest</w:t>
      </w:r>
      <w:proofErr w:type="spellEnd"/>
      <w:r w:rsidRPr="005D72D7">
        <w:rPr>
          <w:szCs w:val="20"/>
        </w:rPr>
        <w:t xml:space="preserve"> januari, april, juli, oktober</w:t>
      </w:r>
    </w:p>
    <w:p w14:paraId="2DBD1F11" w14:textId="77777777" w:rsidR="005D72D7" w:rsidRPr="005D72D7" w:rsidRDefault="005D72D7" w:rsidP="005D72D7">
      <w:pPr>
        <w:spacing w:after="0" w:line="240" w:lineRule="auto"/>
        <w:ind w:left="0" w:right="0"/>
        <w:rPr>
          <w:sz w:val="20"/>
          <w:szCs w:val="20"/>
        </w:rPr>
      </w:pPr>
      <w:r w:rsidRPr="005D72D7">
        <w:rPr>
          <w:sz w:val="20"/>
          <w:szCs w:val="20"/>
        </w:rPr>
        <w:tab/>
      </w:r>
      <w:r w:rsidRPr="005D72D7">
        <w:rPr>
          <w:sz w:val="20"/>
          <w:szCs w:val="20"/>
        </w:rPr>
        <w:tab/>
      </w:r>
    </w:p>
    <w:p w14:paraId="4B5D9E73" w14:textId="77777777" w:rsidR="005D72D7" w:rsidRPr="005D72D7" w:rsidRDefault="005D72D7" w:rsidP="005D72D7">
      <w:pPr>
        <w:spacing w:after="0" w:line="240" w:lineRule="auto"/>
        <w:ind w:left="0" w:right="0"/>
        <w:rPr>
          <w:sz w:val="20"/>
          <w:szCs w:val="20"/>
        </w:rPr>
      </w:pPr>
    </w:p>
    <w:p w14:paraId="6194825C" w14:textId="77777777" w:rsidR="005D72D7" w:rsidRPr="005D72D7" w:rsidRDefault="005D72D7" w:rsidP="005D72D7">
      <w:pPr>
        <w:keepNext/>
        <w:spacing w:before="240" w:after="60" w:line="240" w:lineRule="auto"/>
        <w:ind w:left="0" w:right="0"/>
        <w:outlineLvl w:val="2"/>
        <w:rPr>
          <w:b/>
          <w:sz w:val="28"/>
          <w:szCs w:val="20"/>
        </w:rPr>
      </w:pPr>
      <w:r w:rsidRPr="005D72D7">
        <w:rPr>
          <w:rFonts w:ascii="Arial" w:hAnsi="Arial" w:cs="Arial"/>
          <w:b/>
          <w:bCs/>
          <w:sz w:val="20"/>
          <w:szCs w:val="26"/>
        </w:rPr>
        <w:tab/>
      </w:r>
      <w:r w:rsidRPr="005D72D7">
        <w:rPr>
          <w:rFonts w:ascii="Arial" w:hAnsi="Arial" w:cs="Arial"/>
          <w:b/>
          <w:bCs/>
          <w:sz w:val="20"/>
          <w:szCs w:val="26"/>
        </w:rPr>
        <w:br w:type="page"/>
      </w:r>
      <w:r w:rsidRPr="005D72D7">
        <w:rPr>
          <w:b/>
          <w:sz w:val="28"/>
          <w:szCs w:val="20"/>
        </w:rPr>
        <w:lastRenderedPageBreak/>
        <w:t>Andning/cirkulation</w:t>
      </w:r>
    </w:p>
    <w:p w14:paraId="1959E26F" w14:textId="77777777" w:rsidR="005D72D7" w:rsidRPr="005D72D7" w:rsidRDefault="005D72D7" w:rsidP="005D72D7">
      <w:pPr>
        <w:spacing w:after="0" w:line="240" w:lineRule="auto"/>
        <w:ind w:left="0" w:right="0"/>
        <w:rPr>
          <w:sz w:val="20"/>
          <w:szCs w:val="20"/>
        </w:rPr>
      </w:pPr>
    </w:p>
    <w:p w14:paraId="28507C17" w14:textId="77777777" w:rsidR="005D72D7" w:rsidRPr="005D72D7" w:rsidRDefault="005D72D7" w:rsidP="005D72D7">
      <w:pPr>
        <w:spacing w:after="0" w:line="240" w:lineRule="auto"/>
        <w:ind w:left="2608" w:right="0" w:hanging="2608"/>
        <w:rPr>
          <w:szCs w:val="20"/>
        </w:rPr>
      </w:pPr>
      <w:r w:rsidRPr="005D72D7">
        <w:rPr>
          <w:b/>
          <w:szCs w:val="20"/>
        </w:rPr>
        <w:t>Hälsoärende</w:t>
      </w:r>
      <w:r w:rsidRPr="005D72D7">
        <w:rPr>
          <w:szCs w:val="20"/>
        </w:rPr>
        <w:tab/>
        <w:t>Risk för andnings- och cirkulationskomplikationer p g a rubbningar i vätskebalansen.</w:t>
      </w:r>
    </w:p>
    <w:p w14:paraId="32B547F0" w14:textId="77777777" w:rsidR="005D72D7" w:rsidRPr="005D72D7" w:rsidRDefault="005D72D7" w:rsidP="005D72D7">
      <w:pPr>
        <w:spacing w:after="0" w:line="240" w:lineRule="auto"/>
        <w:ind w:left="2608" w:right="0" w:hanging="2608"/>
        <w:rPr>
          <w:szCs w:val="20"/>
        </w:rPr>
      </w:pPr>
    </w:p>
    <w:p w14:paraId="6F9583E6" w14:textId="77777777" w:rsidR="005D72D7" w:rsidRPr="005D72D7" w:rsidRDefault="005D72D7" w:rsidP="005D72D7">
      <w:pPr>
        <w:spacing w:after="0" w:line="240" w:lineRule="auto"/>
        <w:ind w:left="2608" w:right="0" w:hanging="2608"/>
        <w:rPr>
          <w:szCs w:val="20"/>
        </w:rPr>
      </w:pPr>
      <w:r w:rsidRPr="005D72D7">
        <w:rPr>
          <w:b/>
          <w:szCs w:val="20"/>
        </w:rPr>
        <w:t>Delmål:</w:t>
      </w:r>
      <w:r w:rsidRPr="005D72D7">
        <w:rPr>
          <w:b/>
          <w:szCs w:val="20"/>
        </w:rPr>
        <w:tab/>
      </w:r>
      <w:r w:rsidRPr="005D72D7">
        <w:rPr>
          <w:szCs w:val="20"/>
        </w:rPr>
        <w:t>Inga komplikationer före, under eller efter dialysbehandling.</w:t>
      </w:r>
    </w:p>
    <w:p w14:paraId="55F1F3DB" w14:textId="77777777" w:rsidR="005D72D7" w:rsidRPr="005D72D7" w:rsidRDefault="005D72D7" w:rsidP="005D72D7">
      <w:pPr>
        <w:spacing w:after="0" w:line="240" w:lineRule="auto"/>
        <w:ind w:left="1304" w:right="0" w:firstLine="1304"/>
        <w:rPr>
          <w:szCs w:val="20"/>
        </w:rPr>
      </w:pPr>
      <w:r w:rsidRPr="005D72D7">
        <w:rPr>
          <w:szCs w:val="20"/>
        </w:rPr>
        <w:t>Balans mellan vätskeintag och ultrafiltration.</w:t>
      </w:r>
    </w:p>
    <w:p w14:paraId="3E250894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</w:p>
    <w:p w14:paraId="2DC6DE73" w14:textId="77777777" w:rsidR="005D72D7" w:rsidRPr="005D72D7" w:rsidRDefault="005D72D7" w:rsidP="005D72D7">
      <w:pPr>
        <w:spacing w:after="0" w:line="240" w:lineRule="auto"/>
        <w:ind w:left="0" w:right="0"/>
        <w:rPr>
          <w:b/>
          <w:szCs w:val="20"/>
        </w:rPr>
      </w:pPr>
      <w:proofErr w:type="spellStart"/>
      <w:r w:rsidRPr="005D72D7">
        <w:rPr>
          <w:b/>
          <w:szCs w:val="20"/>
        </w:rPr>
        <w:t>Omv.åtg</w:t>
      </w:r>
      <w:proofErr w:type="spellEnd"/>
      <w:r w:rsidRPr="005D72D7">
        <w:rPr>
          <w:b/>
          <w:szCs w:val="20"/>
        </w:rPr>
        <w:t>.</w:t>
      </w:r>
    </w:p>
    <w:p w14:paraId="41509C99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b/>
          <w:bCs/>
          <w:szCs w:val="20"/>
        </w:rPr>
        <w:t>Info/</w:t>
      </w:r>
      <w:proofErr w:type="spellStart"/>
      <w:r w:rsidRPr="005D72D7">
        <w:rPr>
          <w:b/>
          <w:bCs/>
          <w:szCs w:val="20"/>
        </w:rPr>
        <w:t>Underv</w:t>
      </w:r>
      <w:proofErr w:type="spellEnd"/>
      <w:r w:rsidRPr="005D72D7">
        <w:rPr>
          <w:szCs w:val="20"/>
        </w:rPr>
        <w:tab/>
      </w:r>
      <w:r w:rsidRPr="005D72D7">
        <w:rPr>
          <w:szCs w:val="20"/>
        </w:rPr>
        <w:tab/>
        <w:t>Informera patienten om vikten av att:</w:t>
      </w:r>
    </w:p>
    <w:p w14:paraId="4C94639C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  <w:r w:rsidRPr="005D72D7">
        <w:rPr>
          <w:szCs w:val="20"/>
        </w:rPr>
        <w:t>Känna igen symtom på övervätskning.</w:t>
      </w:r>
    </w:p>
    <w:p w14:paraId="73BE4331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  <w:r w:rsidRPr="005D72D7">
        <w:rPr>
          <w:szCs w:val="20"/>
        </w:rPr>
        <w:t>Följa viktutvecklingen mellan dialysbehandlingarna.</w:t>
      </w:r>
    </w:p>
    <w:p w14:paraId="6524A1BD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  <w:r w:rsidRPr="005D72D7">
        <w:rPr>
          <w:szCs w:val="20"/>
        </w:rPr>
        <w:t>Känna igen symtom på blodtrycksfall</w:t>
      </w:r>
    </w:p>
    <w:p w14:paraId="495DC213" w14:textId="77777777" w:rsidR="005D72D7" w:rsidRPr="005D72D7" w:rsidRDefault="005D72D7" w:rsidP="005D72D7">
      <w:pPr>
        <w:spacing w:after="0" w:line="240" w:lineRule="auto"/>
        <w:ind w:left="2610" w:right="0"/>
        <w:rPr>
          <w:bCs/>
          <w:szCs w:val="20"/>
        </w:rPr>
      </w:pPr>
      <w:r w:rsidRPr="005D72D7">
        <w:rPr>
          <w:szCs w:val="20"/>
        </w:rPr>
        <w:t xml:space="preserve">Upprätthålla vätskebalansen </w:t>
      </w:r>
      <w:r w:rsidRPr="005D72D7">
        <w:rPr>
          <w:bCs/>
          <w:szCs w:val="20"/>
        </w:rPr>
        <w:t>för att undvika blodtrycksfall och kramp under och efter dialysbehandling</w:t>
      </w:r>
    </w:p>
    <w:p w14:paraId="2CEB3AC1" w14:textId="77777777" w:rsidR="005D72D7" w:rsidRPr="005D72D7" w:rsidRDefault="005D72D7" w:rsidP="005D72D7">
      <w:pPr>
        <w:spacing w:after="0" w:line="240" w:lineRule="auto"/>
        <w:ind w:left="2610" w:right="0"/>
        <w:rPr>
          <w:b/>
          <w:szCs w:val="20"/>
        </w:rPr>
      </w:pPr>
    </w:p>
    <w:p w14:paraId="5739CE83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</w:p>
    <w:p w14:paraId="5FB44D9B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b/>
          <w:bCs/>
          <w:szCs w:val="20"/>
        </w:rPr>
        <w:t>Obs/</w:t>
      </w:r>
      <w:proofErr w:type="spellStart"/>
      <w:r w:rsidRPr="005D72D7">
        <w:rPr>
          <w:b/>
          <w:bCs/>
          <w:szCs w:val="20"/>
        </w:rPr>
        <w:t>överv</w:t>
      </w:r>
      <w:proofErr w:type="spellEnd"/>
      <w:r w:rsidRPr="005D72D7">
        <w:rPr>
          <w:b/>
          <w:bCs/>
          <w:szCs w:val="20"/>
        </w:rPr>
        <w:t>.</w:t>
      </w:r>
      <w:r w:rsidRPr="005D72D7">
        <w:rPr>
          <w:b/>
          <w:bCs/>
          <w:szCs w:val="20"/>
        </w:rPr>
        <w:tab/>
      </w:r>
      <w:r w:rsidRPr="005D72D7">
        <w:rPr>
          <w:szCs w:val="20"/>
        </w:rPr>
        <w:tab/>
        <w:t>Vikt före och efter dialysbehandling</w:t>
      </w:r>
    </w:p>
    <w:p w14:paraId="2312213B" w14:textId="32410762" w:rsidR="005D72D7" w:rsidRPr="005D72D7" w:rsidRDefault="005D72D7" w:rsidP="005D72D7">
      <w:pPr>
        <w:spacing w:after="0" w:line="240" w:lineRule="auto"/>
        <w:ind w:left="2608" w:right="0"/>
      </w:pPr>
      <w:r>
        <w:t>Blodtryckskontroll före dialysstart</w:t>
      </w:r>
      <w:r w:rsidR="738FFD27">
        <w:t xml:space="preserve">, vid halvtid </w:t>
      </w:r>
      <w:r>
        <w:t xml:space="preserve">och innan avslutning, samt vid behov. </w:t>
      </w:r>
    </w:p>
    <w:p w14:paraId="099199D2" w14:textId="77777777" w:rsidR="005D72D7" w:rsidRPr="005D72D7" w:rsidRDefault="005D72D7" w:rsidP="005D72D7">
      <w:pPr>
        <w:spacing w:after="0" w:line="240" w:lineRule="auto"/>
        <w:ind w:left="2608" w:right="0"/>
        <w:rPr>
          <w:szCs w:val="20"/>
        </w:rPr>
      </w:pPr>
      <w:r w:rsidRPr="005D72D7">
        <w:rPr>
          <w:szCs w:val="20"/>
        </w:rPr>
        <w:t>Pulskontroll före dialysstart samt vid behov.</w:t>
      </w:r>
    </w:p>
    <w:p w14:paraId="31C6C869" w14:textId="7A96B023" w:rsidR="005D72D7" w:rsidRPr="005D72D7" w:rsidRDefault="005D72D7" w:rsidP="005D72D7">
      <w:pPr>
        <w:spacing w:after="0" w:line="240" w:lineRule="auto"/>
        <w:ind w:left="2608" w:right="0"/>
      </w:pPr>
      <w:r>
        <w:t>Fastställ individuell torrvikt och vätskeintag</w:t>
      </w:r>
      <w:r w:rsidR="4A0DEB8B">
        <w:t xml:space="preserve"> mäta BCM</w:t>
      </w:r>
      <w:r>
        <w:t>.</w:t>
      </w:r>
    </w:p>
    <w:p w14:paraId="320323AF" w14:textId="77777777" w:rsidR="005D72D7" w:rsidRPr="005D72D7" w:rsidRDefault="005D72D7" w:rsidP="005D72D7">
      <w:pPr>
        <w:spacing w:after="0" w:line="240" w:lineRule="auto"/>
        <w:ind w:left="2608" w:right="0"/>
        <w:rPr>
          <w:szCs w:val="20"/>
        </w:rPr>
      </w:pPr>
      <w:r w:rsidRPr="005D72D7">
        <w:rPr>
          <w:szCs w:val="20"/>
        </w:rPr>
        <w:t>Andning och ödem</w:t>
      </w:r>
    </w:p>
    <w:p w14:paraId="3D7CCB9D" w14:textId="77777777" w:rsidR="005D72D7" w:rsidRPr="005D72D7" w:rsidRDefault="005D72D7" w:rsidP="005D72D7">
      <w:pPr>
        <w:spacing w:after="0" w:line="240" w:lineRule="auto"/>
        <w:ind w:left="2608" w:right="0"/>
        <w:rPr>
          <w:szCs w:val="20"/>
        </w:rPr>
      </w:pPr>
    </w:p>
    <w:p w14:paraId="779C141B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szCs w:val="20"/>
          <w:lang w:eastAsia="ar-SA"/>
        </w:rPr>
      </w:pPr>
      <w:proofErr w:type="spellStart"/>
      <w:r w:rsidRPr="005D72D7">
        <w:rPr>
          <w:b/>
          <w:bCs/>
          <w:szCs w:val="20"/>
          <w:lang w:eastAsia="ar-SA"/>
        </w:rPr>
        <w:t>Spec.omv</w:t>
      </w:r>
      <w:proofErr w:type="spellEnd"/>
      <w:r w:rsidRPr="005D72D7">
        <w:rPr>
          <w:b/>
          <w:bCs/>
          <w:szCs w:val="20"/>
          <w:lang w:eastAsia="ar-SA"/>
        </w:rPr>
        <w:t>.</w:t>
      </w:r>
      <w:r w:rsidRPr="005D72D7">
        <w:rPr>
          <w:szCs w:val="20"/>
          <w:lang w:eastAsia="ar-SA"/>
        </w:rPr>
        <w:tab/>
      </w:r>
      <w:r w:rsidRPr="005D72D7">
        <w:rPr>
          <w:szCs w:val="20"/>
          <w:lang w:eastAsia="ar-SA"/>
        </w:rPr>
        <w:tab/>
        <w:t>Kontroll med blodvolymsmätare, RBV</w:t>
      </w:r>
    </w:p>
    <w:p w14:paraId="39BC5A5A" w14:textId="77777777" w:rsidR="005D72D7" w:rsidRPr="005D72D7" w:rsidRDefault="005D72D7" w:rsidP="005D72D7">
      <w:pPr>
        <w:suppressAutoHyphens/>
        <w:spacing w:after="0" w:line="240" w:lineRule="auto"/>
        <w:ind w:left="2608" w:right="0"/>
        <w:rPr>
          <w:bCs/>
          <w:szCs w:val="20"/>
          <w:lang w:eastAsia="ar-SA"/>
        </w:rPr>
      </w:pPr>
      <w:r w:rsidRPr="005D72D7">
        <w:rPr>
          <w:bCs/>
          <w:szCs w:val="20"/>
          <w:lang w:eastAsia="ar-SA"/>
        </w:rPr>
        <w:t>Ställningstagande om blodtrycksmediciner ska justeras.</w:t>
      </w:r>
    </w:p>
    <w:p w14:paraId="09E302FE" w14:textId="007067AA" w:rsidR="005D72D7" w:rsidRPr="005D72D7" w:rsidRDefault="6719D297" w:rsidP="2316B321">
      <w:pPr>
        <w:suppressAutoHyphens/>
        <w:spacing w:after="0" w:line="240" w:lineRule="auto"/>
        <w:ind w:left="2608" w:right="0"/>
        <w:rPr>
          <w:lang w:eastAsia="ar-SA"/>
        </w:rPr>
      </w:pPr>
      <w:proofErr w:type="spellStart"/>
      <w:r w:rsidRPr="2013672C">
        <w:rPr>
          <w:lang w:eastAsia="ar-SA"/>
        </w:rPr>
        <w:t>Ev</w:t>
      </w:r>
      <w:proofErr w:type="spellEnd"/>
      <w:r w:rsidRPr="2013672C">
        <w:rPr>
          <w:lang w:eastAsia="ar-SA"/>
        </w:rPr>
        <w:t xml:space="preserve"> s</w:t>
      </w:r>
      <w:r w:rsidR="5D16CC78" w:rsidRPr="2013672C">
        <w:rPr>
          <w:lang w:eastAsia="ar-SA"/>
        </w:rPr>
        <w:t>änka</w:t>
      </w:r>
      <w:r w:rsidR="005D72D7" w:rsidRPr="2013672C">
        <w:rPr>
          <w:lang w:eastAsia="ar-SA"/>
        </w:rPr>
        <w:t xml:space="preserve"> </w:t>
      </w:r>
      <w:proofErr w:type="spellStart"/>
      <w:r w:rsidR="005D72D7" w:rsidRPr="2013672C">
        <w:rPr>
          <w:lang w:eastAsia="ar-SA"/>
        </w:rPr>
        <w:t>dialys</w:t>
      </w:r>
      <w:r w:rsidR="05A01E2D" w:rsidRPr="2013672C">
        <w:rPr>
          <w:lang w:eastAsia="ar-SA"/>
        </w:rPr>
        <w:t>at</w:t>
      </w:r>
      <w:proofErr w:type="spellEnd"/>
      <w:r w:rsidR="05A01E2D" w:rsidRPr="2013672C">
        <w:rPr>
          <w:lang w:eastAsia="ar-SA"/>
        </w:rPr>
        <w:t xml:space="preserve"> </w:t>
      </w:r>
      <w:r w:rsidR="005D72D7" w:rsidRPr="2013672C">
        <w:rPr>
          <w:lang w:eastAsia="ar-SA"/>
        </w:rPr>
        <w:t xml:space="preserve">temperaturen, </w:t>
      </w:r>
      <w:r w:rsidR="08D42028" w:rsidRPr="2013672C">
        <w:rPr>
          <w:lang w:eastAsia="ar-SA"/>
        </w:rPr>
        <w:t>från 37 till 36,5</w:t>
      </w:r>
      <w:r w:rsidR="6CF78E62" w:rsidRPr="2013672C">
        <w:rPr>
          <w:lang w:eastAsia="ar-SA"/>
        </w:rPr>
        <w:t>-36</w:t>
      </w:r>
      <w:r w:rsidR="005D72D7" w:rsidRPr="2013672C">
        <w:rPr>
          <w:lang w:eastAsia="ar-SA"/>
        </w:rPr>
        <w:t xml:space="preserve"> grader.</w:t>
      </w:r>
    </w:p>
    <w:p w14:paraId="64F68B02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bCs/>
          <w:szCs w:val="20"/>
          <w:lang w:eastAsia="ar-SA"/>
        </w:rPr>
      </w:pPr>
      <w:r w:rsidRPr="005D72D7">
        <w:rPr>
          <w:bCs/>
          <w:szCs w:val="20"/>
          <w:lang w:eastAsia="ar-SA"/>
        </w:rPr>
        <w:tab/>
      </w:r>
      <w:r w:rsidRPr="005D72D7">
        <w:rPr>
          <w:bCs/>
          <w:szCs w:val="20"/>
          <w:lang w:eastAsia="ar-SA"/>
        </w:rPr>
        <w:tab/>
        <w:t>Höj torrvikten vid återkommande blodtrycksfall och kramp.</w:t>
      </w:r>
      <w:r w:rsidRPr="005D72D7">
        <w:rPr>
          <w:bCs/>
          <w:szCs w:val="20"/>
          <w:lang w:eastAsia="ar-SA"/>
        </w:rPr>
        <w:br/>
      </w:r>
      <w:r w:rsidRPr="005D72D7">
        <w:rPr>
          <w:bCs/>
          <w:szCs w:val="20"/>
          <w:lang w:eastAsia="ar-SA"/>
        </w:rPr>
        <w:tab/>
      </w:r>
      <w:r w:rsidRPr="005D72D7">
        <w:rPr>
          <w:bCs/>
          <w:szCs w:val="20"/>
          <w:lang w:eastAsia="ar-SA"/>
        </w:rPr>
        <w:tab/>
        <w:t>Öka behandlingsnatrium enl. ordination</w:t>
      </w:r>
    </w:p>
    <w:p w14:paraId="613FC988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bCs/>
          <w:szCs w:val="20"/>
          <w:lang w:eastAsia="ar-SA"/>
        </w:rPr>
      </w:pPr>
      <w:r w:rsidRPr="005D72D7">
        <w:rPr>
          <w:bCs/>
          <w:szCs w:val="20"/>
          <w:lang w:eastAsia="ar-SA"/>
        </w:rPr>
        <w:tab/>
      </w:r>
      <w:r w:rsidRPr="005D72D7">
        <w:rPr>
          <w:bCs/>
          <w:szCs w:val="20"/>
          <w:lang w:eastAsia="ar-SA"/>
        </w:rPr>
        <w:tab/>
        <w:t xml:space="preserve">Olika UF-profiler. </w:t>
      </w:r>
    </w:p>
    <w:p w14:paraId="67233F45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bCs/>
          <w:szCs w:val="20"/>
          <w:lang w:eastAsia="ar-SA"/>
        </w:rPr>
      </w:pPr>
      <w:r w:rsidRPr="005D72D7">
        <w:rPr>
          <w:bCs/>
          <w:szCs w:val="20"/>
          <w:lang w:eastAsia="ar-SA"/>
        </w:rPr>
        <w:tab/>
      </w:r>
      <w:r w:rsidRPr="005D72D7">
        <w:rPr>
          <w:bCs/>
          <w:szCs w:val="20"/>
          <w:lang w:eastAsia="ar-SA"/>
        </w:rPr>
        <w:tab/>
        <w:t>Sänka torrvikt</w:t>
      </w:r>
    </w:p>
    <w:p w14:paraId="4E3F243D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bCs/>
          <w:szCs w:val="20"/>
          <w:lang w:eastAsia="ar-SA"/>
        </w:rPr>
      </w:pPr>
    </w:p>
    <w:p w14:paraId="675E20C2" w14:textId="77777777" w:rsidR="005D72D7" w:rsidRPr="005D72D7" w:rsidRDefault="005D72D7" w:rsidP="005D72D7">
      <w:pPr>
        <w:suppressAutoHyphens/>
        <w:spacing w:after="0" w:line="240" w:lineRule="auto"/>
        <w:ind w:left="2608" w:right="0" w:hanging="2608"/>
        <w:rPr>
          <w:bCs/>
          <w:szCs w:val="20"/>
          <w:lang w:eastAsia="ar-SA"/>
        </w:rPr>
      </w:pPr>
      <w:r w:rsidRPr="005D72D7">
        <w:rPr>
          <w:b/>
          <w:szCs w:val="20"/>
          <w:lang w:eastAsia="ar-SA"/>
        </w:rPr>
        <w:t>Medverkan</w:t>
      </w:r>
      <w:r w:rsidRPr="005D72D7">
        <w:rPr>
          <w:bCs/>
          <w:szCs w:val="20"/>
          <w:lang w:eastAsia="ar-SA"/>
        </w:rPr>
        <w:tab/>
        <w:t>Patienten självständigt eller tillsammans med personal</w:t>
      </w:r>
    </w:p>
    <w:p w14:paraId="0B614CC3" w14:textId="77777777" w:rsidR="00A334D8" w:rsidRDefault="005D72D7" w:rsidP="2316B321">
      <w:pPr>
        <w:suppressAutoHyphens/>
        <w:spacing w:after="0" w:line="240" w:lineRule="auto"/>
        <w:ind w:left="2608" w:right="0" w:hanging="1304"/>
        <w:rPr>
          <w:bCs/>
          <w:szCs w:val="20"/>
          <w:lang w:eastAsia="ar-SA"/>
        </w:rPr>
      </w:pPr>
      <w:r w:rsidRPr="005D72D7">
        <w:rPr>
          <w:bCs/>
          <w:szCs w:val="20"/>
          <w:lang w:eastAsia="ar-SA"/>
        </w:rPr>
        <w:tab/>
      </w:r>
    </w:p>
    <w:p w14:paraId="3C2A2B56" w14:textId="2FFCAC0D" w:rsidR="005D72D7" w:rsidRPr="005D72D7" w:rsidRDefault="1E88B00F" w:rsidP="2316B321">
      <w:pPr>
        <w:suppressAutoHyphens/>
        <w:spacing w:after="0" w:line="240" w:lineRule="auto"/>
        <w:ind w:left="2608" w:right="0" w:hanging="1304"/>
        <w:rPr>
          <w:lang w:eastAsia="ar-SA"/>
        </w:rPr>
      </w:pPr>
      <w:r w:rsidRPr="198AAE54">
        <w:rPr>
          <w:lang w:eastAsia="ar-SA"/>
        </w:rPr>
        <w:t xml:space="preserve">                     </w:t>
      </w:r>
      <w:r w:rsidR="005D72D7" w:rsidRPr="198AAE54">
        <w:rPr>
          <w:lang w:eastAsia="ar-SA"/>
        </w:rPr>
        <w:t>Bestämmer mål för ultrafiltration</w:t>
      </w:r>
      <w:r w:rsidR="114AB86D" w:rsidRPr="198AAE54">
        <w:rPr>
          <w:lang w:eastAsia="ar-SA"/>
        </w:rPr>
        <w:t>.</w:t>
      </w:r>
    </w:p>
    <w:p w14:paraId="38CD4D8C" w14:textId="4F9F2C14" w:rsidR="005D72D7" w:rsidRPr="005D72D7" w:rsidRDefault="005D72D7" w:rsidP="2316B321">
      <w:pPr>
        <w:suppressAutoHyphens/>
        <w:spacing w:after="0" w:line="240" w:lineRule="auto"/>
        <w:ind w:left="2608" w:right="0" w:hanging="2608"/>
        <w:rPr>
          <w:lang w:eastAsia="ar-SA"/>
        </w:rPr>
      </w:pPr>
      <w:r w:rsidRPr="2316B321">
        <w:rPr>
          <w:b/>
          <w:bCs/>
          <w:lang w:eastAsia="ar-SA"/>
        </w:rPr>
        <w:t>Skötsel</w:t>
      </w:r>
      <w:r>
        <w:tab/>
      </w:r>
      <w:r w:rsidRPr="2316B321">
        <w:rPr>
          <w:lang w:eastAsia="ar-SA"/>
        </w:rPr>
        <w:t>Vid upprepade blodtrycksfall</w:t>
      </w:r>
      <w:r w:rsidR="05655D9F" w:rsidRPr="2316B321">
        <w:rPr>
          <w:lang w:eastAsia="ar-SA"/>
        </w:rPr>
        <w:t xml:space="preserve"> </w:t>
      </w:r>
      <w:proofErr w:type="spellStart"/>
      <w:r w:rsidR="05655D9F" w:rsidRPr="2316B321">
        <w:rPr>
          <w:lang w:eastAsia="ar-SA"/>
        </w:rPr>
        <w:t>ev</w:t>
      </w:r>
      <w:proofErr w:type="spellEnd"/>
      <w:r w:rsidR="05655D9F" w:rsidRPr="2316B321">
        <w:rPr>
          <w:lang w:eastAsia="ar-SA"/>
        </w:rPr>
        <w:t xml:space="preserve"> </w:t>
      </w:r>
      <w:r w:rsidRPr="2316B321">
        <w:rPr>
          <w:lang w:eastAsia="ar-SA"/>
        </w:rPr>
        <w:t>undvik matintag under dialysbehandling.</w:t>
      </w:r>
    </w:p>
    <w:p w14:paraId="3724BC64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bCs/>
          <w:szCs w:val="20"/>
          <w:lang w:eastAsia="ar-SA"/>
        </w:rPr>
      </w:pPr>
    </w:p>
    <w:p w14:paraId="1F45B942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szCs w:val="20"/>
          <w:lang w:eastAsia="ar-SA"/>
        </w:rPr>
      </w:pPr>
      <w:proofErr w:type="spellStart"/>
      <w:r w:rsidRPr="005D72D7">
        <w:rPr>
          <w:b/>
          <w:bCs/>
          <w:szCs w:val="20"/>
          <w:lang w:eastAsia="ar-SA"/>
        </w:rPr>
        <w:t>Samord</w:t>
      </w:r>
      <w:proofErr w:type="spellEnd"/>
      <w:r w:rsidRPr="005D72D7">
        <w:rPr>
          <w:b/>
          <w:bCs/>
          <w:szCs w:val="20"/>
          <w:lang w:eastAsia="ar-SA"/>
        </w:rPr>
        <w:t>.</w:t>
      </w:r>
      <w:r w:rsidRPr="005D72D7">
        <w:rPr>
          <w:szCs w:val="20"/>
          <w:lang w:eastAsia="ar-SA"/>
        </w:rPr>
        <w:tab/>
      </w:r>
      <w:r w:rsidRPr="005D72D7">
        <w:rPr>
          <w:szCs w:val="20"/>
          <w:lang w:eastAsia="ar-SA"/>
        </w:rPr>
        <w:tab/>
      </w:r>
      <w:proofErr w:type="spellStart"/>
      <w:r w:rsidRPr="005D72D7">
        <w:rPr>
          <w:szCs w:val="20"/>
          <w:lang w:eastAsia="ar-SA"/>
        </w:rPr>
        <w:t>Pulmröntgen</w:t>
      </w:r>
      <w:proofErr w:type="spellEnd"/>
      <w:r w:rsidRPr="005D72D7">
        <w:rPr>
          <w:szCs w:val="20"/>
          <w:lang w:eastAsia="ar-SA"/>
        </w:rPr>
        <w:t xml:space="preserve"> vid behov.</w:t>
      </w:r>
    </w:p>
    <w:p w14:paraId="50E0EC99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</w:p>
    <w:p w14:paraId="5FE17854" w14:textId="77777777" w:rsidR="005D72D7" w:rsidRPr="005D72D7" w:rsidRDefault="005D72D7" w:rsidP="005D72D7">
      <w:pPr>
        <w:spacing w:after="0" w:line="240" w:lineRule="auto"/>
        <w:ind w:left="0" w:right="0"/>
        <w:rPr>
          <w:b/>
          <w:sz w:val="20"/>
          <w:szCs w:val="20"/>
        </w:rPr>
      </w:pPr>
    </w:p>
    <w:p w14:paraId="67D22B0B" w14:textId="77777777" w:rsidR="005D72D7" w:rsidRPr="005D72D7" w:rsidRDefault="005D72D7" w:rsidP="005D72D7">
      <w:pPr>
        <w:spacing w:after="0" w:line="240" w:lineRule="auto"/>
        <w:ind w:left="0" w:right="0"/>
        <w:rPr>
          <w:b/>
          <w:sz w:val="28"/>
          <w:szCs w:val="20"/>
        </w:rPr>
      </w:pPr>
      <w:r w:rsidRPr="005D72D7">
        <w:rPr>
          <w:sz w:val="20"/>
          <w:szCs w:val="20"/>
        </w:rPr>
        <w:br w:type="page"/>
      </w:r>
    </w:p>
    <w:p w14:paraId="04CA40DB" w14:textId="77777777" w:rsidR="005D72D7" w:rsidRPr="005D72D7" w:rsidRDefault="005D72D7" w:rsidP="005D72D7">
      <w:pPr>
        <w:keepNext/>
        <w:spacing w:after="0" w:line="240" w:lineRule="auto"/>
        <w:ind w:left="0" w:right="0"/>
        <w:outlineLvl w:val="3"/>
        <w:rPr>
          <w:b/>
          <w:sz w:val="28"/>
          <w:szCs w:val="20"/>
        </w:rPr>
      </w:pPr>
      <w:r w:rsidRPr="005D72D7">
        <w:rPr>
          <w:b/>
          <w:sz w:val="28"/>
          <w:szCs w:val="20"/>
        </w:rPr>
        <w:lastRenderedPageBreak/>
        <w:t>Access/</w:t>
      </w:r>
      <w:proofErr w:type="spellStart"/>
      <w:r w:rsidRPr="005D72D7">
        <w:rPr>
          <w:b/>
          <w:sz w:val="28"/>
          <w:szCs w:val="20"/>
        </w:rPr>
        <w:t>AV-fistel</w:t>
      </w:r>
      <w:proofErr w:type="spellEnd"/>
      <w:r w:rsidRPr="005D72D7">
        <w:rPr>
          <w:b/>
          <w:sz w:val="28"/>
          <w:szCs w:val="20"/>
        </w:rPr>
        <w:t>/</w:t>
      </w:r>
      <w:proofErr w:type="spellStart"/>
      <w:r w:rsidRPr="005D72D7">
        <w:rPr>
          <w:b/>
          <w:sz w:val="28"/>
          <w:szCs w:val="20"/>
        </w:rPr>
        <w:t>Graft</w:t>
      </w:r>
      <w:proofErr w:type="spellEnd"/>
    </w:p>
    <w:p w14:paraId="5E26CEB3" w14:textId="77777777" w:rsidR="005D72D7" w:rsidRPr="005D72D7" w:rsidRDefault="005D72D7" w:rsidP="005D72D7">
      <w:pPr>
        <w:spacing w:after="0" w:line="240" w:lineRule="auto"/>
        <w:ind w:left="0" w:right="0"/>
        <w:rPr>
          <w:b/>
          <w:sz w:val="28"/>
          <w:szCs w:val="20"/>
          <w:u w:val="single"/>
        </w:rPr>
      </w:pPr>
    </w:p>
    <w:p w14:paraId="11D48B43" w14:textId="77777777" w:rsidR="005D72D7" w:rsidRPr="005D72D7" w:rsidRDefault="005D72D7" w:rsidP="005D72D7">
      <w:pPr>
        <w:spacing w:after="0" w:line="240" w:lineRule="auto"/>
        <w:ind w:left="2608" w:right="0" w:hanging="2608"/>
        <w:rPr>
          <w:szCs w:val="20"/>
        </w:rPr>
      </w:pPr>
      <w:r w:rsidRPr="005D72D7">
        <w:rPr>
          <w:b/>
          <w:szCs w:val="20"/>
        </w:rPr>
        <w:t>Hälsoärende</w:t>
      </w:r>
      <w:r w:rsidRPr="005D72D7">
        <w:rPr>
          <w:b/>
          <w:szCs w:val="20"/>
        </w:rPr>
        <w:tab/>
      </w:r>
      <w:r w:rsidRPr="005D72D7">
        <w:rPr>
          <w:szCs w:val="20"/>
        </w:rPr>
        <w:t>Risk för stenos/ocklusion, blödning och infektion.</w:t>
      </w:r>
    </w:p>
    <w:p w14:paraId="21EF41D7" w14:textId="77777777" w:rsidR="005D72D7" w:rsidRPr="005D72D7" w:rsidRDefault="005D72D7" w:rsidP="005D72D7">
      <w:pPr>
        <w:spacing w:after="0" w:line="240" w:lineRule="auto"/>
        <w:ind w:left="2608" w:right="0"/>
        <w:rPr>
          <w:szCs w:val="20"/>
        </w:rPr>
      </w:pPr>
      <w:r w:rsidRPr="005D72D7">
        <w:rPr>
          <w:szCs w:val="20"/>
        </w:rPr>
        <w:t xml:space="preserve">Smärta i samband vid punktion </w:t>
      </w:r>
    </w:p>
    <w:p w14:paraId="72BD86EE" w14:textId="77777777" w:rsidR="005D72D7" w:rsidRPr="005D72D7" w:rsidRDefault="005D72D7" w:rsidP="005D72D7">
      <w:pPr>
        <w:spacing w:after="0" w:line="240" w:lineRule="auto"/>
        <w:ind w:left="2608" w:right="0" w:hanging="2608"/>
        <w:rPr>
          <w:b/>
          <w:szCs w:val="20"/>
        </w:rPr>
      </w:pPr>
    </w:p>
    <w:p w14:paraId="6BEE50A5" w14:textId="77777777" w:rsidR="005D72D7" w:rsidRPr="005D72D7" w:rsidRDefault="005D72D7" w:rsidP="005D72D7">
      <w:pPr>
        <w:spacing w:after="0" w:line="240" w:lineRule="auto"/>
        <w:ind w:left="2608" w:right="0" w:hanging="2608"/>
      </w:pPr>
      <w:r w:rsidRPr="01C95687">
        <w:rPr>
          <w:b/>
          <w:bCs/>
        </w:rPr>
        <w:t>Delmål:</w:t>
      </w:r>
      <w:r>
        <w:tab/>
        <w:t>Välfungerande access för optimal dialysbehandling.</w:t>
      </w:r>
    </w:p>
    <w:p w14:paraId="2B958343" w14:textId="03C8F63F" w:rsidR="3448EA6F" w:rsidRPr="005E088A" w:rsidRDefault="3202C0C4" w:rsidP="27F85990">
      <w:pPr>
        <w:spacing w:after="0" w:line="240" w:lineRule="auto"/>
        <w:ind w:left="2608" w:right="0"/>
      </w:pPr>
      <w:r w:rsidRPr="005E088A">
        <w:t xml:space="preserve">Adekvat </w:t>
      </w:r>
      <w:r w:rsidR="00501E1B" w:rsidRPr="005E088A">
        <w:t>b</w:t>
      </w:r>
      <w:r w:rsidR="3448EA6F" w:rsidRPr="005E088A">
        <w:t>lodflöde</w:t>
      </w:r>
      <w:r w:rsidR="5DEC88D2" w:rsidRPr="005E088A">
        <w:t>s inställning</w:t>
      </w:r>
      <w:r w:rsidR="3448EA6F" w:rsidRPr="005E088A">
        <w:t xml:space="preserve"> på </w:t>
      </w:r>
      <w:r w:rsidR="00501E1B" w:rsidRPr="005E088A">
        <w:t>dialys</w:t>
      </w:r>
      <w:r w:rsidR="3448EA6F" w:rsidRPr="005E088A">
        <w:t>maskinen</w:t>
      </w:r>
    </w:p>
    <w:p w14:paraId="3098B145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  <w:r w:rsidRPr="005D72D7">
        <w:rPr>
          <w:szCs w:val="20"/>
        </w:rPr>
        <w:t>Inga infektioner.</w:t>
      </w:r>
    </w:p>
    <w:p w14:paraId="6CD56A1F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  <w:r w:rsidRPr="005D72D7">
        <w:rPr>
          <w:szCs w:val="20"/>
        </w:rPr>
        <w:t>Inga blödningar.</w:t>
      </w:r>
    </w:p>
    <w:p w14:paraId="52552118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  <w:r w:rsidRPr="005D72D7">
        <w:rPr>
          <w:szCs w:val="20"/>
        </w:rPr>
        <w:t>Ingen smärta</w:t>
      </w:r>
    </w:p>
    <w:p w14:paraId="26E37D0C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  <w:r w:rsidRPr="005D72D7">
        <w:rPr>
          <w:szCs w:val="20"/>
        </w:rPr>
        <w:t xml:space="preserve">Följa symtom på </w:t>
      </w:r>
      <w:proofErr w:type="spellStart"/>
      <w:r w:rsidRPr="005D72D7">
        <w:rPr>
          <w:szCs w:val="20"/>
        </w:rPr>
        <w:t>ev</w:t>
      </w:r>
      <w:proofErr w:type="spellEnd"/>
      <w:r w:rsidRPr="005D72D7">
        <w:rPr>
          <w:szCs w:val="20"/>
        </w:rPr>
        <w:t xml:space="preserve"> stenos/ocklusion</w:t>
      </w:r>
    </w:p>
    <w:p w14:paraId="0040FB59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</w:p>
    <w:p w14:paraId="57F72B78" w14:textId="77777777" w:rsidR="005D72D7" w:rsidRPr="005D72D7" w:rsidRDefault="005D72D7" w:rsidP="005D72D7">
      <w:pPr>
        <w:spacing w:after="0" w:line="240" w:lineRule="auto"/>
        <w:ind w:left="0" w:right="0"/>
        <w:rPr>
          <w:b/>
          <w:szCs w:val="20"/>
        </w:rPr>
      </w:pPr>
      <w:proofErr w:type="spellStart"/>
      <w:r w:rsidRPr="01C95687">
        <w:rPr>
          <w:b/>
          <w:bCs/>
        </w:rPr>
        <w:t>Omv.åtg</w:t>
      </w:r>
      <w:proofErr w:type="spellEnd"/>
      <w:r w:rsidRPr="01C95687">
        <w:rPr>
          <w:b/>
          <w:bCs/>
        </w:rPr>
        <w:t>.</w:t>
      </w:r>
    </w:p>
    <w:p w14:paraId="01C7DAE3" w14:textId="77777777" w:rsidR="005D72D7" w:rsidRPr="005D72D7" w:rsidRDefault="76BE8755" w:rsidP="01C95687">
      <w:pPr>
        <w:suppressAutoHyphens/>
        <w:spacing w:after="0" w:line="240" w:lineRule="auto"/>
        <w:ind w:left="0" w:right="0"/>
      </w:pPr>
      <w:r w:rsidRPr="01C95687">
        <w:rPr>
          <w:b/>
          <w:bCs/>
        </w:rPr>
        <w:t>Info/</w:t>
      </w:r>
      <w:proofErr w:type="spellStart"/>
      <w:r w:rsidRPr="01C95687">
        <w:rPr>
          <w:b/>
          <w:bCs/>
        </w:rPr>
        <w:t>underv</w:t>
      </w:r>
      <w:proofErr w:type="spellEnd"/>
      <w:r w:rsidRPr="01C95687">
        <w:rPr>
          <w:b/>
          <w:bCs/>
        </w:rPr>
        <w:t>.</w:t>
      </w:r>
      <w:r w:rsidR="005D72D7">
        <w:tab/>
      </w:r>
      <w:r w:rsidR="005D72D7">
        <w:tab/>
      </w:r>
      <w:r>
        <w:t xml:space="preserve">Delge patienten informationsblad </w:t>
      </w:r>
    </w:p>
    <w:p w14:paraId="16953C46" w14:textId="2BF4D32D" w:rsidR="005D72D7" w:rsidRPr="005D72D7" w:rsidRDefault="76BE8755" w:rsidP="01C95687">
      <w:pPr>
        <w:spacing w:after="0" w:line="240" w:lineRule="auto"/>
        <w:ind w:left="2608" w:right="0"/>
        <w:rPr>
          <w:b/>
          <w:bCs/>
          <w:lang w:eastAsia="ar-SA"/>
        </w:rPr>
      </w:pPr>
      <w:r>
        <w:t xml:space="preserve">”Patientinformation till dig som har fått en </w:t>
      </w:r>
      <w:proofErr w:type="spellStart"/>
      <w:r w:rsidRPr="01C95687">
        <w:rPr>
          <w:lang w:eastAsia="ar-SA"/>
        </w:rPr>
        <w:t>AV-fistel</w:t>
      </w:r>
      <w:proofErr w:type="spellEnd"/>
      <w:r w:rsidRPr="01C95687">
        <w:rPr>
          <w:lang w:eastAsia="ar-SA"/>
        </w:rPr>
        <w:t>/</w:t>
      </w:r>
      <w:proofErr w:type="spellStart"/>
      <w:r w:rsidRPr="01C95687">
        <w:rPr>
          <w:lang w:eastAsia="ar-SA"/>
        </w:rPr>
        <w:t>AV-graft</w:t>
      </w:r>
      <w:proofErr w:type="spellEnd"/>
    </w:p>
    <w:p w14:paraId="7CF22970" w14:textId="77777777" w:rsidR="005D72D7" w:rsidRPr="005D72D7" w:rsidRDefault="005D72D7" w:rsidP="01C95687">
      <w:pPr>
        <w:suppressAutoHyphens/>
        <w:spacing w:after="0" w:line="240" w:lineRule="auto"/>
        <w:ind w:left="0" w:right="0"/>
      </w:pPr>
    </w:p>
    <w:p w14:paraId="310F6B27" w14:textId="328A5E6B" w:rsidR="005D72D7" w:rsidRPr="005D72D7" w:rsidRDefault="76BE8755" w:rsidP="01C95687">
      <w:pPr>
        <w:suppressAutoHyphens/>
        <w:spacing w:after="0" w:line="240" w:lineRule="auto"/>
        <w:ind w:left="2608" w:right="0"/>
      </w:pPr>
      <w:r>
        <w:t xml:space="preserve">Upprepade informationstillfällen om </w:t>
      </w:r>
      <w:proofErr w:type="spellStart"/>
      <w:r>
        <w:t>accesskötsel</w:t>
      </w:r>
      <w:proofErr w:type="spellEnd"/>
      <w:r>
        <w:t>.</w:t>
      </w:r>
      <w:r w:rsidRPr="01C95687">
        <w:rPr>
          <w:b/>
          <w:bCs/>
          <w:lang w:eastAsia="ar-SA"/>
        </w:rPr>
        <w:t xml:space="preserve"> </w:t>
      </w:r>
    </w:p>
    <w:p w14:paraId="2C1166EF" w14:textId="3D0803FE" w:rsidR="005D72D7" w:rsidRPr="005D72D7" w:rsidRDefault="005D72D7" w:rsidP="01C95687">
      <w:pPr>
        <w:suppressAutoHyphens/>
        <w:spacing w:after="0" w:line="240" w:lineRule="auto"/>
        <w:ind w:left="2610" w:right="0"/>
        <w:rPr>
          <w:b/>
          <w:bCs/>
          <w:lang w:eastAsia="ar-SA"/>
        </w:rPr>
      </w:pPr>
    </w:p>
    <w:p w14:paraId="404B85E5" w14:textId="374C5C54" w:rsidR="005D72D7" w:rsidRPr="005D72D7" w:rsidRDefault="005D72D7" w:rsidP="01C95687">
      <w:pPr>
        <w:suppressAutoHyphens/>
        <w:spacing w:after="0" w:line="240" w:lineRule="auto"/>
        <w:ind w:left="2608" w:right="0" w:hanging="2608"/>
        <w:rPr>
          <w:lang w:eastAsia="ar-SA"/>
        </w:rPr>
      </w:pPr>
      <w:r w:rsidRPr="01C95687">
        <w:rPr>
          <w:b/>
          <w:bCs/>
          <w:lang w:eastAsia="ar-SA"/>
        </w:rPr>
        <w:t>Obs/</w:t>
      </w:r>
      <w:proofErr w:type="spellStart"/>
      <w:r w:rsidRPr="01C95687">
        <w:rPr>
          <w:b/>
          <w:bCs/>
          <w:lang w:eastAsia="ar-SA"/>
        </w:rPr>
        <w:t>övervak</w:t>
      </w:r>
      <w:proofErr w:type="spellEnd"/>
      <w:r>
        <w:tab/>
      </w:r>
      <w:r w:rsidRPr="01C95687">
        <w:rPr>
          <w:lang w:eastAsia="ar-SA"/>
        </w:rPr>
        <w:t>Tecken på infektion vid varje dialys såsom rodnad, svullnad och feber.</w:t>
      </w:r>
    </w:p>
    <w:p w14:paraId="2C5C6840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  <w:r w:rsidRPr="005D72D7">
        <w:rPr>
          <w:szCs w:val="20"/>
        </w:rPr>
        <w:t>Allmäntillståndet.</w:t>
      </w:r>
    </w:p>
    <w:p w14:paraId="701832B8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  <w:r w:rsidRPr="005D72D7">
        <w:rPr>
          <w:szCs w:val="20"/>
        </w:rPr>
        <w:t>Svirr i AV fisteln/</w:t>
      </w:r>
      <w:proofErr w:type="spellStart"/>
      <w:r w:rsidRPr="005D72D7">
        <w:rPr>
          <w:szCs w:val="20"/>
        </w:rPr>
        <w:t>graften</w:t>
      </w:r>
      <w:proofErr w:type="spellEnd"/>
      <w:r w:rsidRPr="005D72D7">
        <w:rPr>
          <w:szCs w:val="20"/>
        </w:rPr>
        <w:t xml:space="preserve"> vid varje dialysstart </w:t>
      </w:r>
    </w:p>
    <w:p w14:paraId="6B5EA405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  <w:r w:rsidRPr="005D72D7">
        <w:rPr>
          <w:szCs w:val="20"/>
        </w:rPr>
        <w:t>Följa artär- och ventryck.</w:t>
      </w:r>
    </w:p>
    <w:p w14:paraId="28C7324D" w14:textId="477E9D4A" w:rsidR="005D72D7" w:rsidRPr="005D72D7" w:rsidRDefault="005D72D7" w:rsidP="01C95687">
      <w:pPr>
        <w:spacing w:after="0" w:line="240" w:lineRule="auto"/>
        <w:ind w:left="2610" w:right="0"/>
      </w:pPr>
      <w:r>
        <w:t>Flödesförändringar.</w:t>
      </w:r>
      <w:r w:rsidR="246930AA">
        <w:t xml:space="preserve"> </w:t>
      </w:r>
      <w:proofErr w:type="spellStart"/>
      <w:r w:rsidR="246930AA">
        <w:t>Transonicmätning</w:t>
      </w:r>
      <w:proofErr w:type="spellEnd"/>
      <w:r w:rsidR="246930AA">
        <w:t xml:space="preserve"> 1g/månad.</w:t>
      </w:r>
    </w:p>
    <w:p w14:paraId="7CE18FC2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  <w:r w:rsidRPr="005D72D7">
        <w:rPr>
          <w:szCs w:val="20"/>
        </w:rPr>
        <w:t xml:space="preserve">Klinisk undersökning av </w:t>
      </w:r>
      <w:proofErr w:type="spellStart"/>
      <w:r w:rsidRPr="005D72D7">
        <w:rPr>
          <w:szCs w:val="20"/>
        </w:rPr>
        <w:t>AV-fistel</w:t>
      </w:r>
      <w:proofErr w:type="spellEnd"/>
      <w:r w:rsidRPr="005D72D7">
        <w:rPr>
          <w:szCs w:val="20"/>
        </w:rPr>
        <w:t>/</w:t>
      </w:r>
      <w:proofErr w:type="spellStart"/>
      <w:r w:rsidRPr="005D72D7">
        <w:rPr>
          <w:szCs w:val="20"/>
        </w:rPr>
        <w:t>graft</w:t>
      </w:r>
      <w:proofErr w:type="spellEnd"/>
      <w:r w:rsidRPr="005D72D7">
        <w:rPr>
          <w:szCs w:val="20"/>
        </w:rPr>
        <w:t>.</w:t>
      </w:r>
    </w:p>
    <w:p w14:paraId="7454F2DE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  <w:r w:rsidRPr="005D72D7">
        <w:rPr>
          <w:szCs w:val="20"/>
        </w:rPr>
        <w:t>Förlängd blödningstid.</w:t>
      </w:r>
    </w:p>
    <w:p w14:paraId="79F63657" w14:textId="1934EB26" w:rsidR="005D72D7" w:rsidRPr="005D72D7" w:rsidRDefault="005D72D7" w:rsidP="2316B321">
      <w:pPr>
        <w:keepNext/>
        <w:spacing w:after="0" w:line="240" w:lineRule="auto"/>
        <w:ind w:left="0" w:right="0"/>
        <w:outlineLvl w:val="0"/>
        <w:rPr>
          <w:b/>
          <w:bCs/>
        </w:rPr>
      </w:pPr>
    </w:p>
    <w:p w14:paraId="758FA602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</w:p>
    <w:p w14:paraId="22E0850D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szCs w:val="20"/>
          <w:lang w:eastAsia="ar-SA"/>
        </w:rPr>
      </w:pPr>
      <w:r w:rsidRPr="005D72D7">
        <w:rPr>
          <w:b/>
          <w:bCs/>
          <w:szCs w:val="20"/>
          <w:lang w:eastAsia="ar-SA"/>
        </w:rPr>
        <w:t>Medverkan</w:t>
      </w:r>
      <w:r w:rsidRPr="005D72D7">
        <w:rPr>
          <w:b/>
          <w:bCs/>
          <w:szCs w:val="20"/>
          <w:lang w:eastAsia="ar-SA"/>
        </w:rPr>
        <w:tab/>
      </w:r>
      <w:r w:rsidRPr="005D72D7">
        <w:rPr>
          <w:szCs w:val="20"/>
          <w:lang w:eastAsia="ar-SA"/>
        </w:rPr>
        <w:tab/>
        <w:t xml:space="preserve">Patienten kontrollerar svirr i </w:t>
      </w:r>
      <w:proofErr w:type="spellStart"/>
      <w:r w:rsidRPr="005D72D7">
        <w:rPr>
          <w:szCs w:val="20"/>
          <w:lang w:eastAsia="ar-SA"/>
        </w:rPr>
        <w:t>AV-fistel</w:t>
      </w:r>
      <w:proofErr w:type="spellEnd"/>
      <w:r w:rsidRPr="005D72D7">
        <w:rPr>
          <w:szCs w:val="20"/>
          <w:lang w:eastAsia="ar-SA"/>
        </w:rPr>
        <w:t>/</w:t>
      </w:r>
      <w:proofErr w:type="spellStart"/>
      <w:r w:rsidRPr="005D72D7">
        <w:rPr>
          <w:szCs w:val="20"/>
          <w:lang w:eastAsia="ar-SA"/>
        </w:rPr>
        <w:t>graften</w:t>
      </w:r>
      <w:proofErr w:type="spellEnd"/>
      <w:r w:rsidRPr="005D72D7">
        <w:rPr>
          <w:szCs w:val="20"/>
          <w:lang w:eastAsia="ar-SA"/>
        </w:rPr>
        <w:t xml:space="preserve"> hemma</w:t>
      </w:r>
    </w:p>
    <w:p w14:paraId="1A5D13F9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szCs w:val="20"/>
          <w:lang w:eastAsia="ar-SA"/>
        </w:rPr>
      </w:pPr>
      <w:r w:rsidRPr="005D72D7">
        <w:rPr>
          <w:szCs w:val="20"/>
          <w:lang w:eastAsia="ar-SA"/>
        </w:rPr>
        <w:tab/>
      </w:r>
      <w:r w:rsidRPr="005D72D7">
        <w:rPr>
          <w:szCs w:val="20"/>
          <w:lang w:eastAsia="ar-SA"/>
        </w:rPr>
        <w:tab/>
        <w:t>Patienten tvättar armen med tvål och vatten före punktion</w:t>
      </w:r>
    </w:p>
    <w:p w14:paraId="7FD3FF89" w14:textId="1FAFC58A" w:rsidR="005D72D7" w:rsidRPr="005D72D7" w:rsidRDefault="005D72D7" w:rsidP="01C95687">
      <w:pPr>
        <w:suppressAutoHyphens/>
        <w:spacing w:after="0" w:line="240" w:lineRule="auto"/>
        <w:ind w:left="1304" w:right="0" w:firstLine="1304"/>
        <w:rPr>
          <w:lang w:eastAsia="ar-SA"/>
        </w:rPr>
      </w:pPr>
      <w:r w:rsidRPr="01C95687">
        <w:rPr>
          <w:lang w:eastAsia="ar-SA"/>
        </w:rPr>
        <w:t>EMLA-kräm 1-2h före punktion</w:t>
      </w:r>
      <w:r w:rsidR="08472792" w:rsidRPr="01C95687">
        <w:rPr>
          <w:lang w:eastAsia="ar-SA"/>
        </w:rPr>
        <w:t xml:space="preserve"> </w:t>
      </w:r>
      <w:proofErr w:type="spellStart"/>
      <w:r w:rsidR="08472792" w:rsidRPr="01C95687">
        <w:rPr>
          <w:lang w:eastAsia="ar-SA"/>
        </w:rPr>
        <w:t>vb</w:t>
      </w:r>
      <w:proofErr w:type="spellEnd"/>
      <w:r w:rsidR="72214B32" w:rsidRPr="01C95687">
        <w:rPr>
          <w:lang w:eastAsia="ar-SA"/>
        </w:rPr>
        <w:t>.</w:t>
      </w:r>
    </w:p>
    <w:p w14:paraId="02FF20EF" w14:textId="641EE5C3" w:rsidR="005D72D7" w:rsidRPr="005D72D7" w:rsidRDefault="005D72D7" w:rsidP="01C95687">
      <w:pPr>
        <w:suppressAutoHyphens/>
        <w:spacing w:after="0" w:line="240" w:lineRule="auto"/>
        <w:ind w:left="2608" w:right="0" w:firstLine="2"/>
        <w:rPr>
          <w:lang w:eastAsia="ar-SA"/>
        </w:rPr>
      </w:pPr>
      <w:proofErr w:type="spellStart"/>
      <w:r w:rsidRPr="01C95687">
        <w:rPr>
          <w:lang w:eastAsia="ar-SA"/>
        </w:rPr>
        <w:t>Xylocainspray</w:t>
      </w:r>
      <w:proofErr w:type="spellEnd"/>
      <w:r w:rsidRPr="01C95687">
        <w:rPr>
          <w:lang w:eastAsia="ar-SA"/>
        </w:rPr>
        <w:t xml:space="preserve"> 5 min innan punktion sprayas över punktionsområdet</w:t>
      </w:r>
      <w:r w:rsidR="59BD8514" w:rsidRPr="01C95687">
        <w:rPr>
          <w:lang w:eastAsia="ar-SA"/>
        </w:rPr>
        <w:t xml:space="preserve"> </w:t>
      </w:r>
      <w:proofErr w:type="spellStart"/>
      <w:r w:rsidR="59BD8514" w:rsidRPr="01C95687">
        <w:rPr>
          <w:lang w:eastAsia="ar-SA"/>
        </w:rPr>
        <w:t>vb</w:t>
      </w:r>
      <w:proofErr w:type="spellEnd"/>
      <w:r w:rsidR="59BD8514" w:rsidRPr="01C95687">
        <w:rPr>
          <w:lang w:eastAsia="ar-SA"/>
        </w:rPr>
        <w:t>.</w:t>
      </w:r>
    </w:p>
    <w:p w14:paraId="109F3589" w14:textId="77777777" w:rsidR="005D72D7" w:rsidRPr="005D72D7" w:rsidRDefault="005D72D7" w:rsidP="005D72D7">
      <w:pPr>
        <w:suppressAutoHyphens/>
        <w:spacing w:after="0" w:line="240" w:lineRule="auto"/>
        <w:ind w:left="2608" w:right="0" w:firstLine="2"/>
        <w:rPr>
          <w:szCs w:val="20"/>
          <w:lang w:eastAsia="ar-SA"/>
        </w:rPr>
      </w:pPr>
      <w:r w:rsidRPr="005D72D7">
        <w:rPr>
          <w:szCs w:val="20"/>
          <w:lang w:eastAsia="ar-SA"/>
        </w:rPr>
        <w:t>Komprimerar efter nåldragning</w:t>
      </w:r>
    </w:p>
    <w:p w14:paraId="46D591E7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szCs w:val="20"/>
          <w:lang w:eastAsia="ar-SA"/>
        </w:rPr>
      </w:pPr>
      <w:r w:rsidRPr="005D72D7">
        <w:rPr>
          <w:szCs w:val="20"/>
          <w:lang w:eastAsia="ar-SA"/>
        </w:rPr>
        <w:tab/>
      </w:r>
      <w:r w:rsidRPr="005D72D7">
        <w:rPr>
          <w:szCs w:val="20"/>
          <w:lang w:eastAsia="ar-SA"/>
        </w:rPr>
        <w:tab/>
        <w:t xml:space="preserve">. </w:t>
      </w:r>
    </w:p>
    <w:p w14:paraId="0A4B2031" w14:textId="77777777" w:rsidR="005D72D7" w:rsidRPr="005D72D7" w:rsidRDefault="005D72D7" w:rsidP="005D72D7">
      <w:pPr>
        <w:spacing w:after="0" w:line="240" w:lineRule="auto"/>
        <w:ind w:left="0" w:right="0"/>
        <w:rPr>
          <w:b/>
          <w:bCs/>
          <w:szCs w:val="20"/>
        </w:rPr>
      </w:pPr>
    </w:p>
    <w:p w14:paraId="11DBF209" w14:textId="6DA0DA86" w:rsidR="005D72D7" w:rsidRPr="005D72D7" w:rsidRDefault="005D72D7" w:rsidP="005D72D7">
      <w:pPr>
        <w:spacing w:after="0" w:line="240" w:lineRule="auto"/>
        <w:ind w:left="2608" w:right="0" w:hanging="2608"/>
      </w:pPr>
      <w:proofErr w:type="spellStart"/>
      <w:r w:rsidRPr="2316B321">
        <w:rPr>
          <w:b/>
          <w:bCs/>
        </w:rPr>
        <w:t>Spec.omv</w:t>
      </w:r>
      <w:proofErr w:type="spellEnd"/>
      <w:r w:rsidRPr="2316B321">
        <w:rPr>
          <w:b/>
          <w:bCs/>
        </w:rPr>
        <w:t>.</w:t>
      </w:r>
      <w:r>
        <w:tab/>
        <w:t>Kärl:…………</w:t>
      </w:r>
      <w:proofErr w:type="spellStart"/>
      <w:r>
        <w:t>Op.datum</w:t>
      </w:r>
      <w:proofErr w:type="spellEnd"/>
      <w:r>
        <w:t>:……..</w:t>
      </w:r>
      <w:proofErr w:type="spellStart"/>
      <w:r>
        <w:t>Qb</w:t>
      </w:r>
      <w:proofErr w:type="spellEnd"/>
      <w:r>
        <w:t xml:space="preserve"> ml/min:………..</w:t>
      </w:r>
    </w:p>
    <w:p w14:paraId="7F1EA009" w14:textId="4EA87B69" w:rsidR="005D72D7" w:rsidRPr="005D72D7" w:rsidRDefault="73B47A3B" w:rsidP="005D72D7">
      <w:pPr>
        <w:spacing w:after="0" w:line="240" w:lineRule="auto"/>
        <w:ind w:left="2608" w:right="0" w:hanging="2608"/>
      </w:pPr>
      <w:r>
        <w:t xml:space="preserve">                                           </w:t>
      </w:r>
      <w:r w:rsidR="005D72D7">
        <w:t xml:space="preserve">Stickstart </w:t>
      </w:r>
      <w:r w:rsidR="10197F14">
        <w:t xml:space="preserve">    </w:t>
      </w:r>
      <w:r w:rsidR="005D72D7">
        <w:t>2 nålar:………</w:t>
      </w:r>
    </w:p>
    <w:p w14:paraId="54EE67DD" w14:textId="77777777" w:rsidR="005D72D7" w:rsidRPr="005D72D7" w:rsidRDefault="005D72D7" w:rsidP="005D72D7">
      <w:pPr>
        <w:spacing w:after="0" w:line="240" w:lineRule="auto"/>
        <w:ind w:left="2608" w:right="0" w:hanging="2608"/>
        <w:rPr>
          <w:szCs w:val="20"/>
        </w:rPr>
      </w:pPr>
    </w:p>
    <w:p w14:paraId="59136705" w14:textId="77777777" w:rsidR="005D72D7" w:rsidRPr="005D72D7" w:rsidRDefault="005D72D7" w:rsidP="005D72D7">
      <w:pPr>
        <w:spacing w:after="0" w:line="240" w:lineRule="auto"/>
        <w:ind w:left="2608" w:right="0"/>
        <w:rPr>
          <w:bCs/>
          <w:szCs w:val="20"/>
        </w:rPr>
      </w:pPr>
      <w:r w:rsidRPr="005D72D7">
        <w:rPr>
          <w:szCs w:val="20"/>
        </w:rPr>
        <w:t xml:space="preserve">Start och avslut av dialysbehandling enligt </w:t>
      </w:r>
      <w:r w:rsidRPr="005D72D7">
        <w:rPr>
          <w:bCs/>
          <w:szCs w:val="20"/>
        </w:rPr>
        <w:t>PM nr:</w:t>
      </w:r>
    </w:p>
    <w:p w14:paraId="58640D92" w14:textId="77777777" w:rsidR="005D72D7" w:rsidRPr="005D72D7" w:rsidRDefault="005D72D7" w:rsidP="005D72D7">
      <w:pPr>
        <w:spacing w:after="0" w:line="240" w:lineRule="auto"/>
        <w:ind w:left="2608" w:right="0"/>
        <w:rPr>
          <w:bCs/>
          <w:szCs w:val="20"/>
        </w:rPr>
      </w:pPr>
      <w:r w:rsidRPr="005D72D7">
        <w:rPr>
          <w:bCs/>
          <w:szCs w:val="20"/>
        </w:rPr>
        <w:t xml:space="preserve">Q-Di 401, 402, 403 </w:t>
      </w:r>
    </w:p>
    <w:p w14:paraId="11698351" w14:textId="77777777" w:rsidR="005D72D7" w:rsidRPr="005D72D7" w:rsidRDefault="005D72D7" w:rsidP="005D72D7">
      <w:pPr>
        <w:spacing w:after="0" w:line="240" w:lineRule="auto"/>
        <w:ind w:left="2608" w:right="0"/>
        <w:rPr>
          <w:bCs/>
          <w:szCs w:val="20"/>
        </w:rPr>
      </w:pPr>
      <w:r w:rsidRPr="005D72D7">
        <w:rPr>
          <w:bCs/>
          <w:szCs w:val="20"/>
        </w:rPr>
        <w:t>Kärlaccessprotokoll nr:</w:t>
      </w:r>
    </w:p>
    <w:p w14:paraId="17DF75C6" w14:textId="77777777" w:rsidR="005D72D7" w:rsidRPr="005D72D7" w:rsidRDefault="005D72D7" w:rsidP="005D72D7">
      <w:pPr>
        <w:spacing w:after="0" w:line="240" w:lineRule="auto"/>
        <w:ind w:left="2608" w:right="0"/>
        <w:rPr>
          <w:b/>
          <w:szCs w:val="20"/>
        </w:rPr>
      </w:pPr>
      <w:r w:rsidRPr="005D72D7">
        <w:rPr>
          <w:bCs/>
          <w:szCs w:val="20"/>
        </w:rPr>
        <w:t>Q Di 432, 433</w:t>
      </w:r>
    </w:p>
    <w:p w14:paraId="72B5DB02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  <w:proofErr w:type="spellStart"/>
      <w:r w:rsidRPr="005D72D7">
        <w:rPr>
          <w:szCs w:val="20"/>
        </w:rPr>
        <w:t>Buttonholeteknik</w:t>
      </w:r>
      <w:proofErr w:type="spellEnd"/>
      <w:r w:rsidRPr="005D72D7">
        <w:rPr>
          <w:szCs w:val="20"/>
        </w:rPr>
        <w:t xml:space="preserve"> vid </w:t>
      </w:r>
      <w:proofErr w:type="spellStart"/>
      <w:r w:rsidRPr="005D72D7">
        <w:rPr>
          <w:szCs w:val="20"/>
        </w:rPr>
        <w:t>AV-fistel</w:t>
      </w:r>
      <w:proofErr w:type="spellEnd"/>
      <w:r w:rsidRPr="005D72D7">
        <w:rPr>
          <w:szCs w:val="20"/>
        </w:rPr>
        <w:t xml:space="preserve"> enl. PM nr:</w:t>
      </w:r>
    </w:p>
    <w:p w14:paraId="459FD0C4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  <w:r w:rsidRPr="005D72D7">
        <w:rPr>
          <w:szCs w:val="20"/>
        </w:rPr>
        <w:t>Q Di 401</w:t>
      </w:r>
    </w:p>
    <w:p w14:paraId="1F18BE8E" w14:textId="77777777" w:rsidR="005D72D7" w:rsidRPr="005D72D7" w:rsidRDefault="005D72D7" w:rsidP="005D72D7">
      <w:pPr>
        <w:spacing w:after="0" w:line="240" w:lineRule="auto"/>
        <w:ind w:left="2610" w:right="0"/>
        <w:rPr>
          <w:bCs/>
          <w:szCs w:val="20"/>
        </w:rPr>
      </w:pPr>
      <w:r w:rsidRPr="005D72D7">
        <w:rPr>
          <w:szCs w:val="20"/>
        </w:rPr>
        <w:t xml:space="preserve">Stickschema vid </w:t>
      </w:r>
      <w:proofErr w:type="spellStart"/>
      <w:r w:rsidRPr="005D72D7">
        <w:rPr>
          <w:szCs w:val="20"/>
        </w:rPr>
        <w:t>AV-graft</w:t>
      </w:r>
      <w:proofErr w:type="spellEnd"/>
      <w:r w:rsidRPr="005D72D7">
        <w:rPr>
          <w:szCs w:val="20"/>
        </w:rPr>
        <w:t xml:space="preserve"> samt vid </w:t>
      </w:r>
      <w:r w:rsidRPr="005D72D7">
        <w:rPr>
          <w:bCs/>
          <w:szCs w:val="20"/>
        </w:rPr>
        <w:t xml:space="preserve">”gamla </w:t>
      </w:r>
      <w:proofErr w:type="spellStart"/>
      <w:r w:rsidRPr="005D72D7">
        <w:rPr>
          <w:bCs/>
          <w:szCs w:val="20"/>
        </w:rPr>
        <w:t>AV-fistlar</w:t>
      </w:r>
      <w:proofErr w:type="spellEnd"/>
      <w:r w:rsidRPr="005D72D7">
        <w:rPr>
          <w:bCs/>
          <w:szCs w:val="20"/>
        </w:rPr>
        <w:t>”.</w:t>
      </w:r>
    </w:p>
    <w:p w14:paraId="13530EC7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  <w:r w:rsidRPr="005D72D7">
        <w:rPr>
          <w:szCs w:val="20"/>
        </w:rPr>
        <w:t xml:space="preserve">Registrera alla </w:t>
      </w:r>
      <w:proofErr w:type="spellStart"/>
      <w:r w:rsidRPr="005D72D7">
        <w:rPr>
          <w:szCs w:val="20"/>
        </w:rPr>
        <w:t>omstick</w:t>
      </w:r>
      <w:proofErr w:type="spellEnd"/>
      <w:r w:rsidRPr="005D72D7">
        <w:rPr>
          <w:szCs w:val="20"/>
        </w:rPr>
        <w:t>.</w:t>
      </w:r>
    </w:p>
    <w:p w14:paraId="746A9CD1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  <w:r>
        <w:t>PAS mäter accessflöde samt recirkulation 1 gång/månad</w:t>
      </w:r>
    </w:p>
    <w:p w14:paraId="31C58DAC" w14:textId="77777777" w:rsidR="005D72D7" w:rsidRPr="005D72D7" w:rsidRDefault="7110A05B" w:rsidP="01C95687">
      <w:pPr>
        <w:spacing w:after="0" w:line="240" w:lineRule="auto"/>
        <w:ind w:left="2608" w:right="0" w:hanging="2608"/>
        <w:rPr>
          <w:b/>
          <w:bCs/>
        </w:rPr>
      </w:pPr>
      <w:r w:rsidRPr="01C95687">
        <w:rPr>
          <w:b/>
          <w:bCs/>
        </w:rPr>
        <w:t>Utvärdering</w:t>
      </w:r>
    </w:p>
    <w:p w14:paraId="390EE46E" w14:textId="6C3196A8" w:rsidR="005D72D7" w:rsidRPr="005D72D7" w:rsidRDefault="005D72D7" w:rsidP="01C95687">
      <w:pPr>
        <w:spacing w:after="0" w:line="240" w:lineRule="auto"/>
        <w:ind w:left="0" w:right="0"/>
      </w:pPr>
    </w:p>
    <w:p w14:paraId="0B5E1606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</w:p>
    <w:p w14:paraId="337F914A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</w:p>
    <w:p w14:paraId="3FF584B2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</w:p>
    <w:p w14:paraId="48F07F13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</w:p>
    <w:p w14:paraId="4D47D0A5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</w:p>
    <w:p w14:paraId="571C347D" w14:textId="77777777" w:rsidR="005D72D7" w:rsidRPr="005D72D7" w:rsidRDefault="005D72D7" w:rsidP="005D72D7">
      <w:pPr>
        <w:spacing w:after="0" w:line="240" w:lineRule="auto"/>
        <w:ind w:left="0" w:right="0"/>
      </w:pPr>
    </w:p>
    <w:p w14:paraId="123155FE" w14:textId="2276D006" w:rsidR="01C95687" w:rsidRDefault="01C95687" w:rsidP="01C95687">
      <w:pPr>
        <w:spacing w:after="0" w:line="240" w:lineRule="auto"/>
        <w:ind w:left="0" w:right="0"/>
      </w:pPr>
    </w:p>
    <w:p w14:paraId="7016847C" w14:textId="77777777" w:rsidR="005D72D7" w:rsidRPr="005D72D7" w:rsidRDefault="005D72D7" w:rsidP="005D72D7">
      <w:pPr>
        <w:keepNext/>
        <w:spacing w:after="0" w:line="240" w:lineRule="auto"/>
        <w:ind w:left="0" w:right="0"/>
        <w:outlineLvl w:val="3"/>
        <w:rPr>
          <w:b/>
          <w:sz w:val="28"/>
          <w:szCs w:val="20"/>
        </w:rPr>
      </w:pPr>
      <w:r w:rsidRPr="005D72D7">
        <w:rPr>
          <w:b/>
          <w:sz w:val="28"/>
          <w:szCs w:val="20"/>
        </w:rPr>
        <w:t>Access/CDK</w:t>
      </w:r>
    </w:p>
    <w:p w14:paraId="2AE58A86" w14:textId="77777777" w:rsidR="005D72D7" w:rsidRPr="005D72D7" w:rsidRDefault="005D72D7" w:rsidP="005D72D7">
      <w:pPr>
        <w:spacing w:after="0" w:line="240" w:lineRule="auto"/>
        <w:ind w:left="0" w:right="0"/>
        <w:rPr>
          <w:b/>
          <w:sz w:val="28"/>
          <w:szCs w:val="20"/>
          <w:u w:val="single"/>
        </w:rPr>
      </w:pPr>
    </w:p>
    <w:p w14:paraId="43000BB9" w14:textId="7A1E2E55" w:rsidR="005D72D7" w:rsidRPr="005D72D7" w:rsidRDefault="005D72D7" w:rsidP="005D72D7">
      <w:pPr>
        <w:tabs>
          <w:tab w:val="center" w:pos="4536"/>
          <w:tab w:val="right" w:pos="9072"/>
        </w:tabs>
        <w:spacing w:after="0" w:line="240" w:lineRule="auto"/>
        <w:ind w:left="2608" w:right="0" w:hanging="2608"/>
        <w:rPr>
          <w:szCs w:val="20"/>
        </w:rPr>
      </w:pPr>
      <w:r w:rsidRPr="005D72D7">
        <w:rPr>
          <w:b/>
          <w:szCs w:val="20"/>
        </w:rPr>
        <w:t>Hälsoärende</w:t>
      </w:r>
      <w:r w:rsidRPr="005D72D7">
        <w:rPr>
          <w:szCs w:val="20"/>
        </w:rPr>
        <w:tab/>
        <w:t>Risk för infektion, blåsbildning, irriterad hud och flödesförändring p g a CDK.</w:t>
      </w:r>
    </w:p>
    <w:p w14:paraId="73CE9843" w14:textId="77777777" w:rsidR="005D72D7" w:rsidRPr="005D72D7" w:rsidRDefault="005D72D7" w:rsidP="005D72D7">
      <w:pPr>
        <w:tabs>
          <w:tab w:val="center" w:pos="4536"/>
          <w:tab w:val="right" w:pos="9072"/>
        </w:tabs>
        <w:spacing w:after="0" w:line="240" w:lineRule="auto"/>
        <w:ind w:left="2608" w:right="0" w:hanging="2608"/>
        <w:rPr>
          <w:szCs w:val="20"/>
        </w:rPr>
      </w:pPr>
    </w:p>
    <w:p w14:paraId="57B43D4C" w14:textId="77777777" w:rsidR="005D72D7" w:rsidRPr="005D72D7" w:rsidRDefault="005D72D7" w:rsidP="005D72D7">
      <w:pPr>
        <w:tabs>
          <w:tab w:val="center" w:pos="4536"/>
          <w:tab w:val="right" w:pos="9072"/>
        </w:tabs>
        <w:spacing w:after="0" w:line="240" w:lineRule="auto"/>
        <w:ind w:left="2608" w:right="0" w:hanging="2608"/>
        <w:rPr>
          <w:szCs w:val="20"/>
        </w:rPr>
      </w:pPr>
      <w:r w:rsidRPr="005D72D7">
        <w:rPr>
          <w:b/>
          <w:szCs w:val="20"/>
        </w:rPr>
        <w:t>Delmål:</w:t>
      </w:r>
      <w:r w:rsidRPr="005D72D7">
        <w:rPr>
          <w:b/>
          <w:szCs w:val="20"/>
        </w:rPr>
        <w:tab/>
      </w:r>
      <w:r w:rsidRPr="005D72D7">
        <w:rPr>
          <w:szCs w:val="20"/>
        </w:rPr>
        <w:t>Välfungerande CDK för optimal dialysbehandling.</w:t>
      </w:r>
    </w:p>
    <w:p w14:paraId="38A0694C" w14:textId="77777777" w:rsidR="005D72D7" w:rsidRPr="005D72D7" w:rsidRDefault="005D72D7" w:rsidP="005D72D7">
      <w:pPr>
        <w:tabs>
          <w:tab w:val="center" w:pos="4536"/>
          <w:tab w:val="right" w:pos="9072"/>
        </w:tabs>
        <w:spacing w:after="0" w:line="240" w:lineRule="auto"/>
        <w:ind w:left="2610" w:right="0"/>
        <w:rPr>
          <w:szCs w:val="20"/>
        </w:rPr>
      </w:pPr>
      <w:r w:rsidRPr="005D72D7">
        <w:rPr>
          <w:szCs w:val="20"/>
        </w:rPr>
        <w:t>Inga infektioner.</w:t>
      </w:r>
    </w:p>
    <w:p w14:paraId="7CF45688" w14:textId="0788FDF1" w:rsidR="005D72D7" w:rsidRPr="005D72D7" w:rsidRDefault="005D72D7" w:rsidP="005D72D7">
      <w:pPr>
        <w:tabs>
          <w:tab w:val="center" w:pos="4536"/>
          <w:tab w:val="right" w:pos="9072"/>
        </w:tabs>
        <w:spacing w:after="0" w:line="240" w:lineRule="auto"/>
        <w:ind w:left="2610" w:right="0"/>
      </w:pPr>
      <w:r>
        <w:t>Blodflöde 300</w:t>
      </w:r>
      <w:r w:rsidR="15487D4F">
        <w:t>-350</w:t>
      </w:r>
      <w:r>
        <w:t>ml/min.</w:t>
      </w:r>
    </w:p>
    <w:p w14:paraId="44A89C03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proofErr w:type="spellStart"/>
      <w:r w:rsidRPr="005D72D7">
        <w:rPr>
          <w:b/>
          <w:szCs w:val="20"/>
        </w:rPr>
        <w:t>Omv.åtg</w:t>
      </w:r>
      <w:proofErr w:type="spellEnd"/>
      <w:r w:rsidRPr="005D72D7">
        <w:rPr>
          <w:b/>
          <w:szCs w:val="20"/>
        </w:rPr>
        <w:t>.</w:t>
      </w:r>
      <w:r w:rsidRPr="005D72D7">
        <w:rPr>
          <w:szCs w:val="20"/>
        </w:rPr>
        <w:t xml:space="preserve"> </w:t>
      </w:r>
    </w:p>
    <w:p w14:paraId="1375FBA1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</w:p>
    <w:p w14:paraId="30430F7A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b/>
          <w:bCs/>
          <w:szCs w:val="20"/>
        </w:rPr>
        <w:t>Info/</w:t>
      </w:r>
      <w:proofErr w:type="spellStart"/>
      <w:r w:rsidRPr="005D72D7">
        <w:rPr>
          <w:b/>
          <w:bCs/>
          <w:szCs w:val="20"/>
        </w:rPr>
        <w:t>underv</w:t>
      </w:r>
      <w:proofErr w:type="spellEnd"/>
      <w:r w:rsidRPr="005D72D7">
        <w:rPr>
          <w:b/>
          <w:bCs/>
          <w:szCs w:val="20"/>
        </w:rPr>
        <w:t>.</w:t>
      </w:r>
      <w:r w:rsidRPr="005D72D7">
        <w:rPr>
          <w:b/>
          <w:bCs/>
          <w:szCs w:val="20"/>
        </w:rPr>
        <w:tab/>
      </w:r>
      <w:r w:rsidRPr="005D72D7">
        <w:rPr>
          <w:szCs w:val="20"/>
        </w:rPr>
        <w:tab/>
        <w:t xml:space="preserve">Delge patienten informationsblad </w:t>
      </w:r>
    </w:p>
    <w:p w14:paraId="17B599CF" w14:textId="77777777" w:rsidR="005D72D7" w:rsidRPr="005D72D7" w:rsidRDefault="005D72D7" w:rsidP="005D72D7">
      <w:pPr>
        <w:spacing w:after="0" w:line="240" w:lineRule="auto"/>
        <w:ind w:left="2608" w:right="0"/>
        <w:rPr>
          <w:szCs w:val="20"/>
        </w:rPr>
      </w:pPr>
      <w:r w:rsidRPr="005D72D7">
        <w:rPr>
          <w:szCs w:val="20"/>
        </w:rPr>
        <w:t>”Patientinformation till dig som har fått en central dialyskateter för korttidsbruk”</w:t>
      </w:r>
    </w:p>
    <w:p w14:paraId="2CDA4F8D" w14:textId="77777777" w:rsidR="005D72D7" w:rsidRPr="005D72D7" w:rsidRDefault="005D72D7" w:rsidP="005D72D7">
      <w:pPr>
        <w:spacing w:after="0" w:line="240" w:lineRule="auto"/>
        <w:ind w:left="2608" w:right="0"/>
        <w:rPr>
          <w:szCs w:val="20"/>
        </w:rPr>
      </w:pPr>
      <w:r w:rsidRPr="005D72D7">
        <w:rPr>
          <w:szCs w:val="20"/>
        </w:rPr>
        <w:t>”Patientinformation till dig som fått en permanent central dialyskateter”</w:t>
      </w:r>
    </w:p>
    <w:p w14:paraId="4E2A9449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</w:p>
    <w:p w14:paraId="528799F9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  <w:r w:rsidRPr="005D72D7">
        <w:rPr>
          <w:szCs w:val="20"/>
        </w:rPr>
        <w:t xml:space="preserve">Upprepade informationstillfällen om </w:t>
      </w:r>
      <w:proofErr w:type="spellStart"/>
      <w:r w:rsidRPr="005D72D7">
        <w:rPr>
          <w:szCs w:val="20"/>
        </w:rPr>
        <w:t>accesskötsel</w:t>
      </w:r>
      <w:proofErr w:type="spellEnd"/>
      <w:r w:rsidRPr="005D72D7">
        <w:rPr>
          <w:szCs w:val="20"/>
        </w:rPr>
        <w:t>.</w:t>
      </w:r>
    </w:p>
    <w:p w14:paraId="372ABD0D" w14:textId="77777777" w:rsidR="005D72D7" w:rsidRPr="005D72D7" w:rsidRDefault="005D72D7" w:rsidP="005D72D7">
      <w:pPr>
        <w:spacing w:after="0" w:line="240" w:lineRule="auto"/>
        <w:ind w:left="0" w:right="0"/>
        <w:rPr>
          <w:b/>
          <w:szCs w:val="20"/>
        </w:rPr>
      </w:pPr>
    </w:p>
    <w:p w14:paraId="7DA35C28" w14:textId="77777777" w:rsidR="005D72D7" w:rsidRPr="005D72D7" w:rsidRDefault="005D72D7" w:rsidP="005D72D7">
      <w:pPr>
        <w:tabs>
          <w:tab w:val="center" w:pos="4536"/>
          <w:tab w:val="right" w:pos="9072"/>
        </w:tabs>
        <w:spacing w:after="0" w:line="240" w:lineRule="auto"/>
        <w:ind w:left="2608" w:right="0" w:hanging="2608"/>
        <w:rPr>
          <w:szCs w:val="20"/>
        </w:rPr>
      </w:pPr>
      <w:r w:rsidRPr="005D72D7">
        <w:rPr>
          <w:b/>
          <w:bCs/>
          <w:szCs w:val="20"/>
        </w:rPr>
        <w:t>Obs/</w:t>
      </w:r>
      <w:proofErr w:type="spellStart"/>
      <w:r w:rsidRPr="005D72D7">
        <w:rPr>
          <w:b/>
          <w:bCs/>
          <w:szCs w:val="20"/>
        </w:rPr>
        <w:t>övervak</w:t>
      </w:r>
      <w:proofErr w:type="spellEnd"/>
      <w:r w:rsidRPr="005D72D7">
        <w:rPr>
          <w:b/>
          <w:szCs w:val="20"/>
        </w:rPr>
        <w:tab/>
      </w:r>
      <w:r w:rsidRPr="005D72D7">
        <w:rPr>
          <w:szCs w:val="20"/>
        </w:rPr>
        <w:t>Tecken på infektion runt CDK exit-site vid varje dialys.</w:t>
      </w:r>
    </w:p>
    <w:p w14:paraId="7F1372D3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  <w:r w:rsidRPr="005D72D7">
        <w:rPr>
          <w:szCs w:val="20"/>
        </w:rPr>
        <w:t>Allmäntillståndet.</w:t>
      </w:r>
    </w:p>
    <w:p w14:paraId="2828F214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  <w:r w:rsidRPr="005D72D7">
        <w:rPr>
          <w:szCs w:val="20"/>
        </w:rPr>
        <w:t>Flödesförändringar</w:t>
      </w:r>
    </w:p>
    <w:p w14:paraId="45DBB29F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  <w:r w:rsidRPr="005D72D7">
        <w:rPr>
          <w:szCs w:val="20"/>
        </w:rPr>
        <w:t>I samband med infektion mäta avstånd mellan exitsite och konen.</w:t>
      </w:r>
    </w:p>
    <w:p w14:paraId="186050EF" w14:textId="77777777" w:rsidR="005D72D7" w:rsidRPr="005D72D7" w:rsidRDefault="005D72D7" w:rsidP="005D72D7">
      <w:pPr>
        <w:spacing w:after="0" w:line="240" w:lineRule="auto"/>
        <w:ind w:left="2610" w:right="0"/>
        <w:rPr>
          <w:szCs w:val="20"/>
        </w:rPr>
      </w:pPr>
      <w:r w:rsidRPr="005D72D7">
        <w:rPr>
          <w:szCs w:val="20"/>
        </w:rPr>
        <w:t>Mäta avstånd mellan exitsite och konen tills godkänd provdragning är gjord.</w:t>
      </w:r>
    </w:p>
    <w:p w14:paraId="420DAC21" w14:textId="77777777" w:rsidR="005D72D7" w:rsidRPr="005D72D7" w:rsidRDefault="005D72D7" w:rsidP="005D72D7">
      <w:pPr>
        <w:spacing w:after="0" w:line="240" w:lineRule="auto"/>
        <w:ind w:left="2608" w:right="0" w:hanging="2608"/>
        <w:rPr>
          <w:szCs w:val="20"/>
        </w:rPr>
      </w:pPr>
    </w:p>
    <w:p w14:paraId="21913685" w14:textId="77777777" w:rsidR="005D72D7" w:rsidRPr="005D72D7" w:rsidRDefault="005D72D7" w:rsidP="005D72D7">
      <w:pPr>
        <w:spacing w:after="0" w:line="240" w:lineRule="auto"/>
        <w:ind w:left="2608" w:right="0" w:hanging="2608"/>
        <w:rPr>
          <w:bCs/>
          <w:szCs w:val="20"/>
        </w:rPr>
      </w:pPr>
      <w:proofErr w:type="spellStart"/>
      <w:r w:rsidRPr="005D72D7">
        <w:rPr>
          <w:b/>
          <w:bCs/>
          <w:szCs w:val="20"/>
        </w:rPr>
        <w:t>Spec.omv</w:t>
      </w:r>
      <w:proofErr w:type="spellEnd"/>
      <w:r w:rsidRPr="005D72D7">
        <w:rPr>
          <w:szCs w:val="20"/>
        </w:rPr>
        <w:t>.</w:t>
      </w:r>
      <w:r w:rsidRPr="005D72D7">
        <w:rPr>
          <w:szCs w:val="20"/>
        </w:rPr>
        <w:tab/>
        <w:t>Fixering och skötsel av permanent kateter enligt</w:t>
      </w:r>
      <w:r w:rsidRPr="005D72D7">
        <w:rPr>
          <w:szCs w:val="20"/>
        </w:rPr>
        <w:br/>
      </w:r>
      <w:r w:rsidRPr="005D72D7">
        <w:rPr>
          <w:bCs/>
          <w:szCs w:val="20"/>
        </w:rPr>
        <w:t>PM nr:</w:t>
      </w:r>
    </w:p>
    <w:p w14:paraId="5AE55F8F" w14:textId="77777777" w:rsidR="005D72D7" w:rsidRPr="005D72D7" w:rsidRDefault="005D72D7" w:rsidP="005D72D7">
      <w:pPr>
        <w:spacing w:after="0" w:line="240" w:lineRule="auto"/>
        <w:ind w:left="2608" w:right="0"/>
        <w:rPr>
          <w:b/>
          <w:szCs w:val="20"/>
        </w:rPr>
      </w:pPr>
      <w:r w:rsidRPr="005D72D7">
        <w:rPr>
          <w:bCs/>
          <w:szCs w:val="20"/>
        </w:rPr>
        <w:t>Q-Di 408</w:t>
      </w:r>
    </w:p>
    <w:p w14:paraId="2C8FE996" w14:textId="77777777" w:rsidR="005D72D7" w:rsidRPr="005D72D7" w:rsidRDefault="005D72D7" w:rsidP="005D72D7">
      <w:pPr>
        <w:spacing w:after="0" w:line="240" w:lineRule="auto"/>
        <w:ind w:left="2610" w:right="0"/>
        <w:rPr>
          <w:bCs/>
          <w:szCs w:val="20"/>
        </w:rPr>
      </w:pPr>
      <w:r w:rsidRPr="005D72D7">
        <w:rPr>
          <w:szCs w:val="20"/>
        </w:rPr>
        <w:t xml:space="preserve">Omläggning av CDK enligt </w:t>
      </w:r>
      <w:r w:rsidRPr="005D72D7">
        <w:rPr>
          <w:bCs/>
          <w:szCs w:val="20"/>
        </w:rPr>
        <w:t>PM nr:</w:t>
      </w:r>
    </w:p>
    <w:p w14:paraId="2800E3E7" w14:textId="2C418E43" w:rsidR="005D72D7" w:rsidRPr="005D72D7" w:rsidRDefault="005D72D7" w:rsidP="2013672C">
      <w:pPr>
        <w:spacing w:after="0" w:line="240" w:lineRule="auto"/>
        <w:ind w:left="2610" w:right="0"/>
        <w:rPr>
          <w:b/>
          <w:bCs/>
        </w:rPr>
      </w:pPr>
      <w:r>
        <w:t>Q-Di 40</w:t>
      </w:r>
      <w:r w:rsidR="44A689C9">
        <w:t>8</w:t>
      </w:r>
    </w:p>
    <w:p w14:paraId="4533E88A" w14:textId="5CBC42E7" w:rsidR="005D72D7" w:rsidRPr="005D72D7" w:rsidRDefault="005D72D7" w:rsidP="005D72D7">
      <w:pPr>
        <w:spacing w:after="0" w:line="240" w:lineRule="auto"/>
        <w:ind w:left="2610" w:right="0"/>
      </w:pPr>
      <w:proofErr w:type="spellStart"/>
      <w:r>
        <w:t>Actilys</w:t>
      </w:r>
      <w:proofErr w:type="spellEnd"/>
      <w:r>
        <w:t xml:space="preserve"> 1mg/ml vid behov.</w:t>
      </w:r>
    </w:p>
    <w:p w14:paraId="736CC4E1" w14:textId="30215306" w:rsidR="005D72D7" w:rsidRPr="005D72D7" w:rsidRDefault="005D72D7" w:rsidP="005D72D7">
      <w:pPr>
        <w:spacing w:after="0" w:line="240" w:lineRule="auto"/>
        <w:ind w:left="2608" w:right="0" w:hanging="2608"/>
      </w:pPr>
      <w:r w:rsidRPr="005D72D7">
        <w:rPr>
          <w:szCs w:val="20"/>
        </w:rPr>
        <w:tab/>
      </w:r>
      <w:r w:rsidR="15C4DBB9" w:rsidRPr="08A10E0A">
        <w:t xml:space="preserve">                                           </w:t>
      </w:r>
      <w:r w:rsidRPr="08A10E0A">
        <w:t>Start och avslut av dialysbehandling enligt PM nr:</w:t>
      </w:r>
    </w:p>
    <w:p w14:paraId="12E074B6" w14:textId="7DCF6E37" w:rsidR="005D72D7" w:rsidRPr="005D72D7" w:rsidRDefault="005D72D7" w:rsidP="005D72D7">
      <w:pPr>
        <w:spacing w:after="0" w:line="240" w:lineRule="auto"/>
        <w:ind w:left="2608" w:right="0"/>
      </w:pPr>
      <w:r>
        <w:t>Q-Di 411, 413</w:t>
      </w:r>
    </w:p>
    <w:p w14:paraId="7F079926" w14:textId="32F44456" w:rsidR="005D72D7" w:rsidRPr="005D72D7" w:rsidRDefault="005D72D7" w:rsidP="08A10E0A">
      <w:pPr>
        <w:spacing w:after="0" w:line="240" w:lineRule="auto"/>
        <w:ind w:left="2608" w:right="0"/>
      </w:pPr>
      <w:proofErr w:type="spellStart"/>
      <w:r>
        <w:t>Transonicmätning</w:t>
      </w:r>
      <w:proofErr w:type="spellEnd"/>
      <w:r>
        <w:t>/Recirkulation v</w:t>
      </w:r>
      <w:r w:rsidR="18695112">
        <w:t>arje månad på fistel/</w:t>
      </w:r>
      <w:proofErr w:type="spellStart"/>
      <w:r w:rsidR="18695112">
        <w:t>graft</w:t>
      </w:r>
      <w:proofErr w:type="spellEnd"/>
    </w:p>
    <w:p w14:paraId="03F93631" w14:textId="3CF8A94F" w:rsidR="08A10E0A" w:rsidRDefault="08A10E0A" w:rsidP="08A10E0A">
      <w:pPr>
        <w:spacing w:after="0" w:line="240" w:lineRule="auto"/>
        <w:ind w:left="2608" w:right="0"/>
      </w:pPr>
    </w:p>
    <w:p w14:paraId="618B4CC6" w14:textId="77777777" w:rsidR="005D72D7" w:rsidRPr="005D72D7" w:rsidRDefault="005D72D7" w:rsidP="005D72D7">
      <w:pPr>
        <w:spacing w:after="0" w:line="240" w:lineRule="auto"/>
        <w:ind w:left="2608" w:right="0" w:hanging="2608"/>
        <w:rPr>
          <w:bCs/>
          <w:szCs w:val="20"/>
        </w:rPr>
      </w:pPr>
      <w:r w:rsidRPr="005D72D7">
        <w:rPr>
          <w:b/>
          <w:szCs w:val="20"/>
        </w:rPr>
        <w:t>Medverkan</w:t>
      </w:r>
      <w:r w:rsidRPr="005D72D7">
        <w:rPr>
          <w:b/>
          <w:szCs w:val="20"/>
        </w:rPr>
        <w:tab/>
      </w:r>
      <w:r w:rsidRPr="005D72D7">
        <w:rPr>
          <w:bCs/>
          <w:szCs w:val="20"/>
        </w:rPr>
        <w:t xml:space="preserve">Patient ansvarar själv för att skydda </w:t>
      </w:r>
      <w:proofErr w:type="spellStart"/>
      <w:r w:rsidRPr="005D72D7">
        <w:rPr>
          <w:bCs/>
          <w:szCs w:val="20"/>
        </w:rPr>
        <w:t>CDK:n</w:t>
      </w:r>
      <w:proofErr w:type="spellEnd"/>
      <w:r w:rsidRPr="005D72D7">
        <w:rPr>
          <w:bCs/>
          <w:szCs w:val="20"/>
        </w:rPr>
        <w:t xml:space="preserve"> vid dusch</w:t>
      </w:r>
    </w:p>
    <w:p w14:paraId="380D3F71" w14:textId="77777777" w:rsidR="005D72D7" w:rsidRPr="005D72D7" w:rsidRDefault="005D72D7" w:rsidP="005D72D7">
      <w:pPr>
        <w:spacing w:after="0" w:line="240" w:lineRule="auto"/>
        <w:ind w:left="2608" w:right="0" w:hanging="2608"/>
        <w:rPr>
          <w:bCs/>
          <w:szCs w:val="20"/>
        </w:rPr>
      </w:pPr>
    </w:p>
    <w:p w14:paraId="6F47A106" w14:textId="77777777" w:rsidR="005D72D7" w:rsidRPr="005D72D7" w:rsidRDefault="005D72D7" w:rsidP="005D72D7">
      <w:pPr>
        <w:spacing w:after="0" w:line="240" w:lineRule="auto"/>
        <w:ind w:left="2608" w:right="0" w:hanging="2608"/>
        <w:rPr>
          <w:b/>
          <w:bCs/>
          <w:szCs w:val="20"/>
        </w:rPr>
      </w:pPr>
      <w:r w:rsidRPr="005D72D7">
        <w:rPr>
          <w:b/>
          <w:bCs/>
          <w:szCs w:val="20"/>
        </w:rPr>
        <w:t>Utvärdering</w:t>
      </w:r>
    </w:p>
    <w:p w14:paraId="29F94E41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</w:p>
    <w:p w14:paraId="5C3BDCD1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szCs w:val="20"/>
          <w:lang w:eastAsia="ar-SA"/>
        </w:rPr>
      </w:pPr>
    </w:p>
    <w:p w14:paraId="7F932985" w14:textId="77777777" w:rsidR="005D72D7" w:rsidRPr="005D72D7" w:rsidRDefault="005D72D7" w:rsidP="005D72D7">
      <w:pPr>
        <w:spacing w:after="0" w:line="240" w:lineRule="auto"/>
        <w:ind w:left="2970" w:right="0"/>
        <w:rPr>
          <w:szCs w:val="20"/>
        </w:rPr>
      </w:pPr>
    </w:p>
    <w:p w14:paraId="4BACCD39" w14:textId="77777777" w:rsidR="005D72D7" w:rsidRPr="005D72D7" w:rsidRDefault="005D72D7" w:rsidP="005D72D7">
      <w:pPr>
        <w:spacing w:after="0" w:line="240" w:lineRule="auto"/>
        <w:ind w:left="2970" w:right="0"/>
        <w:rPr>
          <w:szCs w:val="20"/>
        </w:rPr>
      </w:pPr>
    </w:p>
    <w:p w14:paraId="3F49F1ED" w14:textId="77777777" w:rsidR="005D72D7" w:rsidRPr="005D72D7" w:rsidRDefault="005D72D7" w:rsidP="005D72D7">
      <w:pPr>
        <w:spacing w:after="0" w:line="240" w:lineRule="auto"/>
        <w:ind w:left="2970" w:right="0"/>
        <w:rPr>
          <w:szCs w:val="20"/>
        </w:rPr>
      </w:pPr>
    </w:p>
    <w:p w14:paraId="12D2F25C" w14:textId="77777777" w:rsidR="005D72D7" w:rsidRPr="005D72D7" w:rsidRDefault="005D72D7" w:rsidP="005D72D7">
      <w:pPr>
        <w:spacing w:after="0" w:line="240" w:lineRule="auto"/>
        <w:ind w:left="2970" w:right="0"/>
        <w:rPr>
          <w:szCs w:val="20"/>
        </w:rPr>
      </w:pPr>
    </w:p>
    <w:p w14:paraId="262A565D" w14:textId="77777777" w:rsidR="005D72D7" w:rsidRPr="005D72D7" w:rsidRDefault="005D72D7" w:rsidP="005D72D7">
      <w:pPr>
        <w:spacing w:after="0" w:line="240" w:lineRule="auto"/>
        <w:ind w:left="2970" w:right="0"/>
        <w:rPr>
          <w:szCs w:val="20"/>
        </w:rPr>
      </w:pPr>
    </w:p>
    <w:p w14:paraId="413FF63E" w14:textId="77777777" w:rsidR="005D72D7" w:rsidRPr="005D72D7" w:rsidRDefault="005D72D7" w:rsidP="005D72D7">
      <w:pPr>
        <w:spacing w:after="0" w:line="240" w:lineRule="auto"/>
        <w:ind w:left="2970" w:right="0"/>
        <w:rPr>
          <w:szCs w:val="20"/>
        </w:rPr>
      </w:pPr>
    </w:p>
    <w:p w14:paraId="4DD674CD" w14:textId="77777777" w:rsidR="005D72D7" w:rsidRPr="005D72D7" w:rsidRDefault="005D72D7" w:rsidP="005D72D7">
      <w:pPr>
        <w:spacing w:after="0" w:line="240" w:lineRule="auto"/>
        <w:ind w:left="2970" w:right="0"/>
        <w:rPr>
          <w:szCs w:val="20"/>
        </w:rPr>
      </w:pPr>
    </w:p>
    <w:p w14:paraId="374BB2DE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szCs w:val="20"/>
          <w:lang w:eastAsia="ar-SA"/>
        </w:rPr>
      </w:pPr>
      <w:r w:rsidRPr="005D72D7">
        <w:rPr>
          <w:b/>
          <w:bCs/>
          <w:sz w:val="28"/>
          <w:szCs w:val="20"/>
          <w:lang w:eastAsia="ar-SA"/>
        </w:rPr>
        <w:t>Diabetes</w:t>
      </w:r>
    </w:p>
    <w:p w14:paraId="6E19B2AE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szCs w:val="20"/>
          <w:lang w:eastAsia="ar-SA"/>
        </w:rPr>
      </w:pPr>
    </w:p>
    <w:p w14:paraId="6AE8BAB7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szCs w:val="20"/>
          <w:lang w:eastAsia="ar-SA"/>
        </w:rPr>
      </w:pPr>
      <w:r w:rsidRPr="005D72D7">
        <w:rPr>
          <w:b/>
          <w:bCs/>
          <w:szCs w:val="20"/>
          <w:lang w:eastAsia="ar-SA"/>
        </w:rPr>
        <w:t>Hälsoärende</w:t>
      </w:r>
      <w:r w:rsidRPr="005D72D7">
        <w:rPr>
          <w:szCs w:val="20"/>
          <w:lang w:eastAsia="ar-SA"/>
        </w:rPr>
        <w:tab/>
      </w:r>
      <w:r w:rsidRPr="005D72D7">
        <w:rPr>
          <w:szCs w:val="20"/>
          <w:lang w:eastAsia="ar-SA"/>
        </w:rPr>
        <w:tab/>
        <w:t>Risk för svängande P-glukos p g a dialysbehandling</w:t>
      </w:r>
    </w:p>
    <w:p w14:paraId="7D4FE1E8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szCs w:val="20"/>
          <w:lang w:eastAsia="ar-SA"/>
        </w:rPr>
      </w:pPr>
    </w:p>
    <w:p w14:paraId="7C9A82FB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szCs w:val="20"/>
          <w:lang w:eastAsia="ar-SA"/>
        </w:rPr>
      </w:pPr>
      <w:r w:rsidRPr="005D72D7">
        <w:rPr>
          <w:b/>
          <w:bCs/>
          <w:szCs w:val="20"/>
          <w:lang w:eastAsia="ar-SA"/>
        </w:rPr>
        <w:t>Delmål</w:t>
      </w:r>
      <w:r w:rsidRPr="005D72D7">
        <w:rPr>
          <w:szCs w:val="20"/>
          <w:lang w:eastAsia="ar-SA"/>
        </w:rPr>
        <w:tab/>
      </w:r>
      <w:r w:rsidRPr="005D72D7">
        <w:rPr>
          <w:szCs w:val="20"/>
          <w:lang w:eastAsia="ar-SA"/>
        </w:rPr>
        <w:tab/>
        <w:t>God metabol kontroll:</w:t>
      </w:r>
    </w:p>
    <w:p w14:paraId="61C3E8FE" w14:textId="4BE74AF5" w:rsidR="005D72D7" w:rsidRPr="005D72D7" w:rsidRDefault="005D72D7" w:rsidP="2316B321">
      <w:pPr>
        <w:suppressAutoHyphens/>
        <w:spacing w:after="0" w:line="240" w:lineRule="auto"/>
        <w:ind w:left="0" w:right="0"/>
        <w:rPr>
          <w:lang w:eastAsia="ar-SA"/>
        </w:rPr>
      </w:pPr>
      <w:r w:rsidRPr="005D72D7">
        <w:rPr>
          <w:szCs w:val="20"/>
          <w:lang w:eastAsia="ar-SA"/>
        </w:rPr>
        <w:tab/>
      </w:r>
      <w:r w:rsidRPr="005D72D7">
        <w:rPr>
          <w:szCs w:val="20"/>
          <w:lang w:eastAsia="ar-SA"/>
        </w:rPr>
        <w:tab/>
      </w:r>
      <w:r w:rsidRPr="2316B321">
        <w:rPr>
          <w:lang w:eastAsia="ar-SA"/>
        </w:rPr>
        <w:t xml:space="preserve">HbA1c </w:t>
      </w:r>
      <w:r w:rsidR="76364041" w:rsidRPr="2316B321">
        <w:rPr>
          <w:lang w:eastAsia="ar-SA"/>
        </w:rPr>
        <w:t>inom referen</w:t>
      </w:r>
      <w:r w:rsidR="057434C7" w:rsidRPr="2316B321">
        <w:rPr>
          <w:lang w:eastAsia="ar-SA"/>
        </w:rPr>
        <w:t>s</w:t>
      </w:r>
    </w:p>
    <w:p w14:paraId="33CE30D7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szCs w:val="20"/>
          <w:lang w:eastAsia="ar-SA"/>
        </w:rPr>
      </w:pPr>
      <w:r w:rsidRPr="005D72D7">
        <w:rPr>
          <w:b/>
          <w:bCs/>
          <w:szCs w:val="20"/>
          <w:lang w:eastAsia="ar-SA"/>
        </w:rPr>
        <w:t>Åtgärder</w:t>
      </w:r>
      <w:r w:rsidRPr="005D72D7">
        <w:rPr>
          <w:b/>
          <w:bCs/>
          <w:szCs w:val="20"/>
          <w:lang w:eastAsia="ar-SA"/>
        </w:rPr>
        <w:tab/>
      </w:r>
      <w:r w:rsidRPr="005D72D7">
        <w:rPr>
          <w:b/>
          <w:bCs/>
          <w:szCs w:val="20"/>
          <w:lang w:eastAsia="ar-SA"/>
        </w:rPr>
        <w:tab/>
      </w:r>
    </w:p>
    <w:p w14:paraId="08347669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b/>
          <w:bCs/>
          <w:szCs w:val="20"/>
          <w:lang w:eastAsia="ar-SA"/>
        </w:rPr>
      </w:pPr>
    </w:p>
    <w:p w14:paraId="5FAF4680" w14:textId="22E8D0F6" w:rsidR="005D72D7" w:rsidRPr="005D72D7" w:rsidRDefault="005D72D7" w:rsidP="08A10E0A">
      <w:pPr>
        <w:suppressLineNumbers/>
        <w:suppressAutoHyphens/>
        <w:spacing w:after="0" w:line="240" w:lineRule="auto"/>
        <w:ind w:left="0" w:right="0"/>
        <w:rPr>
          <w:lang w:eastAsia="ar-SA"/>
        </w:rPr>
      </w:pPr>
      <w:r w:rsidRPr="2013672C">
        <w:rPr>
          <w:b/>
          <w:bCs/>
          <w:lang w:eastAsia="ar-SA"/>
        </w:rPr>
        <w:t>Information</w:t>
      </w:r>
      <w:r>
        <w:tab/>
      </w:r>
      <w:r>
        <w:tab/>
      </w:r>
      <w:r w:rsidRPr="2013672C">
        <w:rPr>
          <w:lang w:eastAsia="ar-SA"/>
        </w:rPr>
        <w:t>Muntlig inform</w:t>
      </w:r>
      <w:r w:rsidR="19E1E668" w:rsidRPr="2013672C">
        <w:rPr>
          <w:lang w:eastAsia="ar-SA"/>
        </w:rPr>
        <w:t>ation</w:t>
      </w:r>
      <w:r w:rsidRPr="2013672C">
        <w:rPr>
          <w:lang w:eastAsia="ar-SA"/>
        </w:rPr>
        <w:t xml:space="preserve"> om diabetes vid </w:t>
      </w:r>
      <w:proofErr w:type="spellStart"/>
      <w:r w:rsidRPr="2013672C">
        <w:rPr>
          <w:lang w:eastAsia="ar-SA"/>
        </w:rPr>
        <w:t>njursjd</w:t>
      </w:r>
      <w:proofErr w:type="spellEnd"/>
      <w:r w:rsidR="299796FE" w:rsidRPr="2013672C">
        <w:rPr>
          <w:lang w:eastAsia="ar-SA"/>
        </w:rPr>
        <w:t>.</w:t>
      </w:r>
      <w:r w:rsidR="488C5F6E" w:rsidRPr="2013672C">
        <w:rPr>
          <w:lang w:eastAsia="ar-SA"/>
        </w:rPr>
        <w:t xml:space="preserve">     </w:t>
      </w:r>
      <w:r w:rsidR="169344BD" w:rsidRPr="2013672C">
        <w:rPr>
          <w:lang w:eastAsia="ar-SA"/>
        </w:rPr>
        <w:t xml:space="preserve">  </w:t>
      </w:r>
      <w:r w:rsidRPr="2013672C">
        <w:rPr>
          <w:lang w:eastAsia="ar-SA"/>
        </w:rPr>
        <w:t>Utförd:</w:t>
      </w:r>
    </w:p>
    <w:p w14:paraId="1C41F398" w14:textId="29AC138B" w:rsidR="2316B321" w:rsidRDefault="2316B321" w:rsidP="2316B321">
      <w:pPr>
        <w:suppressLineNumbers/>
        <w:spacing w:after="0" w:line="240" w:lineRule="auto"/>
        <w:ind w:left="0" w:right="0"/>
        <w:rPr>
          <w:b/>
          <w:bCs/>
          <w:lang w:eastAsia="ar-SA"/>
        </w:rPr>
      </w:pPr>
    </w:p>
    <w:p w14:paraId="5DF93471" w14:textId="62BC4725" w:rsidR="005D72D7" w:rsidRPr="005D72D7" w:rsidRDefault="005D72D7" w:rsidP="2316B321">
      <w:pPr>
        <w:suppressLineNumbers/>
        <w:suppressAutoHyphens/>
        <w:spacing w:after="0" w:line="240" w:lineRule="auto"/>
        <w:ind w:left="0" w:right="0"/>
        <w:rPr>
          <w:lang w:eastAsia="ar-SA"/>
        </w:rPr>
      </w:pPr>
      <w:r w:rsidRPr="2316B321">
        <w:rPr>
          <w:b/>
          <w:bCs/>
          <w:lang w:eastAsia="ar-SA"/>
        </w:rPr>
        <w:t>Medverkan</w:t>
      </w:r>
      <w:r>
        <w:tab/>
      </w:r>
      <w:r>
        <w:tab/>
      </w:r>
      <w:r w:rsidRPr="2316B321">
        <w:rPr>
          <w:lang w:eastAsia="ar-SA"/>
        </w:rPr>
        <w:t>Kapillärt</w:t>
      </w:r>
      <w:r w:rsidR="1C559D95" w:rsidRPr="2316B321">
        <w:rPr>
          <w:lang w:eastAsia="ar-SA"/>
        </w:rPr>
        <w:t>/Venöst</w:t>
      </w:r>
      <w:r w:rsidRPr="2316B321">
        <w:rPr>
          <w:lang w:eastAsia="ar-SA"/>
        </w:rPr>
        <w:t xml:space="preserve"> P-</w:t>
      </w:r>
      <w:proofErr w:type="spellStart"/>
      <w:r w:rsidRPr="2316B321">
        <w:rPr>
          <w:lang w:eastAsia="ar-SA"/>
        </w:rPr>
        <w:t>glucos</w:t>
      </w:r>
      <w:proofErr w:type="spellEnd"/>
    </w:p>
    <w:p w14:paraId="3C30E7FE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szCs w:val="20"/>
          <w:lang w:eastAsia="ar-SA"/>
        </w:rPr>
      </w:pPr>
    </w:p>
    <w:p w14:paraId="3B40C108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szCs w:val="20"/>
          <w:lang w:eastAsia="ar-SA"/>
        </w:rPr>
      </w:pPr>
      <w:r w:rsidRPr="005D72D7">
        <w:rPr>
          <w:b/>
          <w:bCs/>
          <w:szCs w:val="20"/>
          <w:lang w:eastAsia="ar-SA"/>
        </w:rPr>
        <w:t>Obs</w:t>
      </w:r>
      <w:r w:rsidRPr="005D72D7">
        <w:rPr>
          <w:b/>
          <w:bCs/>
          <w:szCs w:val="20"/>
          <w:lang w:eastAsia="ar-SA"/>
        </w:rPr>
        <w:tab/>
      </w:r>
      <w:r w:rsidRPr="005D72D7">
        <w:rPr>
          <w:b/>
          <w:bCs/>
          <w:szCs w:val="20"/>
          <w:lang w:eastAsia="ar-SA"/>
        </w:rPr>
        <w:tab/>
      </w:r>
      <w:r w:rsidRPr="005D72D7">
        <w:rPr>
          <w:szCs w:val="20"/>
          <w:lang w:eastAsia="ar-SA"/>
        </w:rPr>
        <w:t>Allmäntillståndet</w:t>
      </w:r>
    </w:p>
    <w:p w14:paraId="3E3A2DDE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szCs w:val="20"/>
          <w:lang w:eastAsia="ar-SA"/>
        </w:rPr>
      </w:pPr>
    </w:p>
    <w:p w14:paraId="58FE6EF2" w14:textId="5547D84E" w:rsidR="005D72D7" w:rsidRPr="005D72D7" w:rsidRDefault="005D72D7" w:rsidP="08A10E0A">
      <w:pPr>
        <w:suppressLineNumbers/>
        <w:suppressAutoHyphens/>
        <w:spacing w:after="0" w:line="240" w:lineRule="auto"/>
        <w:ind w:left="0" w:right="0"/>
        <w:rPr>
          <w:lang w:eastAsia="ar-SA"/>
        </w:rPr>
      </w:pPr>
      <w:r w:rsidRPr="08A10E0A">
        <w:rPr>
          <w:b/>
          <w:bCs/>
          <w:lang w:eastAsia="ar-SA"/>
        </w:rPr>
        <w:t>Speciell omvårdnad</w:t>
      </w:r>
      <w:r w:rsidR="78A3C75C" w:rsidRPr="08A10E0A">
        <w:rPr>
          <w:b/>
          <w:bCs/>
          <w:lang w:eastAsia="ar-SA"/>
        </w:rPr>
        <w:t xml:space="preserve">         </w:t>
      </w:r>
      <w:r w:rsidRPr="08A10E0A">
        <w:rPr>
          <w:lang w:eastAsia="ar-SA"/>
        </w:rPr>
        <w:t>Akuta åtgärder vid hypoglykemi, se generella ord.</w:t>
      </w:r>
    </w:p>
    <w:p w14:paraId="33F316D4" w14:textId="77777777" w:rsidR="005D72D7" w:rsidRPr="005D72D7" w:rsidRDefault="005D72D7" w:rsidP="005D72D7">
      <w:pPr>
        <w:suppressAutoHyphens/>
        <w:spacing w:after="0" w:line="240" w:lineRule="auto"/>
        <w:ind w:left="1304" w:right="0" w:firstLine="1304"/>
        <w:rPr>
          <w:szCs w:val="20"/>
          <w:lang w:eastAsia="ar-SA"/>
        </w:rPr>
      </w:pPr>
      <w:r w:rsidRPr="005D72D7">
        <w:rPr>
          <w:szCs w:val="20"/>
          <w:lang w:eastAsia="ar-SA"/>
        </w:rPr>
        <w:t>Plasmaglukosmätare, vilken sort:</w:t>
      </w:r>
    </w:p>
    <w:p w14:paraId="0FBF7F7C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b/>
          <w:bCs/>
          <w:szCs w:val="20"/>
          <w:lang w:eastAsia="ar-SA"/>
        </w:rPr>
      </w:pPr>
    </w:p>
    <w:p w14:paraId="408A81ED" w14:textId="77777777" w:rsidR="005D72D7" w:rsidRPr="005D72D7" w:rsidRDefault="005D72D7" w:rsidP="005D72D7">
      <w:pPr>
        <w:suppressLineNumbers/>
        <w:suppressAutoHyphens/>
        <w:spacing w:after="0" w:line="240" w:lineRule="auto"/>
        <w:ind w:left="0" w:right="0"/>
        <w:rPr>
          <w:szCs w:val="20"/>
          <w:lang w:eastAsia="ar-SA"/>
        </w:rPr>
      </w:pPr>
      <w:r w:rsidRPr="005D72D7">
        <w:rPr>
          <w:b/>
          <w:bCs/>
          <w:szCs w:val="20"/>
          <w:lang w:eastAsia="ar-SA"/>
        </w:rPr>
        <w:t>Samordning</w:t>
      </w:r>
      <w:r w:rsidRPr="005D72D7">
        <w:rPr>
          <w:b/>
          <w:bCs/>
          <w:szCs w:val="20"/>
          <w:lang w:eastAsia="ar-SA"/>
        </w:rPr>
        <w:tab/>
      </w:r>
      <w:r w:rsidRPr="005D72D7">
        <w:rPr>
          <w:b/>
          <w:bCs/>
          <w:szCs w:val="20"/>
          <w:lang w:eastAsia="ar-SA"/>
        </w:rPr>
        <w:tab/>
      </w:r>
      <w:r w:rsidRPr="005D72D7">
        <w:rPr>
          <w:szCs w:val="20"/>
          <w:lang w:eastAsia="ar-SA"/>
        </w:rPr>
        <w:t>Ansvarig diabetesläkare:…………………...</w:t>
      </w:r>
    </w:p>
    <w:p w14:paraId="1CA73EB0" w14:textId="77777777" w:rsidR="005D72D7" w:rsidRPr="005D72D7" w:rsidRDefault="005D72D7" w:rsidP="005D72D7">
      <w:pPr>
        <w:suppressLineNumbers/>
        <w:suppressAutoHyphens/>
        <w:spacing w:after="0" w:line="240" w:lineRule="auto"/>
        <w:ind w:left="1304" w:right="0" w:firstLine="1304"/>
        <w:rPr>
          <w:szCs w:val="20"/>
          <w:lang w:eastAsia="ar-SA"/>
        </w:rPr>
      </w:pPr>
      <w:r w:rsidRPr="005D72D7">
        <w:rPr>
          <w:szCs w:val="20"/>
          <w:lang w:eastAsia="ar-SA"/>
        </w:rPr>
        <w:t>Diabetessköterska:…………………………..</w:t>
      </w:r>
    </w:p>
    <w:p w14:paraId="571C9464" w14:textId="77777777" w:rsidR="005D72D7" w:rsidRPr="005D72D7" w:rsidRDefault="005D72D7" w:rsidP="005D72D7">
      <w:pPr>
        <w:suppressLineNumbers/>
        <w:suppressAutoHyphens/>
        <w:spacing w:after="0" w:line="240" w:lineRule="auto"/>
        <w:ind w:left="1304" w:right="0" w:firstLine="1304"/>
        <w:rPr>
          <w:szCs w:val="20"/>
          <w:lang w:eastAsia="ar-SA"/>
        </w:rPr>
      </w:pPr>
      <w:r w:rsidRPr="005D72D7">
        <w:rPr>
          <w:szCs w:val="20"/>
          <w:lang w:eastAsia="ar-SA"/>
        </w:rPr>
        <w:t>Mottagning:……………………………………</w:t>
      </w:r>
    </w:p>
    <w:p w14:paraId="7E75B1D7" w14:textId="77777777" w:rsidR="005D72D7" w:rsidRPr="005D72D7" w:rsidRDefault="005D72D7" w:rsidP="005D72D7">
      <w:pPr>
        <w:suppressLineNumbers/>
        <w:suppressAutoHyphens/>
        <w:spacing w:after="0" w:line="240" w:lineRule="auto"/>
        <w:ind w:left="1304" w:right="0" w:firstLine="1304"/>
        <w:rPr>
          <w:szCs w:val="20"/>
          <w:lang w:eastAsia="ar-SA"/>
        </w:rPr>
      </w:pPr>
      <w:proofErr w:type="spellStart"/>
      <w:r w:rsidRPr="005D72D7">
        <w:rPr>
          <w:szCs w:val="20"/>
          <w:lang w:eastAsia="ar-SA"/>
        </w:rPr>
        <w:t>Telnr</w:t>
      </w:r>
      <w:proofErr w:type="spellEnd"/>
      <w:r w:rsidRPr="005D72D7">
        <w:rPr>
          <w:szCs w:val="20"/>
          <w:lang w:eastAsia="ar-SA"/>
        </w:rPr>
        <w:t>:…………………………………………..</w:t>
      </w:r>
    </w:p>
    <w:p w14:paraId="04348C6E" w14:textId="77777777" w:rsidR="005D72D7" w:rsidRPr="005D72D7" w:rsidRDefault="005D72D7" w:rsidP="005D72D7">
      <w:pPr>
        <w:suppressAutoHyphens/>
        <w:spacing w:after="0" w:line="240" w:lineRule="auto"/>
        <w:ind w:left="1304" w:right="0" w:firstLine="1304"/>
        <w:rPr>
          <w:szCs w:val="20"/>
          <w:lang w:eastAsia="ar-SA"/>
        </w:rPr>
      </w:pPr>
      <w:r w:rsidRPr="005D72D7">
        <w:rPr>
          <w:szCs w:val="20"/>
          <w:lang w:eastAsia="ar-SA"/>
        </w:rPr>
        <w:t>Dietistkontakt vid dialysstart första månaden:     Sign:</w:t>
      </w:r>
    </w:p>
    <w:p w14:paraId="6EFC0D3B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b/>
          <w:bCs/>
          <w:szCs w:val="20"/>
          <w:lang w:eastAsia="ar-SA"/>
        </w:rPr>
      </w:pPr>
    </w:p>
    <w:p w14:paraId="56949641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szCs w:val="20"/>
          <w:lang w:eastAsia="ar-SA"/>
        </w:rPr>
      </w:pPr>
      <w:r w:rsidRPr="005D72D7">
        <w:rPr>
          <w:b/>
          <w:bCs/>
          <w:szCs w:val="20"/>
          <w:lang w:eastAsia="ar-SA"/>
        </w:rPr>
        <w:t>Läkemedelshantering</w:t>
      </w:r>
      <w:r w:rsidRPr="005D72D7">
        <w:rPr>
          <w:b/>
          <w:bCs/>
          <w:szCs w:val="20"/>
          <w:lang w:eastAsia="ar-SA"/>
        </w:rPr>
        <w:tab/>
      </w:r>
      <w:r w:rsidRPr="005D72D7">
        <w:rPr>
          <w:szCs w:val="20"/>
          <w:lang w:eastAsia="ar-SA"/>
        </w:rPr>
        <w:t xml:space="preserve">Justering av </w:t>
      </w:r>
      <w:proofErr w:type="spellStart"/>
      <w:r w:rsidRPr="005D72D7">
        <w:rPr>
          <w:szCs w:val="20"/>
          <w:lang w:eastAsia="ar-SA"/>
        </w:rPr>
        <w:t>diabetsbehandling</w:t>
      </w:r>
      <w:proofErr w:type="spellEnd"/>
    </w:p>
    <w:p w14:paraId="1D552557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szCs w:val="20"/>
          <w:lang w:eastAsia="ar-SA"/>
        </w:rPr>
      </w:pPr>
      <w:r w:rsidRPr="005D72D7">
        <w:rPr>
          <w:szCs w:val="20"/>
          <w:lang w:eastAsia="ar-SA"/>
        </w:rPr>
        <w:tab/>
      </w:r>
      <w:r w:rsidRPr="005D72D7">
        <w:rPr>
          <w:szCs w:val="20"/>
          <w:lang w:eastAsia="ar-SA"/>
        </w:rPr>
        <w:tab/>
        <w:t>Kunskapsöversikt</w:t>
      </w:r>
    </w:p>
    <w:p w14:paraId="66863965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b/>
          <w:szCs w:val="20"/>
          <w:lang w:eastAsia="ar-SA"/>
        </w:rPr>
      </w:pPr>
    </w:p>
    <w:p w14:paraId="4654B9C6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b/>
          <w:szCs w:val="20"/>
          <w:lang w:eastAsia="ar-SA"/>
        </w:rPr>
      </w:pPr>
      <w:r w:rsidRPr="005D72D7">
        <w:rPr>
          <w:b/>
          <w:szCs w:val="20"/>
          <w:lang w:eastAsia="ar-SA"/>
        </w:rPr>
        <w:t>Utvärdering</w:t>
      </w:r>
    </w:p>
    <w:p w14:paraId="3B67B1DA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b/>
          <w:bCs/>
          <w:szCs w:val="20"/>
          <w:lang w:eastAsia="ar-SA"/>
        </w:rPr>
      </w:pPr>
    </w:p>
    <w:p w14:paraId="141ED8A2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rFonts w:cs="Tahoma"/>
          <w:b/>
          <w:sz w:val="28"/>
          <w:szCs w:val="20"/>
          <w:lang w:eastAsia="ar-SA"/>
        </w:rPr>
      </w:pPr>
      <w:r w:rsidRPr="005D72D7">
        <w:rPr>
          <w:b/>
          <w:bCs/>
          <w:szCs w:val="20"/>
          <w:lang w:eastAsia="ar-SA"/>
        </w:rPr>
        <w:br w:type="page"/>
      </w:r>
    </w:p>
    <w:p w14:paraId="2D038152" w14:textId="6550FA7A" w:rsidR="005D72D7" w:rsidRPr="005D72D7" w:rsidRDefault="005D72D7" w:rsidP="2316B321">
      <w:pPr>
        <w:keepNext/>
        <w:spacing w:after="0" w:line="240" w:lineRule="auto"/>
        <w:ind w:left="0" w:right="0"/>
        <w:outlineLvl w:val="1"/>
        <w:rPr>
          <w:b/>
          <w:bCs/>
        </w:rPr>
      </w:pPr>
      <w:r w:rsidRPr="2316B321">
        <w:rPr>
          <w:b/>
          <w:bCs/>
          <w:sz w:val="28"/>
          <w:szCs w:val="28"/>
        </w:rPr>
        <w:lastRenderedPageBreak/>
        <w:t>STICKSTART NY AV-FISTEL</w:t>
      </w:r>
      <w:r>
        <w:br/>
      </w:r>
      <w:r>
        <w:br/>
      </w:r>
      <w:r w:rsidRPr="2316B321">
        <w:rPr>
          <w:b/>
          <w:bCs/>
        </w:rPr>
        <w:t>Hälsoärende</w:t>
      </w:r>
      <w:r>
        <w:tab/>
      </w:r>
      <w:r>
        <w:tab/>
      </w:r>
      <w:r w:rsidRPr="2316B321">
        <w:rPr>
          <w:b/>
          <w:bCs/>
        </w:rPr>
        <w:t xml:space="preserve">Risk för komplikationer p g a stickstart i ny </w:t>
      </w:r>
      <w:proofErr w:type="spellStart"/>
      <w:r w:rsidRPr="2316B321">
        <w:rPr>
          <w:b/>
          <w:bCs/>
        </w:rPr>
        <w:t>AV-fistel</w:t>
      </w:r>
      <w:proofErr w:type="spellEnd"/>
      <w:r w:rsidRPr="2316B321">
        <w:rPr>
          <w:b/>
          <w:bCs/>
        </w:rPr>
        <w:t>.</w:t>
      </w:r>
    </w:p>
    <w:p w14:paraId="7A84EFB1" w14:textId="77777777" w:rsidR="005D72D7" w:rsidRPr="005D72D7" w:rsidRDefault="005D72D7" w:rsidP="005D72D7">
      <w:pPr>
        <w:spacing w:after="0" w:line="240" w:lineRule="auto"/>
        <w:ind w:left="0" w:right="0"/>
        <w:rPr>
          <w:bCs/>
          <w:szCs w:val="20"/>
        </w:rPr>
      </w:pPr>
    </w:p>
    <w:p w14:paraId="58EC4F63" w14:textId="77777777" w:rsidR="005D72D7" w:rsidRPr="005D72D7" w:rsidRDefault="005D72D7" w:rsidP="005D72D7">
      <w:pPr>
        <w:spacing w:after="0" w:line="240" w:lineRule="auto"/>
        <w:ind w:left="0" w:right="0"/>
        <w:rPr>
          <w:bCs/>
          <w:szCs w:val="20"/>
        </w:rPr>
      </w:pPr>
      <w:r w:rsidRPr="005D72D7">
        <w:rPr>
          <w:b/>
          <w:szCs w:val="20"/>
        </w:rPr>
        <w:t>Delmål:</w:t>
      </w:r>
      <w:r w:rsidRPr="005D72D7">
        <w:rPr>
          <w:bCs/>
          <w:szCs w:val="20"/>
        </w:rPr>
        <w:t xml:space="preserve"> </w:t>
      </w:r>
      <w:r w:rsidRPr="005D72D7">
        <w:rPr>
          <w:bCs/>
          <w:szCs w:val="20"/>
        </w:rPr>
        <w:tab/>
      </w:r>
      <w:r w:rsidRPr="005D72D7">
        <w:rPr>
          <w:bCs/>
          <w:szCs w:val="20"/>
        </w:rPr>
        <w:tab/>
        <w:t xml:space="preserve">2 </w:t>
      </w:r>
      <w:proofErr w:type="spellStart"/>
      <w:r w:rsidRPr="005D72D7">
        <w:rPr>
          <w:bCs/>
          <w:szCs w:val="20"/>
        </w:rPr>
        <w:t>st</w:t>
      </w:r>
      <w:proofErr w:type="spellEnd"/>
      <w:r w:rsidRPr="005D72D7">
        <w:rPr>
          <w:bCs/>
          <w:szCs w:val="20"/>
        </w:rPr>
        <w:t xml:space="preserve"> välfungerande 15G-nålar</w:t>
      </w:r>
    </w:p>
    <w:p w14:paraId="7CAE6CFE" w14:textId="77777777" w:rsidR="005D72D7" w:rsidRPr="005D72D7" w:rsidRDefault="005D72D7" w:rsidP="005D72D7">
      <w:pPr>
        <w:spacing w:after="0" w:line="240" w:lineRule="auto"/>
        <w:ind w:left="1304" w:right="0" w:firstLine="1304"/>
        <w:rPr>
          <w:bCs/>
          <w:szCs w:val="20"/>
        </w:rPr>
      </w:pPr>
      <w:r w:rsidRPr="005D72D7">
        <w:rPr>
          <w:bCs/>
          <w:szCs w:val="20"/>
        </w:rPr>
        <w:t xml:space="preserve">Välfungerande </w:t>
      </w:r>
      <w:proofErr w:type="spellStart"/>
      <w:r w:rsidRPr="005D72D7">
        <w:rPr>
          <w:bCs/>
          <w:szCs w:val="20"/>
        </w:rPr>
        <w:t>AV-fistel</w:t>
      </w:r>
      <w:proofErr w:type="spellEnd"/>
    </w:p>
    <w:p w14:paraId="4A9838EB" w14:textId="77777777" w:rsidR="005D72D7" w:rsidRPr="005D72D7" w:rsidRDefault="005D72D7" w:rsidP="005D72D7">
      <w:pPr>
        <w:spacing w:after="0" w:line="240" w:lineRule="auto"/>
        <w:ind w:left="0" w:right="0"/>
        <w:rPr>
          <w:bCs/>
          <w:szCs w:val="20"/>
        </w:rPr>
      </w:pPr>
      <w:r w:rsidRPr="005D72D7">
        <w:rPr>
          <w:bCs/>
          <w:szCs w:val="20"/>
        </w:rPr>
        <w:tab/>
      </w:r>
      <w:r w:rsidRPr="005D72D7">
        <w:rPr>
          <w:bCs/>
          <w:szCs w:val="20"/>
        </w:rPr>
        <w:tab/>
        <w:t>Inga infektioner</w:t>
      </w:r>
    </w:p>
    <w:p w14:paraId="4CCC77E5" w14:textId="77777777" w:rsidR="005D72D7" w:rsidRPr="005D72D7" w:rsidRDefault="005D72D7" w:rsidP="005D72D7">
      <w:pPr>
        <w:keepNext/>
        <w:spacing w:after="0" w:line="240" w:lineRule="auto"/>
        <w:ind w:left="0" w:right="0"/>
        <w:outlineLvl w:val="0"/>
        <w:rPr>
          <w:szCs w:val="20"/>
        </w:rPr>
      </w:pPr>
      <w:r w:rsidRPr="005D72D7">
        <w:rPr>
          <w:b/>
          <w:bCs/>
          <w:szCs w:val="20"/>
        </w:rPr>
        <w:tab/>
      </w:r>
      <w:r w:rsidRPr="005D72D7">
        <w:rPr>
          <w:b/>
          <w:bCs/>
          <w:szCs w:val="20"/>
        </w:rPr>
        <w:tab/>
      </w:r>
      <w:r w:rsidRPr="005D72D7">
        <w:rPr>
          <w:szCs w:val="20"/>
        </w:rPr>
        <w:t>Inga blödningar</w:t>
      </w:r>
    </w:p>
    <w:p w14:paraId="5B2074F1" w14:textId="77777777" w:rsidR="005D72D7" w:rsidRPr="005D72D7" w:rsidRDefault="005D72D7" w:rsidP="005D72D7">
      <w:pPr>
        <w:spacing w:after="0" w:line="240" w:lineRule="auto"/>
        <w:ind w:left="2608" w:right="0"/>
        <w:rPr>
          <w:b/>
        </w:rPr>
      </w:pPr>
      <w:r w:rsidRPr="2013672C">
        <w:rPr>
          <w:b/>
          <w:bCs/>
        </w:rPr>
        <w:t xml:space="preserve">Kunskapsöversikt: Stickstart </w:t>
      </w:r>
      <w:proofErr w:type="spellStart"/>
      <w:r w:rsidRPr="2013672C">
        <w:rPr>
          <w:b/>
          <w:bCs/>
        </w:rPr>
        <w:t>AV-fistel</w:t>
      </w:r>
      <w:proofErr w:type="spellEnd"/>
    </w:p>
    <w:p w14:paraId="766FD21B" w14:textId="77777777" w:rsidR="005D72D7" w:rsidRPr="005D72D7" w:rsidRDefault="005D72D7" w:rsidP="005D72D7">
      <w:pPr>
        <w:keepNext/>
        <w:spacing w:after="0" w:line="240" w:lineRule="auto"/>
        <w:ind w:left="0" w:right="0"/>
        <w:outlineLvl w:val="0"/>
        <w:rPr>
          <w:b/>
          <w:szCs w:val="20"/>
        </w:rPr>
      </w:pPr>
      <w:proofErr w:type="spellStart"/>
      <w:r w:rsidRPr="005D72D7">
        <w:rPr>
          <w:b/>
          <w:szCs w:val="20"/>
        </w:rPr>
        <w:t>Omv.åtg</w:t>
      </w:r>
      <w:proofErr w:type="spellEnd"/>
      <w:r w:rsidRPr="005D72D7">
        <w:rPr>
          <w:b/>
          <w:szCs w:val="20"/>
        </w:rPr>
        <w:tab/>
      </w:r>
      <w:r w:rsidRPr="005D72D7">
        <w:rPr>
          <w:b/>
          <w:szCs w:val="20"/>
        </w:rPr>
        <w:tab/>
      </w:r>
    </w:p>
    <w:p w14:paraId="3ADC3DA9" w14:textId="77777777" w:rsidR="005D72D7" w:rsidRPr="005D72D7" w:rsidRDefault="005D72D7" w:rsidP="005D72D7">
      <w:pPr>
        <w:spacing w:after="0" w:line="240" w:lineRule="auto"/>
        <w:ind w:left="0" w:right="0"/>
        <w:rPr>
          <w:sz w:val="20"/>
          <w:szCs w:val="20"/>
        </w:rPr>
      </w:pPr>
    </w:p>
    <w:p w14:paraId="2E364CF2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b/>
          <w:bCs/>
          <w:szCs w:val="20"/>
        </w:rPr>
        <w:t>Skötsel</w:t>
      </w:r>
      <w:r w:rsidRPr="005D72D7">
        <w:rPr>
          <w:b/>
          <w:bCs/>
          <w:szCs w:val="20"/>
        </w:rPr>
        <w:tab/>
      </w:r>
      <w:r w:rsidRPr="005D72D7">
        <w:rPr>
          <w:szCs w:val="20"/>
        </w:rPr>
        <w:tab/>
        <w:t>Bedövning:</w:t>
      </w:r>
    </w:p>
    <w:p w14:paraId="74329D81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szCs w:val="20"/>
        </w:rPr>
        <w:tab/>
      </w:r>
      <w:r w:rsidRPr="005D72D7">
        <w:rPr>
          <w:szCs w:val="20"/>
        </w:rPr>
        <w:tab/>
        <w:t>EMLA</w:t>
      </w:r>
    </w:p>
    <w:p w14:paraId="54D1438A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szCs w:val="20"/>
        </w:rPr>
        <w:tab/>
      </w:r>
      <w:r w:rsidRPr="005D72D7">
        <w:rPr>
          <w:szCs w:val="20"/>
        </w:rPr>
        <w:tab/>
      </w:r>
      <w:proofErr w:type="spellStart"/>
      <w:r w:rsidRPr="005D72D7">
        <w:rPr>
          <w:szCs w:val="20"/>
        </w:rPr>
        <w:t>Xylocainspray</w:t>
      </w:r>
      <w:proofErr w:type="spellEnd"/>
      <w:r w:rsidRPr="005D72D7">
        <w:rPr>
          <w:szCs w:val="20"/>
        </w:rPr>
        <w:t xml:space="preserve"> 5 min före punktion</w:t>
      </w:r>
    </w:p>
    <w:p w14:paraId="7B18F1B3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szCs w:val="20"/>
        </w:rPr>
        <w:tab/>
      </w:r>
      <w:r w:rsidRPr="005D72D7">
        <w:rPr>
          <w:szCs w:val="20"/>
        </w:rPr>
        <w:tab/>
        <w:t>Desinfektion:</w:t>
      </w:r>
    </w:p>
    <w:p w14:paraId="06FD67CD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szCs w:val="20"/>
        </w:rPr>
        <w:tab/>
      </w:r>
      <w:r w:rsidRPr="005D72D7">
        <w:rPr>
          <w:szCs w:val="20"/>
        </w:rPr>
        <w:tab/>
      </w:r>
      <w:proofErr w:type="spellStart"/>
      <w:r w:rsidRPr="005D72D7">
        <w:rPr>
          <w:szCs w:val="20"/>
        </w:rPr>
        <w:t>Klorhexidin</w:t>
      </w:r>
      <w:proofErr w:type="spellEnd"/>
      <w:r w:rsidRPr="005D72D7">
        <w:rPr>
          <w:szCs w:val="20"/>
        </w:rPr>
        <w:t xml:space="preserve"> 5%</w:t>
      </w:r>
    </w:p>
    <w:p w14:paraId="4283DC0B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szCs w:val="20"/>
        </w:rPr>
        <w:tab/>
      </w:r>
      <w:r w:rsidRPr="005D72D7">
        <w:rPr>
          <w:szCs w:val="20"/>
        </w:rPr>
        <w:tab/>
        <w:t>U-sprit 70%</w:t>
      </w:r>
    </w:p>
    <w:p w14:paraId="579D7127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szCs w:val="20"/>
        </w:rPr>
        <w:tab/>
      </w:r>
      <w:r w:rsidRPr="005D72D7">
        <w:rPr>
          <w:szCs w:val="20"/>
        </w:rPr>
        <w:tab/>
        <w:t>Nålstorlek:</w:t>
      </w:r>
    </w:p>
    <w:p w14:paraId="4E0AD93B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szCs w:val="20"/>
        </w:rPr>
        <w:tab/>
      </w:r>
      <w:r w:rsidRPr="005D72D7">
        <w:rPr>
          <w:szCs w:val="20"/>
        </w:rPr>
        <w:tab/>
        <w:t>17G</w:t>
      </w:r>
    </w:p>
    <w:p w14:paraId="113C9423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szCs w:val="20"/>
        </w:rPr>
        <w:tab/>
      </w:r>
      <w:r w:rsidRPr="005D72D7">
        <w:rPr>
          <w:szCs w:val="20"/>
        </w:rPr>
        <w:tab/>
        <w:t>16G</w:t>
      </w:r>
    </w:p>
    <w:p w14:paraId="5C0BC52D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szCs w:val="20"/>
        </w:rPr>
        <w:tab/>
      </w:r>
      <w:r w:rsidRPr="005D72D7">
        <w:rPr>
          <w:szCs w:val="20"/>
        </w:rPr>
        <w:tab/>
        <w:t>15G</w:t>
      </w:r>
    </w:p>
    <w:p w14:paraId="4A982D9B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szCs w:val="20"/>
        </w:rPr>
        <w:tab/>
      </w:r>
      <w:r w:rsidRPr="005D72D7">
        <w:rPr>
          <w:szCs w:val="20"/>
        </w:rPr>
        <w:tab/>
      </w:r>
    </w:p>
    <w:p w14:paraId="4B1A807B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szCs w:val="20"/>
        </w:rPr>
        <w:tab/>
      </w:r>
      <w:r w:rsidRPr="005D72D7">
        <w:rPr>
          <w:szCs w:val="20"/>
        </w:rPr>
        <w:tab/>
        <w:t>Trubbig:</w:t>
      </w:r>
    </w:p>
    <w:p w14:paraId="52BFBB1C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szCs w:val="20"/>
        </w:rPr>
        <w:tab/>
      </w:r>
      <w:r w:rsidRPr="005D72D7">
        <w:rPr>
          <w:szCs w:val="20"/>
        </w:rPr>
        <w:tab/>
        <w:t>15G</w:t>
      </w:r>
    </w:p>
    <w:p w14:paraId="207A0581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szCs w:val="20"/>
        </w:rPr>
        <w:tab/>
      </w:r>
      <w:r w:rsidRPr="005D72D7">
        <w:rPr>
          <w:szCs w:val="20"/>
        </w:rPr>
        <w:tab/>
        <w:t>14G</w:t>
      </w:r>
    </w:p>
    <w:p w14:paraId="0431E1A9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szCs w:val="20"/>
        </w:rPr>
        <w:tab/>
      </w:r>
      <w:r w:rsidRPr="005D72D7">
        <w:rPr>
          <w:szCs w:val="20"/>
        </w:rPr>
        <w:tab/>
        <w:t>Plastnål:</w:t>
      </w:r>
    </w:p>
    <w:p w14:paraId="08AAC1ED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szCs w:val="20"/>
        </w:rPr>
        <w:tab/>
      </w:r>
      <w:r w:rsidRPr="005D72D7">
        <w:rPr>
          <w:szCs w:val="20"/>
        </w:rPr>
        <w:tab/>
        <w:t>16G</w:t>
      </w:r>
    </w:p>
    <w:p w14:paraId="19DE570C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szCs w:val="20"/>
        </w:rPr>
        <w:tab/>
      </w:r>
      <w:r w:rsidRPr="005D72D7">
        <w:rPr>
          <w:szCs w:val="20"/>
        </w:rPr>
        <w:tab/>
      </w:r>
    </w:p>
    <w:p w14:paraId="01BE38D0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szCs w:val="20"/>
        </w:rPr>
        <w:tab/>
      </w:r>
      <w:r w:rsidRPr="005D72D7">
        <w:rPr>
          <w:szCs w:val="20"/>
        </w:rPr>
        <w:tab/>
        <w:t>Förband:</w:t>
      </w:r>
    </w:p>
    <w:p w14:paraId="799621AE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szCs w:val="20"/>
        </w:rPr>
        <w:tab/>
      </w:r>
      <w:r w:rsidRPr="005D72D7">
        <w:rPr>
          <w:szCs w:val="20"/>
        </w:rPr>
        <w:tab/>
        <w:t>Fritext</w:t>
      </w:r>
    </w:p>
    <w:p w14:paraId="0F97112B" w14:textId="77777777" w:rsidR="005D72D7" w:rsidRPr="005D72D7" w:rsidRDefault="005D72D7" w:rsidP="005D72D7">
      <w:pPr>
        <w:spacing w:after="0" w:line="240" w:lineRule="auto"/>
        <w:ind w:left="0" w:right="0"/>
        <w:rPr>
          <w:bCs/>
          <w:szCs w:val="20"/>
        </w:rPr>
      </w:pPr>
      <w:r w:rsidRPr="005D72D7">
        <w:rPr>
          <w:szCs w:val="20"/>
        </w:rPr>
        <w:tab/>
      </w:r>
      <w:r w:rsidRPr="005D72D7">
        <w:rPr>
          <w:szCs w:val="20"/>
        </w:rPr>
        <w:tab/>
      </w:r>
      <w:r w:rsidRPr="005D72D7">
        <w:rPr>
          <w:sz w:val="20"/>
          <w:szCs w:val="20"/>
        </w:rPr>
        <w:tab/>
      </w:r>
      <w:r w:rsidRPr="005D72D7">
        <w:rPr>
          <w:sz w:val="20"/>
          <w:szCs w:val="20"/>
        </w:rPr>
        <w:tab/>
      </w:r>
    </w:p>
    <w:p w14:paraId="317A59E4" w14:textId="77777777" w:rsidR="005D72D7" w:rsidRPr="005D72D7" w:rsidRDefault="005D72D7" w:rsidP="005D72D7">
      <w:pPr>
        <w:spacing w:after="0" w:line="240" w:lineRule="auto"/>
        <w:ind w:left="2608" w:right="0" w:firstLine="2"/>
      </w:pPr>
      <w:r w:rsidRPr="005D72D7">
        <w:t xml:space="preserve">Erhållit Kombi/Tryckförband vid </w:t>
      </w:r>
      <w:proofErr w:type="spellStart"/>
      <w:r w:rsidRPr="005D72D7">
        <w:t>ev</w:t>
      </w:r>
      <w:proofErr w:type="spellEnd"/>
      <w:r w:rsidRPr="005D72D7">
        <w:t xml:space="preserve"> blödning från </w:t>
      </w:r>
      <w:proofErr w:type="spellStart"/>
      <w:r w:rsidRPr="005D72D7">
        <w:t>AV-fistel</w:t>
      </w:r>
      <w:proofErr w:type="spellEnd"/>
      <w:r w:rsidRPr="005D72D7">
        <w:t xml:space="preserve"> i hemmet</w:t>
      </w:r>
    </w:p>
    <w:p w14:paraId="3DD74D4E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</w:p>
    <w:p w14:paraId="07BD7C23" w14:textId="77777777" w:rsidR="005D72D7" w:rsidRPr="005D72D7" w:rsidRDefault="005D72D7" w:rsidP="005D72D7">
      <w:pPr>
        <w:spacing w:after="0" w:line="240" w:lineRule="auto"/>
        <w:ind w:left="0" w:right="0"/>
        <w:rPr>
          <w:sz w:val="20"/>
          <w:szCs w:val="20"/>
        </w:rPr>
      </w:pPr>
    </w:p>
    <w:p w14:paraId="0B4FF32E" w14:textId="77777777" w:rsidR="005D72D7" w:rsidRPr="005D72D7" w:rsidRDefault="005D72D7" w:rsidP="005D72D7">
      <w:pPr>
        <w:spacing w:after="0" w:line="240" w:lineRule="auto"/>
        <w:ind w:left="0" w:right="0"/>
      </w:pPr>
      <w:proofErr w:type="spellStart"/>
      <w:r w:rsidRPr="005D72D7">
        <w:rPr>
          <w:b/>
          <w:szCs w:val="20"/>
        </w:rPr>
        <w:t>Spec.omv</w:t>
      </w:r>
      <w:proofErr w:type="spellEnd"/>
      <w:r w:rsidRPr="005D72D7">
        <w:rPr>
          <w:b/>
          <w:szCs w:val="20"/>
        </w:rPr>
        <w:tab/>
      </w:r>
      <w:r w:rsidRPr="005D72D7">
        <w:tab/>
      </w:r>
      <w:proofErr w:type="spellStart"/>
      <w:r w:rsidRPr="005D72D7">
        <w:t>Op</w:t>
      </w:r>
      <w:proofErr w:type="spellEnd"/>
      <w:r w:rsidRPr="005D72D7">
        <w:t>-datum:…………</w:t>
      </w:r>
      <w:proofErr w:type="spellStart"/>
      <w:r w:rsidRPr="005D72D7">
        <w:t>Sut</w:t>
      </w:r>
      <w:proofErr w:type="spellEnd"/>
      <w:r w:rsidRPr="005D72D7">
        <w:t>. Ut:……………..Stickstart SN:………..</w:t>
      </w:r>
    </w:p>
    <w:p w14:paraId="1530E27D" w14:textId="77777777" w:rsidR="005D72D7" w:rsidRPr="005D72D7" w:rsidRDefault="005D72D7" w:rsidP="005D72D7">
      <w:pPr>
        <w:spacing w:after="0" w:line="240" w:lineRule="auto"/>
        <w:ind w:left="2608" w:right="0" w:firstLine="2"/>
      </w:pPr>
      <w:r w:rsidRPr="005D72D7">
        <w:t>Ob ml/min:…….Stickstart 2 nålar:……</w:t>
      </w:r>
    </w:p>
    <w:p w14:paraId="0F6D806C" w14:textId="77777777" w:rsidR="005D72D7" w:rsidRPr="005D72D7" w:rsidRDefault="005D72D7" w:rsidP="005D72D7">
      <w:pPr>
        <w:spacing w:after="0" w:line="240" w:lineRule="auto"/>
        <w:ind w:left="0" w:right="0"/>
        <w:rPr>
          <w:sz w:val="20"/>
          <w:szCs w:val="20"/>
        </w:rPr>
      </w:pPr>
    </w:p>
    <w:p w14:paraId="76E46CBF" w14:textId="77777777" w:rsidR="005D72D7" w:rsidRPr="005D72D7" w:rsidRDefault="005D72D7" w:rsidP="005D72D7">
      <w:pPr>
        <w:spacing w:after="0" w:line="240" w:lineRule="auto"/>
        <w:ind w:left="1304" w:right="0" w:firstLine="1304"/>
        <w:rPr>
          <w:szCs w:val="20"/>
          <w:lang w:val="fi-FI"/>
        </w:rPr>
      </w:pPr>
      <w:proofErr w:type="spellStart"/>
      <w:r w:rsidRPr="005D72D7">
        <w:rPr>
          <w:szCs w:val="20"/>
          <w:lang w:val="fi-FI"/>
        </w:rPr>
        <w:t>Enl.rutin</w:t>
      </w:r>
      <w:proofErr w:type="spellEnd"/>
      <w:r w:rsidRPr="005D72D7">
        <w:rPr>
          <w:szCs w:val="20"/>
          <w:lang w:val="fi-FI"/>
        </w:rPr>
        <w:t>:</w:t>
      </w:r>
    </w:p>
    <w:p w14:paraId="342CE076" w14:textId="77777777" w:rsidR="005D72D7" w:rsidRPr="005D72D7" w:rsidRDefault="005D72D7" w:rsidP="005D72D7">
      <w:pPr>
        <w:spacing w:after="0" w:line="240" w:lineRule="auto"/>
        <w:ind w:left="1304" w:right="0" w:firstLine="1304"/>
        <w:rPr>
          <w:bCs/>
          <w:szCs w:val="20"/>
          <w:lang w:val="fi-FI"/>
        </w:rPr>
      </w:pPr>
      <w:r w:rsidRPr="005D72D7">
        <w:rPr>
          <w:bCs/>
          <w:szCs w:val="20"/>
          <w:lang w:val="fi-FI"/>
        </w:rPr>
        <w:t>Q Di 437</w:t>
      </w:r>
    </w:p>
    <w:p w14:paraId="38ABD91F" w14:textId="77777777" w:rsidR="005D72D7" w:rsidRPr="005D72D7" w:rsidRDefault="005D72D7" w:rsidP="005D72D7">
      <w:pPr>
        <w:suppressAutoHyphens/>
        <w:spacing w:after="0" w:line="240" w:lineRule="auto"/>
        <w:ind w:left="1304" w:right="0" w:firstLine="1304"/>
        <w:rPr>
          <w:b/>
          <w:bCs/>
          <w:szCs w:val="20"/>
          <w:lang w:eastAsia="ar-SA"/>
        </w:rPr>
      </w:pPr>
      <w:r w:rsidRPr="005D72D7">
        <w:rPr>
          <w:bCs/>
          <w:szCs w:val="20"/>
          <w:lang w:eastAsia="ar-SA"/>
        </w:rPr>
        <w:t>Q Di 433 eller 432</w:t>
      </w:r>
      <w:r w:rsidRPr="005D72D7">
        <w:rPr>
          <w:b/>
          <w:bCs/>
          <w:szCs w:val="20"/>
          <w:lang w:eastAsia="ar-SA"/>
        </w:rPr>
        <w:tab/>
      </w:r>
    </w:p>
    <w:p w14:paraId="33B55454" w14:textId="77777777" w:rsidR="005D72D7" w:rsidRPr="005D72D7" w:rsidRDefault="005D72D7" w:rsidP="005D72D7">
      <w:pPr>
        <w:suppressAutoHyphens/>
        <w:spacing w:after="0" w:line="240" w:lineRule="auto"/>
        <w:ind w:left="1304" w:right="0" w:firstLine="1304"/>
        <w:rPr>
          <w:szCs w:val="20"/>
          <w:lang w:eastAsia="ar-SA"/>
        </w:rPr>
      </w:pPr>
      <w:r w:rsidRPr="005D72D7">
        <w:rPr>
          <w:szCs w:val="20"/>
          <w:lang w:eastAsia="ar-SA"/>
        </w:rPr>
        <w:t xml:space="preserve">Stickstart i </w:t>
      </w:r>
      <w:proofErr w:type="spellStart"/>
      <w:r w:rsidRPr="005D72D7">
        <w:rPr>
          <w:szCs w:val="20"/>
          <w:lang w:eastAsia="ar-SA"/>
        </w:rPr>
        <w:t>AV-fistel</w:t>
      </w:r>
      <w:proofErr w:type="spellEnd"/>
      <w:r w:rsidRPr="005D72D7">
        <w:rPr>
          <w:szCs w:val="20"/>
          <w:lang w:eastAsia="ar-SA"/>
        </w:rPr>
        <w:t xml:space="preserve"> tidigast 8 v efter op. </w:t>
      </w:r>
    </w:p>
    <w:p w14:paraId="04172C89" w14:textId="682C6688" w:rsidR="005D72D7" w:rsidRPr="005D72D7" w:rsidRDefault="005D72D7" w:rsidP="2013672C">
      <w:pPr>
        <w:suppressAutoHyphens/>
        <w:spacing w:after="0" w:line="240" w:lineRule="auto"/>
        <w:ind w:left="2608" w:right="0"/>
        <w:rPr>
          <w:lang w:eastAsia="ar-SA"/>
        </w:rPr>
      </w:pPr>
      <w:r w:rsidRPr="2013672C">
        <w:rPr>
          <w:lang w:eastAsia="ar-SA"/>
        </w:rPr>
        <w:t xml:space="preserve">Använd </w:t>
      </w:r>
      <w:proofErr w:type="spellStart"/>
      <w:r w:rsidRPr="2013672C">
        <w:rPr>
          <w:lang w:eastAsia="ar-SA"/>
        </w:rPr>
        <w:t>siterite</w:t>
      </w:r>
      <w:proofErr w:type="spellEnd"/>
      <w:r w:rsidRPr="2013672C">
        <w:rPr>
          <w:lang w:eastAsia="ar-SA"/>
        </w:rPr>
        <w:t xml:space="preserve"> vid stickstart</w:t>
      </w:r>
    </w:p>
    <w:p w14:paraId="4E70DABB" w14:textId="1B2F510E" w:rsidR="005D72D7" w:rsidRPr="005D72D7" w:rsidRDefault="6C65D18A" w:rsidP="2316B321">
      <w:pPr>
        <w:suppressAutoHyphens/>
        <w:spacing w:after="0" w:line="240" w:lineRule="auto"/>
        <w:ind w:left="2608" w:right="0"/>
        <w:rPr>
          <w:lang w:eastAsia="ar-SA"/>
        </w:rPr>
      </w:pPr>
      <w:r w:rsidRPr="2013672C">
        <w:rPr>
          <w:lang w:eastAsia="ar-SA"/>
        </w:rPr>
        <w:t>Stick start med två nålar om det bedöms görligt</w:t>
      </w:r>
      <w:r w:rsidR="005D72D7" w:rsidRPr="2013672C">
        <w:rPr>
          <w:lang w:eastAsia="ar-SA"/>
        </w:rPr>
        <w:t xml:space="preserve"> </w:t>
      </w:r>
      <w:r w:rsidR="4311BF6C" w:rsidRPr="2013672C">
        <w:rPr>
          <w:lang w:eastAsia="ar-SA"/>
        </w:rPr>
        <w:t>annars</w:t>
      </w:r>
      <w:r w:rsidR="005D72D7">
        <w:br/>
      </w:r>
      <w:proofErr w:type="spellStart"/>
      <w:r w:rsidR="22063972" w:rsidRPr="2013672C">
        <w:rPr>
          <w:lang w:eastAsia="ar-SA"/>
        </w:rPr>
        <w:t>s</w:t>
      </w:r>
      <w:r w:rsidR="005D72D7" w:rsidRPr="2013672C">
        <w:rPr>
          <w:lang w:eastAsia="ar-SA"/>
        </w:rPr>
        <w:t>ingelneedle</w:t>
      </w:r>
      <w:proofErr w:type="spellEnd"/>
      <w:r w:rsidR="005D72D7" w:rsidRPr="2013672C">
        <w:rPr>
          <w:lang w:eastAsia="ar-SA"/>
        </w:rPr>
        <w:t xml:space="preserve"> i </w:t>
      </w:r>
      <w:r w:rsidR="53C39522" w:rsidRPr="2013672C">
        <w:rPr>
          <w:lang w:eastAsia="ar-SA"/>
        </w:rPr>
        <w:t>n</w:t>
      </w:r>
      <w:r w:rsidR="5056C5D3" w:rsidRPr="2013672C">
        <w:rPr>
          <w:lang w:eastAsia="ar-SA"/>
        </w:rPr>
        <w:t>å</w:t>
      </w:r>
      <w:r w:rsidR="53C39522" w:rsidRPr="2013672C">
        <w:rPr>
          <w:lang w:eastAsia="ar-SA"/>
        </w:rPr>
        <w:t>gra</w:t>
      </w:r>
      <w:r w:rsidR="005D72D7" w:rsidRPr="2013672C">
        <w:rPr>
          <w:lang w:eastAsia="ar-SA"/>
        </w:rPr>
        <w:t xml:space="preserve"> veckor</w:t>
      </w:r>
      <w:r w:rsidR="1D8B398D" w:rsidRPr="2013672C">
        <w:rPr>
          <w:lang w:eastAsia="ar-SA"/>
        </w:rPr>
        <w:t xml:space="preserve"> individuell bedömning.</w:t>
      </w:r>
    </w:p>
    <w:p w14:paraId="5A8404F5" w14:textId="77777777" w:rsidR="005D72D7" w:rsidRPr="005D72D7" w:rsidRDefault="005D72D7" w:rsidP="005D72D7">
      <w:pPr>
        <w:spacing w:after="0" w:line="240" w:lineRule="auto"/>
        <w:ind w:left="0" w:right="0"/>
        <w:rPr>
          <w:bCs/>
          <w:szCs w:val="20"/>
        </w:rPr>
      </w:pPr>
      <w:r w:rsidRPr="005D72D7">
        <w:rPr>
          <w:bCs/>
          <w:szCs w:val="20"/>
        </w:rPr>
        <w:tab/>
      </w:r>
      <w:r w:rsidRPr="005D72D7">
        <w:rPr>
          <w:bCs/>
          <w:szCs w:val="20"/>
        </w:rPr>
        <w:tab/>
      </w:r>
      <w:proofErr w:type="spellStart"/>
      <w:r w:rsidRPr="005D72D7">
        <w:rPr>
          <w:bCs/>
          <w:szCs w:val="20"/>
        </w:rPr>
        <w:t>Buttonholeteknik</w:t>
      </w:r>
      <w:proofErr w:type="spellEnd"/>
    </w:p>
    <w:p w14:paraId="15BF20B8" w14:textId="7A0D13ED" w:rsidR="005D72D7" w:rsidRPr="005D72D7" w:rsidRDefault="005D72D7" w:rsidP="005D72D7">
      <w:pPr>
        <w:spacing w:after="0" w:line="240" w:lineRule="auto"/>
        <w:ind w:left="2608" w:right="0" w:firstLine="1"/>
      </w:pPr>
      <w:r>
        <w:t xml:space="preserve">Minimera antalet </w:t>
      </w:r>
      <w:proofErr w:type="spellStart"/>
      <w:r>
        <w:t>ssk</w:t>
      </w:r>
      <w:proofErr w:type="spellEnd"/>
      <w:r>
        <w:t xml:space="preserve"> som sticker upp kanaler till </w:t>
      </w:r>
      <w:r w:rsidR="20FA4C3B">
        <w:t>några få 2-3st</w:t>
      </w:r>
      <w:r>
        <w:t>.</w:t>
      </w:r>
    </w:p>
    <w:p w14:paraId="6056F408" w14:textId="77777777" w:rsidR="005D72D7" w:rsidRPr="005D72D7" w:rsidRDefault="005D72D7" w:rsidP="005D72D7">
      <w:pPr>
        <w:spacing w:after="0" w:line="240" w:lineRule="auto"/>
        <w:ind w:left="1304" w:right="0" w:firstLine="1304"/>
        <w:rPr>
          <w:bCs/>
          <w:szCs w:val="20"/>
        </w:rPr>
      </w:pPr>
      <w:r w:rsidRPr="005D72D7">
        <w:rPr>
          <w:bCs/>
          <w:szCs w:val="20"/>
        </w:rPr>
        <w:t xml:space="preserve">Registrera alla </w:t>
      </w:r>
      <w:proofErr w:type="spellStart"/>
      <w:r w:rsidRPr="005D72D7">
        <w:rPr>
          <w:bCs/>
          <w:szCs w:val="20"/>
        </w:rPr>
        <w:t>omstick</w:t>
      </w:r>
      <w:proofErr w:type="spellEnd"/>
      <w:r w:rsidRPr="005D72D7">
        <w:rPr>
          <w:bCs/>
          <w:szCs w:val="20"/>
        </w:rPr>
        <w:t>.</w:t>
      </w:r>
    </w:p>
    <w:p w14:paraId="02DCB1CC" w14:textId="77777777" w:rsidR="005D72D7" w:rsidRPr="005D72D7" w:rsidRDefault="005D72D7" w:rsidP="005D72D7">
      <w:pPr>
        <w:spacing w:after="0" w:line="240" w:lineRule="auto"/>
        <w:ind w:left="1304" w:right="0" w:firstLine="1304"/>
        <w:rPr>
          <w:bCs/>
          <w:szCs w:val="20"/>
        </w:rPr>
      </w:pPr>
      <w:proofErr w:type="spellStart"/>
      <w:r w:rsidRPr="005D72D7">
        <w:rPr>
          <w:bCs/>
          <w:szCs w:val="20"/>
        </w:rPr>
        <w:t>Transonicmätning</w:t>
      </w:r>
      <w:proofErr w:type="spellEnd"/>
      <w:r w:rsidRPr="005D72D7">
        <w:rPr>
          <w:bCs/>
          <w:szCs w:val="20"/>
        </w:rPr>
        <w:t>, när punktion med 2st 15G-nålar.</w:t>
      </w:r>
    </w:p>
    <w:p w14:paraId="679D9F3F" w14:textId="77777777" w:rsidR="005D72D7" w:rsidRPr="005D72D7" w:rsidRDefault="005D72D7" w:rsidP="005D72D7">
      <w:pPr>
        <w:spacing w:after="0" w:line="240" w:lineRule="auto"/>
        <w:ind w:left="2608" w:right="0" w:hanging="2608"/>
        <w:rPr>
          <w:bCs/>
          <w:szCs w:val="20"/>
        </w:rPr>
      </w:pPr>
    </w:p>
    <w:p w14:paraId="24F32050" w14:textId="77777777" w:rsidR="005D72D7" w:rsidRPr="005D72D7" w:rsidRDefault="005D72D7" w:rsidP="005D72D7">
      <w:pPr>
        <w:spacing w:after="0" w:line="240" w:lineRule="auto"/>
        <w:ind w:left="2608" w:right="0" w:hanging="2608"/>
        <w:rPr>
          <w:bCs/>
          <w:szCs w:val="20"/>
        </w:rPr>
      </w:pPr>
      <w:r w:rsidRPr="005D72D7">
        <w:rPr>
          <w:b/>
          <w:bCs/>
          <w:szCs w:val="20"/>
        </w:rPr>
        <w:t>Obs/</w:t>
      </w:r>
      <w:proofErr w:type="spellStart"/>
      <w:r w:rsidRPr="005D72D7">
        <w:rPr>
          <w:b/>
          <w:bCs/>
          <w:szCs w:val="20"/>
        </w:rPr>
        <w:t>överva</w:t>
      </w:r>
      <w:r w:rsidRPr="005D72D7">
        <w:rPr>
          <w:b/>
          <w:bCs/>
          <w:sz w:val="20"/>
          <w:szCs w:val="20"/>
        </w:rPr>
        <w:t>k</w:t>
      </w:r>
      <w:proofErr w:type="spellEnd"/>
      <w:r w:rsidRPr="005D72D7">
        <w:rPr>
          <w:bCs/>
          <w:sz w:val="20"/>
          <w:szCs w:val="20"/>
        </w:rPr>
        <w:tab/>
      </w:r>
      <w:r w:rsidRPr="005D72D7">
        <w:rPr>
          <w:bCs/>
          <w:szCs w:val="20"/>
        </w:rPr>
        <w:t>Tecken på infektion.</w:t>
      </w:r>
    </w:p>
    <w:p w14:paraId="1E2B612D" w14:textId="77777777" w:rsidR="005D72D7" w:rsidRPr="005D72D7" w:rsidRDefault="005D72D7" w:rsidP="005D72D7">
      <w:pPr>
        <w:spacing w:after="0" w:line="240" w:lineRule="auto"/>
        <w:ind w:left="1304" w:right="0" w:firstLine="1304"/>
        <w:rPr>
          <w:bCs/>
          <w:szCs w:val="20"/>
        </w:rPr>
      </w:pPr>
      <w:r w:rsidRPr="005D72D7">
        <w:rPr>
          <w:bCs/>
          <w:szCs w:val="20"/>
        </w:rPr>
        <w:lastRenderedPageBreak/>
        <w:t>Allmäntillståndet.</w:t>
      </w:r>
    </w:p>
    <w:p w14:paraId="013BB319" w14:textId="77777777" w:rsidR="005D72D7" w:rsidRPr="005D72D7" w:rsidRDefault="005D72D7" w:rsidP="005D72D7">
      <w:pPr>
        <w:spacing w:after="0" w:line="240" w:lineRule="auto"/>
        <w:ind w:left="2608" w:right="0"/>
        <w:rPr>
          <w:bCs/>
          <w:szCs w:val="20"/>
        </w:rPr>
      </w:pPr>
      <w:r w:rsidRPr="005D72D7">
        <w:rPr>
          <w:bCs/>
          <w:szCs w:val="20"/>
        </w:rPr>
        <w:t xml:space="preserve">Svirr i </w:t>
      </w:r>
      <w:proofErr w:type="spellStart"/>
      <w:r w:rsidRPr="005D72D7">
        <w:rPr>
          <w:bCs/>
          <w:szCs w:val="20"/>
        </w:rPr>
        <w:t>AV-fisteln</w:t>
      </w:r>
      <w:proofErr w:type="spellEnd"/>
      <w:r w:rsidRPr="005D72D7">
        <w:rPr>
          <w:bCs/>
          <w:szCs w:val="20"/>
        </w:rPr>
        <w:t xml:space="preserve"> vid varje dialysstart </w:t>
      </w:r>
    </w:p>
    <w:p w14:paraId="6A527EF3" w14:textId="77777777" w:rsidR="005D72D7" w:rsidRPr="005D72D7" w:rsidRDefault="005D72D7" w:rsidP="005D72D7">
      <w:pPr>
        <w:spacing w:after="0" w:line="240" w:lineRule="auto"/>
        <w:ind w:left="1304" w:right="0" w:firstLine="1304"/>
        <w:rPr>
          <w:bCs/>
          <w:szCs w:val="20"/>
        </w:rPr>
      </w:pPr>
      <w:r w:rsidRPr="005D72D7">
        <w:rPr>
          <w:bCs/>
          <w:szCs w:val="20"/>
        </w:rPr>
        <w:t>Följa artär- och ventryck.</w:t>
      </w:r>
    </w:p>
    <w:p w14:paraId="79DD2B4F" w14:textId="77777777" w:rsidR="005D72D7" w:rsidRPr="005D72D7" w:rsidRDefault="005D72D7" w:rsidP="005D72D7">
      <w:pPr>
        <w:spacing w:after="0" w:line="240" w:lineRule="auto"/>
        <w:ind w:left="1304" w:right="0" w:firstLine="1304"/>
        <w:rPr>
          <w:bCs/>
          <w:szCs w:val="20"/>
        </w:rPr>
      </w:pPr>
      <w:r w:rsidRPr="005D72D7">
        <w:rPr>
          <w:bCs/>
          <w:szCs w:val="20"/>
        </w:rPr>
        <w:t xml:space="preserve">Klinisk undersökning av </w:t>
      </w:r>
      <w:proofErr w:type="spellStart"/>
      <w:r w:rsidRPr="005D72D7">
        <w:rPr>
          <w:bCs/>
          <w:szCs w:val="20"/>
        </w:rPr>
        <w:t>AV-fistel</w:t>
      </w:r>
      <w:proofErr w:type="spellEnd"/>
    </w:p>
    <w:p w14:paraId="34D364BE" w14:textId="77777777" w:rsidR="005D72D7" w:rsidRPr="005D72D7" w:rsidRDefault="005D72D7" w:rsidP="005D72D7">
      <w:pPr>
        <w:spacing w:after="0" w:line="240" w:lineRule="auto"/>
        <w:ind w:left="1304" w:right="0" w:firstLine="1304"/>
        <w:rPr>
          <w:bCs/>
          <w:i/>
          <w:iCs/>
          <w:sz w:val="28"/>
          <w:szCs w:val="20"/>
        </w:rPr>
      </w:pPr>
    </w:p>
    <w:p w14:paraId="2CCCAE5B" w14:textId="20F1D929" w:rsidR="005D72D7" w:rsidRPr="005D72D7" w:rsidRDefault="005D72D7" w:rsidP="005D72D7">
      <w:pPr>
        <w:keepNext/>
        <w:spacing w:after="0" w:line="240" w:lineRule="auto"/>
        <w:ind w:left="0" w:right="0"/>
        <w:outlineLvl w:val="0"/>
      </w:pPr>
      <w:r w:rsidRPr="08A10E0A">
        <w:rPr>
          <w:b/>
          <w:bCs/>
        </w:rPr>
        <w:t>Medverkan</w:t>
      </w:r>
      <w:r>
        <w:tab/>
      </w:r>
      <w:r>
        <w:tab/>
        <w:t xml:space="preserve">Kontrollera svirr i </w:t>
      </w:r>
      <w:proofErr w:type="spellStart"/>
      <w:r>
        <w:t>AV-fisteln</w:t>
      </w:r>
      <w:proofErr w:type="spellEnd"/>
      <w:r>
        <w:t xml:space="preserve"> </w:t>
      </w:r>
      <w:r w:rsidR="1D56F585">
        <w:t xml:space="preserve"> </w:t>
      </w:r>
      <w:r>
        <w:t>hemma.</w:t>
      </w:r>
      <w:r>
        <w:tab/>
      </w:r>
    </w:p>
    <w:p w14:paraId="4349B106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szCs w:val="20"/>
          <w:lang w:eastAsia="ar-SA"/>
        </w:rPr>
      </w:pPr>
      <w:r w:rsidRPr="005D72D7">
        <w:rPr>
          <w:szCs w:val="20"/>
          <w:lang w:eastAsia="ar-SA"/>
        </w:rPr>
        <w:tab/>
      </w:r>
      <w:r w:rsidRPr="005D72D7">
        <w:rPr>
          <w:szCs w:val="20"/>
          <w:lang w:eastAsia="ar-SA"/>
        </w:rPr>
        <w:tab/>
        <w:t>Pat tvättar armen med tvål och vatten före punktion.</w:t>
      </w:r>
    </w:p>
    <w:p w14:paraId="7D191675" w14:textId="77777777" w:rsidR="005D72D7" w:rsidRPr="005D72D7" w:rsidRDefault="005D72D7" w:rsidP="005D72D7">
      <w:pPr>
        <w:suppressAutoHyphens/>
        <w:spacing w:after="0" w:line="240" w:lineRule="auto"/>
        <w:ind w:left="2608" w:right="0" w:firstLine="2"/>
        <w:rPr>
          <w:szCs w:val="20"/>
          <w:lang w:eastAsia="ar-SA"/>
        </w:rPr>
      </w:pPr>
      <w:r w:rsidRPr="005D72D7">
        <w:rPr>
          <w:szCs w:val="20"/>
          <w:lang w:eastAsia="ar-SA"/>
        </w:rPr>
        <w:t>Patienten applicerar bedövningsmedel över punktionsområdet som EMLA-kräm 1-2 h före punktion</w:t>
      </w:r>
    </w:p>
    <w:p w14:paraId="467F7A31" w14:textId="1FFB1D97" w:rsidR="005D72D7" w:rsidRPr="005D72D7" w:rsidRDefault="74627744" w:rsidP="2316B321">
      <w:pPr>
        <w:suppressAutoHyphens/>
        <w:spacing w:after="0" w:line="240" w:lineRule="auto"/>
        <w:ind w:left="2608" w:right="0"/>
        <w:rPr>
          <w:lang w:eastAsia="ar-SA"/>
        </w:rPr>
      </w:pPr>
      <w:proofErr w:type="spellStart"/>
      <w:r w:rsidRPr="2316B321">
        <w:rPr>
          <w:lang w:eastAsia="ar-SA"/>
        </w:rPr>
        <w:t>Ev</w:t>
      </w:r>
      <w:proofErr w:type="spellEnd"/>
      <w:r w:rsidRPr="2316B321">
        <w:rPr>
          <w:lang w:eastAsia="ar-SA"/>
        </w:rPr>
        <w:t xml:space="preserve"> </w:t>
      </w:r>
      <w:proofErr w:type="spellStart"/>
      <w:r w:rsidR="005D72D7" w:rsidRPr="2316B321">
        <w:rPr>
          <w:lang w:eastAsia="ar-SA"/>
        </w:rPr>
        <w:t>Xylocainspray</w:t>
      </w:r>
      <w:proofErr w:type="spellEnd"/>
      <w:r w:rsidR="005D72D7" w:rsidRPr="2316B321">
        <w:rPr>
          <w:lang w:eastAsia="ar-SA"/>
        </w:rPr>
        <w:t xml:space="preserve"> 5 min innan punktion sprayas över punktionsområdet</w:t>
      </w:r>
    </w:p>
    <w:p w14:paraId="237F9506" w14:textId="77777777" w:rsidR="005D72D7" w:rsidRPr="005D72D7" w:rsidRDefault="005D72D7" w:rsidP="005D72D7">
      <w:pPr>
        <w:spacing w:after="0" w:line="240" w:lineRule="auto"/>
        <w:ind w:left="1304" w:right="0" w:firstLine="1304"/>
        <w:rPr>
          <w:i/>
          <w:iCs/>
          <w:szCs w:val="20"/>
        </w:rPr>
      </w:pPr>
    </w:p>
    <w:p w14:paraId="7084DE3E" w14:textId="77777777" w:rsidR="005D72D7" w:rsidRPr="005D72D7" w:rsidRDefault="005D72D7" w:rsidP="005D72D7">
      <w:pPr>
        <w:keepNext/>
        <w:spacing w:after="0" w:line="240" w:lineRule="auto"/>
        <w:ind w:left="0" w:right="0"/>
        <w:outlineLvl w:val="0"/>
        <w:rPr>
          <w:b/>
          <w:szCs w:val="20"/>
        </w:rPr>
      </w:pPr>
    </w:p>
    <w:p w14:paraId="2981CD58" w14:textId="2AD0CAA4" w:rsidR="00A558E0" w:rsidRPr="00CB4F99" w:rsidRDefault="005D72D7" w:rsidP="198AAE54">
      <w:pPr>
        <w:keepNext/>
        <w:tabs>
          <w:tab w:val="num" w:pos="8730"/>
        </w:tabs>
        <w:spacing w:after="0" w:line="240" w:lineRule="auto"/>
        <w:ind w:left="0" w:right="0"/>
        <w:outlineLvl w:val="0"/>
      </w:pPr>
      <w:r w:rsidRPr="2013672C">
        <w:rPr>
          <w:b/>
          <w:bCs/>
        </w:rPr>
        <w:t xml:space="preserve">Samordning   </w:t>
      </w:r>
      <w:r w:rsidR="00F52742">
        <w:rPr>
          <w:b/>
          <w:bCs/>
        </w:rPr>
        <w:t xml:space="preserve">                   </w:t>
      </w:r>
      <w:r w:rsidR="00F52742" w:rsidRPr="00CB4F99">
        <w:t xml:space="preserve">Kontakt med läkare och </w:t>
      </w:r>
      <w:proofErr w:type="spellStart"/>
      <w:r w:rsidR="00F52742" w:rsidRPr="00CB4F99">
        <w:t>a</w:t>
      </w:r>
      <w:r w:rsidR="00335D4F" w:rsidRPr="00CB4F99">
        <w:t>c</w:t>
      </w:r>
      <w:r w:rsidR="00F52742" w:rsidRPr="00CB4F99">
        <w:t>ces</w:t>
      </w:r>
      <w:r w:rsidR="00335D4F" w:rsidRPr="00CB4F99">
        <w:t>sköterska</w:t>
      </w:r>
      <w:proofErr w:type="spellEnd"/>
      <w:r w:rsidR="00335D4F" w:rsidRPr="00CB4F99">
        <w:t xml:space="preserve"> vid misstanke </w:t>
      </w:r>
      <w:r w:rsidR="001A6C18" w:rsidRPr="00CB4F99">
        <w:t xml:space="preserve">om </w:t>
      </w:r>
      <w:r w:rsidRPr="00CB4F99">
        <w:t xml:space="preserve">   </w:t>
      </w:r>
    </w:p>
    <w:p w14:paraId="344EF346" w14:textId="25AC818E" w:rsidR="005D72D7" w:rsidRPr="005D72D7" w:rsidRDefault="007246E3" w:rsidP="007246E3">
      <w:r w:rsidRPr="00CB4F99">
        <w:t xml:space="preserve">                        </w:t>
      </w:r>
      <w:r w:rsidR="00A558E0" w:rsidRPr="00CB4F99">
        <w:t xml:space="preserve"> </w:t>
      </w:r>
      <w:r w:rsidR="00CB4F99" w:rsidRPr="00CB4F99">
        <w:t xml:space="preserve">  Flödes-och stickproblem</w:t>
      </w:r>
      <w:r w:rsidR="005D72D7" w:rsidRPr="00CB4F99">
        <w:t xml:space="preserve"> </w:t>
      </w:r>
      <w:r w:rsidR="005D72D7" w:rsidRPr="00CB4F99">
        <w:tab/>
      </w:r>
      <w:r w:rsidR="005D72D7">
        <w:t xml:space="preserve"> </w:t>
      </w:r>
      <w:r w:rsidR="005D72D7">
        <w:tab/>
      </w:r>
      <w:r w:rsidR="005D72D7">
        <w:tab/>
      </w:r>
      <w:r w:rsidR="005D72D7">
        <w:tab/>
      </w:r>
      <w:r w:rsidR="005D72D7">
        <w:tab/>
      </w:r>
      <w:r w:rsidR="005D72D7">
        <w:tab/>
      </w:r>
      <w:r w:rsidR="005D72D7">
        <w:tab/>
      </w:r>
      <w:r w:rsidR="7E1864CC">
        <w:t xml:space="preserve">    </w:t>
      </w:r>
      <w:r w:rsidR="0F6F70C2">
        <w:t xml:space="preserve">    </w:t>
      </w:r>
      <w:r w:rsidR="005D72D7">
        <w:t xml:space="preserve"> </w:t>
      </w:r>
      <w:r w:rsidR="4A1B05F0">
        <w:t xml:space="preserve">                          </w:t>
      </w:r>
      <w:r w:rsidR="1A66DAA4">
        <w:t xml:space="preserve"> </w:t>
      </w:r>
      <w:r w:rsidR="2A294C28">
        <w:t xml:space="preserve">      </w:t>
      </w:r>
      <w:r w:rsidR="701812D0">
        <w:t xml:space="preserve"> </w:t>
      </w:r>
      <w:r w:rsidR="005D72D7">
        <w:t xml:space="preserve"> </w:t>
      </w:r>
    </w:p>
    <w:p w14:paraId="11ABD112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</w:p>
    <w:p w14:paraId="07805005" w14:textId="77777777" w:rsidR="005D72D7" w:rsidRPr="005D72D7" w:rsidRDefault="005D72D7" w:rsidP="005D72D7">
      <w:pPr>
        <w:spacing w:after="0" w:line="240" w:lineRule="auto"/>
        <w:ind w:left="0" w:right="0"/>
        <w:rPr>
          <w:b/>
        </w:rPr>
      </w:pPr>
      <w:r w:rsidRPr="005D72D7">
        <w:rPr>
          <w:b/>
        </w:rPr>
        <w:t>Utvärdering</w:t>
      </w:r>
    </w:p>
    <w:p w14:paraId="608A974C" w14:textId="77777777" w:rsidR="005D72D7" w:rsidRPr="005D72D7" w:rsidRDefault="005D72D7" w:rsidP="005D72D7">
      <w:pPr>
        <w:spacing w:after="0" w:line="240" w:lineRule="auto"/>
        <w:ind w:left="1304" w:right="0" w:firstLine="1304"/>
        <w:rPr>
          <w:b/>
          <w:szCs w:val="20"/>
        </w:rPr>
      </w:pPr>
    </w:p>
    <w:p w14:paraId="3FDB2363" w14:textId="77777777" w:rsidR="005D72D7" w:rsidRPr="005D72D7" w:rsidRDefault="005D72D7" w:rsidP="005D72D7">
      <w:pPr>
        <w:spacing w:after="0" w:line="240" w:lineRule="auto"/>
        <w:ind w:left="0" w:right="0" w:firstLine="1304"/>
        <w:rPr>
          <w:b/>
          <w:szCs w:val="20"/>
        </w:rPr>
      </w:pPr>
    </w:p>
    <w:p w14:paraId="54E97291" w14:textId="77777777" w:rsidR="005D72D7" w:rsidRPr="005D72D7" w:rsidRDefault="005D72D7" w:rsidP="2316B321">
      <w:pPr>
        <w:tabs>
          <w:tab w:val="center" w:pos="4536"/>
          <w:tab w:val="right" w:pos="9072"/>
        </w:tabs>
        <w:spacing w:after="0" w:line="240" w:lineRule="auto"/>
        <w:ind w:left="2608" w:right="0" w:hanging="2608"/>
        <w:rPr>
          <w:b/>
          <w:bCs/>
        </w:rPr>
      </w:pPr>
    </w:p>
    <w:p w14:paraId="77B953A1" w14:textId="1A5A036A" w:rsidR="2316B321" w:rsidRDefault="2316B321" w:rsidP="2316B321">
      <w:pPr>
        <w:tabs>
          <w:tab w:val="center" w:pos="4536"/>
          <w:tab w:val="right" w:pos="9072"/>
        </w:tabs>
        <w:spacing w:after="0" w:line="240" w:lineRule="auto"/>
        <w:ind w:left="2608" w:right="0" w:hanging="2608"/>
        <w:rPr>
          <w:b/>
          <w:bCs/>
        </w:rPr>
      </w:pPr>
    </w:p>
    <w:p w14:paraId="28806314" w14:textId="1D75CDD5" w:rsidR="2316B321" w:rsidRDefault="2316B321" w:rsidP="2316B321">
      <w:pPr>
        <w:tabs>
          <w:tab w:val="center" w:pos="4536"/>
          <w:tab w:val="right" w:pos="9072"/>
        </w:tabs>
        <w:spacing w:after="0" w:line="240" w:lineRule="auto"/>
        <w:ind w:left="2608" w:right="0" w:hanging="2608"/>
        <w:rPr>
          <w:b/>
          <w:bCs/>
        </w:rPr>
      </w:pPr>
    </w:p>
    <w:p w14:paraId="2AD28D2B" w14:textId="0E4DDBAB" w:rsidR="2316B321" w:rsidRDefault="2316B321" w:rsidP="2316B321">
      <w:pPr>
        <w:tabs>
          <w:tab w:val="center" w:pos="4536"/>
          <w:tab w:val="right" w:pos="9072"/>
        </w:tabs>
        <w:spacing w:after="0" w:line="240" w:lineRule="auto"/>
        <w:ind w:left="2608" w:right="0" w:hanging="2608"/>
        <w:rPr>
          <w:b/>
          <w:bCs/>
        </w:rPr>
      </w:pPr>
    </w:p>
    <w:p w14:paraId="39414F59" w14:textId="50604C29" w:rsidR="2316B321" w:rsidRDefault="2316B321" w:rsidP="2316B321">
      <w:pPr>
        <w:tabs>
          <w:tab w:val="center" w:pos="4536"/>
          <w:tab w:val="right" w:pos="9072"/>
        </w:tabs>
        <w:spacing w:after="0" w:line="240" w:lineRule="auto"/>
        <w:ind w:left="2608" w:right="0" w:hanging="2608"/>
        <w:rPr>
          <w:b/>
          <w:bCs/>
        </w:rPr>
      </w:pPr>
    </w:p>
    <w:p w14:paraId="3E5B41BF" w14:textId="123ACF50" w:rsidR="2316B321" w:rsidRDefault="2316B321" w:rsidP="2316B321">
      <w:pPr>
        <w:tabs>
          <w:tab w:val="center" w:pos="4536"/>
          <w:tab w:val="right" w:pos="9072"/>
        </w:tabs>
        <w:spacing w:after="0" w:line="240" w:lineRule="auto"/>
        <w:ind w:left="2608" w:right="0" w:hanging="2608"/>
        <w:rPr>
          <w:b/>
          <w:bCs/>
        </w:rPr>
      </w:pPr>
    </w:p>
    <w:p w14:paraId="13F5CF35" w14:textId="0461E8DC" w:rsidR="2316B321" w:rsidRDefault="2316B321" w:rsidP="2316B321">
      <w:pPr>
        <w:tabs>
          <w:tab w:val="center" w:pos="4536"/>
          <w:tab w:val="right" w:pos="9072"/>
        </w:tabs>
        <w:spacing w:after="0" w:line="240" w:lineRule="auto"/>
        <w:ind w:left="2608" w:right="0" w:hanging="2608"/>
        <w:rPr>
          <w:b/>
          <w:bCs/>
        </w:rPr>
      </w:pPr>
    </w:p>
    <w:p w14:paraId="348B68E4" w14:textId="3F33B164" w:rsidR="2316B321" w:rsidRDefault="2316B321" w:rsidP="2316B321">
      <w:pPr>
        <w:tabs>
          <w:tab w:val="center" w:pos="4536"/>
          <w:tab w:val="right" w:pos="9072"/>
        </w:tabs>
        <w:spacing w:after="0" w:line="240" w:lineRule="auto"/>
        <w:ind w:left="2608" w:right="0" w:hanging="2608"/>
        <w:rPr>
          <w:b/>
          <w:bCs/>
        </w:rPr>
      </w:pPr>
    </w:p>
    <w:p w14:paraId="072D0FF7" w14:textId="6A7399E6" w:rsidR="2316B321" w:rsidRDefault="2316B321" w:rsidP="2316B321">
      <w:pPr>
        <w:tabs>
          <w:tab w:val="center" w:pos="4536"/>
          <w:tab w:val="right" w:pos="9072"/>
        </w:tabs>
        <w:spacing w:after="0" w:line="240" w:lineRule="auto"/>
        <w:ind w:left="2608" w:right="0" w:hanging="2608"/>
        <w:rPr>
          <w:b/>
          <w:bCs/>
        </w:rPr>
      </w:pPr>
    </w:p>
    <w:p w14:paraId="1ADD0A35" w14:textId="77777777" w:rsidR="005D72D7" w:rsidRPr="005D72D7" w:rsidRDefault="005D72D7" w:rsidP="005D72D7">
      <w:pPr>
        <w:spacing w:after="0" w:line="240" w:lineRule="auto"/>
        <w:ind w:left="2608" w:right="0" w:hanging="2608"/>
        <w:rPr>
          <w:szCs w:val="20"/>
        </w:rPr>
      </w:pPr>
    </w:p>
    <w:p w14:paraId="2CDD4B74" w14:textId="77777777" w:rsidR="005D72D7" w:rsidRPr="005D72D7" w:rsidRDefault="005D72D7" w:rsidP="005D72D7">
      <w:pPr>
        <w:spacing w:after="0" w:line="240" w:lineRule="auto"/>
        <w:ind w:left="2608" w:right="0" w:hanging="2608"/>
        <w:rPr>
          <w:szCs w:val="20"/>
        </w:rPr>
      </w:pPr>
    </w:p>
    <w:p w14:paraId="40A45D75" w14:textId="77777777" w:rsidR="005D72D7" w:rsidRPr="005D72D7" w:rsidRDefault="005D72D7" w:rsidP="005D72D7">
      <w:pPr>
        <w:spacing w:after="0" w:line="240" w:lineRule="auto"/>
        <w:ind w:left="2608" w:right="0" w:hanging="2608"/>
      </w:pPr>
    </w:p>
    <w:p w14:paraId="25F444C1" w14:textId="41E79DD5" w:rsidR="2316B321" w:rsidRDefault="2316B321" w:rsidP="2316B321">
      <w:pPr>
        <w:spacing w:after="0" w:line="240" w:lineRule="auto"/>
        <w:ind w:left="2608" w:right="0" w:hanging="2608"/>
      </w:pPr>
    </w:p>
    <w:p w14:paraId="7254C23B" w14:textId="578FF7D8" w:rsidR="2316B321" w:rsidRDefault="2316B321" w:rsidP="2316B321">
      <w:pPr>
        <w:spacing w:after="0" w:line="240" w:lineRule="auto"/>
        <w:ind w:left="2608" w:right="0" w:hanging="2608"/>
      </w:pPr>
    </w:p>
    <w:p w14:paraId="591214FA" w14:textId="04651411" w:rsidR="2316B321" w:rsidRDefault="2316B321" w:rsidP="2316B321">
      <w:pPr>
        <w:spacing w:after="0" w:line="240" w:lineRule="auto"/>
        <w:ind w:left="2608" w:right="0" w:hanging="2608"/>
      </w:pPr>
    </w:p>
    <w:p w14:paraId="1856E6AF" w14:textId="5F878FB6" w:rsidR="2316B321" w:rsidRDefault="2316B321" w:rsidP="2316B321">
      <w:pPr>
        <w:spacing w:after="0" w:line="240" w:lineRule="auto"/>
        <w:ind w:left="2608" w:right="0" w:hanging="2608"/>
      </w:pPr>
    </w:p>
    <w:p w14:paraId="7BD68C45" w14:textId="7998B577" w:rsidR="2316B321" w:rsidRDefault="2316B321" w:rsidP="2316B321">
      <w:pPr>
        <w:spacing w:after="0" w:line="240" w:lineRule="auto"/>
        <w:ind w:left="2608" w:right="0" w:hanging="2608"/>
      </w:pPr>
    </w:p>
    <w:p w14:paraId="5CEDEFF6" w14:textId="097A53BE" w:rsidR="2316B321" w:rsidRDefault="2316B321" w:rsidP="2316B321">
      <w:pPr>
        <w:spacing w:after="0" w:line="240" w:lineRule="auto"/>
        <w:ind w:left="2608" w:right="0" w:hanging="2608"/>
      </w:pPr>
    </w:p>
    <w:p w14:paraId="76E85B75" w14:textId="525CFC8C" w:rsidR="2316B321" w:rsidRDefault="2316B321" w:rsidP="2316B321">
      <w:pPr>
        <w:spacing w:after="0" w:line="240" w:lineRule="auto"/>
        <w:ind w:left="2608" w:right="0" w:hanging="2608"/>
      </w:pPr>
    </w:p>
    <w:p w14:paraId="557DFF7A" w14:textId="3ECF5332" w:rsidR="2316B321" w:rsidRDefault="2316B321" w:rsidP="2316B321">
      <w:pPr>
        <w:spacing w:after="0" w:line="240" w:lineRule="auto"/>
        <w:ind w:left="2608" w:right="0" w:hanging="2608"/>
      </w:pPr>
    </w:p>
    <w:p w14:paraId="0581AAF2" w14:textId="65EF883D" w:rsidR="2316B321" w:rsidRDefault="2316B321" w:rsidP="2316B321">
      <w:pPr>
        <w:spacing w:after="0" w:line="240" w:lineRule="auto"/>
        <w:ind w:left="2608" w:right="0" w:hanging="2608"/>
      </w:pPr>
    </w:p>
    <w:p w14:paraId="1D1B3A39" w14:textId="4C5018E0" w:rsidR="2316B321" w:rsidRDefault="2316B321" w:rsidP="2316B321">
      <w:pPr>
        <w:spacing w:after="0" w:line="240" w:lineRule="auto"/>
        <w:ind w:left="2608" w:right="0" w:hanging="2608"/>
      </w:pPr>
    </w:p>
    <w:p w14:paraId="216D43C5" w14:textId="5BD7613F" w:rsidR="2316B321" w:rsidRDefault="2316B321" w:rsidP="2316B321">
      <w:pPr>
        <w:spacing w:after="0" w:line="240" w:lineRule="auto"/>
        <w:ind w:left="2608" w:right="0" w:hanging="2608"/>
      </w:pPr>
    </w:p>
    <w:p w14:paraId="3CCF476F" w14:textId="6B8D6124" w:rsidR="2316B321" w:rsidRDefault="2316B321" w:rsidP="2316B321">
      <w:pPr>
        <w:spacing w:after="0" w:line="240" w:lineRule="auto"/>
        <w:ind w:left="2608" w:right="0" w:hanging="2608"/>
      </w:pPr>
    </w:p>
    <w:p w14:paraId="15E2BA98" w14:textId="6F4B3131" w:rsidR="2316B321" w:rsidRDefault="2316B321" w:rsidP="2316B321">
      <w:pPr>
        <w:spacing w:after="0" w:line="240" w:lineRule="auto"/>
        <w:ind w:left="2608" w:right="0" w:hanging="2608"/>
      </w:pPr>
    </w:p>
    <w:p w14:paraId="70207574" w14:textId="104FB491" w:rsidR="2316B321" w:rsidRDefault="2316B321" w:rsidP="2316B321">
      <w:pPr>
        <w:spacing w:after="0" w:line="240" w:lineRule="auto"/>
        <w:ind w:left="2608" w:right="0" w:hanging="2608"/>
      </w:pPr>
    </w:p>
    <w:p w14:paraId="7CA233CE" w14:textId="77777777" w:rsidR="005D72D7" w:rsidRPr="005D72D7" w:rsidRDefault="005D72D7" w:rsidP="005D72D7">
      <w:pPr>
        <w:spacing w:after="0" w:line="240" w:lineRule="auto"/>
        <w:ind w:left="2608" w:right="0" w:hanging="2608"/>
      </w:pPr>
    </w:p>
    <w:p w14:paraId="146A124D" w14:textId="039F97DE" w:rsidR="01C95687" w:rsidRDefault="01C95687" w:rsidP="01C95687">
      <w:pPr>
        <w:spacing w:after="0" w:line="240" w:lineRule="auto"/>
        <w:ind w:left="2608" w:right="0" w:hanging="2608"/>
      </w:pPr>
    </w:p>
    <w:p w14:paraId="3269A52A" w14:textId="374298E5" w:rsidR="01C95687" w:rsidRDefault="01C95687" w:rsidP="01C95687">
      <w:pPr>
        <w:spacing w:after="0" w:line="240" w:lineRule="auto"/>
        <w:ind w:left="2608" w:right="0" w:hanging="2608"/>
      </w:pPr>
    </w:p>
    <w:p w14:paraId="65F9E49A" w14:textId="53EDB632" w:rsidR="01C95687" w:rsidRDefault="01C95687" w:rsidP="01C95687">
      <w:pPr>
        <w:spacing w:after="0" w:line="240" w:lineRule="auto"/>
        <w:ind w:left="2608" w:right="0" w:hanging="2608"/>
      </w:pPr>
    </w:p>
    <w:p w14:paraId="4BCFA1BA" w14:textId="2B74E96E" w:rsidR="01C95687" w:rsidRDefault="01C95687" w:rsidP="01C95687">
      <w:pPr>
        <w:spacing w:after="0" w:line="240" w:lineRule="auto"/>
        <w:ind w:left="2608" w:right="0" w:hanging="2608"/>
      </w:pPr>
    </w:p>
    <w:p w14:paraId="75AA7206" w14:textId="77777777" w:rsidR="005D72D7" w:rsidRPr="005D72D7" w:rsidRDefault="005D72D7" w:rsidP="005D72D7">
      <w:pPr>
        <w:spacing w:after="0" w:line="240" w:lineRule="auto"/>
        <w:ind w:left="2608" w:right="0" w:hanging="2608"/>
        <w:rPr>
          <w:b/>
          <w:szCs w:val="20"/>
        </w:rPr>
      </w:pPr>
    </w:p>
    <w:p w14:paraId="26E54AB0" w14:textId="77777777" w:rsidR="005D72D7" w:rsidRPr="005D72D7" w:rsidRDefault="005D72D7" w:rsidP="005D72D7">
      <w:pPr>
        <w:keepNext/>
        <w:spacing w:after="0" w:line="240" w:lineRule="auto"/>
        <w:ind w:left="0" w:right="0"/>
        <w:outlineLvl w:val="3"/>
        <w:rPr>
          <w:b/>
          <w:sz w:val="28"/>
          <w:szCs w:val="20"/>
        </w:rPr>
      </w:pPr>
      <w:r w:rsidRPr="005D72D7">
        <w:rPr>
          <w:b/>
          <w:sz w:val="28"/>
          <w:szCs w:val="20"/>
        </w:rPr>
        <w:t>Elimination</w:t>
      </w:r>
    </w:p>
    <w:p w14:paraId="456F1B2D" w14:textId="77777777" w:rsidR="005D72D7" w:rsidRPr="005D72D7" w:rsidRDefault="005D72D7" w:rsidP="005D72D7">
      <w:pPr>
        <w:spacing w:after="0" w:line="240" w:lineRule="auto"/>
        <w:ind w:left="0" w:right="0"/>
        <w:rPr>
          <w:b/>
          <w:szCs w:val="20"/>
        </w:rPr>
      </w:pPr>
    </w:p>
    <w:p w14:paraId="52727400" w14:textId="77777777" w:rsidR="005D72D7" w:rsidRPr="005D72D7" w:rsidRDefault="005D72D7" w:rsidP="005D72D7">
      <w:pPr>
        <w:spacing w:after="0" w:line="240" w:lineRule="auto"/>
        <w:ind w:left="2608" w:right="0" w:hanging="2608"/>
        <w:rPr>
          <w:szCs w:val="20"/>
        </w:rPr>
      </w:pPr>
      <w:proofErr w:type="spellStart"/>
      <w:r w:rsidRPr="005D72D7">
        <w:rPr>
          <w:b/>
          <w:szCs w:val="20"/>
        </w:rPr>
        <w:t>Omv.diagn</w:t>
      </w:r>
      <w:proofErr w:type="spellEnd"/>
      <w:r w:rsidRPr="005D72D7">
        <w:rPr>
          <w:b/>
          <w:szCs w:val="20"/>
        </w:rPr>
        <w:t>.</w:t>
      </w:r>
      <w:r w:rsidRPr="005D72D7">
        <w:rPr>
          <w:b/>
          <w:szCs w:val="20"/>
        </w:rPr>
        <w:tab/>
      </w:r>
      <w:r w:rsidRPr="005D72D7">
        <w:rPr>
          <w:szCs w:val="20"/>
        </w:rPr>
        <w:t>Risk för övervätskning p g a minskad eller upphörd urinproduktion.</w:t>
      </w:r>
    </w:p>
    <w:p w14:paraId="0BD8F800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</w:p>
    <w:p w14:paraId="1DAEBCDE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b/>
          <w:szCs w:val="20"/>
        </w:rPr>
        <w:t>Delmål.</w:t>
      </w:r>
      <w:r w:rsidRPr="005D72D7">
        <w:rPr>
          <w:b/>
          <w:szCs w:val="20"/>
        </w:rPr>
        <w:tab/>
      </w:r>
      <w:r w:rsidRPr="005D72D7">
        <w:rPr>
          <w:b/>
          <w:szCs w:val="20"/>
        </w:rPr>
        <w:tab/>
      </w:r>
      <w:r w:rsidRPr="005D72D7">
        <w:rPr>
          <w:szCs w:val="20"/>
        </w:rPr>
        <w:t>Balans mellan vätskeintag och urinproduktion/ultrafiltration.</w:t>
      </w:r>
    </w:p>
    <w:p w14:paraId="53905236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</w:p>
    <w:p w14:paraId="62AEB8FB" w14:textId="77777777" w:rsidR="005D72D7" w:rsidRPr="005D72D7" w:rsidRDefault="005D72D7" w:rsidP="005D72D7">
      <w:pPr>
        <w:spacing w:after="0" w:line="240" w:lineRule="auto"/>
        <w:ind w:left="0" w:right="0"/>
        <w:rPr>
          <w:b/>
          <w:szCs w:val="20"/>
        </w:rPr>
      </w:pPr>
      <w:proofErr w:type="spellStart"/>
      <w:r w:rsidRPr="005D72D7">
        <w:rPr>
          <w:b/>
          <w:szCs w:val="20"/>
        </w:rPr>
        <w:t>Omv.åtg</w:t>
      </w:r>
      <w:proofErr w:type="spellEnd"/>
      <w:r w:rsidRPr="005D72D7">
        <w:rPr>
          <w:b/>
          <w:szCs w:val="20"/>
        </w:rPr>
        <w:t>.</w:t>
      </w:r>
    </w:p>
    <w:p w14:paraId="63FB6D71" w14:textId="77777777" w:rsidR="005D72D7" w:rsidRPr="005D72D7" w:rsidRDefault="005D72D7" w:rsidP="005D72D7">
      <w:pPr>
        <w:spacing w:after="0" w:line="240" w:lineRule="auto"/>
        <w:ind w:left="0" w:right="0"/>
        <w:rPr>
          <w:sz w:val="20"/>
          <w:szCs w:val="20"/>
        </w:rPr>
      </w:pPr>
    </w:p>
    <w:p w14:paraId="3FA27658" w14:textId="2CCFF36B" w:rsidR="005D72D7" w:rsidRPr="005D72D7" w:rsidRDefault="005D72D7" w:rsidP="2316B321">
      <w:pPr>
        <w:suppressAutoHyphens/>
        <w:spacing w:after="0" w:line="240" w:lineRule="auto"/>
        <w:ind w:left="0" w:right="0"/>
        <w:rPr>
          <w:lang w:eastAsia="ar-SA"/>
        </w:rPr>
      </w:pPr>
      <w:r w:rsidRPr="2316B321">
        <w:rPr>
          <w:lang w:eastAsia="ar-SA"/>
        </w:rPr>
        <w:t>Obs</w:t>
      </w:r>
      <w:r>
        <w:tab/>
      </w:r>
      <w:r>
        <w:tab/>
      </w:r>
      <w:r w:rsidRPr="2316B321">
        <w:rPr>
          <w:lang w:eastAsia="ar-SA"/>
        </w:rPr>
        <w:t>Uppmana patienten att göra urinmätning 24 h 1 g/mån</w:t>
      </w:r>
      <w:r>
        <w:br/>
      </w:r>
      <w:r>
        <w:tab/>
      </w:r>
      <w:r>
        <w:tab/>
      </w:r>
      <w:r w:rsidRPr="2316B321">
        <w:rPr>
          <w:lang w:eastAsia="ar-SA"/>
        </w:rPr>
        <w:t>om urinmängd &gt;</w:t>
      </w:r>
      <w:r w:rsidR="4D458054" w:rsidRPr="2316B321">
        <w:rPr>
          <w:lang w:eastAsia="ar-SA"/>
        </w:rPr>
        <w:t>4</w:t>
      </w:r>
      <w:r w:rsidRPr="2316B321">
        <w:rPr>
          <w:lang w:eastAsia="ar-SA"/>
        </w:rPr>
        <w:t>00 ml.</w:t>
      </w:r>
    </w:p>
    <w:p w14:paraId="56A2F631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  <w:r w:rsidRPr="005D72D7">
        <w:rPr>
          <w:szCs w:val="20"/>
        </w:rPr>
        <w:tab/>
      </w:r>
      <w:r w:rsidRPr="005D72D7">
        <w:rPr>
          <w:szCs w:val="20"/>
        </w:rPr>
        <w:tab/>
        <w:t>Fastställa individuellt vätskeintag utifrån urinmängd.</w:t>
      </w:r>
    </w:p>
    <w:p w14:paraId="44CBA90A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</w:p>
    <w:p w14:paraId="5420CC68" w14:textId="77777777" w:rsidR="005D72D7" w:rsidRPr="005D72D7" w:rsidRDefault="005D72D7" w:rsidP="005D72D7">
      <w:pPr>
        <w:spacing w:after="0" w:line="240" w:lineRule="auto"/>
        <w:ind w:left="0" w:right="0"/>
        <w:rPr>
          <w:b/>
          <w:szCs w:val="20"/>
        </w:rPr>
      </w:pPr>
    </w:p>
    <w:p w14:paraId="094EA194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bCs/>
          <w:szCs w:val="20"/>
          <w:lang w:eastAsia="ar-SA"/>
        </w:rPr>
      </w:pPr>
      <w:r w:rsidRPr="005D72D7">
        <w:rPr>
          <w:bCs/>
          <w:szCs w:val="20"/>
          <w:lang w:eastAsia="ar-SA"/>
        </w:rPr>
        <w:t>Information</w:t>
      </w:r>
      <w:r w:rsidRPr="005D72D7">
        <w:rPr>
          <w:bCs/>
          <w:szCs w:val="20"/>
          <w:lang w:eastAsia="ar-SA"/>
        </w:rPr>
        <w:tab/>
      </w:r>
      <w:r w:rsidRPr="005D72D7">
        <w:rPr>
          <w:bCs/>
          <w:szCs w:val="20"/>
          <w:lang w:eastAsia="ar-SA"/>
        </w:rPr>
        <w:tab/>
        <w:t>Om kostens sammansättning d v s vätskeinnehåll.</w:t>
      </w:r>
    </w:p>
    <w:p w14:paraId="28995E8B" w14:textId="77777777" w:rsidR="005D72D7" w:rsidRPr="005D72D7" w:rsidRDefault="005D72D7" w:rsidP="005D72D7">
      <w:pPr>
        <w:spacing w:after="0" w:line="240" w:lineRule="auto"/>
        <w:ind w:left="0" w:right="0"/>
        <w:rPr>
          <w:bCs/>
          <w:szCs w:val="20"/>
        </w:rPr>
      </w:pPr>
      <w:r w:rsidRPr="005D72D7">
        <w:rPr>
          <w:bCs/>
          <w:szCs w:val="20"/>
        </w:rPr>
        <w:tab/>
      </w:r>
      <w:r w:rsidRPr="005D72D7">
        <w:rPr>
          <w:bCs/>
          <w:szCs w:val="20"/>
        </w:rPr>
        <w:tab/>
        <w:t>Registrering av vätskeintag i hemmet.</w:t>
      </w:r>
    </w:p>
    <w:p w14:paraId="1ECCC1AE" w14:textId="77777777" w:rsidR="005D72D7" w:rsidRPr="005D72D7" w:rsidRDefault="005D72D7" w:rsidP="005D72D7">
      <w:pPr>
        <w:spacing w:after="0" w:line="240" w:lineRule="auto"/>
        <w:ind w:left="0" w:right="0"/>
        <w:rPr>
          <w:bCs/>
          <w:szCs w:val="20"/>
        </w:rPr>
      </w:pPr>
    </w:p>
    <w:p w14:paraId="302EF91E" w14:textId="77777777" w:rsidR="005D72D7" w:rsidRPr="005D72D7" w:rsidRDefault="005D72D7" w:rsidP="005D72D7">
      <w:pPr>
        <w:spacing w:after="0" w:line="240" w:lineRule="auto"/>
        <w:ind w:left="0" w:right="0"/>
        <w:rPr>
          <w:bCs/>
          <w:szCs w:val="20"/>
        </w:rPr>
      </w:pPr>
      <w:r w:rsidRPr="005D72D7">
        <w:rPr>
          <w:bCs/>
          <w:szCs w:val="20"/>
        </w:rPr>
        <w:t>Medverkan</w:t>
      </w:r>
      <w:r w:rsidRPr="005D72D7">
        <w:rPr>
          <w:bCs/>
          <w:szCs w:val="20"/>
        </w:rPr>
        <w:tab/>
      </w:r>
      <w:r w:rsidRPr="005D72D7">
        <w:rPr>
          <w:bCs/>
          <w:szCs w:val="20"/>
        </w:rPr>
        <w:tab/>
        <w:t>Patienten är delaktig i sin vätskerestriktion</w:t>
      </w:r>
    </w:p>
    <w:p w14:paraId="1517C3A0" w14:textId="77777777" w:rsidR="005D72D7" w:rsidRPr="005D72D7" w:rsidRDefault="005D72D7" w:rsidP="005D72D7">
      <w:pPr>
        <w:spacing w:after="0" w:line="240" w:lineRule="auto"/>
        <w:ind w:left="0" w:right="0"/>
        <w:rPr>
          <w:bCs/>
          <w:szCs w:val="20"/>
        </w:rPr>
      </w:pPr>
    </w:p>
    <w:p w14:paraId="4BB88ECA" w14:textId="77777777" w:rsidR="005D72D7" w:rsidRPr="005D72D7" w:rsidRDefault="005D72D7" w:rsidP="005D72D7">
      <w:pPr>
        <w:spacing w:after="0" w:line="240" w:lineRule="auto"/>
        <w:ind w:left="0" w:right="0"/>
        <w:rPr>
          <w:bCs/>
          <w:szCs w:val="20"/>
        </w:rPr>
      </w:pPr>
      <w:r>
        <w:t>Omv.res</w:t>
      </w:r>
    </w:p>
    <w:p w14:paraId="3BD8BE30" w14:textId="331F2F29" w:rsidR="005D72D7" w:rsidRPr="005D72D7" w:rsidRDefault="005D72D7" w:rsidP="005D72D7">
      <w:pPr>
        <w:keepNext/>
        <w:spacing w:after="0" w:line="240" w:lineRule="auto"/>
        <w:ind w:left="0" w:right="0"/>
        <w:outlineLvl w:val="0"/>
        <w:rPr>
          <w:b/>
          <w:sz w:val="28"/>
          <w:szCs w:val="20"/>
        </w:rPr>
      </w:pPr>
      <w:r w:rsidRPr="005D72D7">
        <w:rPr>
          <w:b/>
          <w:kern w:val="32"/>
          <w:szCs w:val="20"/>
        </w:rPr>
        <w:br w:type="page"/>
      </w:r>
    </w:p>
    <w:p w14:paraId="0505079B" w14:textId="77777777" w:rsidR="005D72D7" w:rsidRPr="005D72D7" w:rsidRDefault="005D72D7" w:rsidP="005D72D7">
      <w:pPr>
        <w:spacing w:after="0" w:line="240" w:lineRule="auto"/>
        <w:ind w:left="0" w:right="0"/>
        <w:rPr>
          <w:sz w:val="20"/>
          <w:szCs w:val="20"/>
        </w:rPr>
      </w:pPr>
    </w:p>
    <w:p w14:paraId="5312AE18" w14:textId="77777777" w:rsidR="005D72D7" w:rsidRPr="005D72D7" w:rsidRDefault="005D72D7" w:rsidP="005D72D7">
      <w:pPr>
        <w:spacing w:after="0" w:line="240" w:lineRule="auto"/>
        <w:ind w:left="2608" w:right="0" w:firstLine="1304"/>
        <w:rPr>
          <w:color w:val="FF0000"/>
          <w:szCs w:val="20"/>
        </w:rPr>
      </w:pPr>
    </w:p>
    <w:p w14:paraId="0EADBB12" w14:textId="77777777" w:rsidR="005D72D7" w:rsidRPr="005D72D7" w:rsidRDefault="005D72D7" w:rsidP="005D72D7">
      <w:pPr>
        <w:suppressAutoHyphens/>
        <w:spacing w:after="0" w:line="240" w:lineRule="auto"/>
        <w:ind w:left="0" w:right="0"/>
        <w:rPr>
          <w:sz w:val="20"/>
          <w:szCs w:val="20"/>
          <w:lang w:eastAsia="ar-SA"/>
        </w:rPr>
      </w:pPr>
      <w:r w:rsidRPr="005D72D7">
        <w:rPr>
          <w:sz w:val="20"/>
          <w:szCs w:val="20"/>
          <w:lang w:eastAsia="ar-SA"/>
        </w:rPr>
        <w:tab/>
      </w:r>
    </w:p>
    <w:p w14:paraId="39EE47AE" w14:textId="77777777" w:rsidR="005D72D7" w:rsidRPr="005D72D7" w:rsidRDefault="005D72D7" w:rsidP="005D72D7">
      <w:pPr>
        <w:spacing w:after="0" w:line="360" w:lineRule="auto"/>
        <w:ind w:left="0" w:right="0"/>
        <w:rPr>
          <w:b/>
          <w:sz w:val="28"/>
          <w:szCs w:val="28"/>
        </w:rPr>
      </w:pPr>
      <w:r w:rsidRPr="005D72D7">
        <w:rPr>
          <w:b/>
          <w:sz w:val="28"/>
          <w:szCs w:val="28"/>
        </w:rPr>
        <w:t>PSYKOSOCIALT</w:t>
      </w:r>
    </w:p>
    <w:p w14:paraId="0540A326" w14:textId="77777777" w:rsidR="005D72D7" w:rsidRPr="005D72D7" w:rsidRDefault="005D72D7" w:rsidP="005D72D7">
      <w:pPr>
        <w:spacing w:after="0" w:line="360" w:lineRule="auto"/>
        <w:ind w:left="0" w:right="0"/>
      </w:pPr>
    </w:p>
    <w:p w14:paraId="13C0313F" w14:textId="4177831A" w:rsidR="005D72D7" w:rsidRPr="005D72D7" w:rsidRDefault="005D72D7" w:rsidP="005D72D7">
      <w:pPr>
        <w:spacing w:after="0" w:line="360" w:lineRule="auto"/>
        <w:ind w:left="0" w:right="0"/>
      </w:pPr>
      <w:proofErr w:type="spellStart"/>
      <w:r w:rsidRPr="2316B321">
        <w:rPr>
          <w:b/>
          <w:bCs/>
        </w:rPr>
        <w:t>Omv.diagn</w:t>
      </w:r>
      <w:proofErr w:type="spellEnd"/>
      <w:r w:rsidRPr="2316B321">
        <w:rPr>
          <w:b/>
          <w:bCs/>
        </w:rPr>
        <w:t>.</w:t>
      </w:r>
      <w:r>
        <w:tab/>
        <w:t xml:space="preserve">Nedstämdhet, oro p g a förändrad livssituation sekundärt till </w:t>
      </w:r>
      <w:r w:rsidR="7CED7A33">
        <w:t xml:space="preserve"> </w:t>
      </w:r>
    </w:p>
    <w:p w14:paraId="1BBFA07B" w14:textId="21F750CE" w:rsidR="005D72D7" w:rsidRPr="005D72D7" w:rsidRDefault="0AE5F6AD" w:rsidP="005D72D7">
      <w:pPr>
        <w:spacing w:after="0" w:line="360" w:lineRule="auto"/>
        <w:ind w:left="0" w:right="0"/>
      </w:pPr>
      <w:r>
        <w:t xml:space="preserve"> </w:t>
      </w:r>
      <w:r w:rsidR="005D72D7">
        <w:tab/>
      </w:r>
      <w:r>
        <w:t>d</w:t>
      </w:r>
      <w:r w:rsidR="005D72D7">
        <w:t xml:space="preserve">ialysbehandling  </w:t>
      </w:r>
    </w:p>
    <w:p w14:paraId="217C4097" w14:textId="77777777" w:rsidR="005D72D7" w:rsidRPr="005D72D7" w:rsidRDefault="005D72D7" w:rsidP="005D72D7">
      <w:pPr>
        <w:spacing w:after="0" w:line="360" w:lineRule="auto"/>
        <w:ind w:left="0" w:right="0"/>
      </w:pPr>
    </w:p>
    <w:p w14:paraId="36C69348" w14:textId="77777777" w:rsidR="005D72D7" w:rsidRPr="005D72D7" w:rsidRDefault="005D72D7" w:rsidP="005D72D7">
      <w:pPr>
        <w:spacing w:after="0" w:line="360" w:lineRule="auto"/>
        <w:ind w:left="0" w:right="0"/>
      </w:pPr>
      <w:r w:rsidRPr="005D72D7">
        <w:rPr>
          <w:b/>
        </w:rPr>
        <w:t>Delmål.</w:t>
      </w:r>
      <w:r w:rsidRPr="005D72D7">
        <w:rPr>
          <w:b/>
        </w:rPr>
        <w:tab/>
      </w:r>
      <w:r w:rsidRPr="005D72D7">
        <w:t>Psykiskt och socialt välbefinnande i sitt dagliga liv.</w:t>
      </w:r>
    </w:p>
    <w:p w14:paraId="7B0D145C" w14:textId="77777777" w:rsidR="005D72D7" w:rsidRPr="005D72D7" w:rsidRDefault="005D72D7" w:rsidP="005D72D7">
      <w:pPr>
        <w:spacing w:after="0" w:line="360" w:lineRule="auto"/>
        <w:ind w:left="0" w:right="0"/>
      </w:pPr>
    </w:p>
    <w:p w14:paraId="3FD2FA25" w14:textId="77777777" w:rsidR="005D72D7" w:rsidRPr="005D72D7" w:rsidRDefault="005D72D7" w:rsidP="005D72D7">
      <w:pPr>
        <w:spacing w:after="0" w:line="360" w:lineRule="auto"/>
        <w:ind w:left="0" w:right="0"/>
      </w:pPr>
      <w:proofErr w:type="spellStart"/>
      <w:r w:rsidRPr="005D72D7">
        <w:t>Omv.åtg</w:t>
      </w:r>
      <w:proofErr w:type="spellEnd"/>
      <w:r w:rsidRPr="005D72D7">
        <w:t>.</w:t>
      </w:r>
      <w:r w:rsidRPr="005D72D7">
        <w:tab/>
      </w:r>
    </w:p>
    <w:p w14:paraId="1BD32680" w14:textId="77777777" w:rsidR="005D72D7" w:rsidRPr="005D72D7" w:rsidRDefault="005D72D7" w:rsidP="005D72D7">
      <w:pPr>
        <w:spacing w:after="0" w:line="360" w:lineRule="auto"/>
        <w:ind w:left="0" w:right="0"/>
      </w:pPr>
      <w:r w:rsidRPr="005D72D7">
        <w:t>Info/</w:t>
      </w:r>
      <w:proofErr w:type="spellStart"/>
      <w:r w:rsidRPr="005D72D7">
        <w:t>underv</w:t>
      </w:r>
      <w:proofErr w:type="spellEnd"/>
      <w:r w:rsidRPr="005D72D7">
        <w:t>.</w:t>
      </w:r>
      <w:r w:rsidRPr="005D72D7">
        <w:tab/>
      </w:r>
      <w:bookmarkStart w:id="3" w:name="OLE_LINK1"/>
      <w:r w:rsidRPr="005D72D7">
        <w:t>Kontinuerlig information ang. dialysbehandlingens innebörd.</w:t>
      </w:r>
    </w:p>
    <w:p w14:paraId="0E78B3CD" w14:textId="77777777" w:rsidR="005D72D7" w:rsidRPr="005D72D7" w:rsidRDefault="005D72D7" w:rsidP="005D72D7">
      <w:pPr>
        <w:spacing w:after="0" w:line="360" w:lineRule="auto"/>
        <w:ind w:left="0" w:right="0"/>
      </w:pPr>
      <w:r w:rsidRPr="005D72D7">
        <w:t>Om Njursjukas förening, samt att kurator och sjukhuspräst finns tillgängliga.</w:t>
      </w:r>
    </w:p>
    <w:p w14:paraId="479674E5" w14:textId="77777777" w:rsidR="005D72D7" w:rsidRPr="005D72D7" w:rsidRDefault="005D72D7" w:rsidP="005D72D7">
      <w:pPr>
        <w:spacing w:after="0" w:line="360" w:lineRule="auto"/>
        <w:ind w:left="0" w:right="0"/>
      </w:pPr>
      <w:r w:rsidRPr="005D72D7">
        <w:t>Information ang. möjlighet till gästdialys på annan ort.</w:t>
      </w:r>
    </w:p>
    <w:bookmarkEnd w:id="3"/>
    <w:p w14:paraId="720F6295" w14:textId="77777777" w:rsidR="005D72D7" w:rsidRPr="005D72D7" w:rsidRDefault="005D72D7" w:rsidP="005D72D7">
      <w:pPr>
        <w:spacing w:after="0" w:line="360" w:lineRule="auto"/>
        <w:ind w:left="0" w:right="0"/>
      </w:pPr>
    </w:p>
    <w:p w14:paraId="5345F5D3" w14:textId="77777777" w:rsidR="005D72D7" w:rsidRPr="005D72D7" w:rsidRDefault="005D72D7" w:rsidP="005D72D7">
      <w:pPr>
        <w:spacing w:after="0" w:line="360" w:lineRule="auto"/>
        <w:ind w:left="0" w:right="0"/>
      </w:pPr>
    </w:p>
    <w:p w14:paraId="3DF477B2" w14:textId="29E2C4E0" w:rsidR="005D72D7" w:rsidRPr="005D72D7" w:rsidRDefault="005D72D7" w:rsidP="005D72D7">
      <w:pPr>
        <w:spacing w:after="0" w:line="360" w:lineRule="auto"/>
        <w:ind w:left="0" w:right="0"/>
      </w:pPr>
      <w:r>
        <w:t>Stöd.</w:t>
      </w:r>
      <w:r>
        <w:tab/>
      </w:r>
      <w:r w:rsidR="4A1BDDC2">
        <w:t xml:space="preserve"> </w:t>
      </w:r>
      <w:r>
        <w:t>Informativt stöd till patient och anhörig av PAL, PAS</w:t>
      </w:r>
    </w:p>
    <w:p w14:paraId="66A0AB8C" w14:textId="16328A03" w:rsidR="005D72D7" w:rsidRPr="005D72D7" w:rsidRDefault="005D72D7" w:rsidP="005D72D7">
      <w:pPr>
        <w:spacing w:after="0" w:line="360" w:lineRule="auto"/>
        <w:ind w:left="0" w:right="0"/>
      </w:pPr>
      <w:r w:rsidRPr="005D72D7">
        <w:tab/>
      </w:r>
      <w:r w:rsidR="0C257ADF" w:rsidRPr="005D72D7">
        <w:t xml:space="preserve"> </w:t>
      </w:r>
      <w:r w:rsidRPr="005D72D7">
        <w:t>Emotionellt stöd av kurator, präst/ själavårdare från annan kultur/religion.</w:t>
      </w:r>
    </w:p>
    <w:p w14:paraId="3CE2096E" w14:textId="77777777" w:rsidR="005D72D7" w:rsidRPr="005D72D7" w:rsidRDefault="005D72D7" w:rsidP="005D72D7">
      <w:pPr>
        <w:spacing w:after="0" w:line="360" w:lineRule="auto"/>
        <w:ind w:left="0" w:right="0"/>
      </w:pPr>
      <w:r w:rsidRPr="005D72D7">
        <w:tab/>
      </w:r>
      <w:r w:rsidRPr="005D72D7">
        <w:tab/>
      </w:r>
      <w:r w:rsidRPr="005D72D7">
        <w:tab/>
      </w:r>
    </w:p>
    <w:p w14:paraId="46908632" w14:textId="77777777" w:rsidR="005D72D7" w:rsidRPr="005D72D7" w:rsidRDefault="005D72D7" w:rsidP="005D72D7">
      <w:pPr>
        <w:spacing w:after="0" w:line="360" w:lineRule="auto"/>
        <w:ind w:left="0" w:right="0"/>
      </w:pPr>
    </w:p>
    <w:p w14:paraId="3178FFB6" w14:textId="2E7E8DBF" w:rsidR="005D72D7" w:rsidRPr="005D72D7" w:rsidRDefault="005D72D7" w:rsidP="005D72D7">
      <w:pPr>
        <w:spacing w:after="0" w:line="360" w:lineRule="auto"/>
        <w:ind w:left="0" w:right="0"/>
      </w:pPr>
      <w:r>
        <w:t>Miljö</w:t>
      </w:r>
      <w:r w:rsidR="74E1B2BF">
        <w:t>.</w:t>
      </w:r>
      <w:r>
        <w:tab/>
      </w:r>
      <w:r w:rsidR="71E102B9">
        <w:t xml:space="preserve"> </w:t>
      </w:r>
      <w:r>
        <w:t>I samband med stödsamtal, erbjuda enkelrum.</w:t>
      </w:r>
      <w:r>
        <w:tab/>
      </w:r>
      <w:r>
        <w:tab/>
      </w:r>
    </w:p>
    <w:p w14:paraId="09F6B0E7" w14:textId="77777777" w:rsidR="005D72D7" w:rsidRPr="005D72D7" w:rsidRDefault="005D72D7" w:rsidP="005D72D7">
      <w:pPr>
        <w:spacing w:after="0" w:line="360" w:lineRule="auto"/>
        <w:ind w:left="0" w:right="0"/>
      </w:pPr>
    </w:p>
    <w:p w14:paraId="57ED41D8" w14:textId="7E69D438" w:rsidR="005D72D7" w:rsidRPr="005D72D7" w:rsidRDefault="005D72D7" w:rsidP="005D72D7">
      <w:pPr>
        <w:spacing w:after="0" w:line="360" w:lineRule="auto"/>
        <w:ind w:left="0" w:right="0"/>
      </w:pPr>
      <w:r>
        <w:t>Läkemedelshantering</w:t>
      </w:r>
      <w:r w:rsidR="680F6EF3">
        <w:t>.</w:t>
      </w:r>
      <w:r w:rsidR="4940D40B">
        <w:t xml:space="preserve"> </w:t>
      </w:r>
      <w:r>
        <w:tab/>
        <w:t>Initiera läkemedel.</w:t>
      </w:r>
    </w:p>
    <w:p w14:paraId="4403D096" w14:textId="77777777" w:rsidR="005D72D7" w:rsidRPr="005D72D7" w:rsidRDefault="005D72D7" w:rsidP="005D72D7">
      <w:pPr>
        <w:spacing w:after="0" w:line="360" w:lineRule="auto"/>
        <w:ind w:left="0" w:right="0"/>
      </w:pPr>
    </w:p>
    <w:p w14:paraId="6165F184" w14:textId="77777777" w:rsidR="005D72D7" w:rsidRPr="005D72D7" w:rsidRDefault="005D72D7" w:rsidP="005D72D7">
      <w:pPr>
        <w:spacing w:after="0" w:line="360" w:lineRule="auto"/>
        <w:ind w:left="0" w:right="0"/>
      </w:pPr>
    </w:p>
    <w:p w14:paraId="1EEF4BCB" w14:textId="4D816D0F" w:rsidR="005D72D7" w:rsidRPr="005D72D7" w:rsidRDefault="005D72D7" w:rsidP="005D72D7">
      <w:pPr>
        <w:spacing w:after="0" w:line="360" w:lineRule="auto"/>
        <w:ind w:left="0" w:right="0"/>
      </w:pPr>
      <w:r>
        <w:t>Samordning</w:t>
      </w:r>
      <w:r w:rsidR="4AEF77AB">
        <w:t>.</w:t>
      </w:r>
      <w:r>
        <w:tab/>
      </w:r>
      <w:r>
        <w:tab/>
        <w:t>Närståendestöd</w:t>
      </w:r>
    </w:p>
    <w:p w14:paraId="5D3B615E" w14:textId="77777777" w:rsidR="005D72D7" w:rsidRPr="005D72D7" w:rsidRDefault="005D72D7" w:rsidP="005D72D7">
      <w:pPr>
        <w:spacing w:after="0" w:line="360" w:lineRule="auto"/>
        <w:ind w:left="0" w:right="0"/>
      </w:pPr>
    </w:p>
    <w:p w14:paraId="4A133CF2" w14:textId="77777777" w:rsidR="005D72D7" w:rsidRPr="005D72D7" w:rsidRDefault="005D72D7" w:rsidP="005D72D7">
      <w:pPr>
        <w:spacing w:after="0" w:line="360" w:lineRule="auto"/>
        <w:ind w:left="0" w:right="0"/>
      </w:pPr>
    </w:p>
    <w:p w14:paraId="5F15FC09" w14:textId="77777777" w:rsidR="005D72D7" w:rsidRDefault="005D72D7" w:rsidP="005D72D7">
      <w:pPr>
        <w:spacing w:after="0" w:line="360" w:lineRule="auto"/>
        <w:ind w:left="0" w:right="0"/>
      </w:pPr>
    </w:p>
    <w:p w14:paraId="0E593BF4" w14:textId="77777777" w:rsidR="00F265FF" w:rsidRDefault="00F265FF" w:rsidP="005D72D7">
      <w:pPr>
        <w:spacing w:after="0" w:line="360" w:lineRule="auto"/>
        <w:ind w:left="0" w:right="0"/>
      </w:pPr>
    </w:p>
    <w:p w14:paraId="75AD5791" w14:textId="77777777" w:rsidR="00F265FF" w:rsidRPr="005D72D7" w:rsidRDefault="00F265FF" w:rsidP="005D72D7">
      <w:pPr>
        <w:spacing w:after="0" w:line="360" w:lineRule="auto"/>
        <w:ind w:left="0" w:right="0"/>
      </w:pPr>
    </w:p>
    <w:p w14:paraId="6972C33A" w14:textId="77777777" w:rsidR="005D72D7" w:rsidRPr="005D72D7" w:rsidRDefault="005D72D7" w:rsidP="005D72D7">
      <w:pPr>
        <w:spacing w:after="0" w:line="360" w:lineRule="auto"/>
        <w:ind w:left="0" w:right="0"/>
      </w:pPr>
    </w:p>
    <w:p w14:paraId="72B87FBA" w14:textId="77777777" w:rsidR="005D72D7" w:rsidRPr="005D72D7" w:rsidRDefault="005D72D7" w:rsidP="005D72D7">
      <w:pPr>
        <w:spacing w:after="0" w:line="360" w:lineRule="auto"/>
        <w:ind w:left="0" w:right="0"/>
      </w:pPr>
    </w:p>
    <w:p w14:paraId="2B0905D9" w14:textId="77777777" w:rsidR="005D72D7" w:rsidRPr="005D72D7" w:rsidRDefault="005D72D7" w:rsidP="005D72D7">
      <w:pPr>
        <w:spacing w:after="0" w:line="360" w:lineRule="auto"/>
        <w:ind w:left="0" w:right="0"/>
      </w:pPr>
    </w:p>
    <w:p w14:paraId="1432124D" w14:textId="77777777" w:rsidR="005D72D7" w:rsidRPr="005D72D7" w:rsidRDefault="005D72D7" w:rsidP="005D72D7">
      <w:pPr>
        <w:spacing w:after="0" w:line="360" w:lineRule="auto"/>
        <w:ind w:left="0" w:right="0"/>
      </w:pPr>
    </w:p>
    <w:p w14:paraId="5FF4DDDA" w14:textId="77777777" w:rsidR="005D72D7" w:rsidRPr="005D72D7" w:rsidRDefault="005D72D7" w:rsidP="005D72D7">
      <w:pPr>
        <w:spacing w:after="0" w:line="360" w:lineRule="auto"/>
        <w:ind w:left="0" w:right="0"/>
        <w:rPr>
          <w:b/>
          <w:sz w:val="28"/>
          <w:szCs w:val="28"/>
        </w:rPr>
      </w:pPr>
      <w:r w:rsidRPr="005D72D7">
        <w:rPr>
          <w:b/>
          <w:sz w:val="28"/>
          <w:szCs w:val="28"/>
        </w:rPr>
        <w:lastRenderedPageBreak/>
        <w:t>RENAL ANEMI</w:t>
      </w:r>
    </w:p>
    <w:p w14:paraId="4FEFD1C8" w14:textId="77777777" w:rsidR="005D72D7" w:rsidRPr="005D72D7" w:rsidRDefault="005D72D7" w:rsidP="005D72D7">
      <w:pPr>
        <w:spacing w:after="0" w:line="360" w:lineRule="auto"/>
        <w:ind w:left="0" w:right="0"/>
      </w:pPr>
    </w:p>
    <w:p w14:paraId="3E4FBA7A" w14:textId="3B1FEE9F" w:rsidR="005D72D7" w:rsidRPr="005D72D7" w:rsidRDefault="797A29C3" w:rsidP="005D72D7">
      <w:pPr>
        <w:spacing w:after="0" w:line="360" w:lineRule="auto"/>
        <w:ind w:left="0" w:right="0"/>
      </w:pPr>
      <w:proofErr w:type="spellStart"/>
      <w:r w:rsidRPr="2316B321">
        <w:rPr>
          <w:b/>
          <w:bCs/>
        </w:rPr>
        <w:t>Omv</w:t>
      </w:r>
      <w:proofErr w:type="spellEnd"/>
      <w:r w:rsidRPr="2316B321">
        <w:rPr>
          <w:b/>
          <w:bCs/>
        </w:rPr>
        <w:t xml:space="preserve"> diagnos  </w:t>
      </w:r>
      <w:r w:rsidR="005D72D7">
        <w:t>Risk för trötthet, andfåddhet och accessproblem p g a för lågt- eller högt Hb</w:t>
      </w:r>
    </w:p>
    <w:p w14:paraId="13B1A57A" w14:textId="77777777" w:rsidR="005D72D7" w:rsidRPr="005D72D7" w:rsidRDefault="005D72D7" w:rsidP="005D72D7">
      <w:pPr>
        <w:spacing w:after="0" w:line="360" w:lineRule="auto"/>
        <w:ind w:left="0" w:right="0"/>
      </w:pPr>
    </w:p>
    <w:p w14:paraId="2125F3EB" w14:textId="730B314E" w:rsidR="005D72D7" w:rsidRPr="005D72D7" w:rsidRDefault="005D72D7" w:rsidP="005D72D7">
      <w:pPr>
        <w:spacing w:after="0" w:line="360" w:lineRule="auto"/>
        <w:ind w:left="0" w:right="0"/>
      </w:pPr>
      <w:r w:rsidRPr="01C95687">
        <w:rPr>
          <w:b/>
          <w:bCs/>
        </w:rPr>
        <w:t>Delmål:</w:t>
      </w:r>
      <w:r>
        <w:tab/>
      </w:r>
      <w:r w:rsidR="6C054F64">
        <w:t xml:space="preserve"> </w:t>
      </w:r>
      <w:r w:rsidR="79F2482C">
        <w:t xml:space="preserve">Hb </w:t>
      </w:r>
      <w:r>
        <w:t>100-120g/L</w:t>
      </w:r>
    </w:p>
    <w:p w14:paraId="480B337F" w14:textId="77777777" w:rsidR="005D72D7" w:rsidRPr="005D72D7" w:rsidRDefault="005D72D7" w:rsidP="005D72D7">
      <w:pPr>
        <w:spacing w:after="0" w:line="360" w:lineRule="auto"/>
        <w:ind w:left="0" w:right="0"/>
      </w:pPr>
    </w:p>
    <w:p w14:paraId="70C360A8" w14:textId="77777777" w:rsidR="005D72D7" w:rsidRPr="005D72D7" w:rsidRDefault="005D72D7" w:rsidP="005D72D7">
      <w:pPr>
        <w:spacing w:after="0" w:line="360" w:lineRule="auto"/>
        <w:ind w:left="0" w:right="0"/>
      </w:pPr>
      <w:r w:rsidRPr="005D72D7">
        <w:t>Åtgärder</w:t>
      </w:r>
      <w:r w:rsidRPr="005D72D7">
        <w:tab/>
      </w:r>
    </w:p>
    <w:p w14:paraId="125FFEDA" w14:textId="4A2EAA46" w:rsidR="005D72D7" w:rsidRPr="005D72D7" w:rsidRDefault="005D72D7" w:rsidP="005D72D7">
      <w:pPr>
        <w:spacing w:after="0" w:line="360" w:lineRule="auto"/>
        <w:ind w:left="0" w:right="0"/>
      </w:pPr>
      <w:proofErr w:type="spellStart"/>
      <w:r w:rsidRPr="2316B321">
        <w:rPr>
          <w:b/>
          <w:bCs/>
        </w:rPr>
        <w:t>Spec.omv</w:t>
      </w:r>
      <w:proofErr w:type="spellEnd"/>
      <w:r>
        <w:tab/>
      </w:r>
      <w:r w:rsidR="6511F898">
        <w:t xml:space="preserve"> </w:t>
      </w:r>
      <w:r>
        <w:t>Prover enl. PM nr: Q Di 454</w:t>
      </w:r>
    </w:p>
    <w:p w14:paraId="07C0A161" w14:textId="77777777" w:rsidR="005D72D7" w:rsidRPr="005D72D7" w:rsidRDefault="005D72D7" w:rsidP="005D72D7">
      <w:pPr>
        <w:spacing w:after="0" w:line="360" w:lineRule="auto"/>
        <w:ind w:left="0" w:right="0"/>
      </w:pPr>
      <w:r w:rsidRPr="005D72D7">
        <w:tab/>
      </w:r>
    </w:p>
    <w:p w14:paraId="03FBB1DA" w14:textId="77777777" w:rsidR="005D72D7" w:rsidRPr="005D72D7" w:rsidRDefault="005D72D7" w:rsidP="005D72D7">
      <w:pPr>
        <w:spacing w:after="0" w:line="360" w:lineRule="auto"/>
        <w:ind w:left="0" w:right="0"/>
      </w:pPr>
    </w:p>
    <w:p w14:paraId="69E2A0BB" w14:textId="77777777" w:rsidR="005D72D7" w:rsidRPr="005D72D7" w:rsidRDefault="005D72D7" w:rsidP="005D72D7">
      <w:pPr>
        <w:spacing w:after="0" w:line="360" w:lineRule="auto"/>
        <w:ind w:left="0" w:right="0"/>
      </w:pPr>
      <w:r w:rsidRPr="005D72D7">
        <w:t>Obs</w:t>
      </w:r>
      <w:r w:rsidRPr="005D72D7">
        <w:tab/>
        <w:t>Vid avvikelse se PM nr: Q Di 523</w:t>
      </w:r>
    </w:p>
    <w:p w14:paraId="363D0A0A" w14:textId="77777777" w:rsidR="005D72D7" w:rsidRPr="005D72D7" w:rsidRDefault="005D72D7" w:rsidP="005D72D7">
      <w:pPr>
        <w:spacing w:after="0" w:line="360" w:lineRule="auto"/>
        <w:ind w:left="0" w:right="0"/>
      </w:pPr>
      <w:r w:rsidRPr="005D72D7">
        <w:tab/>
      </w:r>
    </w:p>
    <w:p w14:paraId="5EB6EEE2" w14:textId="77777777" w:rsidR="005D72D7" w:rsidRPr="005D72D7" w:rsidRDefault="005D72D7" w:rsidP="005D72D7">
      <w:pPr>
        <w:spacing w:after="0" w:line="360" w:lineRule="auto"/>
        <w:ind w:left="0" w:right="0"/>
      </w:pPr>
      <w:r w:rsidRPr="005D72D7">
        <w:t>Samordning</w:t>
      </w:r>
      <w:r w:rsidRPr="005D72D7">
        <w:tab/>
        <w:t>Vid avvikelse kontakta ESA-sköterskan eller ansvarig läkare.</w:t>
      </w:r>
    </w:p>
    <w:p w14:paraId="2AF7385B" w14:textId="77777777" w:rsidR="005D72D7" w:rsidRPr="005D72D7" w:rsidRDefault="005D72D7" w:rsidP="005D72D7">
      <w:pPr>
        <w:spacing w:after="0" w:line="360" w:lineRule="auto"/>
        <w:ind w:left="0" w:right="0"/>
      </w:pPr>
      <w:proofErr w:type="spellStart"/>
      <w:r w:rsidRPr="005D72D7">
        <w:t>Omv.resultat</w:t>
      </w:r>
      <w:proofErr w:type="spellEnd"/>
    </w:p>
    <w:p w14:paraId="6939D63E" w14:textId="77777777" w:rsidR="005D72D7" w:rsidRPr="005D72D7" w:rsidRDefault="005D72D7" w:rsidP="005D72D7">
      <w:pPr>
        <w:spacing w:after="0" w:line="360" w:lineRule="auto"/>
        <w:ind w:left="0" w:right="0"/>
      </w:pPr>
    </w:p>
    <w:p w14:paraId="6ADD0AE5" w14:textId="77777777" w:rsidR="005D72D7" w:rsidRPr="005D72D7" w:rsidRDefault="005D72D7" w:rsidP="005D72D7">
      <w:pPr>
        <w:spacing w:after="0" w:line="360" w:lineRule="auto"/>
        <w:ind w:left="0" w:right="0"/>
      </w:pPr>
    </w:p>
    <w:p w14:paraId="3CF7F57E" w14:textId="77777777" w:rsidR="005D72D7" w:rsidRPr="005D72D7" w:rsidRDefault="005D72D7" w:rsidP="005D72D7">
      <w:pPr>
        <w:spacing w:after="0" w:line="240" w:lineRule="auto"/>
        <w:ind w:left="0" w:right="0"/>
        <w:rPr>
          <w:szCs w:val="20"/>
        </w:rPr>
      </w:pPr>
    </w:p>
    <w:p w14:paraId="6445ACFB" w14:textId="77777777" w:rsidR="005D72D7" w:rsidRDefault="005D72D7" w:rsidP="005D72D7">
      <w:pPr>
        <w:spacing w:after="0" w:line="240" w:lineRule="auto"/>
        <w:ind w:left="0" w:right="0"/>
        <w:rPr>
          <w:b/>
          <w:bCs/>
          <w:sz w:val="28"/>
          <w:szCs w:val="20"/>
        </w:rPr>
      </w:pPr>
    </w:p>
    <w:p w14:paraId="4404A348" w14:textId="77777777" w:rsidR="00F265FF" w:rsidRPr="005D72D7" w:rsidRDefault="00F265FF" w:rsidP="005D72D7">
      <w:pPr>
        <w:spacing w:after="0" w:line="240" w:lineRule="auto"/>
        <w:ind w:left="0" w:right="0"/>
        <w:rPr>
          <w:b/>
          <w:bCs/>
          <w:sz w:val="28"/>
          <w:szCs w:val="20"/>
        </w:rPr>
      </w:pPr>
    </w:p>
    <w:p w14:paraId="6B1C9E41" w14:textId="77777777" w:rsidR="005D72D7" w:rsidRDefault="005D72D7" w:rsidP="005D72D7">
      <w:pPr>
        <w:spacing w:after="0" w:line="240" w:lineRule="auto"/>
        <w:ind w:left="0" w:right="0"/>
        <w:rPr>
          <w:bCs/>
          <w:color w:val="FF0000"/>
          <w:szCs w:val="20"/>
        </w:rPr>
      </w:pPr>
    </w:p>
    <w:p w14:paraId="7F89D81A" w14:textId="77777777" w:rsidR="00F265FF" w:rsidRPr="005D72D7" w:rsidRDefault="00F265FF" w:rsidP="005D72D7">
      <w:pPr>
        <w:spacing w:after="0" w:line="240" w:lineRule="auto"/>
        <w:ind w:left="0" w:right="0"/>
        <w:rPr>
          <w:bCs/>
          <w:szCs w:val="20"/>
        </w:rPr>
      </w:pPr>
    </w:p>
    <w:p w14:paraId="43F0246A" w14:textId="77777777" w:rsidR="005D72D7" w:rsidRPr="005D72D7" w:rsidRDefault="005D72D7" w:rsidP="005D72D7">
      <w:pPr>
        <w:spacing w:after="0" w:line="240" w:lineRule="auto"/>
        <w:ind w:left="0" w:right="0"/>
        <w:rPr>
          <w:bCs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D72D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A59076" w14:textId="77777777" w:rsidR="00514C10" w:rsidRDefault="00514C10">
      <w:r>
        <w:separator/>
      </w:r>
    </w:p>
  </w:endnote>
  <w:endnote w:type="continuationSeparator" w:id="0">
    <w:p w14:paraId="3127F027" w14:textId="77777777" w:rsidR="00514C10" w:rsidRDefault="00514C10">
      <w:r>
        <w:continuationSeparator/>
      </w:r>
    </w:p>
  </w:endnote>
  <w:endnote w:type="continuationNotice" w:id="1">
    <w:p w14:paraId="595C9497" w14:textId="77777777" w:rsidR="00514C10" w:rsidRDefault="00514C1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8C6DBC" w14:textId="77777777" w:rsidR="00514C10" w:rsidRDefault="00514C10"/>
  </w:footnote>
  <w:footnote w:type="continuationSeparator" w:id="0">
    <w:p w14:paraId="3EE82442" w14:textId="77777777" w:rsidR="00514C10" w:rsidRDefault="00514C10">
      <w:r>
        <w:continuationSeparator/>
      </w:r>
    </w:p>
  </w:footnote>
  <w:footnote w:type="continuationNotice" w:id="1">
    <w:p w14:paraId="71FF5701" w14:textId="77777777" w:rsidR="00514C10" w:rsidRDefault="00514C1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D9ECBC7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35165DE4"/>
    <w:multiLevelType w:val="hybridMultilevel"/>
    <w:tmpl w:val="06F68826"/>
    <w:lvl w:ilvl="0" w:tplc="FFFFFFFF">
      <w:start w:val="1"/>
      <w:numFmt w:val="decimal"/>
      <w:lvlText w:val="%1."/>
      <w:lvlJc w:val="left"/>
      <w:pPr>
        <w:tabs>
          <w:tab w:val="num" w:pos="2970"/>
        </w:tabs>
        <w:ind w:left="297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3690"/>
        </w:tabs>
        <w:ind w:left="369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4410"/>
        </w:tabs>
        <w:ind w:left="441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5130"/>
        </w:tabs>
        <w:ind w:left="513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5850"/>
        </w:tabs>
        <w:ind w:left="585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6570"/>
        </w:tabs>
        <w:ind w:left="657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7290"/>
        </w:tabs>
        <w:ind w:left="729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8010"/>
        </w:tabs>
        <w:ind w:left="801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8730"/>
        </w:tabs>
        <w:ind w:left="8730" w:hanging="180"/>
      </w:pPr>
    </w:lvl>
  </w:abstractNum>
  <w:abstractNum w:abstractNumId="2" w15:restartNumberingAfterBreak="0">
    <w:nsid w:val="6EA04871"/>
    <w:multiLevelType w:val="multilevel"/>
    <w:tmpl w:val="D65C2DF2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347824179">
    <w:abstractNumId w:val="0"/>
  </w:num>
  <w:num w:numId="2" w16cid:durableId="876966102">
    <w:abstractNumId w:val="1"/>
  </w:num>
  <w:num w:numId="3" w16cid:durableId="163401258">
    <w:abstractNumId w:val="2"/>
  </w:num>
  <w:num w:numId="4" w16cid:durableId="145602357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156603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2448760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6C18"/>
    <w:rsid w:val="001B762C"/>
    <w:rsid w:val="001B768F"/>
    <w:rsid w:val="001C4D0A"/>
    <w:rsid w:val="001C5FEF"/>
    <w:rsid w:val="00211487"/>
    <w:rsid w:val="00211D91"/>
    <w:rsid w:val="00217DEC"/>
    <w:rsid w:val="002224B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840"/>
    <w:rsid w:val="002F7818"/>
    <w:rsid w:val="00304557"/>
    <w:rsid w:val="003066D0"/>
    <w:rsid w:val="00311401"/>
    <w:rsid w:val="003203D7"/>
    <w:rsid w:val="00320F86"/>
    <w:rsid w:val="00324171"/>
    <w:rsid w:val="00326C24"/>
    <w:rsid w:val="00335D4F"/>
    <w:rsid w:val="00337F99"/>
    <w:rsid w:val="0034307B"/>
    <w:rsid w:val="00345EB1"/>
    <w:rsid w:val="00350CC4"/>
    <w:rsid w:val="00356D29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1E1B"/>
    <w:rsid w:val="00511CC4"/>
    <w:rsid w:val="00514C10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72D7"/>
    <w:rsid w:val="005E02B3"/>
    <w:rsid w:val="005E088A"/>
    <w:rsid w:val="005E1E24"/>
    <w:rsid w:val="005F3A95"/>
    <w:rsid w:val="0060596B"/>
    <w:rsid w:val="00606D97"/>
    <w:rsid w:val="00612106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46E3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AB9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2F2F"/>
    <w:rsid w:val="008C4B27"/>
    <w:rsid w:val="008C7F2A"/>
    <w:rsid w:val="008E0956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34D8"/>
    <w:rsid w:val="00A407AD"/>
    <w:rsid w:val="00A40923"/>
    <w:rsid w:val="00A41C05"/>
    <w:rsid w:val="00A42426"/>
    <w:rsid w:val="00A514B7"/>
    <w:rsid w:val="00A54A0B"/>
    <w:rsid w:val="00A558E0"/>
    <w:rsid w:val="00A5CF75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1647"/>
    <w:rsid w:val="00B33FDD"/>
    <w:rsid w:val="00B348F3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7D28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F99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865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65FF"/>
    <w:rsid w:val="00F35B05"/>
    <w:rsid w:val="00F413D9"/>
    <w:rsid w:val="00F5135F"/>
    <w:rsid w:val="00F51F78"/>
    <w:rsid w:val="00F52742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C95687"/>
    <w:rsid w:val="024801E3"/>
    <w:rsid w:val="029EED44"/>
    <w:rsid w:val="0346A0DC"/>
    <w:rsid w:val="03CD9E7E"/>
    <w:rsid w:val="03FEA554"/>
    <w:rsid w:val="051841F4"/>
    <w:rsid w:val="05399078"/>
    <w:rsid w:val="05655D9F"/>
    <w:rsid w:val="057434C7"/>
    <w:rsid w:val="05A01E2D"/>
    <w:rsid w:val="0666AE42"/>
    <w:rsid w:val="08472792"/>
    <w:rsid w:val="08A10E0A"/>
    <w:rsid w:val="08D42028"/>
    <w:rsid w:val="0A0BE74E"/>
    <w:rsid w:val="0AE5F6AD"/>
    <w:rsid w:val="0B7A0606"/>
    <w:rsid w:val="0C257ADF"/>
    <w:rsid w:val="0CA671C6"/>
    <w:rsid w:val="0E68AFCC"/>
    <w:rsid w:val="0F5797B0"/>
    <w:rsid w:val="0F6F70C2"/>
    <w:rsid w:val="10197F14"/>
    <w:rsid w:val="114AB86D"/>
    <w:rsid w:val="11E7B7F6"/>
    <w:rsid w:val="1211478B"/>
    <w:rsid w:val="126A89A2"/>
    <w:rsid w:val="139462BD"/>
    <w:rsid w:val="15487D4F"/>
    <w:rsid w:val="15754E1E"/>
    <w:rsid w:val="15C4DBB9"/>
    <w:rsid w:val="15CACC53"/>
    <w:rsid w:val="169344BD"/>
    <w:rsid w:val="177EE556"/>
    <w:rsid w:val="18457368"/>
    <w:rsid w:val="18695112"/>
    <w:rsid w:val="1915C769"/>
    <w:rsid w:val="198AAE54"/>
    <w:rsid w:val="19E1E668"/>
    <w:rsid w:val="1A03F69A"/>
    <w:rsid w:val="1A66DAA4"/>
    <w:rsid w:val="1C559D95"/>
    <w:rsid w:val="1C592B19"/>
    <w:rsid w:val="1D56F585"/>
    <w:rsid w:val="1D8B398D"/>
    <w:rsid w:val="1D93D676"/>
    <w:rsid w:val="1E88B00F"/>
    <w:rsid w:val="1F1ACF0E"/>
    <w:rsid w:val="2013672C"/>
    <w:rsid w:val="20FA4C3B"/>
    <w:rsid w:val="21C7DF87"/>
    <w:rsid w:val="22063972"/>
    <w:rsid w:val="223C55EC"/>
    <w:rsid w:val="22CFB9C5"/>
    <w:rsid w:val="2316B321"/>
    <w:rsid w:val="246930AA"/>
    <w:rsid w:val="24B2812B"/>
    <w:rsid w:val="25077824"/>
    <w:rsid w:val="26CE2E57"/>
    <w:rsid w:val="27F85990"/>
    <w:rsid w:val="299796FE"/>
    <w:rsid w:val="29A8E4F1"/>
    <w:rsid w:val="2A187F36"/>
    <w:rsid w:val="2A294C28"/>
    <w:rsid w:val="2CD48928"/>
    <w:rsid w:val="2D4BC6DF"/>
    <w:rsid w:val="2DB9A4ED"/>
    <w:rsid w:val="30D6EA2D"/>
    <w:rsid w:val="3202C0C4"/>
    <w:rsid w:val="33433FAD"/>
    <w:rsid w:val="338356EE"/>
    <w:rsid w:val="33A40B6D"/>
    <w:rsid w:val="3448EA6F"/>
    <w:rsid w:val="357907BF"/>
    <w:rsid w:val="360175C7"/>
    <w:rsid w:val="366C9473"/>
    <w:rsid w:val="3731AB05"/>
    <w:rsid w:val="383E7727"/>
    <w:rsid w:val="38A33B43"/>
    <w:rsid w:val="3A44779B"/>
    <w:rsid w:val="3A92A6B7"/>
    <w:rsid w:val="3C6DBA4A"/>
    <w:rsid w:val="3C9D6156"/>
    <w:rsid w:val="3C9F98AD"/>
    <w:rsid w:val="3FACA2E7"/>
    <w:rsid w:val="417243B5"/>
    <w:rsid w:val="41DC1168"/>
    <w:rsid w:val="422960BA"/>
    <w:rsid w:val="426BEB06"/>
    <w:rsid w:val="4311BF6C"/>
    <w:rsid w:val="437C0140"/>
    <w:rsid w:val="440746E1"/>
    <w:rsid w:val="44A689C9"/>
    <w:rsid w:val="44F5C0F5"/>
    <w:rsid w:val="47E9DF30"/>
    <w:rsid w:val="47ED50A1"/>
    <w:rsid w:val="488C5F6E"/>
    <w:rsid w:val="4940D40B"/>
    <w:rsid w:val="4A0DEB8B"/>
    <w:rsid w:val="4A1B05F0"/>
    <w:rsid w:val="4A1BDDC2"/>
    <w:rsid w:val="4AEF77AB"/>
    <w:rsid w:val="4AF5998F"/>
    <w:rsid w:val="4CF6117D"/>
    <w:rsid w:val="4D458054"/>
    <w:rsid w:val="4D7B64EC"/>
    <w:rsid w:val="4D86238F"/>
    <w:rsid w:val="4F85F577"/>
    <w:rsid w:val="4F95DCD8"/>
    <w:rsid w:val="5056C5D3"/>
    <w:rsid w:val="51DDF8FB"/>
    <w:rsid w:val="533E8763"/>
    <w:rsid w:val="53C39522"/>
    <w:rsid w:val="56DC8615"/>
    <w:rsid w:val="58D05BCD"/>
    <w:rsid w:val="596B3214"/>
    <w:rsid w:val="59BD8514"/>
    <w:rsid w:val="5CD26078"/>
    <w:rsid w:val="5CF31A41"/>
    <w:rsid w:val="5D16CC78"/>
    <w:rsid w:val="5DEC88D2"/>
    <w:rsid w:val="601E3C35"/>
    <w:rsid w:val="618052AE"/>
    <w:rsid w:val="63190AC5"/>
    <w:rsid w:val="647B2B65"/>
    <w:rsid w:val="6511F898"/>
    <w:rsid w:val="65F4EA02"/>
    <w:rsid w:val="6719D297"/>
    <w:rsid w:val="680F6EF3"/>
    <w:rsid w:val="6819A57B"/>
    <w:rsid w:val="683C81CC"/>
    <w:rsid w:val="695C2B43"/>
    <w:rsid w:val="6B2CF8ED"/>
    <w:rsid w:val="6BBBB196"/>
    <w:rsid w:val="6C054F64"/>
    <w:rsid w:val="6C65D18A"/>
    <w:rsid w:val="6CF78E62"/>
    <w:rsid w:val="6D1C1365"/>
    <w:rsid w:val="6D4F1513"/>
    <w:rsid w:val="6EAAC8E3"/>
    <w:rsid w:val="6EC89EA8"/>
    <w:rsid w:val="701812D0"/>
    <w:rsid w:val="7110A05B"/>
    <w:rsid w:val="71E102B9"/>
    <w:rsid w:val="7203B33C"/>
    <w:rsid w:val="72214B32"/>
    <w:rsid w:val="72749038"/>
    <w:rsid w:val="730513AC"/>
    <w:rsid w:val="73492607"/>
    <w:rsid w:val="738FFD27"/>
    <w:rsid w:val="73B47A3B"/>
    <w:rsid w:val="73CBFE01"/>
    <w:rsid w:val="74199935"/>
    <w:rsid w:val="74627744"/>
    <w:rsid w:val="74E1B2BF"/>
    <w:rsid w:val="758DBB9E"/>
    <w:rsid w:val="76364041"/>
    <w:rsid w:val="76AB84AD"/>
    <w:rsid w:val="76BE8755"/>
    <w:rsid w:val="77C0D24C"/>
    <w:rsid w:val="784C43B7"/>
    <w:rsid w:val="78A3C75C"/>
    <w:rsid w:val="797A29C3"/>
    <w:rsid w:val="79F2482C"/>
    <w:rsid w:val="7AB1A823"/>
    <w:rsid w:val="7B1884C8"/>
    <w:rsid w:val="7C747CF8"/>
    <w:rsid w:val="7CED7A33"/>
    <w:rsid w:val="7D5807D9"/>
    <w:rsid w:val="7E186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tabs>
        <w:tab w:val="num" w:pos="720"/>
      </w:tabs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a">
    <w:basedOn w:val="Normal"/>
    <w:next w:val="Numreradlista"/>
    <w:rsid w:val="005D72D7"/>
    <w:pPr>
      <w:numPr>
        <w:numId w:val="1"/>
      </w:numPr>
      <w:spacing w:after="0" w:line="360" w:lineRule="auto"/>
      <w:ind w:right="0"/>
    </w:pPr>
  </w:style>
  <w:style w:type="paragraph" w:styleId="Numreradlista">
    <w:name w:val="List Number"/>
    <w:basedOn w:val="Normal"/>
    <w:uiPriority w:val="99"/>
    <w:semiHidden/>
    <w:unhideWhenUsed/>
    <w:rsid w:val="005D72D7"/>
    <w:pPr>
      <w:tabs>
        <w:tab w:val="num" w:pos="720"/>
      </w:tabs>
      <w:ind w:left="720" w:hanging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11</Pages>
  <Words>1591</Words>
  <Characters>8438</Characters>
  <Application>Microsoft Office Word</Application>
  <DocSecurity>0</DocSecurity>
  <Lines>70</Lines>
  <Paragraphs>20</Paragraphs>
  <ScaleCrop>false</ScaleCrop>
  <Manager/>
  <Company/>
  <LinksUpToDate>false</LinksUpToDate>
  <CharactersWithSpaces>10009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Standardvårdplan för patient med hemodialys Q Di 425</dc:title>
  <dc:subject/>
  <dc:creator>patrik.jens.johansson@vgregion.se</dc:creator>
  <keywords/>
  <lastModifiedBy>Anita Fredriksson</lastModifiedBy>
  <revision>25</revision>
  <lastPrinted>2016-03-31T10:56:00.0000000Z</lastPrinted>
  <dcterms:created xsi:type="dcterms:W3CDTF">2022-05-06T06:30:00.0000000Z</dcterms:created>
  <dcterms:modified xsi:type="dcterms:W3CDTF">2025-11-11T07:35:00.0000000Z</dcterms:modified>
</coreProperties>
</file>