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6066" w14:textId="77777777" w:rsidR="00715EE8" w:rsidRDefault="00715EE8" w:rsidP="00F35B05">
      <w:pPr>
        <w:pStyle w:val="Rubrik2"/>
        <w:sectPr w:rsidR="00715EE8" w:rsidSect="00715E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0575AA" w14:textId="77777777" w:rsidR="00715EE8" w:rsidRPr="00715EE8" w:rsidRDefault="00715EE8" w:rsidP="00715EE8">
      <w:pPr>
        <w:spacing w:after="0" w:line="240" w:lineRule="auto"/>
        <w:ind w:left="0" w:right="0"/>
        <w:rPr>
          <w:szCs w:val="20"/>
        </w:rPr>
      </w:pPr>
    </w:p>
    <w:p w14:paraId="527FBA5F" w14:textId="77777777" w:rsidR="00715EE8" w:rsidRPr="00715EE8" w:rsidRDefault="00715EE8" w:rsidP="00715EE8">
      <w:pPr>
        <w:spacing w:after="0" w:line="240" w:lineRule="auto"/>
        <w:ind w:left="0" w:right="0"/>
        <w:rPr>
          <w:szCs w:val="20"/>
        </w:rPr>
      </w:pPr>
    </w:p>
    <w:p w14:paraId="091DB086" w14:textId="77777777" w:rsidR="00715EE8" w:rsidRPr="00715EE8" w:rsidRDefault="00715EE8" w:rsidP="00715EE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15EE8">
        <w:rPr>
          <w:szCs w:val="20"/>
        </w:rPr>
        <w:tab/>
      </w:r>
    </w:p>
    <w:p w14:paraId="5309A845" w14:textId="7D90DD4C" w:rsidR="00715EE8" w:rsidRPr="00715EE8" w:rsidRDefault="00715EE8" w:rsidP="00715EE8">
      <w:pPr>
        <w:spacing w:after="0" w:line="240" w:lineRule="auto"/>
        <w:ind w:left="0" w:right="0"/>
        <w:rPr>
          <w:szCs w:val="20"/>
        </w:rPr>
      </w:pPr>
      <w:r w:rsidRPr="00715E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9EF8A" wp14:editId="376D77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77E6A" w14:textId="77777777" w:rsidR="00715EE8" w:rsidRPr="003D37FD" w:rsidRDefault="00715EE8" w:rsidP="00715E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20764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61F9EF8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715EE8" w:rsidP="00715EE8" w:rsidRDefault="00715EE8" w14:paraId="4C677E6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20764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15EE8" w:rsidRPr="00715EE8" w14:paraId="10F3FB76" w14:textId="77777777" w:rsidTr="00C33EB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489439F" w14:textId="7FB22792" w:rsidR="00715EE8" w:rsidRPr="00715EE8" w:rsidRDefault="00715EE8" w:rsidP="00C65473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715EE8">
              <w:rPr>
                <w:noProof/>
              </w:rPr>
              <w:t>Njurtransplantation checklista vid anmälan.</w:t>
            </w:r>
            <w:r w:rsidR="00C65473">
              <w:rPr>
                <w:noProof/>
              </w:rPr>
              <w:t xml:space="preserve"> Q Di 424</w:t>
            </w:r>
          </w:p>
        </w:tc>
      </w:tr>
    </w:tbl>
    <w:p w14:paraId="7B02A964" w14:textId="1DEBD534" w:rsidR="00715EE8" w:rsidRPr="00715EE8" w:rsidRDefault="00715EE8" w:rsidP="7EF834EA">
      <w:pPr>
        <w:keepNext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7EF834EA">
        <w:rPr>
          <w:rFonts w:ascii="Arial" w:hAnsi="Arial" w:cs="Arial"/>
          <w:kern w:val="32"/>
          <w:sz w:val="20"/>
          <w:szCs w:val="20"/>
        </w:rPr>
        <w:t xml:space="preserve">1 ex i </w:t>
      </w:r>
      <w:r w:rsidR="3CF925CA" w:rsidRPr="7EF834EA">
        <w:rPr>
          <w:rFonts w:ascii="Arial" w:hAnsi="Arial" w:cs="Arial"/>
          <w:kern w:val="32"/>
          <w:sz w:val="20"/>
          <w:szCs w:val="20"/>
        </w:rPr>
        <w:t>avdelningspärm</w:t>
      </w:r>
    </w:p>
    <w:p w14:paraId="30296521" w14:textId="77777777" w:rsidR="00715EE8" w:rsidRPr="00715EE8" w:rsidRDefault="00715EE8" w:rsidP="00715EE8">
      <w:pPr>
        <w:spacing w:after="0" w:line="240" w:lineRule="auto"/>
        <w:ind w:left="0" w:right="0"/>
        <w:rPr>
          <w:szCs w:val="20"/>
        </w:rPr>
      </w:pPr>
    </w:p>
    <w:p w14:paraId="3F1969F2" w14:textId="77777777" w:rsidR="00715EE8" w:rsidRPr="00715EE8" w:rsidRDefault="00715EE8" w:rsidP="00715EE8">
      <w:pPr>
        <w:spacing w:after="0" w:line="240" w:lineRule="auto"/>
        <w:ind w:left="0" w:right="0"/>
        <w:rPr>
          <w:sz w:val="28"/>
          <w:szCs w:val="28"/>
        </w:rPr>
      </w:pPr>
      <w:r w:rsidRPr="00715EE8">
        <w:rPr>
          <w:sz w:val="28"/>
          <w:szCs w:val="28"/>
        </w:rPr>
        <w:t>Enligt gällande version från Transplantationsenheten Su.</w:t>
      </w:r>
    </w:p>
    <w:p w14:paraId="4D024347" w14:textId="77777777" w:rsidR="00715EE8" w:rsidRPr="00715EE8" w:rsidRDefault="00715EE8" w:rsidP="00715EE8">
      <w:pPr>
        <w:spacing w:after="0" w:line="240" w:lineRule="auto"/>
        <w:ind w:left="0" w:right="0"/>
        <w:rPr>
          <w:sz w:val="28"/>
          <w:szCs w:val="28"/>
        </w:rPr>
      </w:pPr>
    </w:p>
    <w:p w14:paraId="6ADBD6E1" w14:textId="77777777" w:rsidR="00715EE8" w:rsidRPr="00715EE8" w:rsidRDefault="00715EE8" w:rsidP="00715EE8">
      <w:pPr>
        <w:spacing w:after="0" w:line="240" w:lineRule="auto"/>
        <w:ind w:left="0" w:right="0"/>
        <w:rPr>
          <w:sz w:val="28"/>
          <w:szCs w:val="28"/>
        </w:rPr>
      </w:pPr>
    </w:p>
    <w:bookmarkEnd w:id="0"/>
    <w:p w14:paraId="76B9F95B" w14:textId="6D6FE08A" w:rsidR="00536A5A" w:rsidRPr="00536A5A" w:rsidRDefault="7D7CEFCB" w:rsidP="7EF834EA">
      <w:pPr>
        <w:spacing w:after="0" w:line="240" w:lineRule="auto"/>
        <w:ind w:left="0" w:right="0"/>
        <w:rPr>
          <w:sz w:val="28"/>
          <w:szCs w:val="28"/>
        </w:rPr>
      </w:pPr>
      <w:r>
        <w:fldChar w:fldCharType="begin"/>
      </w:r>
      <w:r>
        <w:instrText>HYPERLINK "https://mellanarkiv-offentlig.vgregion.se/alfresco/s/archive/stream/public/v1/source/available/sofia/su9805-1593997-3113/surrogate/Njur-%20och%20ev.%20pankreastransplantation%20remiss%20och%20utredning%20-%20CHECKLISTA.pdf" \h</w:instrText>
      </w:r>
      <w:r>
        <w:fldChar w:fldCharType="separate"/>
      </w:r>
      <w:r w:rsidRPr="7EF834EA">
        <w:rPr>
          <w:rStyle w:val="Hyperlnk"/>
          <w:sz w:val="28"/>
          <w:szCs w:val="28"/>
        </w:rPr>
        <w:t>Njur- och ev. pankreastransplantation, CHECKLISTA vid anmälan</w:t>
      </w:r>
      <w:r>
        <w:fldChar w:fldCharType="end"/>
      </w:r>
    </w:p>
    <w:sectPr w:rsidR="00536A5A" w:rsidRPr="00536A5A" w:rsidSect="00715EE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DD39" w14:textId="77777777" w:rsidR="003A0D00" w:rsidRDefault="003A0D00">
      <w:r>
        <w:separator/>
      </w:r>
    </w:p>
  </w:endnote>
  <w:endnote w:type="continuationSeparator" w:id="0">
    <w:p w14:paraId="15FEBD63" w14:textId="77777777" w:rsidR="003A0D00" w:rsidRDefault="003A0D00">
      <w:r>
        <w:continuationSeparator/>
      </w:r>
    </w:p>
  </w:endnote>
  <w:endnote w:type="continuationNotice" w:id="1">
    <w:p w14:paraId="6544BC1B" w14:textId="77777777" w:rsidR="003A0D00" w:rsidRDefault="003A0D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324B8" w14:textId="77777777" w:rsidR="003A0D00" w:rsidRDefault="003A0D00"/>
  </w:footnote>
  <w:footnote w:type="continuationSeparator" w:id="0">
    <w:p w14:paraId="0B0348FA" w14:textId="77777777" w:rsidR="003A0D00" w:rsidRDefault="003A0D00">
      <w:r>
        <w:continuationSeparator/>
      </w:r>
    </w:p>
  </w:footnote>
  <w:footnote w:type="continuationNotice" w:id="1">
    <w:p w14:paraId="3B487CC0" w14:textId="77777777" w:rsidR="003A0D00" w:rsidRDefault="003A0D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6517385">
    <w:abstractNumId w:val="17"/>
  </w:num>
  <w:num w:numId="2" w16cid:durableId="431975147">
    <w:abstractNumId w:val="14"/>
  </w:num>
  <w:num w:numId="3" w16cid:durableId="60950915">
    <w:abstractNumId w:val="0"/>
  </w:num>
  <w:num w:numId="4" w16cid:durableId="368069611">
    <w:abstractNumId w:val="6"/>
  </w:num>
  <w:num w:numId="5" w16cid:durableId="877861652">
    <w:abstractNumId w:val="15"/>
  </w:num>
  <w:num w:numId="6" w16cid:durableId="964192900">
    <w:abstractNumId w:val="2"/>
  </w:num>
  <w:num w:numId="7" w16cid:durableId="1503813007">
    <w:abstractNumId w:val="11"/>
  </w:num>
  <w:num w:numId="8" w16cid:durableId="1864856167">
    <w:abstractNumId w:val="8"/>
  </w:num>
  <w:num w:numId="9" w16cid:durableId="325524151">
    <w:abstractNumId w:val="1"/>
  </w:num>
  <w:num w:numId="10" w16cid:durableId="844252144">
    <w:abstractNumId w:val="1"/>
  </w:num>
  <w:num w:numId="11" w16cid:durableId="442846869">
    <w:abstractNumId w:val="3"/>
  </w:num>
  <w:num w:numId="12" w16cid:durableId="1395932566">
    <w:abstractNumId w:val="4"/>
  </w:num>
  <w:num w:numId="13" w16cid:durableId="1752383693">
    <w:abstractNumId w:val="13"/>
  </w:num>
  <w:num w:numId="14" w16cid:durableId="1473407236">
    <w:abstractNumId w:val="9"/>
  </w:num>
  <w:num w:numId="15" w16cid:durableId="546995400">
    <w:abstractNumId w:val="7"/>
  </w:num>
  <w:num w:numId="16" w16cid:durableId="2041933622">
    <w:abstractNumId w:val="12"/>
  </w:num>
  <w:num w:numId="17" w16cid:durableId="855119814">
    <w:abstractNumId w:val="5"/>
  </w:num>
  <w:num w:numId="18" w16cid:durableId="1816602476">
    <w:abstractNumId w:val="10"/>
  </w:num>
  <w:num w:numId="19" w16cid:durableId="1700728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00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EE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47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3B71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0A3A1A"/>
    <w:rsid w:val="34957248"/>
    <w:rsid w:val="3CF925CA"/>
    <w:rsid w:val="647B2B65"/>
    <w:rsid w:val="693288E8"/>
    <w:rsid w:val="6B2CF8ED"/>
    <w:rsid w:val="7D7CEFCB"/>
    <w:rsid w:val="7EF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70</Words>
  <Characters>376</Characters>
  <Application>Microsoft Office Word</Application>
  <DocSecurity>0</DocSecurity>
  <Lines>3</Lines>
  <Paragraphs>1</Paragraphs>
  <ScaleCrop>false</ScaleCrop>
  <Manager/>
  <Company/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Njurtransplantation checklista vid anmälan Q Di 424</dc:title>
  <dc:subject/>
  <dc:creator>patrik.jens.johansson@vgregion.se</dc:creator>
  <keywords/>
  <lastModifiedBy>Mary Dena</lastModifiedBy>
  <revision>5</revision>
  <lastPrinted>2016-03-31T10:56:00.0000000Z</lastPrinted>
  <dcterms:created xsi:type="dcterms:W3CDTF">2026-08-27T14:01:00.0000000Z</dcterms:created>
  <dcterms:modified xsi:type="dcterms:W3CDTF">2026-08-27T14:01:00.0000000Z</dcterms:modified>
</coreProperties>
</file>