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15EE8" w:rsidP="00F35B05" w:rsidRDefault="00715EE8" w14:paraId="341B6066" w14:textId="77777777">
      <w:pPr>
        <w:pStyle w:val="Rubrik2"/>
        <w:sectPr w:rsidR="00715EE8" w:rsidSect="00715E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15EE8" w:rsidR="00715EE8" w:rsidP="00715EE8" w:rsidRDefault="00715EE8" w14:paraId="1E0575AA" w14:textId="77777777">
      <w:pPr>
        <w:spacing w:after="0" w:line="240" w:lineRule="auto"/>
        <w:ind w:left="0" w:right="0"/>
        <w:rPr>
          <w:szCs w:val="20"/>
        </w:rPr>
      </w:pPr>
    </w:p>
    <w:p w:rsidRPr="00715EE8" w:rsidR="00715EE8" w:rsidP="00715EE8" w:rsidRDefault="00715EE8" w14:paraId="527FBA5F" w14:textId="77777777">
      <w:pPr>
        <w:spacing w:after="0" w:line="240" w:lineRule="auto"/>
        <w:ind w:left="0" w:right="0"/>
        <w:rPr>
          <w:szCs w:val="20"/>
        </w:rPr>
      </w:pPr>
    </w:p>
    <w:p w:rsidRPr="00715EE8" w:rsidR="00715EE8" w:rsidP="00715EE8" w:rsidRDefault="00715EE8" w14:paraId="091DB08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5EE8">
        <w:rPr>
          <w:szCs w:val="20"/>
        </w:rPr>
        <w:tab/>
      </w:r>
    </w:p>
    <w:p w:rsidRPr="00715EE8" w:rsidR="00715EE8" w:rsidP="00715EE8" w:rsidRDefault="00715EE8" w14:paraId="5309A845" w14:textId="7D90DD4C">
      <w:pPr>
        <w:spacing w:after="0" w:line="240" w:lineRule="auto"/>
        <w:ind w:left="0" w:right="0"/>
        <w:rPr>
          <w:szCs w:val="20"/>
        </w:rPr>
      </w:pPr>
      <w:r w:rsidRPr="00715E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F9EF8A" wp14:editId="376D77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15EE8" w:rsidP="00715EE8" w:rsidRDefault="00715EE8" w14:paraId="4C677E6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20764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1F9EF8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15EE8" w:rsidP="00715EE8" w:rsidRDefault="00715EE8" w14:paraId="4C677E6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20764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15EE8" w:rsidR="00715EE8" w:rsidTr="00C33EB2" w14:paraId="10F3FB7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15EE8" w:rsidR="00715EE8" w:rsidP="00C65473" w:rsidRDefault="00715EE8" w14:paraId="3489439F" w14:textId="7FB22792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715EE8">
              <w:rPr>
                <w:noProof/>
              </w:rPr>
              <w:t>Njurtransplantation checklista vid anmälan.</w:t>
            </w:r>
            <w:r w:rsidR="00C65473">
              <w:rPr>
                <w:noProof/>
              </w:rPr>
              <w:t xml:space="preserve"> Q Di 424</w:t>
            </w:r>
          </w:p>
        </w:tc>
      </w:tr>
    </w:tbl>
    <w:p w:rsidRPr="00715EE8" w:rsidR="00715EE8" w:rsidP="7EF834EA" w:rsidRDefault="00715EE8" w14:paraId="7B02A964" w14:textId="1DEBD534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7EF834EA" w:rsidR="00715EE8">
        <w:rPr>
          <w:rFonts w:ascii="Arial" w:hAnsi="Arial" w:cs="Arial"/>
          <w:kern w:val="32"/>
          <w:sz w:val="20"/>
          <w:szCs w:val="20"/>
        </w:rPr>
        <w:t xml:space="preserve">1 ex i </w:t>
      </w:r>
      <w:r w:rsidRPr="7EF834EA" w:rsidR="3CF925CA">
        <w:rPr>
          <w:rFonts w:ascii="Arial" w:hAnsi="Arial" w:cs="Arial"/>
          <w:kern w:val="32"/>
          <w:sz w:val="20"/>
          <w:szCs w:val="20"/>
        </w:rPr>
        <w:t>avdelningspärm</w:t>
      </w:r>
    </w:p>
    <w:p w:rsidRPr="00715EE8" w:rsidR="00715EE8" w:rsidP="00715EE8" w:rsidRDefault="00715EE8" w14:paraId="30296521" w14:textId="77777777">
      <w:pPr>
        <w:spacing w:after="0" w:line="240" w:lineRule="auto"/>
        <w:ind w:left="0" w:right="0"/>
        <w:rPr>
          <w:szCs w:val="20"/>
        </w:rPr>
      </w:pPr>
    </w:p>
    <w:p w:rsidRPr="00715EE8" w:rsidR="00715EE8" w:rsidP="00715EE8" w:rsidRDefault="00715EE8" w14:paraId="3F1969F2" w14:textId="77777777">
      <w:pPr>
        <w:spacing w:after="0" w:line="240" w:lineRule="auto"/>
        <w:ind w:left="0" w:right="0"/>
        <w:rPr>
          <w:sz w:val="28"/>
          <w:szCs w:val="28"/>
        </w:rPr>
      </w:pPr>
      <w:r w:rsidRPr="00715EE8">
        <w:rPr>
          <w:sz w:val="28"/>
          <w:szCs w:val="28"/>
        </w:rPr>
        <w:t xml:space="preserve">Enligt gällande version från Transplantationsenheten </w:t>
      </w:r>
      <w:proofErr w:type="spellStart"/>
      <w:r w:rsidRPr="00715EE8">
        <w:rPr>
          <w:sz w:val="28"/>
          <w:szCs w:val="28"/>
        </w:rPr>
        <w:t>Su</w:t>
      </w:r>
      <w:proofErr w:type="spellEnd"/>
      <w:r w:rsidRPr="00715EE8">
        <w:rPr>
          <w:sz w:val="28"/>
          <w:szCs w:val="28"/>
        </w:rPr>
        <w:t>.</w:t>
      </w:r>
    </w:p>
    <w:p w:rsidRPr="00715EE8" w:rsidR="00715EE8" w:rsidP="00715EE8" w:rsidRDefault="00715EE8" w14:paraId="4D024347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715EE8" w:rsidR="00715EE8" w:rsidP="00715EE8" w:rsidRDefault="00715EE8" w14:paraId="6ADBD6E1" w14:textId="77777777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:rsidRPr="00536A5A" w:rsidR="00536A5A" w:rsidP="7EF834EA" w:rsidRDefault="00536A5A" w14:paraId="76B9F95B" w14:textId="6D6FE08A">
      <w:pPr>
        <w:pStyle w:val="Normal"/>
        <w:spacing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28"/>
          <w:szCs w:val="28"/>
          <w:lang w:val="sv-SE"/>
        </w:rPr>
      </w:pPr>
      <w:hyperlink r:id="Re9b3c08236ab46cc">
        <w:r w:rsidRPr="7EF834EA" w:rsidR="7D7CEFCB">
          <w:rPr>
            <w:rStyle w:val="Hyperlnk"/>
            <w:rFonts w:ascii="Times New Roman" w:hAnsi="Times New Roman" w:eastAsia="Times New Roman" w:cs="Times New Roman"/>
            <w:noProof w:val="0"/>
            <w:sz w:val="28"/>
            <w:szCs w:val="28"/>
            <w:lang w:val="sv-SE"/>
          </w:rPr>
          <w:t>Njur- och ev. pankreastransplantation, CHECKLISTA vid anmälan</w:t>
        </w:r>
      </w:hyperlink>
    </w:p>
    <w:sectPr w:rsidRPr="00536A5A" w:rsidR="00536A5A" w:rsidSect="00715EE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86517385">
    <w:abstractNumId w:val="17"/>
  </w:num>
  <w:num w:numId="2" w16cid:durableId="431975147">
    <w:abstractNumId w:val="14"/>
  </w:num>
  <w:num w:numId="3" w16cid:durableId="60950915">
    <w:abstractNumId w:val="0"/>
  </w:num>
  <w:num w:numId="4" w16cid:durableId="368069611">
    <w:abstractNumId w:val="6"/>
  </w:num>
  <w:num w:numId="5" w16cid:durableId="877861652">
    <w:abstractNumId w:val="15"/>
  </w:num>
  <w:num w:numId="6" w16cid:durableId="964192900">
    <w:abstractNumId w:val="2"/>
  </w:num>
  <w:num w:numId="7" w16cid:durableId="1503813007">
    <w:abstractNumId w:val="11"/>
  </w:num>
  <w:num w:numId="8" w16cid:durableId="1864856167">
    <w:abstractNumId w:val="8"/>
  </w:num>
  <w:num w:numId="9" w16cid:durableId="325524151">
    <w:abstractNumId w:val="1"/>
  </w:num>
  <w:num w:numId="10" w16cid:durableId="844252144">
    <w:abstractNumId w:val="1"/>
  </w:num>
  <w:num w:numId="11" w16cid:durableId="442846869">
    <w:abstractNumId w:val="3"/>
  </w:num>
  <w:num w:numId="12" w16cid:durableId="1395932566">
    <w:abstractNumId w:val="4"/>
  </w:num>
  <w:num w:numId="13" w16cid:durableId="1752383693">
    <w:abstractNumId w:val="13"/>
  </w:num>
  <w:num w:numId="14" w16cid:durableId="1473407236">
    <w:abstractNumId w:val="9"/>
  </w:num>
  <w:num w:numId="15" w16cid:durableId="546995400">
    <w:abstractNumId w:val="7"/>
  </w:num>
  <w:num w:numId="16" w16cid:durableId="2041933622">
    <w:abstractNumId w:val="12"/>
  </w:num>
  <w:num w:numId="17" w16cid:durableId="855119814">
    <w:abstractNumId w:val="5"/>
  </w:num>
  <w:num w:numId="18" w16cid:durableId="1816602476">
    <w:abstractNumId w:val="10"/>
  </w:num>
  <w:num w:numId="19" w16cid:durableId="1700728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EE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47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0A3A1A"/>
    <w:rsid w:val="3CF925CA"/>
    <w:rsid w:val="647B2B65"/>
    <w:rsid w:val="693288E8"/>
    <w:rsid w:val="6B2CF8ED"/>
    <w:rsid w:val="7D7CEFCB"/>
    <w:rsid w:val="7EF83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5-1593997-3113/surrogate/Njur-%20och%20ev.%20pankreastransplantation%20remiss%20och%20utredning%20-%20CHECKLISTA.pdf" TargetMode="External" Id="Re9b3c08236ab46c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Njurtransplantation checklista vid anmälan Q Di 424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2022-05-06T06:30:00.0000000Z</dcterms:created>
  <dcterms:modified xsi:type="dcterms:W3CDTF">2024-10-31T12:46:11.0000000Z</dcterms:modified>
</coreProperties>
</file>