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030DD" w:rsidP="00F35B05" w:rsidRDefault="00A030DD" w14:paraId="4DDBCB6D" w14:textId="77777777">
      <w:pPr>
        <w:pStyle w:val="Rubrik2"/>
        <w:sectPr w:rsidR="00A030DD" w:rsidSect="00A030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030DD" w:rsidR="00A030DD" w:rsidP="001812D0" w:rsidRDefault="00A030DD" w14:paraId="7778C752" w14:textId="77777777">
      <w:pPr>
        <w:pStyle w:val="Rubrik1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030DD" w:rsidR="00A030DD" w:rsidTr="203DCBBB" w14:paraId="244B595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030DD" w:rsidR="00A030DD" w:rsidP="203DCBBB" w:rsidRDefault="00A030DD" w14:paraId="4481AE30" w14:textId="75322055">
            <w:pPr>
              <w:pStyle w:val="Rubrik1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r w:rsidRPr="00A030DD">
              <w:rPr>
                <w:rFonts w:ascii="Times New Roman Fet" w:hAnsi="Times New Roman Fet"/>
                <w:b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5B889A3" wp14:editId="0E560D4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A030DD" w:rsidP="00A030DD" w:rsidRDefault="00A030DD" w14:paraId="3384F520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16844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660D5422">
                    <v:shapetype id="_x0000_t202" coordsize="21600,21600" o:spt="202" path="m,l,21600r21600,l21600,xe" w14:anchorId="25B889A3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A030DD" w:rsidP="00A030DD" w:rsidRDefault="00A030DD" w14:paraId="2AF1CF8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203DCBBB" w:rsidR="00A030DD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Steril uppdukning vid byte av CDK över ledare</w:t>
            </w:r>
          </w:p>
          <w:p w:rsidRPr="00A030DD" w:rsidR="00A030DD" w:rsidP="203DCBBB" w:rsidRDefault="00A030DD" w14:paraId="6F8389D3" w14:textId="1B7EAB8A">
            <w:pPr>
              <w:pStyle w:val="Rubrik1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r w:rsidRPr="203DCBBB" w:rsidR="3A3BA898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 </w:t>
            </w:r>
            <w:r w:rsidRPr="203DCBBB" w:rsidR="3A3BA898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Q Di 417</w:t>
            </w:r>
          </w:p>
        </w:tc>
      </w:tr>
    </w:tbl>
    <w:p w:rsidRPr="00A030DD" w:rsidR="00A030DD" w:rsidP="24154285" w:rsidRDefault="00A030DD" w14:paraId="79B02C68" w14:textId="454BB2F3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2"/>
          <w:szCs w:val="22"/>
        </w:rPr>
      </w:pPr>
      <w:r w:rsidRPr="24154285" w:rsidR="00A030DD">
        <w:rPr>
          <w:rFonts w:ascii="Arial" w:hAnsi="Arial" w:cs="Arial"/>
          <w:kern w:val="32"/>
          <w:sz w:val="22"/>
          <w:szCs w:val="22"/>
        </w:rPr>
        <w:t xml:space="preserve">1 ex i </w:t>
      </w:r>
      <w:r w:rsidRPr="24154285" w:rsidR="6098F270">
        <w:rPr>
          <w:rFonts w:ascii="Arial" w:hAnsi="Arial" w:cs="Arial"/>
          <w:kern w:val="32"/>
          <w:sz w:val="22"/>
          <w:szCs w:val="22"/>
        </w:rPr>
        <w:t>avdelningspärm</w:t>
      </w:r>
    </w:p>
    <w:p w:rsidRPr="00A030DD" w:rsidR="00A030DD" w:rsidP="00A030DD" w:rsidRDefault="00A030DD" w14:paraId="76A499FF" w14:textId="77777777">
      <w:pPr>
        <w:spacing w:after="0" w:line="240" w:lineRule="auto"/>
        <w:ind w:left="0" w:right="0"/>
        <w:rPr>
          <w:szCs w:val="20"/>
        </w:rPr>
      </w:pPr>
    </w:p>
    <w:p w:rsidRPr="00A030DD" w:rsidR="00A030DD" w:rsidP="00A030DD" w:rsidRDefault="00A030DD" w14:paraId="23B4D488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>DETTA BEHÖVER DU PÅ VAGNEN.</w:t>
      </w:r>
    </w:p>
    <w:p w:rsidR="00A030DD" w:rsidP="00A030DD" w:rsidRDefault="00AF20AD" w14:paraId="6B4A39D9" w14:textId="1B000D67">
      <w:pPr>
        <w:spacing w:after="0" w:line="240" w:lineRule="auto"/>
        <w:ind w:left="0" w:right="0"/>
        <w:rPr>
          <w:sz w:val="28"/>
          <w:szCs w:val="28"/>
        </w:rPr>
      </w:pPr>
      <w:proofErr w:type="gramStart"/>
      <w:r>
        <w:rPr>
          <w:sz w:val="28"/>
          <w:szCs w:val="28"/>
        </w:rPr>
        <w:t>2</w:t>
      </w:r>
      <w:r w:rsidRPr="00A030DD" w:rsidR="00A030DD">
        <w:rPr>
          <w:sz w:val="28"/>
          <w:szCs w:val="28"/>
        </w:rPr>
        <w:t xml:space="preserve"> </w:t>
      </w:r>
      <w:proofErr w:type="spellStart"/>
      <w:r w:rsidRPr="00A030DD" w:rsidR="00A030DD">
        <w:rPr>
          <w:sz w:val="28"/>
          <w:szCs w:val="28"/>
        </w:rPr>
        <w:t>st</w:t>
      </w:r>
      <w:proofErr w:type="spellEnd"/>
      <w:proofErr w:type="gramEnd"/>
      <w:r w:rsidRPr="00A030DD" w:rsidR="00A030DD">
        <w:rPr>
          <w:sz w:val="28"/>
          <w:szCs w:val="28"/>
        </w:rPr>
        <w:t xml:space="preserve"> Steril pappersduk, </w:t>
      </w:r>
      <w:r>
        <w:rPr>
          <w:sz w:val="28"/>
          <w:szCs w:val="28"/>
        </w:rPr>
        <w:t>150</w:t>
      </w:r>
      <w:r w:rsidRPr="00A030DD" w:rsidR="00A030DD">
        <w:rPr>
          <w:sz w:val="28"/>
          <w:szCs w:val="28"/>
        </w:rPr>
        <w:t xml:space="preserve">x </w:t>
      </w:r>
      <w:r>
        <w:rPr>
          <w:sz w:val="28"/>
          <w:szCs w:val="28"/>
        </w:rPr>
        <w:t>10</w:t>
      </w:r>
      <w:r w:rsidRPr="00A030DD" w:rsidR="00A030DD">
        <w:rPr>
          <w:sz w:val="28"/>
          <w:szCs w:val="28"/>
        </w:rPr>
        <w:t xml:space="preserve">0 </w:t>
      </w:r>
    </w:p>
    <w:p w:rsidRPr="00A030DD" w:rsidR="00AF20AD" w:rsidP="00A030DD" w:rsidRDefault="00AF20AD" w14:paraId="13279A12" w14:textId="18300A79">
      <w:pPr>
        <w:spacing w:after="0" w:line="240" w:lineRule="auto"/>
        <w:ind w:left="0" w:right="0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1 </w:t>
      </w:r>
      <w:proofErr w:type="spellStart"/>
      <w:r>
        <w:rPr>
          <w:sz w:val="28"/>
          <w:szCs w:val="28"/>
        </w:rPr>
        <w:t>st</w:t>
      </w:r>
      <w:proofErr w:type="spellEnd"/>
      <w:proofErr w:type="gramEnd"/>
      <w:r>
        <w:rPr>
          <w:sz w:val="28"/>
          <w:szCs w:val="28"/>
        </w:rPr>
        <w:t xml:space="preserve"> </w:t>
      </w:r>
      <w:r w:rsidR="005E66B5">
        <w:rPr>
          <w:sz w:val="28"/>
          <w:szCs w:val="28"/>
        </w:rPr>
        <w:t>Steril b</w:t>
      </w:r>
      <w:r>
        <w:rPr>
          <w:sz w:val="28"/>
          <w:szCs w:val="28"/>
        </w:rPr>
        <w:t xml:space="preserve">röstduk </w:t>
      </w:r>
    </w:p>
    <w:p w:rsidRPr="00A030DD" w:rsidR="00A030DD" w:rsidP="00A030DD" w:rsidRDefault="00A030DD" w14:paraId="4B04F05C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Steril </w:t>
      </w:r>
      <w:proofErr w:type="spellStart"/>
      <w:r w:rsidRPr="00A030DD">
        <w:rPr>
          <w:sz w:val="28"/>
          <w:szCs w:val="28"/>
        </w:rPr>
        <w:t>tvättpeang</w:t>
      </w:r>
      <w:proofErr w:type="spellEnd"/>
      <w:r w:rsidRPr="00A030DD">
        <w:rPr>
          <w:sz w:val="28"/>
          <w:szCs w:val="28"/>
        </w:rPr>
        <w:t xml:space="preserve"> + B6 skål</w:t>
      </w:r>
    </w:p>
    <w:p w:rsidRPr="00A030DD" w:rsidR="00A030DD" w:rsidP="00A030DD" w:rsidRDefault="00A030DD" w14:paraId="1785E0FA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CDK enligt ordination </w:t>
      </w:r>
    </w:p>
    <w:p w:rsidRPr="00A030DD" w:rsidR="00A030DD" w:rsidP="00A030DD" w:rsidRDefault="00A030DD" w14:paraId="06148B59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A030DD">
        <w:rPr>
          <w:sz w:val="28"/>
          <w:szCs w:val="28"/>
        </w:rPr>
        <w:t xml:space="preserve">3 </w:t>
      </w:r>
      <w:proofErr w:type="spellStart"/>
      <w:r w:rsidRPr="00A030DD">
        <w:rPr>
          <w:sz w:val="28"/>
          <w:szCs w:val="28"/>
        </w:rPr>
        <w:t>st</w:t>
      </w:r>
      <w:proofErr w:type="spellEnd"/>
      <w:proofErr w:type="gramEnd"/>
      <w:r w:rsidRPr="00A030DD">
        <w:rPr>
          <w:sz w:val="28"/>
          <w:szCs w:val="28"/>
        </w:rPr>
        <w:t xml:space="preserve"> Sprutor 10 ml med </w:t>
      </w:r>
      <w:proofErr w:type="spellStart"/>
      <w:r w:rsidRPr="00A030DD">
        <w:rPr>
          <w:sz w:val="28"/>
          <w:szCs w:val="28"/>
        </w:rPr>
        <w:t>NaCl</w:t>
      </w:r>
      <w:proofErr w:type="spellEnd"/>
      <w:r w:rsidRPr="00A030DD">
        <w:rPr>
          <w:sz w:val="28"/>
          <w:szCs w:val="28"/>
        </w:rPr>
        <w:t xml:space="preserve"> / Heparinblandning </w:t>
      </w:r>
    </w:p>
    <w:p w:rsidRPr="00A030DD" w:rsidR="00A030DD" w:rsidP="00A030DD" w:rsidRDefault="00A030DD" w14:paraId="5D329578" w14:textId="2C1D50EE">
      <w:pPr>
        <w:spacing w:after="0" w:line="240" w:lineRule="auto"/>
        <w:ind w:left="0" w:right="0"/>
        <w:rPr>
          <w:sz w:val="28"/>
          <w:szCs w:val="28"/>
          <w:lang w:val="de-DE"/>
        </w:rPr>
      </w:pPr>
      <w:r w:rsidRPr="203DCBBB" w:rsidR="00A030DD">
        <w:rPr>
          <w:sz w:val="28"/>
          <w:szCs w:val="28"/>
        </w:rPr>
        <w:t>(</w:t>
      </w:r>
      <w:r w:rsidRPr="203DCBBB" w:rsidR="00A030DD">
        <w:rPr>
          <w:sz w:val="28"/>
          <w:szCs w:val="28"/>
        </w:rPr>
        <w:t>Inj</w:t>
      </w:r>
      <w:r w:rsidRPr="203DCBBB" w:rsidR="00A030DD">
        <w:rPr>
          <w:sz w:val="28"/>
          <w:szCs w:val="28"/>
        </w:rPr>
        <w:t xml:space="preserve">. Heparin 5000 E/ml 0,5 ml tillsättes till </w:t>
      </w:r>
      <w:r w:rsidRPr="203DCBBB" w:rsidR="00A030DD">
        <w:rPr>
          <w:sz w:val="28"/>
          <w:szCs w:val="28"/>
        </w:rPr>
        <w:t>Inj</w:t>
      </w:r>
      <w:r w:rsidRPr="203DCBBB" w:rsidR="00A030DD">
        <w:rPr>
          <w:sz w:val="28"/>
          <w:szCs w:val="28"/>
        </w:rPr>
        <w:t xml:space="preserve">. </w:t>
      </w:r>
      <w:r w:rsidRPr="203DCBBB" w:rsidR="00A030DD">
        <w:rPr>
          <w:sz w:val="28"/>
          <w:szCs w:val="28"/>
          <w:lang w:val="de-DE"/>
        </w:rPr>
        <w:t>NaCl 9</w:t>
      </w:r>
      <w:r w:rsidRPr="203DCBBB" w:rsidR="00A030DD">
        <w:rPr>
          <w:sz w:val="28"/>
          <w:szCs w:val="28"/>
          <w:lang w:val="de-DE"/>
        </w:rPr>
        <w:t xml:space="preserve"> mg/ml 50 ml)</w:t>
      </w:r>
    </w:p>
    <w:p w:rsidRPr="00A030DD" w:rsidR="00A030DD" w:rsidP="00A030DD" w:rsidRDefault="00A030DD" w14:paraId="789D0903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A030DD">
        <w:rPr>
          <w:sz w:val="28"/>
          <w:szCs w:val="28"/>
        </w:rPr>
        <w:t xml:space="preserve">1 </w:t>
      </w:r>
      <w:proofErr w:type="spellStart"/>
      <w:r w:rsidRPr="00A030DD">
        <w:rPr>
          <w:sz w:val="28"/>
          <w:szCs w:val="28"/>
        </w:rPr>
        <w:t>st</w:t>
      </w:r>
      <w:proofErr w:type="spellEnd"/>
      <w:proofErr w:type="gramEnd"/>
      <w:r w:rsidRPr="00A030DD">
        <w:rPr>
          <w:sz w:val="28"/>
          <w:szCs w:val="28"/>
        </w:rPr>
        <w:t xml:space="preserve"> Kanyl rosa 1,2x 50  </w:t>
      </w:r>
    </w:p>
    <w:p w:rsidRPr="00A030DD" w:rsidR="00A030DD" w:rsidP="00A030DD" w:rsidRDefault="00A030DD" w14:paraId="3B6FB1ED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A030DD">
        <w:rPr>
          <w:sz w:val="28"/>
          <w:szCs w:val="28"/>
        </w:rPr>
        <w:t xml:space="preserve">1 </w:t>
      </w:r>
      <w:proofErr w:type="spellStart"/>
      <w:r w:rsidRPr="00A030DD">
        <w:rPr>
          <w:sz w:val="28"/>
          <w:szCs w:val="28"/>
        </w:rPr>
        <w:t>st</w:t>
      </w:r>
      <w:proofErr w:type="spellEnd"/>
      <w:proofErr w:type="gramEnd"/>
      <w:r w:rsidRPr="00A030DD">
        <w:rPr>
          <w:sz w:val="28"/>
          <w:szCs w:val="28"/>
        </w:rPr>
        <w:t xml:space="preserve"> </w:t>
      </w:r>
      <w:proofErr w:type="spellStart"/>
      <w:r w:rsidRPr="00A030DD">
        <w:rPr>
          <w:sz w:val="28"/>
          <w:szCs w:val="28"/>
        </w:rPr>
        <w:t>Steri-Drape</w:t>
      </w:r>
      <w:proofErr w:type="spellEnd"/>
    </w:p>
    <w:p w:rsidR="00A030DD" w:rsidP="00A030DD" w:rsidRDefault="00A030DD" w14:paraId="755D9F9C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Rondskål, två sutur set </w:t>
      </w:r>
      <w:proofErr w:type="spellStart"/>
      <w:r w:rsidRPr="00A030DD">
        <w:rPr>
          <w:sz w:val="28"/>
          <w:szCs w:val="28"/>
        </w:rPr>
        <w:t>Novafil</w:t>
      </w:r>
      <w:proofErr w:type="spellEnd"/>
      <w:r w:rsidRPr="00A030DD">
        <w:rPr>
          <w:sz w:val="28"/>
          <w:szCs w:val="28"/>
        </w:rPr>
        <w:t xml:space="preserve"> 3,0 samt en nålförare.</w:t>
      </w:r>
    </w:p>
    <w:p w:rsidRPr="00A030DD" w:rsidR="004214C8" w:rsidP="00A030DD" w:rsidRDefault="004214C8" w14:paraId="40440DE1" w14:textId="4182112A">
      <w:pPr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Steril sax.</w:t>
      </w:r>
    </w:p>
    <w:p w:rsidRPr="00A030DD" w:rsidR="00A030DD" w:rsidP="00A030DD" w:rsidRDefault="00A030DD" w14:paraId="23C10EF9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40681E21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>EXTRA MATERIAL:</w:t>
      </w:r>
    </w:p>
    <w:p w:rsidRPr="00A030DD" w:rsidR="00A030DD" w:rsidP="00A030DD" w:rsidRDefault="00A030DD" w14:paraId="7558B040" w14:textId="2B18CAF6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203DCBBB" w:rsidR="00A030DD">
        <w:rPr>
          <w:sz w:val="28"/>
          <w:szCs w:val="28"/>
        </w:rPr>
        <w:t xml:space="preserve">1 </w:t>
      </w:r>
      <w:r w:rsidRPr="203DCBBB" w:rsidR="00A030DD">
        <w:rPr>
          <w:sz w:val="28"/>
          <w:szCs w:val="28"/>
        </w:rPr>
        <w:t>st</w:t>
      </w:r>
      <w:r w:rsidRPr="203DCBBB" w:rsidR="00A030DD">
        <w:rPr>
          <w:sz w:val="28"/>
          <w:szCs w:val="28"/>
        </w:rPr>
        <w:t xml:space="preserve"> Statlock</w:t>
      </w:r>
      <w:r>
        <w:br/>
      </w:r>
      <w:r w:rsidRPr="203DCBBB" w:rsidR="00A030DD">
        <w:rPr>
          <w:sz w:val="28"/>
          <w:szCs w:val="28"/>
        </w:rPr>
        <w:t xml:space="preserve">2 </w:t>
      </w:r>
      <w:r w:rsidRPr="203DCBBB" w:rsidR="00A030DD">
        <w:rPr>
          <w:sz w:val="28"/>
          <w:szCs w:val="28"/>
        </w:rPr>
        <w:t>stTegoproppar</w:t>
      </w:r>
      <w:r>
        <w:br/>
      </w:r>
      <w:r w:rsidRPr="203DCBBB" w:rsidR="00A030DD">
        <w:rPr>
          <w:sz w:val="28"/>
          <w:szCs w:val="28"/>
        </w:rPr>
        <w:t xml:space="preserve">2 </w:t>
      </w:r>
      <w:r w:rsidRPr="203DCBBB" w:rsidR="00A030DD">
        <w:rPr>
          <w:sz w:val="28"/>
          <w:szCs w:val="28"/>
        </w:rPr>
        <w:t>st</w:t>
      </w:r>
      <w:r w:rsidRPr="203DCBBB" w:rsidR="00A030DD">
        <w:rPr>
          <w:sz w:val="28"/>
          <w:szCs w:val="28"/>
        </w:rPr>
        <w:t xml:space="preserve"> sprutor med aktuellt CDK </w:t>
      </w:r>
      <w:r w:rsidRPr="203DCBBB" w:rsidR="00A030DD">
        <w:rPr>
          <w:sz w:val="28"/>
          <w:szCs w:val="28"/>
        </w:rPr>
        <w:t>lås till</w:t>
      </w:r>
      <w:r w:rsidRPr="203DCBBB" w:rsidR="00A030DD">
        <w:rPr>
          <w:sz w:val="28"/>
          <w:szCs w:val="28"/>
        </w:rPr>
        <w:t xml:space="preserve"> avslut</w:t>
      </w:r>
    </w:p>
    <w:p w:rsidRPr="00A030DD" w:rsidR="00A030DD" w:rsidP="00A030DD" w:rsidRDefault="00A030DD" w14:paraId="666E8667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A030DD">
        <w:rPr>
          <w:sz w:val="28"/>
          <w:szCs w:val="28"/>
        </w:rPr>
        <w:t>NaCl</w:t>
      </w:r>
      <w:proofErr w:type="spellEnd"/>
      <w:r w:rsidRPr="00A030DD">
        <w:rPr>
          <w:sz w:val="28"/>
          <w:szCs w:val="28"/>
        </w:rPr>
        <w:t>/Heparinblandning</w:t>
      </w:r>
    </w:p>
    <w:p w:rsidRPr="00A030DD" w:rsidR="00A030DD" w:rsidP="00A030DD" w:rsidRDefault="00A030DD" w14:paraId="392700B3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1 </w:t>
      </w:r>
      <w:proofErr w:type="spellStart"/>
      <w:proofErr w:type="gramStart"/>
      <w:r w:rsidRPr="00A030DD">
        <w:rPr>
          <w:sz w:val="28"/>
          <w:szCs w:val="28"/>
        </w:rPr>
        <w:t>st</w:t>
      </w:r>
      <w:proofErr w:type="spellEnd"/>
      <w:r w:rsidRPr="00A030DD">
        <w:rPr>
          <w:sz w:val="28"/>
          <w:szCs w:val="28"/>
        </w:rPr>
        <w:t xml:space="preserve">  </w:t>
      </w:r>
      <w:proofErr w:type="spellStart"/>
      <w:r w:rsidRPr="00A030DD">
        <w:rPr>
          <w:sz w:val="28"/>
          <w:szCs w:val="28"/>
        </w:rPr>
        <w:t>Descutan</w:t>
      </w:r>
      <w:proofErr w:type="spellEnd"/>
      <w:proofErr w:type="gramEnd"/>
      <w:r w:rsidRPr="00A030DD">
        <w:rPr>
          <w:sz w:val="28"/>
          <w:szCs w:val="28"/>
        </w:rPr>
        <w:t xml:space="preserve"> svamp 4%</w:t>
      </w:r>
    </w:p>
    <w:p w:rsidRPr="00A030DD" w:rsidR="00A030DD" w:rsidP="00A030DD" w:rsidRDefault="00A030DD" w14:paraId="2852A05B" w14:textId="77777777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A030DD">
        <w:rPr>
          <w:sz w:val="28"/>
          <w:szCs w:val="28"/>
        </w:rPr>
        <w:t>Klorhexidinsprit</w:t>
      </w:r>
      <w:proofErr w:type="spellEnd"/>
      <w:r w:rsidRPr="00A030DD">
        <w:rPr>
          <w:sz w:val="28"/>
          <w:szCs w:val="28"/>
        </w:rPr>
        <w:t xml:space="preserve"> färgad 5 mg/ml</w:t>
      </w:r>
    </w:p>
    <w:p w:rsidRPr="00A030DD" w:rsidR="00A030DD" w:rsidP="00A030DD" w:rsidRDefault="00A030DD" w14:paraId="04DE87EC" w14:textId="40AE78B0">
      <w:pPr>
        <w:spacing w:after="0" w:line="240" w:lineRule="auto"/>
        <w:ind w:left="0" w:right="0"/>
        <w:rPr>
          <w:sz w:val="28"/>
          <w:szCs w:val="28"/>
        </w:rPr>
      </w:pPr>
      <w:r w:rsidRPr="203DCBBB" w:rsidR="00A030DD">
        <w:rPr>
          <w:sz w:val="28"/>
          <w:szCs w:val="28"/>
        </w:rPr>
        <w:t xml:space="preserve">Kompresser </w:t>
      </w:r>
      <w:r w:rsidRPr="203DCBBB" w:rsidR="00A030DD">
        <w:rPr>
          <w:sz w:val="28"/>
          <w:szCs w:val="28"/>
        </w:rPr>
        <w:t>sterila,</w:t>
      </w:r>
      <w:r w:rsidRPr="203DCBBB" w:rsidR="00A030DD">
        <w:rPr>
          <w:sz w:val="28"/>
          <w:szCs w:val="28"/>
        </w:rPr>
        <w:t xml:space="preserve"> några extra pkt.</w:t>
      </w:r>
    </w:p>
    <w:p w:rsidRPr="00A030DD" w:rsidR="00A030DD" w:rsidP="00A030DD" w:rsidRDefault="00A030DD" w14:paraId="68111970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Sterila handskar (2 par var)</w:t>
      </w:r>
    </w:p>
    <w:p w:rsidR="00A030DD" w:rsidP="00A030DD" w:rsidRDefault="00A030DD" w14:paraId="7309BA12" w14:textId="77777777">
      <w:pPr>
        <w:spacing w:after="0" w:line="240" w:lineRule="auto"/>
        <w:ind w:left="0" w:right="0"/>
        <w:rPr>
          <w:sz w:val="28"/>
          <w:szCs w:val="28"/>
        </w:rPr>
      </w:pPr>
      <w:proofErr w:type="gramStart"/>
      <w:r w:rsidRPr="00A030DD">
        <w:rPr>
          <w:sz w:val="28"/>
          <w:szCs w:val="28"/>
        </w:rPr>
        <w:t xml:space="preserve">2 </w:t>
      </w:r>
      <w:proofErr w:type="spellStart"/>
      <w:r w:rsidRPr="00A030DD">
        <w:rPr>
          <w:sz w:val="28"/>
          <w:szCs w:val="28"/>
        </w:rPr>
        <w:t>st</w:t>
      </w:r>
      <w:proofErr w:type="spellEnd"/>
      <w:proofErr w:type="gramEnd"/>
      <w:r w:rsidRPr="00A030DD">
        <w:rPr>
          <w:sz w:val="28"/>
          <w:szCs w:val="28"/>
        </w:rPr>
        <w:t xml:space="preserve"> Munskydd </w:t>
      </w:r>
    </w:p>
    <w:p w:rsidR="005E66B5" w:rsidP="00A030DD" w:rsidRDefault="005E66B5" w14:paraId="4625687F" w14:textId="5D8AC194">
      <w:pPr>
        <w:spacing w:after="0" w:line="240" w:lineRule="auto"/>
        <w:ind w:left="0" w:right="0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2 </w:t>
      </w:r>
      <w:proofErr w:type="spellStart"/>
      <w:r>
        <w:rPr>
          <w:sz w:val="28"/>
          <w:szCs w:val="28"/>
        </w:rPr>
        <w:t>st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Sterilarockar</w:t>
      </w:r>
      <w:proofErr w:type="spellEnd"/>
    </w:p>
    <w:p w:rsidR="004214C8" w:rsidP="00A030DD" w:rsidRDefault="004214C8" w14:paraId="5D42B406" w14:textId="77777777">
      <w:pPr>
        <w:spacing w:after="0" w:line="240" w:lineRule="auto"/>
        <w:ind w:left="0" w:right="0"/>
        <w:rPr>
          <w:sz w:val="28"/>
          <w:szCs w:val="28"/>
        </w:rPr>
      </w:pPr>
    </w:p>
    <w:p w:rsidR="004214C8" w:rsidP="00A030DD" w:rsidRDefault="004214C8" w14:paraId="4022AAB8" w14:textId="77777777">
      <w:pPr>
        <w:spacing w:after="0" w:line="240" w:lineRule="auto"/>
        <w:ind w:left="0" w:right="0"/>
        <w:rPr>
          <w:sz w:val="28"/>
          <w:szCs w:val="28"/>
        </w:rPr>
      </w:pPr>
    </w:p>
    <w:p w:rsidR="004214C8" w:rsidP="00A030DD" w:rsidRDefault="004214C8" w14:paraId="402AB1AC" w14:textId="77777777">
      <w:pPr>
        <w:spacing w:after="0" w:line="240" w:lineRule="auto"/>
        <w:ind w:left="0" w:right="0"/>
        <w:rPr>
          <w:sz w:val="28"/>
          <w:szCs w:val="28"/>
        </w:rPr>
      </w:pPr>
    </w:p>
    <w:p w:rsidR="004214C8" w:rsidP="00A030DD" w:rsidRDefault="004214C8" w14:paraId="26F41345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4214C8" w:rsidP="00A030DD" w:rsidRDefault="004214C8" w14:paraId="54527FE6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57344351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0B076128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>UPPDUKNING STERILT MATERIAL:</w:t>
      </w:r>
    </w:p>
    <w:p w:rsidRPr="00A030DD" w:rsidR="00A030DD" w:rsidP="00A030DD" w:rsidRDefault="00A030DD" w14:paraId="3526F022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 xml:space="preserve">Två personer behövs, en steril och en </w:t>
      </w:r>
      <w:proofErr w:type="spellStart"/>
      <w:r w:rsidRPr="00A030DD">
        <w:rPr>
          <w:sz w:val="28"/>
          <w:szCs w:val="28"/>
        </w:rPr>
        <w:t>osteril</w:t>
      </w:r>
      <w:proofErr w:type="spellEnd"/>
      <w:r w:rsidRPr="00A030DD">
        <w:rPr>
          <w:sz w:val="28"/>
          <w:szCs w:val="28"/>
        </w:rPr>
        <w:t xml:space="preserve"> assistent.</w:t>
      </w:r>
    </w:p>
    <w:p w:rsidRPr="00A030DD" w:rsidR="00A030DD" w:rsidP="00A030DD" w:rsidRDefault="00A030DD" w14:paraId="31D70F76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 xml:space="preserve">Tvätta och sprita händerna. </w:t>
      </w:r>
    </w:p>
    <w:p w:rsidRPr="00A030DD" w:rsidR="00A030DD" w:rsidP="00A030DD" w:rsidRDefault="00A030DD" w14:paraId="2278E3CE" w14:textId="77777777">
      <w:pPr>
        <w:spacing w:after="0" w:line="240" w:lineRule="auto"/>
        <w:ind w:left="0" w:right="0"/>
        <w:outlineLvl w:val="0"/>
        <w:rPr>
          <w:sz w:val="28"/>
          <w:szCs w:val="28"/>
        </w:rPr>
      </w:pPr>
      <w:r w:rsidRPr="00A030DD">
        <w:rPr>
          <w:sz w:val="28"/>
          <w:szCs w:val="28"/>
        </w:rPr>
        <w:t xml:space="preserve">Tag på munskydd och sterila handskar. </w:t>
      </w:r>
      <w:proofErr w:type="spellStart"/>
      <w:r w:rsidRPr="00A030DD">
        <w:rPr>
          <w:sz w:val="28"/>
          <w:szCs w:val="28"/>
        </w:rPr>
        <w:t>Osteril</w:t>
      </w:r>
      <w:proofErr w:type="spellEnd"/>
      <w:r w:rsidRPr="00A030DD">
        <w:rPr>
          <w:sz w:val="28"/>
          <w:szCs w:val="28"/>
        </w:rPr>
        <w:t xml:space="preserve"> assistent endast munskydd.</w:t>
      </w:r>
    </w:p>
    <w:p w:rsidRPr="00A030DD" w:rsidR="00A030DD" w:rsidP="00A030DD" w:rsidRDefault="00A030DD" w14:paraId="12C829AF" w14:textId="7C0173CA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A030DD">
        <w:rPr>
          <w:sz w:val="28"/>
          <w:szCs w:val="28"/>
        </w:rPr>
        <w:t>Spritavtvätta</w:t>
      </w:r>
      <w:proofErr w:type="spellEnd"/>
      <w:r w:rsidRPr="00A030DD">
        <w:rPr>
          <w:sz w:val="28"/>
          <w:szCs w:val="28"/>
        </w:rPr>
        <w:t xml:space="preserve"> rullbordet, täck med den sterila handduken (plastade sidan nedåt.)</w:t>
      </w:r>
    </w:p>
    <w:p w:rsidRPr="00A030DD" w:rsidR="00A030DD" w:rsidP="00A030DD" w:rsidRDefault="00A030DD" w14:paraId="23F3DBDE" w14:textId="672A1764">
      <w:pPr>
        <w:spacing w:after="0" w:line="240" w:lineRule="auto"/>
        <w:ind w:left="0" w:right="0"/>
        <w:rPr>
          <w:sz w:val="28"/>
          <w:szCs w:val="28"/>
        </w:rPr>
      </w:pPr>
      <w:r w:rsidRPr="203DCBBB" w:rsidR="00A030DD">
        <w:rPr>
          <w:sz w:val="28"/>
          <w:szCs w:val="28"/>
        </w:rPr>
        <w:t xml:space="preserve">Lägg upp </w:t>
      </w:r>
      <w:r w:rsidRPr="203DCBBB" w:rsidR="00A030DD">
        <w:rPr>
          <w:sz w:val="28"/>
          <w:szCs w:val="28"/>
        </w:rPr>
        <w:t>övrig</w:t>
      </w:r>
      <w:r w:rsidRPr="203DCBBB" w:rsidR="00A030DD">
        <w:rPr>
          <w:sz w:val="28"/>
          <w:szCs w:val="28"/>
        </w:rPr>
        <w:t>t</w:t>
      </w:r>
      <w:r w:rsidRPr="203DCBBB" w:rsidR="486F46AE">
        <w:rPr>
          <w:sz w:val="28"/>
          <w:szCs w:val="28"/>
        </w:rPr>
        <w:t xml:space="preserve"> </w:t>
      </w:r>
      <w:r w:rsidRPr="203DCBBB" w:rsidR="00A030DD">
        <w:rPr>
          <w:sz w:val="28"/>
          <w:szCs w:val="28"/>
        </w:rPr>
        <w:t>materiel</w:t>
      </w:r>
      <w:r w:rsidRPr="203DCBBB" w:rsidR="00A030DD">
        <w:rPr>
          <w:sz w:val="28"/>
          <w:szCs w:val="28"/>
        </w:rPr>
        <w:t xml:space="preserve"> </w:t>
      </w:r>
    </w:p>
    <w:p w:rsidRPr="00A030DD" w:rsidR="00A030DD" w:rsidP="00A030DD" w:rsidRDefault="00A030DD" w14:paraId="5D469D74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Spola genom kateter och ledare med </w:t>
      </w:r>
      <w:proofErr w:type="spellStart"/>
      <w:r w:rsidRPr="00A030DD">
        <w:rPr>
          <w:sz w:val="28"/>
          <w:szCs w:val="28"/>
        </w:rPr>
        <w:t>NaCl</w:t>
      </w:r>
      <w:proofErr w:type="spellEnd"/>
      <w:r w:rsidRPr="00A030DD">
        <w:rPr>
          <w:sz w:val="28"/>
          <w:szCs w:val="28"/>
        </w:rPr>
        <w:t>-Heparinblandningen.</w:t>
      </w:r>
    </w:p>
    <w:p w:rsidRPr="00A030DD" w:rsidR="00A030DD" w:rsidP="00A030DD" w:rsidRDefault="00A030DD" w14:paraId="791341C1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Efter </w:t>
      </w:r>
      <w:proofErr w:type="spellStart"/>
      <w:r w:rsidRPr="00A030DD">
        <w:rPr>
          <w:sz w:val="28"/>
          <w:szCs w:val="28"/>
        </w:rPr>
        <w:t>uppdukandet</w:t>
      </w:r>
      <w:proofErr w:type="spellEnd"/>
      <w:r w:rsidRPr="00A030DD">
        <w:rPr>
          <w:sz w:val="28"/>
          <w:szCs w:val="28"/>
        </w:rPr>
        <w:t xml:space="preserve"> täck vagnen med en steril duk.</w:t>
      </w:r>
    </w:p>
    <w:p w:rsidRPr="00A030DD" w:rsidR="00A030DD" w:rsidP="00A030DD" w:rsidRDefault="00A030DD" w14:paraId="72CE886A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528413BA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2FF5B996" w14:textId="77777777">
      <w:pPr>
        <w:spacing w:after="0" w:line="240" w:lineRule="auto"/>
        <w:ind w:left="0" w:right="0"/>
        <w:rPr>
          <w:szCs w:val="20"/>
        </w:rPr>
      </w:pPr>
    </w:p>
    <w:p w:rsidRPr="00A030DD" w:rsidR="00A030DD" w:rsidP="00A030DD" w:rsidRDefault="00A030DD" w14:paraId="00DD825E" w14:textId="77777777">
      <w:pPr>
        <w:spacing w:after="0" w:line="240" w:lineRule="auto"/>
        <w:ind w:left="0" w:right="0"/>
        <w:rPr>
          <w:szCs w:val="20"/>
        </w:rPr>
      </w:pPr>
    </w:p>
    <w:p w:rsidRPr="00A030DD" w:rsidR="00A030DD" w:rsidP="00A030DD" w:rsidRDefault="00A030DD" w14:paraId="4CDEFF94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FÖRBEREDELSER AV PATIENTEN.</w:t>
      </w:r>
    </w:p>
    <w:p w:rsidRPr="00A030DD" w:rsidR="00A030DD" w:rsidP="00A030DD" w:rsidRDefault="00A030DD" w14:paraId="21FFA9C9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Informera patienten om ingreppet.</w:t>
      </w:r>
    </w:p>
    <w:p w:rsidRPr="00A030DD" w:rsidR="00A030DD" w:rsidP="00A030DD" w:rsidRDefault="00A030DD" w14:paraId="68213ADD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Avlägsna kläder och </w:t>
      </w:r>
      <w:proofErr w:type="spellStart"/>
      <w:r w:rsidRPr="00A030DD">
        <w:rPr>
          <w:sz w:val="28"/>
          <w:szCs w:val="28"/>
        </w:rPr>
        <w:t>ev</w:t>
      </w:r>
      <w:proofErr w:type="spellEnd"/>
      <w:r w:rsidRPr="00A030DD">
        <w:rPr>
          <w:sz w:val="28"/>
          <w:szCs w:val="28"/>
        </w:rPr>
        <w:t xml:space="preserve"> smycken på överkroppen. </w:t>
      </w:r>
    </w:p>
    <w:p w:rsidRPr="00A030DD" w:rsidR="00A030DD" w:rsidP="00A030DD" w:rsidRDefault="00A030DD" w14:paraId="5DDC2EFD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Ta bort förbanden och eventuella suturer, tvätta med </w:t>
      </w:r>
      <w:proofErr w:type="spellStart"/>
      <w:r w:rsidRPr="00A030DD">
        <w:rPr>
          <w:sz w:val="28"/>
          <w:szCs w:val="28"/>
        </w:rPr>
        <w:t>Descutansvamp</w:t>
      </w:r>
      <w:proofErr w:type="spellEnd"/>
      <w:r w:rsidRPr="00A030DD">
        <w:rPr>
          <w:sz w:val="28"/>
          <w:szCs w:val="28"/>
        </w:rPr>
        <w:t xml:space="preserve"> och därefter </w:t>
      </w:r>
      <w:proofErr w:type="spellStart"/>
      <w:r w:rsidRPr="00A030DD">
        <w:rPr>
          <w:sz w:val="28"/>
          <w:szCs w:val="28"/>
        </w:rPr>
        <w:t>Klorhexidinsprit</w:t>
      </w:r>
      <w:proofErr w:type="spellEnd"/>
      <w:r w:rsidRPr="00A030DD">
        <w:rPr>
          <w:sz w:val="28"/>
          <w:szCs w:val="28"/>
        </w:rPr>
        <w:t xml:space="preserve"> 5 mg/ml. </w:t>
      </w:r>
      <w:proofErr w:type="spellStart"/>
      <w:r w:rsidRPr="00A030DD">
        <w:rPr>
          <w:sz w:val="28"/>
          <w:szCs w:val="28"/>
        </w:rPr>
        <w:t>Osteril</w:t>
      </w:r>
      <w:proofErr w:type="spellEnd"/>
      <w:r w:rsidRPr="00A030DD">
        <w:rPr>
          <w:sz w:val="28"/>
          <w:szCs w:val="28"/>
        </w:rPr>
        <w:t xml:space="preserve"> assistent håller gamla </w:t>
      </w:r>
      <w:proofErr w:type="spellStart"/>
      <w:r w:rsidRPr="00A030DD">
        <w:rPr>
          <w:sz w:val="28"/>
          <w:szCs w:val="28"/>
        </w:rPr>
        <w:t>CDKn</w:t>
      </w:r>
      <w:proofErr w:type="spellEnd"/>
      <w:r w:rsidRPr="00A030DD">
        <w:rPr>
          <w:sz w:val="28"/>
          <w:szCs w:val="28"/>
        </w:rPr>
        <w:t xml:space="preserve"> med sterila kompresser, samtidigt som steril sköterska tvättar med färgad </w:t>
      </w:r>
      <w:proofErr w:type="spellStart"/>
      <w:r w:rsidRPr="00A030DD">
        <w:rPr>
          <w:sz w:val="28"/>
          <w:szCs w:val="28"/>
        </w:rPr>
        <w:t>klorhexidinsprit</w:t>
      </w:r>
      <w:proofErr w:type="spellEnd"/>
      <w:r w:rsidRPr="00A030DD">
        <w:rPr>
          <w:sz w:val="28"/>
          <w:szCs w:val="28"/>
        </w:rPr>
        <w:t xml:space="preserve">.  </w:t>
      </w:r>
    </w:p>
    <w:p w:rsidRPr="00A030DD" w:rsidR="00A030DD" w:rsidP="00A030DD" w:rsidRDefault="00A030DD" w14:paraId="63037FAB" w14:textId="77777777">
      <w:pPr>
        <w:keepNext/>
        <w:spacing w:after="0" w:line="240" w:lineRule="auto"/>
        <w:ind w:left="0" w:right="0"/>
        <w:outlineLvl w:val="0"/>
        <w:rPr>
          <w:b/>
          <w:sz w:val="28"/>
          <w:szCs w:val="28"/>
        </w:rPr>
      </w:pPr>
    </w:p>
    <w:p w:rsidR="00586BEE" w:rsidP="00A030DD" w:rsidRDefault="00A030DD" w14:paraId="378A02A1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Klä in patienten med steril</w:t>
      </w:r>
      <w:r w:rsidR="00586BEE">
        <w:rPr>
          <w:sz w:val="28"/>
          <w:szCs w:val="28"/>
        </w:rPr>
        <w:t>bröstduk</w:t>
      </w:r>
      <w:r w:rsidRPr="00A030DD">
        <w:rPr>
          <w:sz w:val="28"/>
          <w:szCs w:val="28"/>
        </w:rPr>
        <w:t>.</w:t>
      </w:r>
    </w:p>
    <w:p w:rsidRPr="00A030DD" w:rsidR="00A030DD" w:rsidP="00A030DD" w:rsidRDefault="00A030DD" w14:paraId="1845A235" w14:textId="44939E60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Lägg </w:t>
      </w:r>
      <w:proofErr w:type="spellStart"/>
      <w:r w:rsidRPr="00A030DD">
        <w:rPr>
          <w:sz w:val="28"/>
          <w:szCs w:val="28"/>
        </w:rPr>
        <w:t>steridrape</w:t>
      </w:r>
      <w:proofErr w:type="spellEnd"/>
      <w:r w:rsidRPr="00A030DD">
        <w:rPr>
          <w:sz w:val="28"/>
          <w:szCs w:val="28"/>
        </w:rPr>
        <w:t xml:space="preserve"> runt </w:t>
      </w:r>
      <w:proofErr w:type="spellStart"/>
      <w:r w:rsidRPr="00A030DD">
        <w:rPr>
          <w:sz w:val="28"/>
          <w:szCs w:val="28"/>
        </w:rPr>
        <w:t>CDK:n</w:t>
      </w:r>
      <w:proofErr w:type="spellEnd"/>
      <w:r w:rsidRPr="00A030DD">
        <w:rPr>
          <w:sz w:val="28"/>
          <w:szCs w:val="28"/>
        </w:rPr>
        <w:t xml:space="preserve">, för att inte kontaminera de sterila </w:t>
      </w:r>
      <w:proofErr w:type="gramStart"/>
      <w:r w:rsidRPr="00A030DD">
        <w:rPr>
          <w:sz w:val="28"/>
          <w:szCs w:val="28"/>
        </w:rPr>
        <w:t>operations dukarna</w:t>
      </w:r>
      <w:proofErr w:type="gramEnd"/>
      <w:r w:rsidRPr="00A030DD">
        <w:rPr>
          <w:sz w:val="28"/>
          <w:szCs w:val="28"/>
        </w:rPr>
        <w:t xml:space="preserve">. </w:t>
      </w:r>
    </w:p>
    <w:p w:rsidRPr="00A030DD" w:rsidR="00A030DD" w:rsidP="00A030DD" w:rsidRDefault="00A030DD" w14:paraId="426C91FD" w14:textId="40D6ADA1">
      <w:pPr>
        <w:spacing w:after="0" w:line="240" w:lineRule="auto"/>
        <w:ind w:left="0" w:right="0"/>
        <w:rPr>
          <w:sz w:val="28"/>
          <w:szCs w:val="28"/>
        </w:rPr>
      </w:pPr>
      <w:r w:rsidRPr="203DCBBB" w:rsidR="00A030DD">
        <w:rPr>
          <w:sz w:val="28"/>
          <w:szCs w:val="28"/>
        </w:rPr>
        <w:t xml:space="preserve">Byt handskar (läkare och </w:t>
      </w:r>
      <w:r w:rsidRPr="203DCBBB" w:rsidR="00A030DD">
        <w:rPr>
          <w:sz w:val="28"/>
          <w:szCs w:val="28"/>
        </w:rPr>
        <w:t>sjuksköterska)</w:t>
      </w:r>
      <w:r w:rsidRPr="203DCBBB" w:rsidR="00A030DD">
        <w:rPr>
          <w:sz w:val="28"/>
          <w:szCs w:val="28"/>
        </w:rPr>
        <w:t xml:space="preserve"> innan den nya katetern läggs in.</w:t>
      </w:r>
    </w:p>
    <w:p w:rsidRPr="00A030DD" w:rsidR="00A030DD" w:rsidP="00A030DD" w:rsidRDefault="00A030DD" w14:paraId="5A295C5E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7FC96A98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6D0B515C" w14:textId="77777777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Efter byte av CDK skall handhavande enl. PM: avslutning för dialysbehandling via CDK följas Q Di 413.</w:t>
      </w:r>
    </w:p>
    <w:p w:rsidRPr="00A030DD" w:rsidR="00A030DD" w:rsidP="00A030DD" w:rsidRDefault="00A030DD" w14:paraId="663D3845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55A4A707" w14:textId="6884AFF4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 xml:space="preserve">Fyll i </w:t>
      </w:r>
      <w:r w:rsidR="00586BEE">
        <w:rPr>
          <w:sz w:val="28"/>
          <w:szCs w:val="28"/>
        </w:rPr>
        <w:t>ny CDK i standardvårdplan</w:t>
      </w:r>
      <w:r w:rsidR="00004F5D">
        <w:rPr>
          <w:sz w:val="28"/>
          <w:szCs w:val="28"/>
        </w:rPr>
        <w:t>.</w:t>
      </w:r>
    </w:p>
    <w:p w:rsidRPr="00A030DD" w:rsidR="00A030DD" w:rsidP="00A030DD" w:rsidRDefault="00A030DD" w14:paraId="28A889F7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64C19B13" w14:textId="455F13A9">
      <w:pPr>
        <w:spacing w:after="0" w:line="240" w:lineRule="auto"/>
        <w:ind w:left="0" w:right="0"/>
        <w:rPr>
          <w:sz w:val="28"/>
          <w:szCs w:val="28"/>
        </w:rPr>
      </w:pPr>
      <w:r w:rsidRPr="00A030DD">
        <w:rPr>
          <w:sz w:val="28"/>
          <w:szCs w:val="28"/>
        </w:rPr>
        <w:t>Antibiotika enl. ordination</w:t>
      </w:r>
      <w:r w:rsidR="00004F5D">
        <w:rPr>
          <w:sz w:val="28"/>
          <w:szCs w:val="28"/>
        </w:rPr>
        <w:t>.</w:t>
      </w:r>
    </w:p>
    <w:p w:rsidRPr="00A030DD" w:rsidR="00A030DD" w:rsidP="00A030DD" w:rsidRDefault="00A030DD" w14:paraId="726719A4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784F9E70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217E2441" w14:textId="77777777">
      <w:pPr>
        <w:spacing w:after="0" w:line="240" w:lineRule="auto"/>
        <w:ind w:left="0" w:right="0"/>
        <w:rPr>
          <w:sz w:val="28"/>
          <w:szCs w:val="28"/>
        </w:rPr>
      </w:pPr>
    </w:p>
    <w:p w:rsidRPr="00A030DD" w:rsidR="00A030DD" w:rsidP="00A030DD" w:rsidRDefault="00A030DD" w14:paraId="7F4184F0" w14:textId="77777777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030D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2C4AA4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6213D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87511069">
    <w:abstractNumId w:val="17"/>
  </w:num>
  <w:num w:numId="2" w16cid:durableId="263730260">
    <w:abstractNumId w:val="14"/>
  </w:num>
  <w:num w:numId="3" w16cid:durableId="1947537356">
    <w:abstractNumId w:val="0"/>
  </w:num>
  <w:num w:numId="4" w16cid:durableId="1881866424">
    <w:abstractNumId w:val="6"/>
  </w:num>
  <w:num w:numId="5" w16cid:durableId="1520461675">
    <w:abstractNumId w:val="15"/>
  </w:num>
  <w:num w:numId="6" w16cid:durableId="133259512">
    <w:abstractNumId w:val="2"/>
  </w:num>
  <w:num w:numId="7" w16cid:durableId="1987590157">
    <w:abstractNumId w:val="11"/>
  </w:num>
  <w:num w:numId="8" w16cid:durableId="712847942">
    <w:abstractNumId w:val="8"/>
  </w:num>
  <w:num w:numId="9" w16cid:durableId="637879512">
    <w:abstractNumId w:val="1"/>
  </w:num>
  <w:num w:numId="10" w16cid:durableId="1451433347">
    <w:abstractNumId w:val="1"/>
  </w:num>
  <w:num w:numId="11" w16cid:durableId="1471703372">
    <w:abstractNumId w:val="3"/>
  </w:num>
  <w:num w:numId="12" w16cid:durableId="2136171115">
    <w:abstractNumId w:val="4"/>
  </w:num>
  <w:num w:numId="13" w16cid:durableId="1611665752">
    <w:abstractNumId w:val="13"/>
  </w:num>
  <w:num w:numId="14" w16cid:durableId="1101685217">
    <w:abstractNumId w:val="9"/>
  </w:num>
  <w:num w:numId="15" w16cid:durableId="1958485058">
    <w:abstractNumId w:val="7"/>
  </w:num>
  <w:num w:numId="16" w16cid:durableId="1894197503">
    <w:abstractNumId w:val="12"/>
  </w:num>
  <w:num w:numId="17" w16cid:durableId="744186133">
    <w:abstractNumId w:val="5"/>
  </w:num>
  <w:num w:numId="18" w16cid:durableId="1706321363">
    <w:abstractNumId w:val="10"/>
  </w:num>
  <w:num w:numId="19" w16cid:durableId="1559708815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F5D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2D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4C8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BE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6B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0D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0A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3DCBBB"/>
    <w:rsid w:val="24154285"/>
    <w:rsid w:val="28F8A910"/>
    <w:rsid w:val="36A7D696"/>
    <w:rsid w:val="3A3BA898"/>
    <w:rsid w:val="486F46AE"/>
    <w:rsid w:val="4D614FEF"/>
    <w:rsid w:val="4F9178D5"/>
    <w:rsid w:val="6098F27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 uppdukning vid byte av CDK över ledare Q Di 417</dc:title>
  <dc:subject/>
  <dc:creator>patrik.jens.johansson@vgregion.se</dc:creator>
  <keywords/>
  <lastModifiedBy>Anita Fredriksson</lastModifiedBy>
  <revision>10</revision>
  <lastPrinted>2016-03-31T10:56:00.0000000Z</lastPrinted>
  <dcterms:created xsi:type="dcterms:W3CDTF">2022-05-06T06:30:00.0000000Z</dcterms:created>
  <dcterms:modified xsi:type="dcterms:W3CDTF">2025-08-21T14:01:22.0000000Z</dcterms:modified>
</coreProperties>
</file>