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body>
    <w:p w:rsidR="00D704A4" w:rsidP="00F35B05" w:rsidRDefault="00D704A4" w14:paraId="2A9C7833" w14:textId="77777777">
      <w:pPr>
        <w:pStyle w:val="Rubrik2"/>
        <w:sectPr w:rsidR="00D704A4" w:rsidSect="00D704A4">
          <w:headerReference w:type="default" r:id="rId12"/>
          <w:footerReference w:type="even" r:id="rId13"/>
          <w:footerReference w:type="default" r:id="rId14"/>
          <w:headerReference w:type="first" r:id="rId15"/>
          <w:footerReference w:type="first" r:id="rId16"/>
          <w:type w:val="continuous"/>
          <w:pgSz w:w="11900" w:h="16840" w:orient="portrait"/>
          <w:pgMar w:top="3402" w:right="1979" w:bottom="1276" w:left="992" w:header="283" w:footer="737" w:gutter="0"/>
          <w:cols w:space="708"/>
          <w:noEndnote/>
          <w:titlePg/>
          <w:docGrid w:linePitch="326"/>
        </w:sectPr>
      </w:pPr>
      <w:bookmarkStart w:name="_Toc321146591" w:id="0"/>
    </w:p>
    <w:tbl>
      <w:tblPr>
        <w:tblW w:w="9039" w:type="dxa"/>
        <w:tblLayout w:type="fixed"/>
        <w:tblLook w:val="01E0" w:firstRow="1" w:lastRow="1" w:firstColumn="1" w:lastColumn="1" w:noHBand="0" w:noVBand="0"/>
      </w:tblPr>
      <w:tblGrid>
        <w:gridCol w:w="9039"/>
      </w:tblGrid>
      <w:tr w:rsidRPr="00D704A4" w:rsidR="00D704A4" w:rsidTr="587F4CEB" w14:paraId="6C5C6CA4" w14:textId="77777777">
        <w:trPr>
          <w:cantSplit/>
          <w:trHeight w:val="570"/>
        </w:trPr>
        <w:tc>
          <w:tcPr>
            <w:tcW w:w="9039" w:type="dxa"/>
            <w:tcBorders>
              <w:bottom w:val="single" w:color="auto" w:sz="8" w:space="0"/>
            </w:tcBorders>
            <w:tcMar>
              <w:left w:w="0" w:type="dxa"/>
              <w:right w:w="0" w:type="dxa"/>
            </w:tcMar>
            <w:vAlign w:val="bottom"/>
          </w:tcPr>
          <w:p w:rsidRPr="00D704A4" w:rsidR="00D704A4" w:rsidP="00CE5AC8" w:rsidRDefault="00D704A4" w14:paraId="4605ECDB" w14:textId="4D7518CC">
            <w:pPr>
              <w:pStyle w:val="Rubrik1"/>
              <w:rPr>
                <w:noProof/>
              </w:rPr>
            </w:pPr>
            <w:r w:rsidRPr="00D704A4">
              <w:rPr>
                <w:rFonts w:ascii="Times New Roman Fet" w:hAnsi="Times New Roman Fet"/>
                <w:noProof/>
                <w:sz w:val="20"/>
              </w:rPr>
              <mc:AlternateContent>
                <mc:Choice Requires="wps">
                  <w:drawing>
                    <wp:anchor distT="0" distB="0" distL="114300" distR="114300" simplePos="0" relativeHeight="251659264" behindDoc="0" locked="0" layoutInCell="1" allowOverlap="1" wp14:anchorId="7965F759" wp14:editId="092A77D8">
                      <wp:simplePos x="0" y="0"/>
                      <wp:positionH relativeFrom="column">
                        <wp:posOffset>6518275</wp:posOffset>
                      </wp:positionH>
                      <wp:positionV relativeFrom="paragraph">
                        <wp:posOffset>78740</wp:posOffset>
                      </wp:positionV>
                      <wp:extent cx="1244600" cy="22288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3D37FD" w:rsidR="00D704A4" w:rsidP="00D704A4" w:rsidRDefault="00D704A4" w14:paraId="57CF168E"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16843</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5F759">
                      <v:stroke joinstyle="miter"/>
                      <v:path gradientshapeok="t" o:connecttype="rect"/>
                    </v:shapetype>
                    <v:shape id="Text Box 1"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v:textbox style="mso-fit-shape-to-text:t">
                        <w:txbxContent>
                          <w:p w:rsidRPr="003D37FD" w:rsidR="00D704A4" w:rsidP="00D704A4" w:rsidRDefault="00D704A4" w14:paraId="57CF168E" w14:textId="77777777">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16843</w:t>
                            </w:r>
                            <w:r w:rsidRPr="003D37FD">
                              <w:rPr>
                                <w:rFonts w:ascii="Arial" w:hAnsi="Arial" w:cs="Arial"/>
                                <w:color w:val="FFFFFF"/>
                                <w:sz w:val="18"/>
                                <w:szCs w:val="18"/>
                              </w:rPr>
                              <w:fldChar w:fldCharType="end"/>
                            </w:r>
                          </w:p>
                        </w:txbxContent>
                      </v:textbox>
                    </v:shape>
                  </w:pict>
                </mc:Fallback>
              </mc:AlternateContent>
            </w:r>
            <w:bookmarkStart w:name="_1314629194" w:id="1"/>
            <w:bookmarkStart w:name="Rubrik" w:id="2"/>
            <w:bookmarkEnd w:id="1"/>
            <w:bookmarkEnd w:id="2"/>
            <w:r w:rsidRPr="00D704A4" w:rsidR="00D704A4">
              <w:rPr>
                <w:noProof/>
              </w:rPr>
              <w:t>Inläggning av tunnelerad CDK</w:t>
            </w:r>
            <w:r w:rsidRPr="00D704A4" w:rsidR="0E4EC8D9">
              <w:rPr>
                <w:noProof/>
              </w:rPr>
              <w:t xml:space="preserve"> Q Di 416</w:t>
            </w:r>
          </w:p>
        </w:tc>
      </w:tr>
    </w:tbl>
    <w:p w:rsidRPr="00D704A4" w:rsidR="00D704A4" w:rsidP="587F4CEB" w:rsidRDefault="00D704A4" w14:paraId="30C0BCAD" w14:textId="67CD1DDA">
      <w:pPr>
        <w:keepNext w:val="1"/>
        <w:spacing w:after="0" w:line="240" w:lineRule="auto"/>
        <w:ind w:left="0" w:right="0"/>
        <w:outlineLvl w:val="0"/>
        <w:rPr>
          <w:rFonts w:ascii="Arial" w:hAnsi="Arial" w:cs="Arial"/>
          <w:kern w:val="32"/>
          <w:sz w:val="22"/>
          <w:szCs w:val="22"/>
        </w:rPr>
      </w:pPr>
      <w:r w:rsidRPr="587F4CEB" w:rsidR="00D704A4">
        <w:rPr>
          <w:rFonts w:ascii="Arial" w:hAnsi="Arial" w:cs="Arial"/>
          <w:kern w:val="32"/>
          <w:sz w:val="22"/>
          <w:szCs w:val="22"/>
        </w:rPr>
        <w:t xml:space="preserve">1 ex i </w:t>
      </w:r>
      <w:r w:rsidRPr="587F4CEB" w:rsidR="64CD691E">
        <w:rPr>
          <w:rFonts w:ascii="Arial" w:hAnsi="Arial" w:cs="Arial"/>
          <w:kern w:val="32"/>
          <w:sz w:val="22"/>
          <w:szCs w:val="22"/>
        </w:rPr>
        <w:t>avdelningspärm</w:t>
      </w:r>
    </w:p>
    <w:p w:rsidR="587F4CEB" w:rsidP="587F4CEB" w:rsidRDefault="587F4CEB" w14:paraId="797532B3" w14:textId="64EC2AFA">
      <w:pPr>
        <w:keepNext w:val="1"/>
        <w:spacing w:after="0" w:line="240" w:lineRule="auto"/>
        <w:ind w:left="0" w:right="0"/>
        <w:outlineLvl w:val="0"/>
        <w:rPr>
          <w:rFonts w:ascii="Arial" w:hAnsi="Arial" w:cs="Arial"/>
          <w:sz w:val="22"/>
          <w:szCs w:val="22"/>
        </w:rPr>
      </w:pPr>
    </w:p>
    <w:p w:rsidRPr="00D704A4" w:rsidR="00D704A4" w:rsidP="00D704A4" w:rsidRDefault="00D704A4" w14:paraId="6D12FE4E" w14:textId="77777777">
      <w:pPr>
        <w:spacing w:after="0" w:line="240" w:lineRule="auto"/>
        <w:ind w:left="0" w:right="0"/>
        <w:rPr>
          <w:sz w:val="22"/>
          <w:szCs w:val="22"/>
        </w:rPr>
      </w:pPr>
      <w:r w:rsidRPr="00D704A4">
        <w:rPr>
          <w:sz w:val="22"/>
          <w:szCs w:val="22"/>
        </w:rPr>
        <w:t>Endast mindre eller språkliga förändringar i denna revidering</w:t>
      </w:r>
    </w:p>
    <w:p w:rsidRPr="00D704A4" w:rsidR="00D704A4" w:rsidP="00D704A4" w:rsidRDefault="00D704A4" w14:paraId="0CB2DECA" w14:textId="77777777">
      <w:pPr>
        <w:spacing w:after="0" w:line="240" w:lineRule="auto"/>
        <w:ind w:left="0" w:right="0"/>
        <w:rPr>
          <w:szCs w:val="20"/>
        </w:rPr>
      </w:pPr>
    </w:p>
    <w:p w:rsidRPr="00D704A4" w:rsidR="00D704A4" w:rsidP="00D704A4" w:rsidRDefault="00D704A4" w14:paraId="4519A6F3" w14:textId="77777777">
      <w:pPr>
        <w:keepNext/>
        <w:spacing w:after="0" w:line="240" w:lineRule="auto"/>
        <w:ind w:left="0" w:right="0"/>
        <w:outlineLvl w:val="0"/>
        <w:rPr>
          <w:sz w:val="26"/>
          <w:szCs w:val="26"/>
        </w:rPr>
      </w:pPr>
      <w:r w:rsidRPr="00D704A4">
        <w:rPr>
          <w:b/>
          <w:sz w:val="26"/>
          <w:szCs w:val="26"/>
        </w:rPr>
        <w:t>Patienter som inte har dialys och som är i behov av en permanent kateter bör komma före det planerade inläggningsdatumet för en preoperativ bedömning till den läkare som skall utföra ingreppet. Där man bland annat tittar med ultraljud över halskärlen, kontrollerar status samt informerar patienten om ingreppet.</w:t>
      </w:r>
    </w:p>
    <w:p w:rsidRPr="00D704A4" w:rsidR="00D704A4" w:rsidP="00D704A4" w:rsidRDefault="00D704A4" w14:paraId="0426A1A1" w14:textId="77777777">
      <w:pPr>
        <w:spacing w:after="0" w:line="240" w:lineRule="auto"/>
        <w:ind w:left="0" w:right="0"/>
        <w:rPr>
          <w:sz w:val="26"/>
          <w:szCs w:val="26"/>
        </w:rPr>
      </w:pPr>
    </w:p>
    <w:p w:rsidRPr="00D704A4" w:rsidR="00D704A4" w:rsidP="00D704A4" w:rsidRDefault="00D704A4" w14:paraId="59135FCC" w14:textId="77777777">
      <w:pPr>
        <w:spacing w:after="0" w:line="240" w:lineRule="auto"/>
        <w:ind w:left="0" w:right="0"/>
        <w:rPr>
          <w:b/>
          <w:bCs/>
          <w:sz w:val="26"/>
          <w:szCs w:val="26"/>
        </w:rPr>
      </w:pPr>
      <w:proofErr w:type="spellStart"/>
      <w:r w:rsidRPr="00D704A4">
        <w:rPr>
          <w:b/>
          <w:bCs/>
          <w:sz w:val="26"/>
          <w:szCs w:val="26"/>
        </w:rPr>
        <w:t>Antikoagulantia</w:t>
      </w:r>
      <w:proofErr w:type="spellEnd"/>
      <w:r w:rsidRPr="00D704A4">
        <w:rPr>
          <w:b/>
          <w:bCs/>
          <w:sz w:val="26"/>
          <w:szCs w:val="26"/>
        </w:rPr>
        <w:t xml:space="preserve"> behandling hanteras </w:t>
      </w:r>
      <w:proofErr w:type="spellStart"/>
      <w:r w:rsidRPr="00D704A4">
        <w:rPr>
          <w:b/>
          <w:bCs/>
          <w:sz w:val="26"/>
          <w:szCs w:val="26"/>
        </w:rPr>
        <w:t>enl</w:t>
      </w:r>
      <w:proofErr w:type="spellEnd"/>
      <w:r w:rsidRPr="00D704A4">
        <w:rPr>
          <w:b/>
          <w:bCs/>
          <w:sz w:val="26"/>
          <w:szCs w:val="26"/>
        </w:rPr>
        <w:t>:</w:t>
      </w:r>
    </w:p>
    <w:p w:rsidRPr="00D704A4" w:rsidR="00D704A4" w:rsidP="00D704A4" w:rsidRDefault="00D704A4" w14:paraId="574F0BCB" w14:textId="77777777">
      <w:pPr>
        <w:spacing w:after="0" w:line="240" w:lineRule="auto"/>
        <w:ind w:left="0" w:right="0"/>
        <w:rPr>
          <w:sz w:val="26"/>
          <w:szCs w:val="26"/>
        </w:rPr>
      </w:pPr>
      <w:proofErr w:type="spellStart"/>
      <w:r w:rsidRPr="00D704A4">
        <w:rPr>
          <w:sz w:val="26"/>
          <w:szCs w:val="26"/>
        </w:rPr>
        <w:t>Trombyl</w:t>
      </w:r>
      <w:proofErr w:type="spellEnd"/>
      <w:r w:rsidRPr="00D704A4">
        <w:rPr>
          <w:sz w:val="26"/>
          <w:szCs w:val="26"/>
        </w:rPr>
        <w:t xml:space="preserve"> behöver ej sättas ut rutinmässigt före accessoperation.</w:t>
      </w:r>
    </w:p>
    <w:p w:rsidRPr="00D704A4" w:rsidR="00D704A4" w:rsidP="00D704A4" w:rsidRDefault="00D704A4" w14:paraId="0E846029" w14:textId="77777777">
      <w:pPr>
        <w:spacing w:after="0" w:line="240" w:lineRule="auto"/>
        <w:ind w:left="0" w:right="0"/>
        <w:rPr>
          <w:sz w:val="26"/>
          <w:szCs w:val="26"/>
        </w:rPr>
      </w:pPr>
      <w:proofErr w:type="spellStart"/>
      <w:r w:rsidRPr="00D704A4">
        <w:rPr>
          <w:sz w:val="26"/>
          <w:szCs w:val="26"/>
        </w:rPr>
        <w:t>Waran</w:t>
      </w:r>
      <w:proofErr w:type="spellEnd"/>
      <w:r w:rsidRPr="00D704A4">
        <w:rPr>
          <w:sz w:val="26"/>
          <w:szCs w:val="26"/>
        </w:rPr>
        <w:t xml:space="preserve"> ska vara utsatt och LMWH (tex Fragmin, </w:t>
      </w:r>
      <w:proofErr w:type="spellStart"/>
      <w:r w:rsidRPr="00D704A4">
        <w:rPr>
          <w:sz w:val="26"/>
          <w:szCs w:val="26"/>
        </w:rPr>
        <w:t>Innohep</w:t>
      </w:r>
      <w:proofErr w:type="spellEnd"/>
      <w:r w:rsidRPr="00D704A4">
        <w:rPr>
          <w:sz w:val="26"/>
          <w:szCs w:val="26"/>
        </w:rPr>
        <w:t xml:space="preserve">) insatt enligt individuell bedömning (sköts vanligen av AK-mottagningen). </w:t>
      </w:r>
    </w:p>
    <w:p w:rsidRPr="00D704A4" w:rsidR="00D704A4" w:rsidP="00D704A4" w:rsidRDefault="00D704A4" w14:paraId="0769D093" w14:textId="77777777">
      <w:pPr>
        <w:spacing w:after="0" w:line="240" w:lineRule="auto"/>
        <w:ind w:left="0" w:right="0"/>
        <w:rPr>
          <w:sz w:val="26"/>
          <w:szCs w:val="26"/>
        </w:rPr>
      </w:pPr>
      <w:r w:rsidRPr="00D704A4">
        <w:rPr>
          <w:sz w:val="26"/>
          <w:szCs w:val="26"/>
        </w:rPr>
        <w:t xml:space="preserve">LMWH ges ej operationsdagens morgon, profylaxdos ges tidigast 6 timmar postoperativt och högre dos ges tidigast 12-24 timmar </w:t>
      </w:r>
      <w:proofErr w:type="spellStart"/>
      <w:r w:rsidRPr="00D704A4">
        <w:rPr>
          <w:sz w:val="26"/>
          <w:szCs w:val="26"/>
        </w:rPr>
        <w:t>postop</w:t>
      </w:r>
      <w:proofErr w:type="spellEnd"/>
      <w:r w:rsidRPr="00D704A4">
        <w:rPr>
          <w:sz w:val="26"/>
          <w:szCs w:val="26"/>
        </w:rPr>
        <w:t>.</w:t>
      </w:r>
    </w:p>
    <w:p w:rsidRPr="00D704A4" w:rsidR="00D704A4" w:rsidP="00D704A4" w:rsidRDefault="00D704A4" w14:paraId="01735C6A" w14:textId="77777777">
      <w:pPr>
        <w:spacing w:after="0" w:line="240" w:lineRule="auto"/>
        <w:ind w:left="0" w:right="0"/>
        <w:rPr>
          <w:sz w:val="26"/>
          <w:szCs w:val="26"/>
        </w:rPr>
      </w:pPr>
      <w:proofErr w:type="spellStart"/>
      <w:r w:rsidRPr="00D704A4">
        <w:rPr>
          <w:sz w:val="26"/>
          <w:szCs w:val="26"/>
        </w:rPr>
        <w:t>Plavix</w:t>
      </w:r>
      <w:proofErr w:type="spellEnd"/>
      <w:r w:rsidRPr="00D704A4">
        <w:rPr>
          <w:sz w:val="26"/>
          <w:szCs w:val="26"/>
        </w:rPr>
        <w:t xml:space="preserve"> ska vara utsatt 6 dagar före op. Undantag patienter med stent eller kardiovaskulär händelse nyligen (diskutera med kardiolog).</w:t>
      </w:r>
    </w:p>
    <w:p w:rsidRPr="00D704A4" w:rsidR="00D704A4" w:rsidP="00D704A4" w:rsidRDefault="00D704A4" w14:paraId="41AD0D26" w14:textId="77777777">
      <w:pPr>
        <w:spacing w:after="0" w:line="240" w:lineRule="auto"/>
        <w:ind w:left="0" w:right="0"/>
        <w:rPr>
          <w:sz w:val="26"/>
          <w:szCs w:val="26"/>
        </w:rPr>
      </w:pPr>
    </w:p>
    <w:p w:rsidRPr="00D704A4" w:rsidR="00D704A4" w:rsidP="00D704A4" w:rsidRDefault="00D704A4" w14:paraId="26DE3EF4" w14:textId="77777777">
      <w:pPr>
        <w:keepNext/>
        <w:spacing w:after="0" w:line="240" w:lineRule="auto"/>
        <w:ind w:left="0" w:right="0"/>
        <w:outlineLvl w:val="0"/>
        <w:rPr>
          <w:b/>
        </w:rPr>
      </w:pPr>
      <w:r w:rsidRPr="00D704A4">
        <w:rPr>
          <w:b/>
        </w:rPr>
        <w:t xml:space="preserve">TILL UPPDUKNING </w:t>
      </w:r>
    </w:p>
    <w:p w:rsidRPr="00D704A4" w:rsidR="00D704A4" w:rsidP="00D704A4" w:rsidRDefault="00D704A4" w14:paraId="3721D4E8" w14:textId="77777777">
      <w:pPr>
        <w:spacing w:after="0" w:line="240" w:lineRule="auto"/>
        <w:ind w:left="0" w:right="0"/>
      </w:pPr>
      <w:r w:rsidRPr="00D704A4">
        <w:t xml:space="preserve">1 </w:t>
      </w:r>
      <w:proofErr w:type="spellStart"/>
      <w:r w:rsidRPr="00D704A4">
        <w:t>st</w:t>
      </w:r>
      <w:proofErr w:type="spellEnd"/>
      <w:r w:rsidRPr="00D704A4">
        <w:t xml:space="preserve"> steril rock</w:t>
      </w:r>
    </w:p>
    <w:p w:rsidRPr="00D704A4" w:rsidR="00D704A4" w:rsidP="00D704A4" w:rsidRDefault="00D704A4" w14:paraId="27F19FF3" w14:textId="77777777">
      <w:pPr>
        <w:spacing w:after="0" w:line="240" w:lineRule="auto"/>
        <w:ind w:left="0" w:right="0"/>
      </w:pPr>
      <w:r w:rsidRPr="00D704A4">
        <w:t>1 par sterila handskar</w:t>
      </w:r>
    </w:p>
    <w:p w:rsidRPr="00D704A4" w:rsidR="00D704A4" w:rsidP="00D704A4" w:rsidRDefault="00D704A4" w14:paraId="7B91F4AE" w14:textId="77777777">
      <w:pPr>
        <w:spacing w:after="0" w:line="240" w:lineRule="auto"/>
        <w:ind w:left="0" w:right="0"/>
      </w:pPr>
      <w:r w:rsidRPr="00D704A4">
        <w:t>2 par munskydd (med knytband, tjocka)</w:t>
      </w:r>
    </w:p>
    <w:p w:rsidRPr="00D704A4" w:rsidR="00D704A4" w:rsidP="00D704A4" w:rsidRDefault="00D704A4" w14:paraId="2964BB63" w14:textId="77777777">
      <w:pPr>
        <w:spacing w:after="0" w:line="240" w:lineRule="auto"/>
        <w:ind w:left="0" w:right="0"/>
      </w:pPr>
      <w:r w:rsidRPr="00D704A4">
        <w:t xml:space="preserve">2 </w:t>
      </w:r>
      <w:proofErr w:type="spellStart"/>
      <w:r w:rsidRPr="00D704A4">
        <w:t>st</w:t>
      </w:r>
      <w:proofErr w:type="spellEnd"/>
      <w:r w:rsidRPr="00D704A4">
        <w:t xml:space="preserve"> mössor</w:t>
      </w:r>
    </w:p>
    <w:p w:rsidRPr="00D704A4" w:rsidR="00D704A4" w:rsidP="00D704A4" w:rsidRDefault="00D704A4" w14:paraId="18758854" w14:textId="77777777">
      <w:pPr>
        <w:spacing w:after="0" w:line="240" w:lineRule="auto"/>
        <w:ind w:left="0" w:right="0"/>
      </w:pPr>
    </w:p>
    <w:p w:rsidRPr="00D704A4" w:rsidR="00D704A4" w:rsidP="00D704A4" w:rsidRDefault="00D704A4" w14:paraId="6FFBBD4E" w14:textId="77777777">
      <w:pPr>
        <w:autoSpaceDE w:val="0"/>
        <w:autoSpaceDN w:val="0"/>
        <w:adjustRightInd w:val="0"/>
        <w:spacing w:after="0" w:line="240" w:lineRule="auto"/>
        <w:ind w:left="0" w:right="0"/>
        <w:rPr>
          <w:b/>
          <w:bCs/>
        </w:rPr>
      </w:pPr>
      <w:r w:rsidRPr="00D704A4">
        <w:rPr>
          <w:b/>
          <w:bCs/>
        </w:rPr>
        <w:t>UPPDUKNING PÅ STERIL VAGN</w:t>
      </w:r>
    </w:p>
    <w:p w:rsidRPr="00D704A4" w:rsidR="00D704A4" w:rsidP="00D704A4" w:rsidRDefault="00D704A4" w14:paraId="62E648DE" w14:textId="77777777">
      <w:pPr>
        <w:autoSpaceDE w:val="0"/>
        <w:autoSpaceDN w:val="0"/>
        <w:adjustRightInd w:val="0"/>
        <w:spacing w:after="0" w:line="240" w:lineRule="auto"/>
        <w:ind w:left="0" w:right="0"/>
      </w:pPr>
      <w:r w:rsidRPr="00D704A4">
        <w:t xml:space="preserve">2st </w:t>
      </w:r>
      <w:proofErr w:type="spellStart"/>
      <w:r w:rsidRPr="00D704A4">
        <w:t>Foliodrape</w:t>
      </w:r>
      <w:proofErr w:type="spellEnd"/>
      <w:r w:rsidRPr="00D704A4">
        <w:t xml:space="preserve"> Bordslakan 150x100cm</w:t>
      </w:r>
    </w:p>
    <w:p w:rsidRPr="00D704A4" w:rsidR="00D704A4" w:rsidP="00D704A4" w:rsidRDefault="00D704A4" w14:paraId="3786540D" w14:textId="77777777">
      <w:pPr>
        <w:autoSpaceDE w:val="0"/>
        <w:autoSpaceDN w:val="0"/>
        <w:adjustRightInd w:val="0"/>
        <w:spacing w:after="0" w:line="240" w:lineRule="auto"/>
        <w:ind w:left="0" w:right="0"/>
      </w:pPr>
      <w:r w:rsidRPr="00D704A4">
        <w:t xml:space="preserve">1 </w:t>
      </w:r>
      <w:proofErr w:type="spellStart"/>
      <w:r w:rsidRPr="00D704A4">
        <w:t>st</w:t>
      </w:r>
      <w:proofErr w:type="spellEnd"/>
      <w:r w:rsidRPr="00D704A4">
        <w:t xml:space="preserve"> bröstduk 193 cmx314 cmx 254 cm</w:t>
      </w:r>
    </w:p>
    <w:p w:rsidRPr="00D704A4" w:rsidR="00D704A4" w:rsidP="00D704A4" w:rsidRDefault="00D704A4" w14:paraId="375343AD" w14:textId="77777777">
      <w:pPr>
        <w:autoSpaceDE w:val="0"/>
        <w:autoSpaceDN w:val="0"/>
        <w:adjustRightInd w:val="0"/>
        <w:spacing w:after="0" w:line="240" w:lineRule="auto"/>
        <w:ind w:left="0" w:right="0"/>
      </w:pPr>
      <w:r w:rsidRPr="00D704A4">
        <w:t xml:space="preserve">1 </w:t>
      </w:r>
      <w:proofErr w:type="spellStart"/>
      <w:r w:rsidRPr="00D704A4">
        <w:t>st</w:t>
      </w:r>
      <w:proofErr w:type="spellEnd"/>
      <w:r w:rsidRPr="00D704A4">
        <w:t xml:space="preserve"> sterilt galler för permanent CDK</w:t>
      </w:r>
    </w:p>
    <w:p w:rsidRPr="00D704A4" w:rsidR="00D704A4" w:rsidP="00D704A4" w:rsidRDefault="00D704A4" w14:paraId="10580C3B" w14:textId="20208314">
      <w:pPr>
        <w:autoSpaceDE w:val="0"/>
        <w:autoSpaceDN w:val="0"/>
        <w:adjustRightInd w:val="0"/>
        <w:spacing w:after="0" w:line="240" w:lineRule="auto"/>
        <w:ind w:left="0" w:right="0"/>
      </w:pPr>
      <w:r w:rsidR="56246B38">
        <w:rPr/>
        <w:t>2</w:t>
      </w:r>
      <w:r w:rsidR="00D704A4">
        <w:rPr/>
        <w:t xml:space="preserve"> </w:t>
      </w:r>
      <w:r w:rsidR="00D704A4">
        <w:rPr/>
        <w:t>st</w:t>
      </w:r>
      <w:r w:rsidR="00D704A4">
        <w:rPr/>
        <w:t xml:space="preserve"> hudsutur 3,0</w:t>
      </w:r>
      <w:r w:rsidR="5E3AC2FB">
        <w:rPr/>
        <w:t xml:space="preserve"> </w:t>
      </w:r>
      <w:r w:rsidR="5E3AC2FB">
        <w:rPr/>
        <w:t>(sutur</w:t>
      </w:r>
      <w:r w:rsidR="5E3AC2FB">
        <w:rPr/>
        <w:t xml:space="preserve"> till instick samt CDK vingar)</w:t>
      </w:r>
    </w:p>
    <w:p w:rsidRPr="00D704A4" w:rsidR="00D704A4" w:rsidP="00D704A4" w:rsidRDefault="00D704A4" w14:paraId="1CD9F8BF" w14:textId="77777777">
      <w:pPr>
        <w:autoSpaceDE w:val="0"/>
        <w:autoSpaceDN w:val="0"/>
        <w:adjustRightInd w:val="0"/>
        <w:spacing w:after="0" w:line="240" w:lineRule="auto"/>
        <w:ind w:left="0" w:right="0"/>
        <w:rPr>
          <w:strike/>
        </w:rPr>
      </w:pPr>
      <w:r w:rsidRPr="00D704A4">
        <w:t>1</w:t>
      </w:r>
      <w:r w:rsidRPr="00D704A4">
        <w:rPr>
          <w:strike/>
        </w:rPr>
        <w:t xml:space="preserve"> </w:t>
      </w:r>
      <w:proofErr w:type="spellStart"/>
      <w:r w:rsidRPr="00D704A4">
        <w:t>st</w:t>
      </w:r>
      <w:proofErr w:type="spellEnd"/>
      <w:r w:rsidRPr="00D704A4">
        <w:t xml:space="preserve"> </w:t>
      </w:r>
      <w:proofErr w:type="spellStart"/>
      <w:r w:rsidRPr="00D704A4">
        <w:t>micropunktionsset</w:t>
      </w:r>
      <w:proofErr w:type="spellEnd"/>
    </w:p>
    <w:p w:rsidRPr="00D704A4" w:rsidR="00D704A4" w:rsidP="00D704A4" w:rsidRDefault="00D704A4" w14:paraId="71286B89" w14:textId="77777777">
      <w:pPr>
        <w:autoSpaceDE w:val="0"/>
        <w:autoSpaceDN w:val="0"/>
        <w:adjustRightInd w:val="0"/>
        <w:spacing w:after="0" w:line="240" w:lineRule="auto"/>
        <w:ind w:left="0" w:right="0"/>
      </w:pPr>
      <w:r w:rsidRPr="00D704A4">
        <w:t xml:space="preserve">1 </w:t>
      </w:r>
      <w:proofErr w:type="spellStart"/>
      <w:r w:rsidRPr="00D704A4">
        <w:t>st</w:t>
      </w:r>
      <w:proofErr w:type="spellEnd"/>
      <w:r w:rsidRPr="00D704A4">
        <w:t xml:space="preserve"> knivblad med skaft</w:t>
      </w:r>
    </w:p>
    <w:p w:rsidRPr="00D704A4" w:rsidR="00D704A4" w:rsidP="00D704A4" w:rsidRDefault="00D704A4" w14:paraId="36B250CB" w14:textId="77777777">
      <w:pPr>
        <w:autoSpaceDE w:val="0"/>
        <w:autoSpaceDN w:val="0"/>
        <w:adjustRightInd w:val="0"/>
        <w:spacing w:after="0" w:line="240" w:lineRule="auto"/>
        <w:ind w:left="0" w:right="0"/>
      </w:pPr>
      <w:r w:rsidRPr="00D704A4">
        <w:t xml:space="preserve">1 </w:t>
      </w:r>
      <w:proofErr w:type="spellStart"/>
      <w:r w:rsidRPr="00D704A4">
        <w:t>st</w:t>
      </w:r>
      <w:proofErr w:type="spellEnd"/>
      <w:r w:rsidRPr="00D704A4">
        <w:t xml:space="preserve"> Hudstans 4 </w:t>
      </w:r>
      <w:proofErr w:type="spellStart"/>
      <w:r w:rsidRPr="00D704A4">
        <w:t>mm,.alt</w:t>
      </w:r>
      <w:proofErr w:type="spellEnd"/>
      <w:r w:rsidRPr="00D704A4">
        <w:t>. 5mm</w:t>
      </w:r>
    </w:p>
    <w:p w:rsidRPr="00D704A4" w:rsidR="00D704A4" w:rsidP="00D704A4" w:rsidRDefault="00D704A4" w14:paraId="71D2567B" w14:textId="77777777">
      <w:pPr>
        <w:autoSpaceDE w:val="0"/>
        <w:autoSpaceDN w:val="0"/>
        <w:adjustRightInd w:val="0"/>
        <w:spacing w:after="0" w:line="240" w:lineRule="auto"/>
        <w:ind w:left="0" w:right="0"/>
      </w:pPr>
      <w:r w:rsidRPr="00D704A4">
        <w:t xml:space="preserve">500 ml </w:t>
      </w:r>
      <w:proofErr w:type="spellStart"/>
      <w:r w:rsidRPr="00D704A4">
        <w:t>NaCl</w:t>
      </w:r>
      <w:proofErr w:type="spellEnd"/>
      <w:r w:rsidRPr="00D704A4">
        <w:t xml:space="preserve"> 9mg/ml</w:t>
      </w:r>
    </w:p>
    <w:p w:rsidRPr="00D704A4" w:rsidR="00D704A4" w:rsidP="00D704A4" w:rsidRDefault="00D704A4" w14:paraId="2D4CAB9D" w14:textId="77777777">
      <w:pPr>
        <w:autoSpaceDE w:val="0"/>
        <w:autoSpaceDN w:val="0"/>
        <w:adjustRightInd w:val="0"/>
        <w:spacing w:after="0" w:line="240" w:lineRule="auto"/>
        <w:ind w:left="0" w:right="0"/>
      </w:pPr>
      <w:r w:rsidRPr="00D704A4">
        <w:t xml:space="preserve">20 ml </w:t>
      </w:r>
      <w:proofErr w:type="spellStart"/>
      <w:r w:rsidRPr="00D704A4">
        <w:t>Xylocain</w:t>
      </w:r>
      <w:proofErr w:type="spellEnd"/>
      <w:r w:rsidRPr="00D704A4">
        <w:t xml:space="preserve"> 10mg/ml sterilförpackad</w:t>
      </w:r>
    </w:p>
    <w:p w:rsidRPr="00D704A4" w:rsidR="00D704A4" w:rsidP="00D704A4" w:rsidRDefault="00D704A4" w14:paraId="7160747B" w14:textId="77777777">
      <w:pPr>
        <w:autoSpaceDE w:val="0"/>
        <w:autoSpaceDN w:val="0"/>
        <w:adjustRightInd w:val="0"/>
        <w:spacing w:after="0" w:line="240" w:lineRule="auto"/>
        <w:ind w:left="0" w:right="0"/>
      </w:pPr>
      <w:r w:rsidRPr="00D704A4">
        <w:t xml:space="preserve">4 </w:t>
      </w:r>
      <w:proofErr w:type="spellStart"/>
      <w:r w:rsidRPr="00D704A4">
        <w:t>st</w:t>
      </w:r>
      <w:proofErr w:type="spellEnd"/>
      <w:r w:rsidRPr="00D704A4">
        <w:t xml:space="preserve"> 5 ml sprutor</w:t>
      </w:r>
    </w:p>
    <w:p w:rsidRPr="00D704A4" w:rsidR="00D704A4" w:rsidP="00D704A4" w:rsidRDefault="00D704A4" w14:paraId="1C6199B5" w14:textId="77777777">
      <w:pPr>
        <w:autoSpaceDE w:val="0"/>
        <w:autoSpaceDN w:val="0"/>
        <w:adjustRightInd w:val="0"/>
        <w:spacing w:after="0" w:line="240" w:lineRule="auto"/>
        <w:ind w:left="0" w:right="0"/>
      </w:pPr>
      <w:r w:rsidRPr="00D704A4">
        <w:lastRenderedPageBreak/>
        <w:t xml:space="preserve">4 </w:t>
      </w:r>
      <w:proofErr w:type="spellStart"/>
      <w:r w:rsidRPr="00D704A4">
        <w:t>st</w:t>
      </w:r>
      <w:proofErr w:type="spellEnd"/>
      <w:r w:rsidRPr="00D704A4">
        <w:t xml:space="preserve"> 10 ml sprutor med Heparin </w:t>
      </w:r>
      <w:proofErr w:type="spellStart"/>
      <w:r w:rsidRPr="00D704A4">
        <w:t>NaCl</w:t>
      </w:r>
      <w:proofErr w:type="spellEnd"/>
      <w:r w:rsidRPr="00D704A4">
        <w:t xml:space="preserve"> blandning. (2500IE Heparin à 5000IE/ml blandas med 50</w:t>
      </w:r>
    </w:p>
    <w:p w:rsidRPr="00D704A4" w:rsidR="00D704A4" w:rsidP="00D704A4" w:rsidRDefault="00D704A4" w14:paraId="67527484" w14:textId="77777777">
      <w:pPr>
        <w:autoSpaceDE w:val="0"/>
        <w:autoSpaceDN w:val="0"/>
        <w:adjustRightInd w:val="0"/>
        <w:spacing w:after="0" w:line="240" w:lineRule="auto"/>
        <w:ind w:left="0" w:right="0"/>
      </w:pPr>
      <w:r w:rsidRPr="00D704A4">
        <w:t xml:space="preserve">ml </w:t>
      </w:r>
      <w:proofErr w:type="spellStart"/>
      <w:r w:rsidRPr="00D704A4">
        <w:t>NaCl</w:t>
      </w:r>
      <w:proofErr w:type="spellEnd"/>
      <w:r w:rsidRPr="00D704A4">
        <w:t xml:space="preserve"> 9 mg/ml)</w:t>
      </w:r>
    </w:p>
    <w:p w:rsidRPr="00D704A4" w:rsidR="00D704A4" w:rsidP="00D704A4" w:rsidRDefault="00D704A4" w14:paraId="614CDBE5" w14:textId="77777777">
      <w:pPr>
        <w:spacing w:after="0" w:line="240" w:lineRule="auto"/>
        <w:ind w:left="0" w:right="0"/>
      </w:pPr>
      <w:r w:rsidRPr="00D704A4">
        <w:t xml:space="preserve">2 </w:t>
      </w:r>
      <w:proofErr w:type="spellStart"/>
      <w:r w:rsidRPr="00D704A4">
        <w:t>st</w:t>
      </w:r>
      <w:proofErr w:type="spellEnd"/>
      <w:r w:rsidRPr="00D704A4">
        <w:t xml:space="preserve"> rosa kanyler</w:t>
      </w:r>
    </w:p>
    <w:p w:rsidRPr="00D704A4" w:rsidR="00D704A4" w:rsidP="00D704A4" w:rsidRDefault="00D704A4" w14:paraId="5C9CC844" w14:textId="77777777">
      <w:pPr>
        <w:spacing w:after="0" w:line="240" w:lineRule="auto"/>
        <w:ind w:left="0" w:right="0"/>
      </w:pPr>
      <w:r w:rsidRPr="00D704A4">
        <w:t xml:space="preserve">4 </w:t>
      </w:r>
      <w:proofErr w:type="spellStart"/>
      <w:r w:rsidRPr="00D704A4">
        <w:t>st</w:t>
      </w:r>
      <w:proofErr w:type="spellEnd"/>
      <w:r w:rsidRPr="00D704A4">
        <w:t xml:space="preserve"> 10 ml sprutor för </w:t>
      </w:r>
      <w:proofErr w:type="spellStart"/>
      <w:r w:rsidRPr="00D704A4">
        <w:t>NaCl</w:t>
      </w:r>
      <w:proofErr w:type="spellEnd"/>
      <w:r w:rsidRPr="00D704A4">
        <w:t xml:space="preserve"> 9 mg/ml</w:t>
      </w:r>
    </w:p>
    <w:p w:rsidRPr="00D704A4" w:rsidR="00D704A4" w:rsidP="00D704A4" w:rsidRDefault="00D704A4" w14:paraId="05BBBE03" w14:textId="77777777">
      <w:pPr>
        <w:spacing w:after="0" w:line="240" w:lineRule="auto"/>
        <w:ind w:left="0" w:right="0"/>
      </w:pPr>
      <w:r w:rsidRPr="00D704A4">
        <w:t xml:space="preserve">4 </w:t>
      </w:r>
      <w:proofErr w:type="spellStart"/>
      <w:r w:rsidRPr="00D704A4">
        <w:t>st</w:t>
      </w:r>
      <w:proofErr w:type="spellEnd"/>
      <w:r w:rsidRPr="00D704A4">
        <w:t xml:space="preserve"> svart kanyl 0,70 x 50 mm</w:t>
      </w:r>
    </w:p>
    <w:p w:rsidRPr="00D704A4" w:rsidR="00D704A4" w:rsidP="00D704A4" w:rsidRDefault="00D704A4" w14:paraId="0E751C62" w14:textId="77777777">
      <w:pPr>
        <w:autoSpaceDE w:val="0"/>
        <w:autoSpaceDN w:val="0"/>
        <w:adjustRightInd w:val="0"/>
        <w:spacing w:after="0" w:line="240" w:lineRule="auto"/>
        <w:ind w:left="0" w:right="0"/>
      </w:pPr>
      <w:r w:rsidRPr="00D704A4">
        <w:t xml:space="preserve">2 </w:t>
      </w:r>
      <w:proofErr w:type="spellStart"/>
      <w:r w:rsidRPr="00D704A4">
        <w:t>st</w:t>
      </w:r>
      <w:proofErr w:type="spellEnd"/>
      <w:r w:rsidRPr="00D704A4">
        <w:t xml:space="preserve"> 2 ml spruta</w:t>
      </w:r>
    </w:p>
    <w:p w:rsidRPr="00D704A4" w:rsidR="00D704A4" w:rsidP="00D704A4" w:rsidRDefault="00D704A4" w14:paraId="3DCEA448" w14:textId="77777777">
      <w:pPr>
        <w:autoSpaceDE w:val="0"/>
        <w:autoSpaceDN w:val="0"/>
        <w:adjustRightInd w:val="0"/>
        <w:spacing w:after="0" w:line="240" w:lineRule="auto"/>
        <w:ind w:left="0" w:right="0"/>
      </w:pPr>
      <w:r w:rsidRPr="00D704A4">
        <w:t xml:space="preserve">1 </w:t>
      </w:r>
      <w:proofErr w:type="spellStart"/>
      <w:r w:rsidRPr="00D704A4">
        <w:t>st</w:t>
      </w:r>
      <w:proofErr w:type="spellEnd"/>
      <w:r w:rsidRPr="00D704A4">
        <w:t xml:space="preserve"> </w:t>
      </w:r>
      <w:proofErr w:type="spellStart"/>
      <w:r w:rsidRPr="00D704A4">
        <w:t>förp</w:t>
      </w:r>
      <w:proofErr w:type="spellEnd"/>
      <w:r w:rsidRPr="00D704A4">
        <w:t>. Rundtork</w:t>
      </w:r>
    </w:p>
    <w:p w:rsidRPr="00D704A4" w:rsidR="00D704A4" w:rsidP="00D704A4" w:rsidRDefault="00D704A4" w14:paraId="3B813F57" w14:textId="77777777">
      <w:pPr>
        <w:autoSpaceDE w:val="0"/>
        <w:autoSpaceDN w:val="0"/>
        <w:adjustRightInd w:val="0"/>
        <w:spacing w:after="0" w:line="240" w:lineRule="auto"/>
        <w:ind w:left="0" w:right="0"/>
      </w:pPr>
      <w:r w:rsidRPr="00D704A4">
        <w:t>Sterilt handtag till undersökningslampan</w:t>
      </w:r>
    </w:p>
    <w:p w:rsidRPr="00D704A4" w:rsidR="00D704A4" w:rsidP="00D704A4" w:rsidRDefault="00D704A4" w14:paraId="6867B6A2" w14:textId="77777777">
      <w:pPr>
        <w:autoSpaceDE w:val="0"/>
        <w:autoSpaceDN w:val="0"/>
        <w:adjustRightInd w:val="0"/>
        <w:spacing w:after="0" w:line="240" w:lineRule="auto"/>
        <w:ind w:left="0" w:right="0"/>
      </w:pPr>
      <w:r w:rsidRPr="00D704A4">
        <w:t xml:space="preserve">25-30 </w:t>
      </w:r>
      <w:proofErr w:type="spellStart"/>
      <w:r w:rsidRPr="00D704A4">
        <w:t>st</w:t>
      </w:r>
      <w:proofErr w:type="spellEnd"/>
      <w:r w:rsidRPr="00D704A4">
        <w:t xml:space="preserve"> sterila kompresser</w:t>
      </w:r>
    </w:p>
    <w:p w:rsidRPr="00D704A4" w:rsidR="00D704A4" w:rsidP="00D704A4" w:rsidRDefault="00D704A4" w14:paraId="6DD6505F" w14:textId="77777777">
      <w:pPr>
        <w:autoSpaceDE w:val="0"/>
        <w:autoSpaceDN w:val="0"/>
        <w:adjustRightInd w:val="0"/>
        <w:spacing w:after="0" w:line="240" w:lineRule="auto"/>
        <w:ind w:left="0" w:right="0"/>
      </w:pPr>
      <w:r w:rsidRPr="00D704A4">
        <w:t xml:space="preserve">1 </w:t>
      </w:r>
      <w:proofErr w:type="spellStart"/>
      <w:r w:rsidRPr="00D704A4">
        <w:t>st</w:t>
      </w:r>
      <w:proofErr w:type="spellEnd"/>
      <w:r w:rsidRPr="00D704A4">
        <w:t xml:space="preserve"> sterilt set till Site Rite</w:t>
      </w:r>
    </w:p>
    <w:p w:rsidRPr="00D704A4" w:rsidR="00D704A4" w:rsidP="00D704A4" w:rsidRDefault="00D704A4" w14:paraId="51D63F73" w14:textId="77777777">
      <w:pPr>
        <w:autoSpaceDE w:val="0"/>
        <w:autoSpaceDN w:val="0"/>
        <w:adjustRightInd w:val="0"/>
        <w:spacing w:after="0" w:line="240" w:lineRule="auto"/>
        <w:ind w:left="0" w:right="0"/>
      </w:pPr>
      <w:r w:rsidRPr="00D704A4">
        <w:t xml:space="preserve">Färgad </w:t>
      </w:r>
      <w:proofErr w:type="spellStart"/>
      <w:r w:rsidRPr="00D704A4">
        <w:t>Klorhexidinsprit</w:t>
      </w:r>
      <w:proofErr w:type="spellEnd"/>
      <w:r w:rsidRPr="00D704A4">
        <w:t xml:space="preserve"> 5 mg/ml</w:t>
      </w:r>
    </w:p>
    <w:p w:rsidRPr="00D704A4" w:rsidR="00D704A4" w:rsidP="00D704A4" w:rsidRDefault="00D704A4" w14:paraId="234D1132" w14:textId="77777777">
      <w:pPr>
        <w:autoSpaceDE w:val="0"/>
        <w:autoSpaceDN w:val="0"/>
        <w:adjustRightInd w:val="0"/>
        <w:spacing w:after="0" w:line="240" w:lineRule="auto"/>
        <w:ind w:left="0" w:right="0"/>
      </w:pPr>
      <w:proofErr w:type="spellStart"/>
      <w:r w:rsidRPr="00D704A4">
        <w:t>Kateterset</w:t>
      </w:r>
      <w:proofErr w:type="spellEnd"/>
      <w:r w:rsidRPr="00D704A4">
        <w:t xml:space="preserve"> </w:t>
      </w:r>
      <w:proofErr w:type="spellStart"/>
      <w:r w:rsidRPr="00D704A4">
        <w:t>enl</w:t>
      </w:r>
      <w:proofErr w:type="spellEnd"/>
      <w:r w:rsidRPr="00D704A4">
        <w:t xml:space="preserve"> ordination (öppnas ej förrän ledaren är på plats)</w:t>
      </w:r>
    </w:p>
    <w:p w:rsidRPr="00D704A4" w:rsidR="00D704A4" w:rsidP="00D704A4" w:rsidRDefault="00D704A4" w14:paraId="5E996CA6" w14:textId="77777777">
      <w:pPr>
        <w:autoSpaceDE w:val="0"/>
        <w:autoSpaceDN w:val="0"/>
        <w:adjustRightInd w:val="0"/>
        <w:spacing w:after="0" w:line="240" w:lineRule="auto"/>
        <w:ind w:left="0" w:right="0"/>
      </w:pPr>
    </w:p>
    <w:p w:rsidRPr="00D704A4" w:rsidR="00D704A4" w:rsidP="00D704A4" w:rsidRDefault="00D704A4" w14:paraId="3EEA1311" w14:textId="77777777">
      <w:pPr>
        <w:autoSpaceDE w:val="0"/>
        <w:autoSpaceDN w:val="0"/>
        <w:adjustRightInd w:val="0"/>
        <w:spacing w:after="0" w:line="240" w:lineRule="auto"/>
        <w:ind w:left="0" w:right="0"/>
      </w:pPr>
      <w:r w:rsidRPr="00D704A4">
        <w:rPr>
          <w:b/>
          <w:bCs/>
        </w:rPr>
        <w:t>EXTRA MATERIAL</w:t>
      </w:r>
      <w:r w:rsidRPr="00D704A4">
        <w:t>:</w:t>
      </w:r>
    </w:p>
    <w:p w:rsidRPr="00D704A4" w:rsidR="00D704A4" w:rsidP="00D704A4" w:rsidRDefault="00D704A4" w14:paraId="34EA4932" w14:textId="13D2906A">
      <w:pPr>
        <w:autoSpaceDE w:val="0"/>
        <w:autoSpaceDN w:val="0"/>
        <w:adjustRightInd w:val="0"/>
        <w:spacing w:after="0" w:line="240" w:lineRule="auto"/>
        <w:ind w:left="0" w:right="0"/>
      </w:pPr>
      <w:r w:rsidRPr="00D704A4">
        <w:t xml:space="preserve">2 </w:t>
      </w:r>
      <w:proofErr w:type="spellStart"/>
      <w:r w:rsidRPr="00D704A4">
        <w:t>st</w:t>
      </w:r>
      <w:proofErr w:type="spellEnd"/>
      <w:r w:rsidRPr="00D704A4">
        <w:t xml:space="preserve"> </w:t>
      </w:r>
      <w:r w:rsidR="00DB037A">
        <w:t>Högflödes</w:t>
      </w:r>
      <w:r w:rsidRPr="00D704A4">
        <w:t>proppar</w:t>
      </w:r>
    </w:p>
    <w:p w:rsidRPr="00D704A4" w:rsidR="00D704A4" w:rsidP="00D704A4" w:rsidRDefault="00D704A4" w14:paraId="1B06CAB9" w14:textId="375C4FB0">
      <w:pPr>
        <w:autoSpaceDE w:val="0"/>
        <w:autoSpaceDN w:val="0"/>
        <w:adjustRightInd w:val="0"/>
        <w:spacing w:after="0" w:line="240" w:lineRule="auto"/>
        <w:ind w:left="0" w:right="0"/>
      </w:pPr>
      <w:r w:rsidRPr="00D704A4">
        <w:t xml:space="preserve">2 ST 10 ml sprutor med </w:t>
      </w:r>
      <w:proofErr w:type="spellStart"/>
      <w:r w:rsidRPr="00D704A4">
        <w:t>NaCl</w:t>
      </w:r>
      <w:proofErr w:type="spellEnd"/>
      <w:r w:rsidRPr="00D704A4">
        <w:t xml:space="preserve"> 9mg/ml + 3 </w:t>
      </w:r>
      <w:proofErr w:type="spellStart"/>
      <w:r w:rsidRPr="00D704A4">
        <w:t>st</w:t>
      </w:r>
      <w:proofErr w:type="spellEnd"/>
      <w:r w:rsidRPr="00D704A4">
        <w:t xml:space="preserve"> kompresser</w:t>
      </w:r>
    </w:p>
    <w:p w:rsidRPr="00D704A4" w:rsidR="00D704A4" w:rsidP="00D704A4" w:rsidRDefault="00D704A4" w14:paraId="6E9BE097" w14:textId="77777777">
      <w:pPr>
        <w:autoSpaceDE w:val="0"/>
        <w:autoSpaceDN w:val="0"/>
        <w:adjustRightInd w:val="0"/>
        <w:spacing w:after="0" w:line="240" w:lineRule="auto"/>
        <w:ind w:left="0" w:right="0"/>
      </w:pPr>
      <w:r w:rsidRPr="00D704A4">
        <w:t xml:space="preserve">2 </w:t>
      </w:r>
      <w:proofErr w:type="spellStart"/>
      <w:r w:rsidRPr="00D704A4">
        <w:t>st</w:t>
      </w:r>
      <w:proofErr w:type="spellEnd"/>
      <w:r w:rsidRPr="00D704A4">
        <w:t xml:space="preserve"> </w:t>
      </w:r>
      <w:proofErr w:type="spellStart"/>
      <w:r w:rsidRPr="00D704A4">
        <w:t>förfyllda</w:t>
      </w:r>
      <w:proofErr w:type="spellEnd"/>
      <w:r w:rsidRPr="00D704A4">
        <w:t xml:space="preserve"> sprutor med kateterlås + etiketter för avslut under vagnen</w:t>
      </w:r>
    </w:p>
    <w:p w:rsidR="00D704A4" w:rsidP="00D704A4" w:rsidRDefault="00D704A4" w14:paraId="6D03E256" w14:textId="77777777">
      <w:pPr>
        <w:autoSpaceDE w:val="0"/>
        <w:autoSpaceDN w:val="0"/>
        <w:adjustRightInd w:val="0"/>
        <w:spacing w:after="0" w:line="240" w:lineRule="auto"/>
        <w:ind w:left="0" w:right="0"/>
      </w:pPr>
      <w:r w:rsidRPr="00D704A4">
        <w:t>2 par sterila handskar</w:t>
      </w:r>
    </w:p>
    <w:p w:rsidRPr="00D704A4" w:rsidR="00CE5AC8" w:rsidP="00CE5AC8" w:rsidRDefault="00CE5AC8" w14:paraId="1997167A" w14:textId="77777777">
      <w:pPr>
        <w:autoSpaceDE w:val="0"/>
        <w:autoSpaceDN w:val="0"/>
        <w:adjustRightInd w:val="0"/>
        <w:spacing w:after="0" w:line="240" w:lineRule="auto"/>
        <w:ind w:left="0" w:right="0"/>
      </w:pPr>
      <w:r w:rsidRPr="00D704A4">
        <w:t xml:space="preserve">2 </w:t>
      </w:r>
      <w:proofErr w:type="spellStart"/>
      <w:r w:rsidRPr="00D704A4">
        <w:t>st</w:t>
      </w:r>
      <w:proofErr w:type="spellEnd"/>
      <w:r w:rsidRPr="00D704A4">
        <w:t xml:space="preserve"> sterila rockar</w:t>
      </w:r>
    </w:p>
    <w:p w:rsidRPr="00D704A4" w:rsidR="00D704A4" w:rsidP="00D704A4" w:rsidRDefault="00D704A4" w14:paraId="490EE338" w14:textId="77777777">
      <w:pPr>
        <w:autoSpaceDE w:val="0"/>
        <w:autoSpaceDN w:val="0"/>
        <w:adjustRightInd w:val="0"/>
        <w:spacing w:after="0" w:line="240" w:lineRule="auto"/>
        <w:ind w:left="0" w:right="0"/>
      </w:pPr>
      <w:r w:rsidRPr="00D704A4">
        <w:t xml:space="preserve">2 </w:t>
      </w:r>
      <w:proofErr w:type="spellStart"/>
      <w:r w:rsidRPr="00D704A4">
        <w:t>st</w:t>
      </w:r>
      <w:proofErr w:type="spellEnd"/>
      <w:r w:rsidRPr="00D704A4">
        <w:t xml:space="preserve"> munskydd</w:t>
      </w:r>
    </w:p>
    <w:p w:rsidRPr="00D704A4" w:rsidR="00D704A4" w:rsidP="00D704A4" w:rsidRDefault="00D704A4" w14:paraId="5B2FBD6C" w14:textId="77777777">
      <w:pPr>
        <w:autoSpaceDE w:val="0"/>
        <w:autoSpaceDN w:val="0"/>
        <w:adjustRightInd w:val="0"/>
        <w:spacing w:after="0" w:line="240" w:lineRule="auto"/>
        <w:ind w:left="0" w:right="0"/>
      </w:pPr>
      <w:r w:rsidRPr="00D704A4">
        <w:t xml:space="preserve">2 </w:t>
      </w:r>
      <w:proofErr w:type="spellStart"/>
      <w:r w:rsidRPr="00D704A4">
        <w:t>st</w:t>
      </w:r>
      <w:proofErr w:type="spellEnd"/>
      <w:r w:rsidRPr="00D704A4">
        <w:t xml:space="preserve"> </w:t>
      </w:r>
      <w:proofErr w:type="spellStart"/>
      <w:r w:rsidRPr="00D704A4">
        <w:t>Descutansvamp</w:t>
      </w:r>
      <w:proofErr w:type="spellEnd"/>
      <w:r w:rsidRPr="00D704A4">
        <w:t xml:space="preserve"> 4%</w:t>
      </w:r>
    </w:p>
    <w:p w:rsidR="00D704A4" w:rsidP="00D704A4" w:rsidRDefault="00D704A4" w14:paraId="42A9ADA9" w14:textId="77777777">
      <w:pPr>
        <w:autoSpaceDE w:val="0"/>
        <w:autoSpaceDN w:val="0"/>
        <w:adjustRightInd w:val="0"/>
        <w:spacing w:after="0" w:line="240" w:lineRule="auto"/>
        <w:ind w:left="0" w:right="0"/>
      </w:pPr>
      <w:r w:rsidRPr="00D704A4">
        <w:t>Statlock</w:t>
      </w:r>
    </w:p>
    <w:p w:rsidRPr="00D704A4" w:rsidR="00DB037A" w:rsidP="00D704A4" w:rsidRDefault="00DB037A" w14:paraId="04FEACDF" w14:textId="6F198D76">
      <w:pPr>
        <w:autoSpaceDE w:val="0"/>
        <w:autoSpaceDN w:val="0"/>
        <w:adjustRightInd w:val="0"/>
        <w:spacing w:after="0" w:line="240" w:lineRule="auto"/>
        <w:ind w:left="0" w:right="0"/>
      </w:pPr>
      <w:proofErr w:type="spellStart"/>
      <w:r>
        <w:t>Sårfilm</w:t>
      </w:r>
      <w:proofErr w:type="spellEnd"/>
    </w:p>
    <w:p w:rsidRPr="00D704A4" w:rsidR="00D704A4" w:rsidP="00D704A4" w:rsidRDefault="00D704A4" w14:paraId="0277F53B" w14:textId="77777777">
      <w:pPr>
        <w:autoSpaceDE w:val="0"/>
        <w:autoSpaceDN w:val="0"/>
        <w:adjustRightInd w:val="0"/>
        <w:spacing w:after="0" w:line="240" w:lineRule="auto"/>
        <w:ind w:left="0" w:right="0"/>
      </w:pPr>
      <w:r w:rsidRPr="00D704A4">
        <w:t>Förband enligt Q Di 408</w:t>
      </w:r>
    </w:p>
    <w:p w:rsidRPr="00D704A4" w:rsidR="00D704A4" w:rsidP="00D704A4" w:rsidRDefault="00D704A4" w14:paraId="4F077AD3" w14:textId="77777777">
      <w:pPr>
        <w:autoSpaceDE w:val="0"/>
        <w:autoSpaceDN w:val="0"/>
        <w:adjustRightInd w:val="0"/>
        <w:spacing w:after="0" w:line="240" w:lineRule="auto"/>
        <w:ind w:left="0" w:right="0"/>
      </w:pPr>
    </w:p>
    <w:p w:rsidRPr="00D704A4" w:rsidR="00D704A4" w:rsidP="00D704A4" w:rsidRDefault="00D704A4" w14:paraId="6CFFD8CD" w14:textId="77777777">
      <w:pPr>
        <w:autoSpaceDE w:val="0"/>
        <w:autoSpaceDN w:val="0"/>
        <w:adjustRightInd w:val="0"/>
        <w:spacing w:after="0" w:line="240" w:lineRule="auto"/>
        <w:ind w:left="0" w:right="0"/>
        <w:rPr>
          <w:b/>
          <w:bCs/>
        </w:rPr>
      </w:pPr>
      <w:r w:rsidRPr="00D704A4">
        <w:rPr>
          <w:b/>
          <w:bCs/>
        </w:rPr>
        <w:t xml:space="preserve">LÄKEMEDEL, dukas på separat vagn, </w:t>
      </w:r>
      <w:proofErr w:type="spellStart"/>
      <w:r w:rsidRPr="00D704A4">
        <w:rPr>
          <w:b/>
          <w:bCs/>
        </w:rPr>
        <w:t>osteril</w:t>
      </w:r>
      <w:proofErr w:type="spellEnd"/>
      <w:r w:rsidRPr="00D704A4">
        <w:rPr>
          <w:b/>
          <w:bCs/>
        </w:rPr>
        <w:t xml:space="preserve"> sida</w:t>
      </w:r>
    </w:p>
    <w:p w:rsidRPr="00D704A4" w:rsidR="00D704A4" w:rsidP="00D704A4" w:rsidRDefault="00D704A4" w14:paraId="2E2D33C0" w14:textId="77777777">
      <w:pPr>
        <w:autoSpaceDE w:val="0"/>
        <w:autoSpaceDN w:val="0"/>
        <w:adjustRightInd w:val="0"/>
        <w:spacing w:after="0" w:line="240" w:lineRule="auto"/>
        <w:ind w:left="0" w:right="0"/>
      </w:pPr>
      <w:proofErr w:type="spellStart"/>
      <w:r w:rsidRPr="00D704A4">
        <w:t>Midazolam</w:t>
      </w:r>
      <w:proofErr w:type="spellEnd"/>
      <w:r w:rsidRPr="00D704A4">
        <w:t>/</w:t>
      </w:r>
      <w:proofErr w:type="spellStart"/>
      <w:r w:rsidRPr="00D704A4">
        <w:t>Dormicum</w:t>
      </w:r>
      <w:proofErr w:type="spellEnd"/>
      <w:r w:rsidRPr="00D704A4">
        <w:t xml:space="preserve"> 1mg/ml 1 </w:t>
      </w:r>
      <w:proofErr w:type="spellStart"/>
      <w:r w:rsidRPr="00D704A4">
        <w:t>st</w:t>
      </w:r>
      <w:proofErr w:type="spellEnd"/>
      <w:r w:rsidRPr="00D704A4">
        <w:t xml:space="preserve"> ampuller (öppnas först vid ordination)</w:t>
      </w:r>
    </w:p>
    <w:p w:rsidRPr="00D704A4" w:rsidR="00D704A4" w:rsidP="00D704A4" w:rsidRDefault="00D704A4" w14:paraId="17270938" w14:textId="77777777">
      <w:pPr>
        <w:autoSpaceDE w:val="0"/>
        <w:autoSpaceDN w:val="0"/>
        <w:adjustRightInd w:val="0"/>
        <w:spacing w:after="0" w:line="240" w:lineRule="auto"/>
        <w:ind w:left="0" w:right="0"/>
      </w:pPr>
      <w:r w:rsidRPr="00D704A4">
        <w:t xml:space="preserve">4 </w:t>
      </w:r>
      <w:proofErr w:type="spellStart"/>
      <w:r w:rsidRPr="00D704A4">
        <w:t>st</w:t>
      </w:r>
      <w:proofErr w:type="spellEnd"/>
      <w:r w:rsidRPr="00D704A4">
        <w:t xml:space="preserve"> 5 ml sprutor med </w:t>
      </w:r>
      <w:proofErr w:type="spellStart"/>
      <w:r w:rsidRPr="00D704A4">
        <w:t>Xylocain</w:t>
      </w:r>
      <w:proofErr w:type="spellEnd"/>
      <w:r w:rsidRPr="00D704A4">
        <w:t xml:space="preserve"> 10 mg/ml (bedövas </w:t>
      </w:r>
      <w:proofErr w:type="spellStart"/>
      <w:r w:rsidRPr="00D704A4">
        <w:t>osterilt</w:t>
      </w:r>
      <w:proofErr w:type="spellEnd"/>
      <w:r w:rsidRPr="00D704A4">
        <w:t>)</w:t>
      </w:r>
    </w:p>
    <w:p w:rsidRPr="00D704A4" w:rsidR="00D704A4" w:rsidP="00D704A4" w:rsidRDefault="00D704A4" w14:paraId="4F997339" w14:textId="77777777">
      <w:pPr>
        <w:autoSpaceDE w:val="0"/>
        <w:autoSpaceDN w:val="0"/>
        <w:adjustRightInd w:val="0"/>
        <w:spacing w:after="0" w:line="240" w:lineRule="auto"/>
        <w:ind w:left="0" w:right="0"/>
      </w:pPr>
      <w:r w:rsidRPr="00D704A4">
        <w:t xml:space="preserve">1 </w:t>
      </w:r>
      <w:proofErr w:type="spellStart"/>
      <w:r w:rsidRPr="00D704A4">
        <w:t>st</w:t>
      </w:r>
      <w:proofErr w:type="spellEnd"/>
      <w:r w:rsidRPr="00D704A4">
        <w:t xml:space="preserve"> 5 ml sprutor för </w:t>
      </w:r>
      <w:proofErr w:type="spellStart"/>
      <w:r w:rsidRPr="00D704A4">
        <w:t>Dormicum</w:t>
      </w:r>
      <w:proofErr w:type="spellEnd"/>
      <w:r w:rsidRPr="00D704A4">
        <w:t xml:space="preserve"> 1 mg/ml</w:t>
      </w:r>
    </w:p>
    <w:p w:rsidRPr="00D704A4" w:rsidR="00D704A4" w:rsidP="00D704A4" w:rsidRDefault="00D704A4" w14:paraId="4CE62F4B" w14:textId="77777777">
      <w:pPr>
        <w:autoSpaceDE w:val="0"/>
        <w:autoSpaceDN w:val="0"/>
        <w:adjustRightInd w:val="0"/>
        <w:spacing w:after="0" w:line="240" w:lineRule="auto"/>
        <w:ind w:left="0" w:right="0"/>
      </w:pPr>
      <w:r w:rsidRPr="00D704A4">
        <w:t xml:space="preserve">2 </w:t>
      </w:r>
      <w:proofErr w:type="spellStart"/>
      <w:r w:rsidRPr="00D704A4">
        <w:t>st</w:t>
      </w:r>
      <w:proofErr w:type="spellEnd"/>
      <w:r w:rsidRPr="00D704A4">
        <w:t xml:space="preserve"> rosa uppdragningskanyler</w:t>
      </w:r>
    </w:p>
    <w:p w:rsidRPr="00D704A4" w:rsidR="00D704A4" w:rsidP="00D704A4" w:rsidRDefault="00D704A4" w14:paraId="35B12511" w14:textId="77777777">
      <w:pPr>
        <w:autoSpaceDE w:val="0"/>
        <w:autoSpaceDN w:val="0"/>
        <w:adjustRightInd w:val="0"/>
        <w:spacing w:after="0" w:line="240" w:lineRule="auto"/>
        <w:ind w:left="0" w:right="0"/>
      </w:pPr>
      <w:r w:rsidRPr="00D704A4">
        <w:t xml:space="preserve">4 </w:t>
      </w:r>
      <w:proofErr w:type="spellStart"/>
      <w:r w:rsidRPr="00D704A4">
        <w:t>st</w:t>
      </w:r>
      <w:proofErr w:type="spellEnd"/>
      <w:r w:rsidRPr="00D704A4">
        <w:t xml:space="preserve"> grå kanyl 0,70 x 50 mm</w:t>
      </w:r>
    </w:p>
    <w:p w:rsidRPr="00D704A4" w:rsidR="00D704A4" w:rsidP="00D704A4" w:rsidRDefault="00D704A4" w14:paraId="67E7C854" w14:textId="77777777">
      <w:pPr>
        <w:autoSpaceDE w:val="0"/>
        <w:autoSpaceDN w:val="0"/>
        <w:adjustRightInd w:val="0"/>
        <w:spacing w:after="0" w:line="240" w:lineRule="auto"/>
        <w:ind w:left="0" w:right="0"/>
      </w:pPr>
      <w:r w:rsidRPr="00D704A4">
        <w:t xml:space="preserve">6 </w:t>
      </w:r>
      <w:proofErr w:type="spellStart"/>
      <w:r w:rsidRPr="00D704A4">
        <w:t>st</w:t>
      </w:r>
      <w:proofErr w:type="spellEnd"/>
      <w:r w:rsidRPr="00D704A4">
        <w:t xml:space="preserve"> märketiketter</w:t>
      </w:r>
    </w:p>
    <w:p w:rsidRPr="00D704A4" w:rsidR="00D704A4" w:rsidP="00D704A4" w:rsidRDefault="00D704A4" w14:paraId="41FD1F79" w14:textId="77777777">
      <w:pPr>
        <w:autoSpaceDE w:val="0"/>
        <w:autoSpaceDN w:val="0"/>
        <w:adjustRightInd w:val="0"/>
        <w:spacing w:after="0" w:line="240" w:lineRule="auto"/>
        <w:ind w:left="0" w:right="0"/>
      </w:pPr>
      <w:proofErr w:type="spellStart"/>
      <w:r w:rsidRPr="00D704A4">
        <w:t>Inj</w:t>
      </w:r>
      <w:proofErr w:type="spellEnd"/>
      <w:r w:rsidRPr="00D704A4">
        <w:t>. Atropin 0,5mg/ml på rummet (öppnas först vid ordination)</w:t>
      </w:r>
    </w:p>
    <w:p w:rsidRPr="00D704A4" w:rsidR="00D704A4" w:rsidP="00D704A4" w:rsidRDefault="00D704A4" w14:paraId="26AD4072" w14:textId="77777777">
      <w:pPr>
        <w:autoSpaceDE w:val="0"/>
        <w:autoSpaceDN w:val="0"/>
        <w:adjustRightInd w:val="0"/>
        <w:spacing w:after="0" w:line="240" w:lineRule="auto"/>
        <w:ind w:left="0" w:right="0"/>
      </w:pPr>
      <w:r w:rsidRPr="00D704A4">
        <w:t xml:space="preserve">1 </w:t>
      </w:r>
      <w:proofErr w:type="spellStart"/>
      <w:r w:rsidRPr="00D704A4">
        <w:t>st</w:t>
      </w:r>
      <w:proofErr w:type="spellEnd"/>
      <w:r w:rsidRPr="00D704A4">
        <w:t xml:space="preserve"> Ringer acetat 1000 ml</w:t>
      </w:r>
    </w:p>
    <w:p w:rsidRPr="00D704A4" w:rsidR="00D704A4" w:rsidP="00D704A4" w:rsidRDefault="00D704A4" w14:paraId="5F8E26EF" w14:textId="77777777">
      <w:pPr>
        <w:autoSpaceDE w:val="0"/>
        <w:autoSpaceDN w:val="0"/>
        <w:adjustRightInd w:val="0"/>
        <w:spacing w:after="0" w:line="240" w:lineRule="auto"/>
        <w:ind w:left="0" w:right="0"/>
      </w:pPr>
      <w:r w:rsidRPr="00D704A4">
        <w:t xml:space="preserve">Material för fri </w:t>
      </w:r>
      <w:proofErr w:type="spellStart"/>
      <w:r w:rsidRPr="00D704A4">
        <w:t>venväg</w:t>
      </w:r>
      <w:proofErr w:type="spellEnd"/>
    </w:p>
    <w:p w:rsidRPr="00D704A4" w:rsidR="00D704A4" w:rsidP="00D704A4" w:rsidRDefault="00D704A4" w14:paraId="6B7890A3" w14:textId="77777777">
      <w:pPr>
        <w:autoSpaceDE w:val="0"/>
        <w:autoSpaceDN w:val="0"/>
        <w:adjustRightInd w:val="0"/>
        <w:spacing w:after="0" w:line="240" w:lineRule="auto"/>
        <w:ind w:left="0" w:right="0"/>
      </w:pPr>
      <w:r w:rsidRPr="00D704A4">
        <w:t>Droppaggregat</w:t>
      </w:r>
    </w:p>
    <w:p w:rsidRPr="00D704A4" w:rsidR="00D704A4" w:rsidP="00D704A4" w:rsidRDefault="00D704A4" w14:paraId="0B51BA0D" w14:textId="77777777">
      <w:pPr>
        <w:autoSpaceDE w:val="0"/>
        <w:autoSpaceDN w:val="0"/>
        <w:adjustRightInd w:val="0"/>
        <w:spacing w:after="0" w:line="240" w:lineRule="auto"/>
        <w:ind w:left="0" w:right="0"/>
      </w:pPr>
      <w:r w:rsidRPr="00D704A4">
        <w:t>Trevägskran 7 mc</w:t>
      </w:r>
    </w:p>
    <w:p w:rsidRPr="00D704A4" w:rsidR="00D704A4" w:rsidP="00D704A4" w:rsidRDefault="00D704A4" w14:paraId="595B2983" w14:textId="77777777">
      <w:pPr>
        <w:autoSpaceDE w:val="0"/>
        <w:autoSpaceDN w:val="0"/>
        <w:adjustRightInd w:val="0"/>
        <w:spacing w:after="0" w:line="240" w:lineRule="auto"/>
        <w:ind w:left="0" w:right="0"/>
      </w:pPr>
      <w:r w:rsidRPr="00D704A4">
        <w:t>Antibiotika enligt ordination efter inläggandet</w:t>
      </w:r>
    </w:p>
    <w:p w:rsidRPr="00D704A4" w:rsidR="00D704A4" w:rsidP="00D704A4" w:rsidRDefault="00D704A4" w14:paraId="1954678D" w14:textId="77777777">
      <w:pPr>
        <w:autoSpaceDE w:val="0"/>
        <w:autoSpaceDN w:val="0"/>
        <w:adjustRightInd w:val="0"/>
        <w:spacing w:after="0" w:line="240" w:lineRule="auto"/>
        <w:ind w:left="0" w:right="0"/>
      </w:pPr>
      <w:proofErr w:type="spellStart"/>
      <w:r w:rsidRPr="00D704A4">
        <w:t>V.b</w:t>
      </w:r>
      <w:proofErr w:type="spellEnd"/>
      <w:r w:rsidRPr="00D704A4">
        <w:t>. premedicinering enligt ordination</w:t>
      </w:r>
    </w:p>
    <w:p w:rsidRPr="00D704A4" w:rsidR="00D704A4" w:rsidP="00D704A4" w:rsidRDefault="00D704A4" w14:paraId="56154159" w14:textId="77777777">
      <w:pPr>
        <w:autoSpaceDE w:val="0"/>
        <w:autoSpaceDN w:val="0"/>
        <w:adjustRightInd w:val="0"/>
        <w:spacing w:after="0" w:line="240" w:lineRule="auto"/>
        <w:ind w:left="0" w:right="0"/>
      </w:pPr>
    </w:p>
    <w:p w:rsidRPr="00D704A4" w:rsidR="00D704A4" w:rsidP="00D704A4" w:rsidRDefault="00D704A4" w14:paraId="0878C4DC" w14:textId="77777777">
      <w:pPr>
        <w:autoSpaceDE w:val="0"/>
        <w:autoSpaceDN w:val="0"/>
        <w:adjustRightInd w:val="0"/>
        <w:spacing w:after="0" w:line="240" w:lineRule="auto"/>
        <w:ind w:left="0" w:right="0"/>
        <w:rPr>
          <w:b/>
          <w:bCs/>
        </w:rPr>
      </w:pPr>
      <w:r w:rsidRPr="00D704A4">
        <w:rPr>
          <w:b/>
          <w:bCs/>
        </w:rPr>
        <w:t>ÖVRIGA FÖRBEREDELSER:</w:t>
      </w:r>
    </w:p>
    <w:p w:rsidRPr="00D704A4" w:rsidR="00D704A4" w:rsidP="00D704A4" w:rsidRDefault="00D704A4" w14:paraId="1C24D104" w14:textId="77777777">
      <w:pPr>
        <w:autoSpaceDE w:val="0"/>
        <w:autoSpaceDN w:val="0"/>
        <w:adjustRightInd w:val="0"/>
        <w:spacing w:after="0" w:line="240" w:lineRule="auto"/>
        <w:ind w:left="0" w:right="0"/>
        <w:rPr>
          <w:strike/>
        </w:rPr>
      </w:pPr>
      <w:r w:rsidRPr="00D704A4">
        <w:t xml:space="preserve">Operationsmössor, munskydd till samtliga på salen. </w:t>
      </w:r>
    </w:p>
    <w:p w:rsidR="00D704A4" w:rsidP="00D704A4" w:rsidRDefault="00D704A4" w14:paraId="4B73368F" w14:textId="77777777">
      <w:pPr>
        <w:spacing w:after="0" w:line="240" w:lineRule="auto"/>
        <w:ind w:left="0" w:right="0"/>
      </w:pPr>
      <w:r w:rsidRPr="00D704A4">
        <w:t>Defibrillator och akutvagn direkt utanför rummet.</w:t>
      </w:r>
    </w:p>
    <w:p w:rsidR="00E26A2B" w:rsidP="00D704A4" w:rsidRDefault="00E26A2B" w14:paraId="17C42558" w14:textId="77777777">
      <w:pPr>
        <w:spacing w:after="0" w:line="240" w:lineRule="auto"/>
        <w:ind w:left="0" w:right="0"/>
      </w:pPr>
    </w:p>
    <w:p w:rsidR="00E26A2B" w:rsidP="00D704A4" w:rsidRDefault="00E26A2B" w14:paraId="62E798C7" w14:textId="77777777">
      <w:pPr>
        <w:spacing w:after="0" w:line="240" w:lineRule="auto"/>
        <w:ind w:left="0" w:right="0"/>
      </w:pPr>
    </w:p>
    <w:p w:rsidR="00E26A2B" w:rsidP="00D704A4" w:rsidRDefault="00E26A2B" w14:paraId="5B50D0B4" w14:textId="77777777">
      <w:pPr>
        <w:spacing w:after="0" w:line="240" w:lineRule="auto"/>
        <w:ind w:left="0" w:right="0"/>
      </w:pPr>
    </w:p>
    <w:p w:rsidR="00E26A2B" w:rsidP="00D704A4" w:rsidRDefault="00E26A2B" w14:paraId="6D728526" w14:textId="77777777">
      <w:pPr>
        <w:spacing w:after="0" w:line="240" w:lineRule="auto"/>
        <w:ind w:left="0" w:right="0"/>
      </w:pPr>
    </w:p>
    <w:p w:rsidR="00E26A2B" w:rsidP="00D704A4" w:rsidRDefault="00E26A2B" w14:paraId="68A50BFE" w14:textId="77777777">
      <w:pPr>
        <w:spacing w:after="0" w:line="240" w:lineRule="auto"/>
        <w:ind w:left="0" w:right="0"/>
      </w:pPr>
    </w:p>
    <w:p w:rsidRPr="00D704A4" w:rsidR="00E26A2B" w:rsidP="00D704A4" w:rsidRDefault="00E26A2B" w14:paraId="4650C90E" w14:textId="77777777">
      <w:pPr>
        <w:spacing w:after="0" w:line="240" w:lineRule="auto"/>
        <w:ind w:left="0" w:right="0"/>
      </w:pPr>
    </w:p>
    <w:p w:rsidRPr="00D704A4" w:rsidR="00D704A4" w:rsidP="00D704A4" w:rsidRDefault="00D704A4" w14:paraId="1E00D6F4" w14:textId="77777777">
      <w:pPr>
        <w:spacing w:after="0" w:line="240" w:lineRule="auto"/>
        <w:ind w:left="0" w:right="0"/>
      </w:pPr>
    </w:p>
    <w:p w:rsidRPr="00D704A4" w:rsidR="00D704A4" w:rsidP="00D704A4" w:rsidRDefault="00D704A4" w14:paraId="214321AA" w14:textId="77777777">
      <w:pPr>
        <w:autoSpaceDE w:val="0"/>
        <w:autoSpaceDN w:val="0"/>
        <w:adjustRightInd w:val="0"/>
        <w:spacing w:after="0" w:line="240" w:lineRule="auto"/>
        <w:ind w:left="0" w:right="0"/>
        <w:rPr>
          <w:b/>
          <w:bCs/>
        </w:rPr>
      </w:pPr>
      <w:r w:rsidRPr="00D704A4">
        <w:rPr>
          <w:b/>
          <w:bCs/>
        </w:rPr>
        <w:lastRenderedPageBreak/>
        <w:t>FÖRBEREDELSE AV PATIENT</w:t>
      </w:r>
    </w:p>
    <w:p w:rsidRPr="00D704A4" w:rsidR="00D704A4" w:rsidP="00D704A4" w:rsidRDefault="00D704A4" w14:paraId="276F3420" w14:textId="77777777">
      <w:pPr>
        <w:autoSpaceDE w:val="0"/>
        <w:autoSpaceDN w:val="0"/>
        <w:adjustRightInd w:val="0"/>
        <w:spacing w:after="0" w:line="240" w:lineRule="auto"/>
        <w:ind w:left="0" w:right="0"/>
      </w:pPr>
      <w:r w:rsidRPr="00D704A4">
        <w:t>1. Informera patienten om ingreppet några dagar före + skriftlig information Q Di 937</w:t>
      </w:r>
    </w:p>
    <w:p w:rsidRPr="00D704A4" w:rsidR="00D704A4" w:rsidP="00D704A4" w:rsidRDefault="00D704A4" w14:paraId="702F8065" w14:textId="77777777">
      <w:pPr>
        <w:autoSpaceDE w:val="0"/>
        <w:autoSpaceDN w:val="0"/>
        <w:adjustRightInd w:val="0"/>
        <w:spacing w:after="0" w:line="240" w:lineRule="auto"/>
        <w:ind w:left="0" w:right="0"/>
      </w:pPr>
      <w:r w:rsidRPr="00D704A4">
        <w:t>2. Skriftlig och muntlig information om ”Helkroppstvätt inför ingrepp genom huden” Q Di 961</w:t>
      </w:r>
    </w:p>
    <w:p w:rsidRPr="00D704A4" w:rsidR="00D704A4" w:rsidP="00D704A4" w:rsidRDefault="00D704A4" w14:paraId="695D9B8C" w14:textId="77777777">
      <w:pPr>
        <w:autoSpaceDE w:val="0"/>
        <w:autoSpaceDN w:val="0"/>
        <w:adjustRightInd w:val="0"/>
        <w:spacing w:after="0" w:line="240" w:lineRule="auto"/>
        <w:ind w:left="0" w:right="0"/>
      </w:pPr>
      <w:r w:rsidRPr="00D704A4">
        <w:t xml:space="preserve">3. Skicka med 5st </w:t>
      </w:r>
      <w:proofErr w:type="spellStart"/>
      <w:r w:rsidRPr="00D704A4">
        <w:t>Descutansvampar</w:t>
      </w:r>
      <w:proofErr w:type="spellEnd"/>
      <w:r w:rsidRPr="00D704A4">
        <w:t>.</w:t>
      </w:r>
    </w:p>
    <w:p w:rsidRPr="00D704A4" w:rsidR="00D704A4" w:rsidP="00D704A4" w:rsidRDefault="00D704A4" w14:paraId="4725499D" w14:textId="77777777">
      <w:pPr>
        <w:autoSpaceDE w:val="0"/>
        <w:autoSpaceDN w:val="0"/>
        <w:adjustRightInd w:val="0"/>
        <w:spacing w:after="0" w:line="240" w:lineRule="auto"/>
        <w:ind w:left="0" w:right="0"/>
      </w:pPr>
      <w:r w:rsidRPr="00D704A4">
        <w:t>4. Uppmana patienten att lämna smycken hemma.</w:t>
      </w:r>
    </w:p>
    <w:p w:rsidRPr="00D704A4" w:rsidR="00D704A4" w:rsidP="00D704A4" w:rsidRDefault="00D704A4" w14:paraId="7C85DA42" w14:textId="77777777">
      <w:pPr>
        <w:spacing w:after="0" w:line="240" w:lineRule="auto"/>
        <w:ind w:left="0" w:right="0"/>
      </w:pPr>
      <w:r w:rsidRPr="00D704A4">
        <w:t>5. Patienten kan äta en lätt frukost på morgonen.</w:t>
      </w:r>
    </w:p>
    <w:p w:rsidRPr="00D704A4" w:rsidR="00D704A4" w:rsidP="00D704A4" w:rsidRDefault="00D704A4" w14:paraId="132A4CC6" w14:textId="2F60B16A">
      <w:pPr>
        <w:spacing w:after="0" w:line="240" w:lineRule="auto"/>
        <w:ind w:left="0" w:right="0"/>
      </w:pPr>
      <w:r w:rsidRPr="00D704A4">
        <w:t xml:space="preserve">6. Patienten skall ha </w:t>
      </w:r>
      <w:r w:rsidR="00E26A2B">
        <w:t>patientskjorta</w:t>
      </w:r>
      <w:r w:rsidRPr="00D704A4">
        <w:t>, rena kläder.</w:t>
      </w:r>
    </w:p>
    <w:p w:rsidRPr="00D704A4" w:rsidR="00D704A4" w:rsidP="00D704A4" w:rsidRDefault="00D704A4" w14:paraId="58D0096A" w14:textId="77777777">
      <w:pPr>
        <w:spacing w:after="0" w:line="240" w:lineRule="auto"/>
        <w:ind w:left="0" w:right="0"/>
      </w:pPr>
      <w:r w:rsidRPr="00D704A4">
        <w:t>7. Märk patienten med ID-band</w:t>
      </w:r>
    </w:p>
    <w:p w:rsidRPr="00D704A4" w:rsidR="00D704A4" w:rsidP="00D704A4" w:rsidRDefault="00D704A4" w14:paraId="40061E45" w14:textId="77777777">
      <w:pPr>
        <w:spacing w:after="0" w:line="240" w:lineRule="auto"/>
        <w:ind w:left="0" w:right="0"/>
      </w:pPr>
      <w:r w:rsidRPr="00D704A4">
        <w:t xml:space="preserve">8. </w:t>
      </w:r>
      <w:proofErr w:type="spellStart"/>
      <w:r w:rsidRPr="00D704A4">
        <w:t>Renbäddad</w:t>
      </w:r>
      <w:proofErr w:type="spellEnd"/>
      <w:r w:rsidRPr="00D704A4">
        <w:t xml:space="preserve"> säng med huvudsänggaveln borttagen.</w:t>
      </w:r>
    </w:p>
    <w:p w:rsidRPr="00D704A4" w:rsidR="00D704A4" w:rsidP="00D704A4" w:rsidRDefault="00D704A4" w14:paraId="45C41316" w14:textId="77777777">
      <w:pPr>
        <w:spacing w:after="0" w:line="240" w:lineRule="auto"/>
        <w:ind w:left="0" w:right="0"/>
      </w:pPr>
      <w:r w:rsidRPr="00D704A4">
        <w:t>9.Lägg 1st underlägg vid huvudändan ovanpå lakanet.</w:t>
      </w:r>
    </w:p>
    <w:p w:rsidRPr="00D704A4" w:rsidR="00D704A4" w:rsidP="00D704A4" w:rsidRDefault="00D704A4" w14:paraId="0E1CFA8D" w14:textId="77777777">
      <w:pPr>
        <w:spacing w:after="0" w:line="240" w:lineRule="auto"/>
        <w:ind w:left="0" w:right="0"/>
      </w:pPr>
      <w:r w:rsidRPr="00D704A4">
        <w:t>10. Om möjligt, bedövningssalva innan ingrepp.</w:t>
      </w:r>
    </w:p>
    <w:p w:rsidRPr="00D704A4" w:rsidR="00D704A4" w:rsidP="00D704A4" w:rsidRDefault="00D704A4" w14:paraId="08C4B89C" w14:textId="77777777">
      <w:pPr>
        <w:spacing w:after="0" w:line="240" w:lineRule="auto"/>
        <w:ind w:left="0" w:right="0"/>
      </w:pPr>
    </w:p>
    <w:p w:rsidRPr="00D704A4" w:rsidR="00D704A4" w:rsidP="00D704A4" w:rsidRDefault="00D704A4" w14:paraId="7DEAF3C9" w14:textId="77777777">
      <w:pPr>
        <w:spacing w:after="0" w:line="240" w:lineRule="auto"/>
        <w:ind w:left="0" w:right="0"/>
      </w:pPr>
    </w:p>
    <w:p w:rsidRPr="00D704A4" w:rsidR="00D704A4" w:rsidP="00D704A4" w:rsidRDefault="00D704A4" w14:paraId="39977249" w14:textId="77777777">
      <w:pPr>
        <w:spacing w:after="0" w:line="240" w:lineRule="auto"/>
        <w:ind w:left="0" w:right="0"/>
      </w:pPr>
    </w:p>
    <w:p w:rsidRPr="00D704A4" w:rsidR="00D704A4" w:rsidP="00D704A4" w:rsidRDefault="00D704A4" w14:paraId="02083590" w14:textId="77777777">
      <w:pPr>
        <w:spacing w:after="0" w:line="240" w:lineRule="auto"/>
        <w:ind w:left="0" w:right="0"/>
      </w:pPr>
      <w:r w:rsidRPr="00D704A4">
        <w:t>Kontrollera i journal samt fråga patient om känd läkemedelsöverkänslighet finns.</w:t>
      </w:r>
    </w:p>
    <w:p w:rsidRPr="00D704A4" w:rsidR="00D704A4" w:rsidP="00D704A4" w:rsidRDefault="00E26A2B" w14:paraId="0FFB7D07" w14:textId="784714BD">
      <w:pPr>
        <w:spacing w:after="0" w:line="240" w:lineRule="auto"/>
        <w:ind w:left="0" w:right="0"/>
      </w:pPr>
      <w:r>
        <w:t>Vid start r</w:t>
      </w:r>
      <w:r w:rsidRPr="00D704A4" w:rsidR="00D704A4">
        <w:t>ulla ett lakan och lägg under patientens huvud. Planläge. Viktigt att patienten ligger bekvämt.</w:t>
      </w:r>
    </w:p>
    <w:p w:rsidRPr="00D704A4" w:rsidR="00D704A4" w:rsidP="00D704A4" w:rsidRDefault="00D704A4" w14:paraId="3DF8335D" w14:textId="77777777">
      <w:pPr>
        <w:spacing w:after="0" w:line="240" w:lineRule="auto"/>
        <w:ind w:left="0" w:right="0"/>
      </w:pPr>
      <w:r w:rsidRPr="00D704A4">
        <w:t>Efter förberedande tvätt och eventuell rakning placeras stålställningen som håller upp bröstduken genom att förankra den under madrassen.</w:t>
      </w:r>
    </w:p>
    <w:p w:rsidRPr="00D704A4" w:rsidR="00D704A4" w:rsidP="00D704A4" w:rsidRDefault="00D704A4" w14:paraId="75D73BA4" w14:textId="77777777">
      <w:pPr>
        <w:spacing w:after="0" w:line="240" w:lineRule="auto"/>
        <w:ind w:left="0" w:right="0"/>
      </w:pPr>
      <w:r w:rsidRPr="00D704A4">
        <w:t>Höjd fotända innan punktion av kärl.</w:t>
      </w:r>
    </w:p>
    <w:p w:rsidRPr="00D704A4" w:rsidR="00D704A4" w:rsidP="00D704A4" w:rsidRDefault="00D704A4" w14:paraId="5D180002" w14:textId="77777777">
      <w:pPr>
        <w:spacing w:after="0" w:line="240" w:lineRule="auto"/>
        <w:ind w:left="0" w:right="0"/>
      </w:pPr>
    </w:p>
    <w:p w:rsidRPr="00D704A4" w:rsidR="00D704A4" w:rsidP="00D704A4" w:rsidRDefault="00D704A4" w14:paraId="7CC52942" w14:textId="77777777">
      <w:pPr>
        <w:spacing w:after="0" w:line="240" w:lineRule="auto"/>
        <w:ind w:left="0" w:right="0"/>
        <w:rPr>
          <w:b/>
        </w:rPr>
      </w:pPr>
      <w:r w:rsidRPr="00D704A4">
        <w:rPr>
          <w:b/>
        </w:rPr>
        <w:t>ÖVERVAKANDE OSTERIL SJUKSKÖTERSKA:</w:t>
      </w:r>
    </w:p>
    <w:p w:rsidRPr="00D704A4" w:rsidR="00D704A4" w:rsidP="00D704A4" w:rsidRDefault="00D704A4" w14:paraId="32CCD5B1" w14:textId="77777777">
      <w:pPr>
        <w:spacing w:after="0" w:line="240" w:lineRule="auto"/>
        <w:ind w:left="0" w:right="0"/>
      </w:pPr>
    </w:p>
    <w:p w:rsidRPr="00D704A4" w:rsidR="00D704A4" w:rsidP="00D704A4" w:rsidRDefault="00D704A4" w14:paraId="772EC5EF" w14:textId="77777777">
      <w:pPr>
        <w:spacing w:after="0" w:line="240" w:lineRule="auto"/>
        <w:ind w:left="0" w:right="0"/>
      </w:pPr>
      <w:r w:rsidRPr="00D704A4">
        <w:t xml:space="preserve">1.Fri </w:t>
      </w:r>
      <w:proofErr w:type="spellStart"/>
      <w:r w:rsidRPr="00D704A4">
        <w:t>venväg</w:t>
      </w:r>
      <w:proofErr w:type="spellEnd"/>
      <w:r w:rsidRPr="00D704A4">
        <w:t xml:space="preserve">, om CDK används kontrollera att </w:t>
      </w:r>
      <w:proofErr w:type="spellStart"/>
      <w:r w:rsidRPr="00D704A4">
        <w:t>CDK:n</w:t>
      </w:r>
      <w:proofErr w:type="spellEnd"/>
      <w:r w:rsidRPr="00D704A4">
        <w:t xml:space="preserve"> fungerar.</w:t>
      </w:r>
    </w:p>
    <w:p w:rsidRPr="00D704A4" w:rsidR="00D704A4" w:rsidP="00D704A4" w:rsidRDefault="00D704A4" w14:paraId="586C4B79" w14:textId="77777777">
      <w:pPr>
        <w:spacing w:after="0" w:line="240" w:lineRule="auto"/>
        <w:ind w:left="0" w:right="0"/>
      </w:pPr>
      <w:r w:rsidRPr="00D704A4">
        <w:t xml:space="preserve">2.Infusion 1000 ml </w:t>
      </w:r>
      <w:proofErr w:type="spellStart"/>
      <w:r w:rsidRPr="00D704A4">
        <w:t>RingerAcetat</w:t>
      </w:r>
      <w:proofErr w:type="spellEnd"/>
      <w:r w:rsidRPr="00D704A4">
        <w:t xml:space="preserve"> kopplas med hjälp av trevägskran 7 cm + 100 cm</w:t>
      </w:r>
    </w:p>
    <w:p w:rsidRPr="00D704A4" w:rsidR="00D704A4" w:rsidP="00D704A4" w:rsidRDefault="00D704A4" w14:paraId="4D983F4B" w14:textId="77777777">
      <w:pPr>
        <w:spacing w:after="0" w:line="240" w:lineRule="auto"/>
        <w:ind w:left="0" w:right="0"/>
      </w:pPr>
      <w:r w:rsidRPr="00D704A4">
        <w:t xml:space="preserve">3.Lokalbedövning med </w:t>
      </w:r>
      <w:proofErr w:type="spellStart"/>
      <w:r w:rsidRPr="00D704A4">
        <w:t>Xylocain</w:t>
      </w:r>
      <w:proofErr w:type="spellEnd"/>
      <w:r w:rsidRPr="00D704A4">
        <w:t xml:space="preserve"> 10 mg/ml innan steriltvätt av patienten (ges av läkare).</w:t>
      </w:r>
    </w:p>
    <w:p w:rsidRPr="00D704A4" w:rsidR="00D704A4" w:rsidP="00D704A4" w:rsidRDefault="00D704A4" w14:paraId="64C0EE05" w14:textId="77777777">
      <w:pPr>
        <w:spacing w:after="0" w:line="240" w:lineRule="auto"/>
        <w:ind w:left="0" w:right="0"/>
      </w:pPr>
      <w:r w:rsidRPr="00D704A4">
        <w:t xml:space="preserve">4.Uppkoppling av hjärtövervakning, </w:t>
      </w:r>
      <w:proofErr w:type="spellStart"/>
      <w:r w:rsidRPr="00D704A4">
        <w:t>pulsoxymeter</w:t>
      </w:r>
      <w:proofErr w:type="spellEnd"/>
      <w:r w:rsidRPr="00D704A4">
        <w:t xml:space="preserve"> och automatisk blodtryckskontroll.</w:t>
      </w:r>
    </w:p>
    <w:p w:rsidRPr="00D704A4" w:rsidR="00D704A4" w:rsidP="00D704A4" w:rsidRDefault="00D704A4" w14:paraId="5878247C" w14:textId="77777777">
      <w:pPr>
        <w:spacing w:after="0" w:line="240" w:lineRule="auto"/>
        <w:ind w:left="0" w:right="0"/>
      </w:pPr>
      <w:r w:rsidRPr="00D704A4">
        <w:t xml:space="preserve">5.Dra upp 5 ml </w:t>
      </w:r>
      <w:proofErr w:type="spellStart"/>
      <w:r w:rsidRPr="00D704A4">
        <w:t>Midazolam</w:t>
      </w:r>
      <w:proofErr w:type="spellEnd"/>
      <w:r w:rsidRPr="00D704A4">
        <w:t xml:space="preserve"> 1mg/ml som ges efter ordination.</w:t>
      </w:r>
    </w:p>
    <w:p w:rsidRPr="00D704A4" w:rsidR="00D704A4" w:rsidP="00D704A4" w:rsidRDefault="00D704A4" w14:paraId="141C8DC1" w14:textId="77777777">
      <w:pPr>
        <w:spacing w:after="0" w:line="240" w:lineRule="auto"/>
        <w:ind w:left="0" w:right="0"/>
      </w:pPr>
      <w:r w:rsidRPr="00D704A4">
        <w:t>6.Sätt eventuellt på syrgas 2 liter på grimma.</w:t>
      </w:r>
    </w:p>
    <w:p w:rsidRPr="00D704A4" w:rsidR="00D704A4" w:rsidP="00D704A4" w:rsidRDefault="00D704A4" w14:paraId="2676DD63" w14:textId="77777777">
      <w:pPr>
        <w:spacing w:after="0" w:line="240" w:lineRule="auto"/>
        <w:ind w:left="0" w:right="0"/>
        <w:rPr>
          <w:szCs w:val="20"/>
        </w:rPr>
      </w:pPr>
      <w:r w:rsidRPr="00D704A4">
        <w:rPr>
          <w:szCs w:val="20"/>
        </w:rPr>
        <w:t>7. Lägg fram Atropin, 2 ml spruta och nål på vagnen</w:t>
      </w:r>
    </w:p>
    <w:p w:rsidRPr="00D704A4" w:rsidR="00D704A4" w:rsidP="00D704A4" w:rsidRDefault="00D704A4" w14:paraId="3917E240" w14:textId="77777777">
      <w:pPr>
        <w:spacing w:after="0" w:line="240" w:lineRule="auto"/>
        <w:ind w:left="0" w:right="0"/>
        <w:rPr>
          <w:szCs w:val="20"/>
        </w:rPr>
      </w:pPr>
    </w:p>
    <w:p w:rsidRPr="00D704A4" w:rsidR="00D704A4" w:rsidP="00D704A4" w:rsidRDefault="00D704A4" w14:paraId="644F8F6F" w14:textId="77777777">
      <w:pPr>
        <w:spacing w:after="0" w:line="240" w:lineRule="auto"/>
        <w:ind w:left="0" w:right="0"/>
      </w:pPr>
      <w:r w:rsidRPr="00D704A4">
        <w:t>Ingreppet sker som regel på höger sida.</w:t>
      </w:r>
    </w:p>
    <w:p w:rsidRPr="00D704A4" w:rsidR="00D704A4" w:rsidP="00D704A4" w:rsidRDefault="00D704A4" w14:paraId="5B3E7B86" w14:textId="77777777">
      <w:pPr>
        <w:spacing w:after="0" w:line="240" w:lineRule="auto"/>
        <w:ind w:left="0" w:right="0"/>
      </w:pPr>
      <w:r w:rsidRPr="00D704A4">
        <w:t>Bröstet rakas vid behov.</w:t>
      </w:r>
    </w:p>
    <w:p w:rsidRPr="00D704A4" w:rsidR="00D704A4" w:rsidP="00D704A4" w:rsidRDefault="00D704A4" w14:paraId="0715BA98" w14:textId="77777777">
      <w:pPr>
        <w:spacing w:after="0" w:line="240" w:lineRule="auto"/>
        <w:ind w:left="0" w:right="0"/>
      </w:pPr>
      <w:r w:rsidRPr="00D704A4">
        <w:t xml:space="preserve">Tvätta stort hudområde med </w:t>
      </w:r>
      <w:proofErr w:type="spellStart"/>
      <w:r w:rsidRPr="00D704A4">
        <w:t>Descutansvamp</w:t>
      </w:r>
      <w:proofErr w:type="spellEnd"/>
      <w:r w:rsidRPr="00D704A4">
        <w:t xml:space="preserve"> + ofärgad </w:t>
      </w:r>
      <w:proofErr w:type="spellStart"/>
      <w:r w:rsidRPr="00D704A4">
        <w:t>Klorhexidinsprit</w:t>
      </w:r>
      <w:proofErr w:type="spellEnd"/>
      <w:r w:rsidRPr="00D704A4">
        <w:t xml:space="preserve">, detta för att ta bort skummet från </w:t>
      </w:r>
      <w:proofErr w:type="spellStart"/>
      <w:r w:rsidRPr="00D704A4">
        <w:t>Descutansvampen</w:t>
      </w:r>
      <w:proofErr w:type="spellEnd"/>
      <w:r w:rsidRPr="00D704A4">
        <w:t>, upprepas 2 gånger.</w:t>
      </w:r>
    </w:p>
    <w:p w:rsidRPr="00D704A4" w:rsidR="00D704A4" w:rsidP="00D704A4" w:rsidRDefault="00D704A4" w14:paraId="67A416CF" w14:textId="77777777">
      <w:pPr>
        <w:spacing w:after="0" w:line="240" w:lineRule="auto"/>
        <w:ind w:left="0" w:right="0"/>
        <w:rPr>
          <w:strike/>
        </w:rPr>
      </w:pPr>
    </w:p>
    <w:p w:rsidRPr="00D704A4" w:rsidR="00D704A4" w:rsidP="00D704A4" w:rsidRDefault="00D704A4" w14:paraId="1D0BE8E1" w14:textId="77777777">
      <w:pPr>
        <w:spacing w:after="0" w:line="240" w:lineRule="auto"/>
        <w:ind w:left="0" w:right="0"/>
      </w:pPr>
      <w:r w:rsidRPr="00D704A4">
        <w:t xml:space="preserve">Nu tar den sterila sjuksköterskan över och går vidare med att tvätta ett något mindre hudområde med färgad </w:t>
      </w:r>
      <w:proofErr w:type="spellStart"/>
      <w:r w:rsidRPr="00D704A4">
        <w:t>Klorhexidinsprit</w:t>
      </w:r>
      <w:proofErr w:type="spellEnd"/>
      <w:r w:rsidRPr="00D704A4">
        <w:t>.</w:t>
      </w:r>
    </w:p>
    <w:p w:rsidRPr="00D704A4" w:rsidR="00D704A4" w:rsidP="00D704A4" w:rsidRDefault="00D704A4" w14:paraId="6CF1C5DE" w14:textId="77777777">
      <w:pPr>
        <w:spacing w:after="0" w:line="240" w:lineRule="auto"/>
        <w:ind w:left="0" w:right="0"/>
      </w:pPr>
      <w:r w:rsidRPr="00D704A4">
        <w:t xml:space="preserve">Täck patienten med sterilt lakan, tänk på att den fria </w:t>
      </w:r>
      <w:proofErr w:type="spellStart"/>
      <w:r w:rsidRPr="00D704A4">
        <w:t>venvägen</w:t>
      </w:r>
      <w:proofErr w:type="spellEnd"/>
      <w:r w:rsidRPr="00D704A4">
        <w:t xml:space="preserve"> skall vara lätt åtkomlig.</w:t>
      </w:r>
    </w:p>
    <w:p w:rsidRPr="00D704A4" w:rsidR="00D704A4" w:rsidP="00D704A4" w:rsidRDefault="00D704A4" w14:paraId="1240D674" w14:textId="77777777">
      <w:pPr>
        <w:spacing w:after="0" w:line="240" w:lineRule="auto"/>
        <w:ind w:left="0" w:right="0"/>
        <w:rPr>
          <w:b/>
        </w:rPr>
      </w:pPr>
    </w:p>
    <w:p w:rsidRPr="00D704A4" w:rsidR="00D704A4" w:rsidP="00D704A4" w:rsidRDefault="00D704A4" w14:paraId="5C6FDCE8" w14:textId="77777777">
      <w:pPr>
        <w:spacing w:after="0" w:line="240" w:lineRule="auto"/>
        <w:ind w:left="0" w:right="0"/>
        <w:rPr>
          <w:b/>
        </w:rPr>
      </w:pPr>
      <w:r w:rsidRPr="00D704A4">
        <w:rPr>
          <w:b/>
        </w:rPr>
        <w:t>KORT BESKRIVNING AV TILLVÄGAGÅNGSSÄTT</w:t>
      </w:r>
    </w:p>
    <w:p w:rsidRPr="00D704A4" w:rsidR="00D704A4" w:rsidP="00D704A4" w:rsidRDefault="00D704A4" w14:paraId="4A7A9609" w14:textId="77777777">
      <w:pPr>
        <w:spacing w:after="0" w:line="240" w:lineRule="auto"/>
        <w:ind w:left="0" w:right="0"/>
      </w:pPr>
      <w:r w:rsidRPr="00D704A4">
        <w:t>Ultraljudsledd punktion. Noggrann övervakning av patienten. När ledaren är på plats fixeras denna ytterst noggrant med steril peang.</w:t>
      </w:r>
    </w:p>
    <w:p w:rsidRPr="00D704A4" w:rsidR="00D704A4" w:rsidP="00D704A4" w:rsidRDefault="00D704A4" w14:paraId="5BDAA45F" w14:textId="77777777">
      <w:pPr>
        <w:spacing w:after="0" w:line="240" w:lineRule="auto"/>
        <w:ind w:left="0" w:right="0"/>
      </w:pPr>
      <w:r w:rsidRPr="00D704A4">
        <w:t xml:space="preserve">Öppna </w:t>
      </w:r>
      <w:proofErr w:type="spellStart"/>
      <w:r w:rsidRPr="00D704A4">
        <w:t>kateterset</w:t>
      </w:r>
      <w:proofErr w:type="spellEnd"/>
      <w:r w:rsidRPr="00D704A4">
        <w:t xml:space="preserve"> och förbered genom att spola igenom allt material med </w:t>
      </w:r>
      <w:proofErr w:type="spellStart"/>
      <w:r w:rsidRPr="00D704A4">
        <w:t>NaCl</w:t>
      </w:r>
      <w:proofErr w:type="spellEnd"/>
      <w:r w:rsidRPr="00D704A4">
        <w:t>-Heparinblandning.</w:t>
      </w:r>
    </w:p>
    <w:p w:rsidRPr="00D704A4" w:rsidR="00D704A4" w:rsidP="00D704A4" w:rsidRDefault="00D704A4" w14:paraId="6DE0A6D4" w14:textId="77777777">
      <w:pPr>
        <w:spacing w:after="0" w:line="240" w:lineRule="auto"/>
        <w:ind w:left="0" w:right="0"/>
      </w:pPr>
      <w:r w:rsidRPr="00D704A4">
        <w:t xml:space="preserve">Läkaren mäter med hjälp av katetern var stanshålet/exit-site skall placeras, katetern läggs därefter i avsedd rondskål med </w:t>
      </w:r>
      <w:proofErr w:type="spellStart"/>
      <w:r w:rsidRPr="00D704A4">
        <w:t>NaCl</w:t>
      </w:r>
      <w:proofErr w:type="spellEnd"/>
      <w:r w:rsidRPr="00D704A4">
        <w:t>.</w:t>
      </w:r>
    </w:p>
    <w:p w:rsidRPr="00D704A4" w:rsidR="00D704A4" w:rsidP="00D704A4" w:rsidRDefault="00D704A4" w14:paraId="5E6CF672" w14:textId="77777777">
      <w:pPr>
        <w:spacing w:after="0" w:line="240" w:lineRule="auto"/>
        <w:ind w:left="0" w:right="0"/>
      </w:pPr>
      <w:r w:rsidRPr="00D704A4">
        <w:t xml:space="preserve">Läkaren stansar ut hålet för exit-site. Katetern träs på </w:t>
      </w:r>
      <w:proofErr w:type="spellStart"/>
      <w:r w:rsidRPr="00D704A4">
        <w:t>tunneleringsverktyget</w:t>
      </w:r>
      <w:proofErr w:type="spellEnd"/>
      <w:r w:rsidRPr="00D704A4">
        <w:t>.</w:t>
      </w:r>
    </w:p>
    <w:p w:rsidRPr="00D704A4" w:rsidR="00D704A4" w:rsidP="00D704A4" w:rsidRDefault="00D704A4" w14:paraId="15374EC1" w14:textId="77777777">
      <w:pPr>
        <w:spacing w:after="0" w:line="240" w:lineRule="auto"/>
        <w:ind w:left="0" w:right="0"/>
      </w:pPr>
      <w:r w:rsidRPr="00D704A4">
        <w:t xml:space="preserve">Läkaren drar </w:t>
      </w:r>
      <w:proofErr w:type="spellStart"/>
      <w:r w:rsidRPr="00D704A4">
        <w:t>cdk:n</w:t>
      </w:r>
      <w:proofErr w:type="spellEnd"/>
      <w:r w:rsidRPr="00D704A4">
        <w:t xml:space="preserve"> från exitsite och upp till instickshålet.</w:t>
      </w:r>
    </w:p>
    <w:p w:rsidRPr="00D704A4" w:rsidR="00D704A4" w:rsidP="00D704A4" w:rsidRDefault="00D704A4" w14:paraId="05D505B4" w14:textId="77777777">
      <w:pPr>
        <w:spacing w:after="0" w:line="240" w:lineRule="auto"/>
        <w:ind w:left="0" w:right="0"/>
      </w:pPr>
      <w:r w:rsidRPr="00D704A4">
        <w:t xml:space="preserve">När katetern är </w:t>
      </w:r>
      <w:proofErr w:type="spellStart"/>
      <w:r w:rsidRPr="00D704A4">
        <w:t>tunnelerad</w:t>
      </w:r>
      <w:proofErr w:type="spellEnd"/>
      <w:r w:rsidRPr="00D704A4">
        <w:t xml:space="preserve"> </w:t>
      </w:r>
      <w:proofErr w:type="spellStart"/>
      <w:r w:rsidRPr="00D704A4">
        <w:t>dilateras</w:t>
      </w:r>
      <w:proofErr w:type="spellEnd"/>
      <w:r w:rsidRPr="00D704A4">
        <w:t xml:space="preserve"> kärlet.</w:t>
      </w:r>
    </w:p>
    <w:p w:rsidRPr="00D704A4" w:rsidR="00D704A4" w:rsidP="00D704A4" w:rsidRDefault="00D704A4" w14:paraId="584877B9" w14:textId="77777777">
      <w:pPr>
        <w:spacing w:after="0" w:line="240" w:lineRule="auto"/>
        <w:ind w:left="0" w:right="0"/>
      </w:pPr>
      <w:r w:rsidRPr="00D704A4">
        <w:lastRenderedPageBreak/>
        <w:t xml:space="preserve">Man börjar med den tunnaste </w:t>
      </w:r>
      <w:proofErr w:type="spellStart"/>
      <w:r w:rsidRPr="00D704A4">
        <w:t>dilatatorn</w:t>
      </w:r>
      <w:proofErr w:type="spellEnd"/>
      <w:r w:rsidRPr="00D704A4">
        <w:t xml:space="preserve"> och byter till grövre.</w:t>
      </w:r>
    </w:p>
    <w:p w:rsidRPr="00D704A4" w:rsidR="00D704A4" w:rsidP="00D704A4" w:rsidRDefault="00D704A4" w14:paraId="6F25C9EC" w14:textId="77777777">
      <w:pPr>
        <w:spacing w:after="0" w:line="240" w:lineRule="auto"/>
        <w:ind w:left="0" w:right="0"/>
      </w:pPr>
      <w:r w:rsidRPr="00D704A4">
        <w:t>När splitdelen är på plats, tas ledaren bort och katetern förs in.</w:t>
      </w:r>
    </w:p>
    <w:p w:rsidRPr="00D704A4" w:rsidR="00D704A4" w:rsidP="00D704A4" w:rsidRDefault="00D704A4" w14:paraId="17C05B26" w14:textId="77777777">
      <w:pPr>
        <w:spacing w:after="0" w:line="240" w:lineRule="auto"/>
        <w:ind w:left="0" w:right="0"/>
      </w:pPr>
      <w:r w:rsidRPr="00D704A4">
        <w:t>Noggrann kontroll av kateterläge så att denna inte ”knickar” sig.</w:t>
      </w:r>
    </w:p>
    <w:p w:rsidRPr="00D704A4" w:rsidR="00D704A4" w:rsidP="00D704A4" w:rsidRDefault="00D704A4" w14:paraId="49757062" w14:textId="27F85CE4">
      <w:pPr>
        <w:spacing w:after="0" w:line="240" w:lineRule="auto"/>
        <w:ind w:left="0" w:right="0"/>
      </w:pPr>
      <w:r w:rsidRPr="00D704A4">
        <w:t xml:space="preserve">Spola katetern med </w:t>
      </w:r>
      <w:proofErr w:type="spellStart"/>
      <w:r w:rsidRPr="00D704A4">
        <w:t>NaCl</w:t>
      </w:r>
      <w:proofErr w:type="spellEnd"/>
      <w:r w:rsidRPr="00D704A4">
        <w:t>, installera kateterlås och sätt på proppar.</w:t>
      </w:r>
    </w:p>
    <w:p w:rsidRPr="00D704A4" w:rsidR="00D704A4" w:rsidP="00D704A4" w:rsidRDefault="00D704A4" w14:paraId="3965468E" w14:textId="77777777">
      <w:pPr>
        <w:spacing w:after="0" w:line="240" w:lineRule="auto"/>
        <w:ind w:left="0" w:right="0"/>
      </w:pPr>
      <w:r w:rsidRPr="00D704A4">
        <w:t xml:space="preserve">Läkaren suturerar vid insticksstället. Om blödning föreligger packas </w:t>
      </w:r>
      <w:proofErr w:type="spellStart"/>
      <w:r w:rsidRPr="00D704A4">
        <w:t>Lyostypt</w:t>
      </w:r>
      <w:proofErr w:type="spellEnd"/>
      <w:r w:rsidRPr="00D704A4">
        <w:t xml:space="preserve"> in i fickan vid exitsite.</w:t>
      </w:r>
    </w:p>
    <w:p w:rsidRPr="00D704A4" w:rsidR="00D704A4" w:rsidP="00D704A4" w:rsidRDefault="00D704A4" w14:paraId="7D507F16" w14:textId="77777777">
      <w:pPr>
        <w:spacing w:after="0" w:line="240" w:lineRule="auto"/>
        <w:ind w:left="0" w:right="0"/>
      </w:pPr>
      <w:r w:rsidRPr="00D704A4">
        <w:t xml:space="preserve">                </w:t>
      </w:r>
    </w:p>
    <w:p w:rsidRPr="00D704A4" w:rsidR="00D704A4" w:rsidP="00D704A4" w:rsidRDefault="00D704A4" w14:paraId="14287677" w14:textId="77777777">
      <w:pPr>
        <w:spacing w:after="0" w:line="240" w:lineRule="auto"/>
        <w:ind w:left="0" w:right="0"/>
      </w:pPr>
      <w:r w:rsidRPr="00D704A4">
        <w:t>Katetern fästs med Stat-Lock och bandageras.</w:t>
      </w:r>
    </w:p>
    <w:p w:rsidRPr="00D704A4" w:rsidR="00D704A4" w:rsidP="00D704A4" w:rsidRDefault="00D704A4" w14:paraId="6F55764A" w14:textId="77777777">
      <w:pPr>
        <w:spacing w:after="0" w:line="240" w:lineRule="auto"/>
        <w:ind w:left="0" w:right="0"/>
      </w:pPr>
      <w:r w:rsidRPr="00D704A4">
        <w:t>Patienten ska halvsitta upp med sandsäckskompression i 2 timmar för att minska risken för blödning.</w:t>
      </w:r>
    </w:p>
    <w:p w:rsidRPr="00D704A4" w:rsidR="00D704A4" w:rsidP="00D704A4" w:rsidRDefault="00D704A4" w14:paraId="3CA7E487" w14:textId="55AB59B8">
      <w:pPr>
        <w:spacing w:after="0" w:line="240" w:lineRule="auto"/>
        <w:ind w:left="0" w:right="0"/>
      </w:pPr>
      <w:r w:rsidRPr="00D704A4">
        <w:t>Ordinerad</w:t>
      </w:r>
      <w:r w:rsidR="00E26A2B">
        <w:t xml:space="preserve"> </w:t>
      </w:r>
      <w:r w:rsidRPr="00D704A4">
        <w:t>antibiotika ges i PVK.</w:t>
      </w:r>
    </w:p>
    <w:p w:rsidRPr="00D704A4" w:rsidR="00D704A4" w:rsidP="00D704A4" w:rsidRDefault="00D704A4" w14:paraId="0FF6DB66" w14:textId="77777777">
      <w:pPr>
        <w:spacing w:after="0" w:line="240" w:lineRule="auto"/>
        <w:ind w:left="0" w:right="0"/>
      </w:pPr>
      <w:r w:rsidRPr="00D704A4">
        <w:t>Kateterprotokoll fylls i.</w:t>
      </w:r>
    </w:p>
    <w:p w:rsidRPr="00D704A4" w:rsidR="00D704A4" w:rsidP="00D704A4" w:rsidRDefault="00D704A4" w14:paraId="0C4B8F0E" w14:textId="77777777">
      <w:pPr>
        <w:spacing w:after="0" w:line="240" w:lineRule="auto"/>
        <w:ind w:left="0" w:right="0"/>
      </w:pPr>
      <w:r w:rsidRPr="00D704A4">
        <w:t>Röntgen kontroll av kateter ska ske efter 2 timmar för att kontrollera läge och se så inte pneumothorax utvecklas.</w:t>
      </w:r>
    </w:p>
    <w:p w:rsidRPr="00D704A4" w:rsidR="00D704A4" w:rsidP="00D704A4" w:rsidRDefault="00D704A4" w14:paraId="49BBCC00" w14:textId="77777777">
      <w:pPr>
        <w:spacing w:after="0" w:line="240" w:lineRule="auto"/>
        <w:ind w:left="0" w:right="0"/>
      </w:pPr>
    </w:p>
    <w:p w:rsidRPr="00D704A4" w:rsidR="00D704A4" w:rsidP="00D704A4" w:rsidRDefault="00D704A4" w14:paraId="448DF384" w14:textId="77777777">
      <w:pPr>
        <w:spacing w:after="0" w:line="240" w:lineRule="auto"/>
        <w:ind w:left="0" w:right="0"/>
      </w:pPr>
      <w:r w:rsidRPr="00D704A4">
        <w:t xml:space="preserve">CDK protokoll i SVP fylls i, 1 ex dras ut och sätts in under flik 5 i patientens journal. </w:t>
      </w:r>
    </w:p>
    <w:p w:rsidRPr="00D704A4" w:rsidR="00D704A4" w:rsidP="00D704A4" w:rsidRDefault="00D704A4" w14:paraId="14C3EECA" w14:textId="77777777">
      <w:pPr>
        <w:spacing w:after="0" w:line="240" w:lineRule="auto"/>
        <w:ind w:left="0" w:right="0"/>
      </w:pPr>
      <w:r w:rsidRPr="00D704A4">
        <w:t xml:space="preserve">Registrera inläggandet i </w:t>
      </w:r>
      <w:proofErr w:type="spellStart"/>
      <w:r w:rsidRPr="00D704A4">
        <w:t>DiaD</w:t>
      </w:r>
      <w:proofErr w:type="spellEnd"/>
      <w:r w:rsidRPr="00D704A4">
        <w:t xml:space="preserve"> samt i accesslistan.</w:t>
      </w:r>
    </w:p>
    <w:p w:rsidR="001F4AD0" w:rsidP="00D704A4" w:rsidRDefault="00FA5EAD" w14:paraId="63E011FD" w14:textId="77777777">
      <w:pPr>
        <w:spacing w:after="0" w:line="240" w:lineRule="auto"/>
        <w:ind w:left="0" w:right="0"/>
      </w:pPr>
      <w:r>
        <w:t xml:space="preserve">Givna läkemedel skall föras in i </w:t>
      </w:r>
      <w:r w:rsidR="00C32BE7">
        <w:t xml:space="preserve">läkemedelsmodulen i </w:t>
      </w:r>
      <w:proofErr w:type="spellStart"/>
      <w:r w:rsidR="00C32BE7">
        <w:t>Melior</w:t>
      </w:r>
      <w:proofErr w:type="spellEnd"/>
      <w:r w:rsidR="00C32BE7">
        <w:t xml:space="preserve"> samt </w:t>
      </w:r>
      <w:r w:rsidRPr="00D704A4" w:rsidR="00D704A4">
        <w:t>signera</w:t>
      </w:r>
      <w:r w:rsidR="001F4AD0">
        <w:t>s.</w:t>
      </w:r>
    </w:p>
    <w:p w:rsidRPr="00D704A4" w:rsidR="00D704A4" w:rsidP="00D704A4" w:rsidRDefault="00D704A4" w14:paraId="3BAC7B13" w14:textId="261F14B7">
      <w:pPr>
        <w:spacing w:after="0" w:line="240" w:lineRule="auto"/>
        <w:ind w:left="0" w:right="0"/>
      </w:pPr>
      <w:r w:rsidRPr="00D704A4">
        <w:t>Skriv även in aktuelle kateterlås samt volym.</w:t>
      </w:r>
    </w:p>
    <w:p w:rsidRPr="00D704A4" w:rsidR="00D704A4" w:rsidP="00D704A4" w:rsidRDefault="00D704A4" w14:paraId="62FA4A83" w14:textId="77777777">
      <w:pPr>
        <w:spacing w:after="0" w:line="240" w:lineRule="auto"/>
        <w:ind w:left="0" w:right="0"/>
      </w:pPr>
    </w:p>
    <w:p w:rsidRPr="00D704A4" w:rsidR="00D704A4" w:rsidP="00D704A4" w:rsidRDefault="00D704A4" w14:paraId="37096FCA" w14:textId="77777777">
      <w:pPr>
        <w:spacing w:after="0" w:line="240" w:lineRule="auto"/>
        <w:ind w:left="0" w:right="0"/>
      </w:pPr>
      <w:r w:rsidRPr="00D704A4">
        <w:t>Patienten kvarstannar ytterligare någon timme efter sandsäckskompression för observation.</w:t>
      </w:r>
    </w:p>
    <w:p w:rsidRPr="00D704A4" w:rsidR="00D704A4" w:rsidP="00D704A4" w:rsidRDefault="00D704A4" w14:paraId="001256F4" w14:textId="77777777">
      <w:pPr>
        <w:spacing w:after="0" w:line="240" w:lineRule="auto"/>
        <w:ind w:left="0" w:right="0"/>
      </w:pPr>
      <w:r w:rsidRPr="00D704A4">
        <w:t xml:space="preserve">Eventuellt kan inläggning på </w:t>
      </w:r>
      <w:proofErr w:type="spellStart"/>
      <w:r w:rsidRPr="00D704A4">
        <w:t>avd</w:t>
      </w:r>
      <w:proofErr w:type="spellEnd"/>
      <w:r w:rsidRPr="00D704A4">
        <w:t xml:space="preserve"> 42 bli aktuell.</w:t>
      </w:r>
    </w:p>
    <w:p w:rsidRPr="00D704A4" w:rsidR="00D704A4" w:rsidP="00D704A4" w:rsidRDefault="00D704A4" w14:paraId="5A9E7574" w14:textId="77777777">
      <w:pPr>
        <w:spacing w:after="0" w:line="240" w:lineRule="auto"/>
        <w:ind w:left="0" w:right="0"/>
      </w:pPr>
      <w:r w:rsidRPr="00D704A4">
        <w:t>Förband byts endast vid genomblödning.</w:t>
      </w:r>
    </w:p>
    <w:p w:rsidRPr="00D704A4" w:rsidR="00D704A4" w:rsidP="00D704A4" w:rsidRDefault="00D704A4" w14:paraId="0C0CC06E" w14:textId="3FFFDDEE">
      <w:pPr>
        <w:spacing w:after="0" w:line="240" w:lineRule="auto"/>
        <w:ind w:left="0" w:right="0"/>
        <w:rPr>
          <w:szCs w:val="20"/>
        </w:rPr>
      </w:pPr>
      <w:r w:rsidRPr="00D704A4">
        <w:t>Lämna patient</w:t>
      </w:r>
      <w:r w:rsidR="00E26A2B">
        <w:t>i</w:t>
      </w:r>
      <w:r w:rsidRPr="00D704A4">
        <w:t xml:space="preserve">nformation ”Fått permanent </w:t>
      </w:r>
      <w:proofErr w:type="spellStart"/>
      <w:r w:rsidRPr="00D704A4">
        <w:t>tunnelerad</w:t>
      </w:r>
      <w:proofErr w:type="spellEnd"/>
      <w:r w:rsidRPr="00D704A4">
        <w:t xml:space="preserve"> central dialyskateter” Q Di 933</w:t>
      </w:r>
    </w:p>
    <w:bookmarkEnd w:id="0"/>
    <w:p w:rsidRPr="00536A5A" w:rsidR="00536A5A" w:rsidP="00536A5A" w:rsidRDefault="00536A5A" w14:paraId="76B9F95B" w14:textId="24513497">
      <w:pPr>
        <w:spacing w:after="0" w:line="240" w:lineRule="auto"/>
        <w:ind w:left="0" w:right="0"/>
      </w:pPr>
    </w:p>
    <w:sectPr w:rsidRPr="00536A5A" w:rsidR="00536A5A" w:rsidSect="00D704A4">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1D03" w:rsidRDefault="00061D03" w14:paraId="09CFAF30" w14:textId="77777777">
      <w:r>
        <w:separator/>
      </w:r>
    </w:p>
  </w:endnote>
  <w:endnote w:type="continuationSeparator" w:id="0">
    <w:p w:rsidR="00061D03" w:rsidRDefault="00061D03" w14:paraId="7F3755A8" w14:textId="77777777">
      <w:r>
        <w:continuationSeparator/>
      </w:r>
    </w:p>
  </w:endnote>
  <w:endnote w:type="continuationNotice" w:id="1">
    <w:p w:rsidR="00061D03" w:rsidRDefault="00061D03" w14:paraId="4BB7CFD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1D03" w:rsidRDefault="00061D03" w14:paraId="37A60D62" w14:textId="77777777"/>
  </w:footnote>
  <w:footnote w:type="continuationSeparator" w:id="0">
    <w:p w:rsidR="00061D03" w:rsidRDefault="00061D03" w14:paraId="0795CD68" w14:textId="77777777">
      <w:r>
        <w:continuationSeparator/>
      </w:r>
    </w:p>
  </w:footnote>
  <w:footnote w:type="continuationNotice" w:id="1">
    <w:p w:rsidR="00061D03" w:rsidRDefault="00061D03" w14:paraId="26BCF491"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412433065">
    <w:abstractNumId w:val="17"/>
  </w:num>
  <w:num w:numId="2" w16cid:durableId="93866572">
    <w:abstractNumId w:val="14"/>
  </w:num>
  <w:num w:numId="3" w16cid:durableId="2099713512">
    <w:abstractNumId w:val="0"/>
  </w:num>
  <w:num w:numId="4" w16cid:durableId="368458772">
    <w:abstractNumId w:val="6"/>
  </w:num>
  <w:num w:numId="5" w16cid:durableId="71243503">
    <w:abstractNumId w:val="15"/>
  </w:num>
  <w:num w:numId="6" w16cid:durableId="1128552089">
    <w:abstractNumId w:val="2"/>
  </w:num>
  <w:num w:numId="7" w16cid:durableId="1474564085">
    <w:abstractNumId w:val="11"/>
  </w:num>
  <w:num w:numId="8" w16cid:durableId="361319157">
    <w:abstractNumId w:val="8"/>
  </w:num>
  <w:num w:numId="9" w16cid:durableId="835269801">
    <w:abstractNumId w:val="1"/>
  </w:num>
  <w:num w:numId="10" w16cid:durableId="184098844">
    <w:abstractNumId w:val="1"/>
  </w:num>
  <w:num w:numId="11" w16cid:durableId="380713203">
    <w:abstractNumId w:val="3"/>
  </w:num>
  <w:num w:numId="12" w16cid:durableId="98725163">
    <w:abstractNumId w:val="4"/>
  </w:num>
  <w:num w:numId="13" w16cid:durableId="95827180">
    <w:abstractNumId w:val="13"/>
  </w:num>
  <w:num w:numId="14" w16cid:durableId="1736198797">
    <w:abstractNumId w:val="9"/>
  </w:num>
  <w:num w:numId="15" w16cid:durableId="65959263">
    <w:abstractNumId w:val="7"/>
  </w:num>
  <w:num w:numId="16" w16cid:durableId="656961053">
    <w:abstractNumId w:val="12"/>
  </w:num>
  <w:num w:numId="17" w16cid:durableId="1073090112">
    <w:abstractNumId w:val="5"/>
  </w:num>
  <w:num w:numId="18" w16cid:durableId="1048183824">
    <w:abstractNumId w:val="10"/>
  </w:num>
  <w:num w:numId="19" w16cid:durableId="6470536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1D03"/>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1C87"/>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5344"/>
    <w:rsid w:val="001B762C"/>
    <w:rsid w:val="001C4D0A"/>
    <w:rsid w:val="001C5FEF"/>
    <w:rsid w:val="001F4AD0"/>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32BE7"/>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5AC8"/>
    <w:rsid w:val="00CF70BB"/>
    <w:rsid w:val="00D074DB"/>
    <w:rsid w:val="00D139CF"/>
    <w:rsid w:val="00D37E7F"/>
    <w:rsid w:val="00D47AD7"/>
    <w:rsid w:val="00D51529"/>
    <w:rsid w:val="00D704A4"/>
    <w:rsid w:val="00D85218"/>
    <w:rsid w:val="00D915B1"/>
    <w:rsid w:val="00DA299D"/>
    <w:rsid w:val="00DA65C4"/>
    <w:rsid w:val="00DB037A"/>
    <w:rsid w:val="00DD2BE0"/>
    <w:rsid w:val="00DE4447"/>
    <w:rsid w:val="00DE5DA2"/>
    <w:rsid w:val="00DF0033"/>
    <w:rsid w:val="00E026BF"/>
    <w:rsid w:val="00E07B1B"/>
    <w:rsid w:val="00E11853"/>
    <w:rsid w:val="00E26A2B"/>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5EAD"/>
    <w:rsid w:val="00FB2F0F"/>
    <w:rsid w:val="00FB5086"/>
    <w:rsid w:val="00FB5411"/>
    <w:rsid w:val="00FB6392"/>
    <w:rsid w:val="00FD3C70"/>
    <w:rsid w:val="00FD6820"/>
    <w:rsid w:val="00FE12D8"/>
    <w:rsid w:val="00FF7C02"/>
    <w:rsid w:val="024801E3"/>
    <w:rsid w:val="0E4EC8D9"/>
    <w:rsid w:val="27CE5F7D"/>
    <w:rsid w:val="371C885C"/>
    <w:rsid w:val="56246B38"/>
    <w:rsid w:val="587F4CEB"/>
    <w:rsid w:val="5E3AC2FB"/>
    <w:rsid w:val="647B2B65"/>
    <w:rsid w:val="64CD691E"/>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Inläggning av permanent tunnelerad CDK Q Di 416</dc:title>
  <dc:subject/>
  <dc:creator>patrik.jens.johansson@vgregion.se</dc:creator>
  <keywords/>
  <lastModifiedBy>Anita Fredriksson</lastModifiedBy>
  <revision>11</revision>
  <lastPrinted>2016-03-31T10:56:00.0000000Z</lastPrinted>
  <dcterms:created xsi:type="dcterms:W3CDTF">2022-05-06T06:30:00.0000000Z</dcterms:created>
  <dcterms:modified xsi:type="dcterms:W3CDTF">2025-09-23T11:24:02.0000000Z</dcterms:modified>
</coreProperties>
</file>