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B7C4A" w:rsidP="00F35B05" w:rsidRDefault="002B7C4A" w14:paraId="0A05E4D5" w14:textId="77777777">
      <w:pPr>
        <w:pStyle w:val="Rubrik2"/>
        <w:sectPr w:rsidR="002B7C4A" w:rsidSect="002B7C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B7C4A" w:rsidR="002B7C4A" w:rsidTr="0CF4CD7C" w14:paraId="4C39AA49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B7C4A" w:rsidR="002B7C4A" w:rsidP="00E34EAB" w:rsidRDefault="002B7C4A" w14:paraId="3E473143" w14:textId="2136A70E">
            <w:pPr>
              <w:pStyle w:val="Rubrik1"/>
              <w:rPr>
                <w:noProof/>
                <w:sz w:val="32"/>
                <w:szCs w:val="32"/>
              </w:rPr>
            </w:pPr>
            <w:r w:rsidRPr="00E34EAB"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EEA804C" wp14:editId="0CE3264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2B7C4A" w:rsidP="002B7C4A" w:rsidRDefault="002B7C4A" w14:paraId="3548C6E4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16738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65303BDC">
                    <v:shapetype id="_x0000_t202" coordsize="21600,21600" o:spt="202" path="m,l,21600r21600,l21600,xe" w14:anchorId="6EEA804C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2B7C4A" w:rsidP="002B7C4A" w:rsidRDefault="002B7C4A" w14:paraId="240EB6A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16738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2B7C4A" w:rsidR="002B7C4A">
              <w:rPr>
                <w:noProof/>
              </w:rPr>
              <w:t xml:space="preserve">Skötsel, fixering av tunnelerad samt </w:t>
            </w:r>
            <w:r w:rsidRPr="00E34EAB" w:rsidR="002B7C4A">
              <w:rPr/>
              <w:t>temporär CDK</w:t>
            </w:r>
            <w:r w:rsidRPr="00E34EAB" w:rsidR="618FD339">
              <w:rPr/>
              <w:t xml:space="preserve"> Q Di 408</w:t>
            </w:r>
          </w:p>
        </w:tc>
      </w:tr>
    </w:tbl>
    <w:p w:rsidRPr="002B7C4A" w:rsidR="002B7C4A" w:rsidP="0CF4CD7C" w:rsidRDefault="002B7C4A" w14:paraId="5B468F48" w14:textId="33599B99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0CF4CD7C" w:rsidR="002B7C4A">
        <w:rPr>
          <w:rFonts w:ascii="Arial" w:hAnsi="Arial" w:cs="Arial"/>
          <w:kern w:val="32"/>
          <w:sz w:val="20"/>
          <w:szCs w:val="20"/>
        </w:rPr>
        <w:t xml:space="preserve">1 ex i </w:t>
      </w:r>
      <w:r w:rsidRPr="0CF4CD7C" w:rsidR="06008DA9">
        <w:rPr>
          <w:rFonts w:ascii="Arial" w:hAnsi="Arial" w:cs="Arial"/>
          <w:kern w:val="32"/>
          <w:sz w:val="20"/>
          <w:szCs w:val="20"/>
        </w:rPr>
        <w:t>avdelnings</w:t>
      </w:r>
      <w:r w:rsidRPr="0CF4CD7C" w:rsidR="002B7C4A">
        <w:rPr>
          <w:rFonts w:ascii="Arial" w:hAnsi="Arial" w:cs="Arial"/>
          <w:kern w:val="32"/>
          <w:sz w:val="20"/>
          <w:szCs w:val="20"/>
        </w:rPr>
        <w:t>pärm</w:t>
      </w:r>
    </w:p>
    <w:p w:rsidRPr="002B7C4A" w:rsidR="002B7C4A" w:rsidP="002B7C4A" w:rsidRDefault="002B7C4A" w14:paraId="3CF3920D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B7C4A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:rsidRPr="002B7C4A" w:rsidR="002B7C4A" w:rsidP="002B7C4A" w:rsidRDefault="002B7C4A" w14:paraId="6736CED8" w14:textId="77777777">
      <w:pPr>
        <w:keepNext/>
        <w:spacing w:after="0" w:line="240" w:lineRule="auto"/>
        <w:ind w:left="0" w:right="0"/>
        <w:outlineLvl w:val="3"/>
      </w:pPr>
      <w:r w:rsidRPr="002B7C4A">
        <w:t xml:space="preserve">Basala hygienrutiner är den absolut viktigaste åtgärden för att förebygga smittspridning i vården. Den skall konsekvent tillämpas i alla vårdsituationer och av all personal, oavsett diagnos och vårdgivare. </w:t>
      </w:r>
    </w:p>
    <w:p w:rsidRPr="002B7C4A" w:rsidR="002B7C4A" w:rsidP="002B7C4A" w:rsidRDefault="002B7C4A" w14:paraId="3CAA114E" w14:textId="77777777">
      <w:pPr>
        <w:keepNext/>
        <w:spacing w:after="0" w:line="240" w:lineRule="auto"/>
        <w:ind w:left="0" w:right="0"/>
        <w:outlineLvl w:val="3"/>
      </w:pPr>
      <w:r w:rsidRPr="002B7C4A">
        <w:t xml:space="preserve">Att utifrån medicinsk forskning, evidensbaserat handhavande och beprövad erfarenhet kring patientens kärlaccess minska risken för accessrelaterade infektioner och komplikationer. </w:t>
      </w:r>
    </w:p>
    <w:p w:rsidRPr="002B7C4A" w:rsidR="002B7C4A" w:rsidP="002B7C4A" w:rsidRDefault="002B7C4A" w14:paraId="6366B932" w14:textId="77777777">
      <w:pPr>
        <w:keepNext/>
        <w:spacing w:after="0" w:line="240" w:lineRule="auto"/>
        <w:ind w:left="0" w:right="0"/>
        <w:outlineLvl w:val="3"/>
      </w:pPr>
      <w:r w:rsidRPr="002B7C4A">
        <w:t>Se också medicinsk rutin Q Di-426: Kunskapsöversikt; tillgång till blodbanan-access</w:t>
      </w:r>
    </w:p>
    <w:p w:rsidRPr="002B7C4A" w:rsidR="002B7C4A" w:rsidP="002B7C4A" w:rsidRDefault="002B7C4A" w14:paraId="76DBA786" w14:textId="77777777">
      <w:pPr>
        <w:spacing w:after="0" w:line="240" w:lineRule="auto"/>
        <w:ind w:left="0" w:right="0"/>
      </w:pPr>
    </w:p>
    <w:p w:rsidRPr="002B7C4A" w:rsidR="002B7C4A" w:rsidP="002B7C4A" w:rsidRDefault="002B7C4A" w14:paraId="63B6C340" w14:textId="77777777">
      <w:pPr>
        <w:keepNext/>
        <w:spacing w:after="0" w:line="240" w:lineRule="auto"/>
        <w:ind w:left="0" w:right="0"/>
        <w:outlineLvl w:val="1"/>
        <w:rPr>
          <w:rFonts w:ascii="Arial" w:hAnsi="Arial" w:cs="Arial"/>
          <w:b/>
          <w:sz w:val="26"/>
          <w:szCs w:val="26"/>
        </w:rPr>
      </w:pPr>
      <w:r w:rsidRPr="002B7C4A">
        <w:rPr>
          <w:rFonts w:ascii="Arial" w:hAnsi="Arial" w:cs="Arial"/>
          <w:b/>
          <w:sz w:val="26"/>
          <w:szCs w:val="26"/>
        </w:rPr>
        <w:t>Syfte:</w:t>
      </w:r>
    </w:p>
    <w:p w:rsidRPr="002B7C4A" w:rsidR="002B7C4A" w:rsidP="002B7C4A" w:rsidRDefault="002B7C4A" w14:paraId="756D6CF3" w14:textId="77777777">
      <w:pPr>
        <w:spacing w:after="0" w:line="240" w:lineRule="auto"/>
        <w:ind w:left="0" w:right="0"/>
      </w:pPr>
      <w:r w:rsidRPr="002B7C4A">
        <w:t xml:space="preserve">Att skapa tydlig och </w:t>
      </w:r>
      <w:proofErr w:type="spellStart"/>
      <w:r w:rsidRPr="002B7C4A">
        <w:t>lättförstålig</w:t>
      </w:r>
      <w:proofErr w:type="spellEnd"/>
      <w:r w:rsidRPr="002B7C4A">
        <w:t xml:space="preserve"> lokal rutin för personal och egenvårdspatienter, detta som en del av kvalitetsarbetet kring patientens kärlaccess. </w:t>
      </w:r>
    </w:p>
    <w:p w:rsidRPr="002B7C4A" w:rsidR="002B7C4A" w:rsidP="002B7C4A" w:rsidRDefault="002B7C4A" w14:paraId="01F9AC67" w14:textId="77777777">
      <w:pPr>
        <w:spacing w:after="0" w:line="240" w:lineRule="auto"/>
        <w:ind w:left="0" w:right="0"/>
      </w:pPr>
      <w:r w:rsidRPr="002B7C4A">
        <w:t>Samt förtydliga vikten av; att all personal samt egenvårdspatienter har en samsyn vad gäller avdelningens rutiner och arbetssätt.</w:t>
      </w:r>
    </w:p>
    <w:p w:rsidRPr="002B7C4A" w:rsidR="002B7C4A" w:rsidP="002B7C4A" w:rsidRDefault="002B7C4A" w14:paraId="6257A449" w14:textId="77777777">
      <w:pPr>
        <w:spacing w:after="0" w:line="240" w:lineRule="auto"/>
        <w:ind w:left="0" w:right="0"/>
        <w:rPr>
          <w:sz w:val="26"/>
          <w:szCs w:val="26"/>
        </w:rPr>
      </w:pPr>
    </w:p>
    <w:p w:rsidRPr="002B7C4A" w:rsidR="002B7C4A" w:rsidP="002B7C4A" w:rsidRDefault="002B7C4A" w14:paraId="57467F8E" w14:textId="77777777">
      <w:pPr>
        <w:keepNext/>
        <w:spacing w:after="0" w:line="240" w:lineRule="auto"/>
        <w:ind w:left="0" w:right="0"/>
        <w:outlineLvl w:val="0"/>
        <w:rPr>
          <w:b/>
          <w:bCs/>
          <w:sz w:val="26"/>
          <w:szCs w:val="26"/>
        </w:rPr>
      </w:pPr>
      <w:r w:rsidRPr="002B7C4A">
        <w:rPr>
          <w:b/>
          <w:bCs/>
          <w:sz w:val="26"/>
          <w:szCs w:val="26"/>
        </w:rPr>
        <w:t xml:space="preserve">Suturer </w:t>
      </w:r>
    </w:p>
    <w:p w:rsidRPr="002B7C4A" w:rsidR="002B7C4A" w:rsidP="002B7C4A" w:rsidRDefault="002B7C4A" w14:paraId="46983ECE" w14:textId="77777777">
      <w:pPr>
        <w:spacing w:after="0" w:line="240" w:lineRule="auto"/>
        <w:ind w:left="0" w:right="0"/>
        <w:rPr>
          <w:szCs w:val="20"/>
        </w:rPr>
      </w:pPr>
    </w:p>
    <w:p w:rsidRPr="002B7C4A" w:rsidR="002B7C4A" w:rsidP="002B7C4A" w:rsidRDefault="002B7C4A" w14:paraId="59AE44F8" w14:textId="6DA7E3E1">
      <w:pPr>
        <w:spacing w:after="0" w:line="240" w:lineRule="auto"/>
        <w:ind w:left="0" w:right="0"/>
        <w:rPr>
          <w:sz w:val="26"/>
          <w:szCs w:val="26"/>
        </w:rPr>
      </w:pPr>
      <w:r w:rsidRPr="052A1101" w:rsidR="002B7C4A">
        <w:rPr>
          <w:sz w:val="26"/>
          <w:szCs w:val="26"/>
        </w:rPr>
        <w:t>CDK:er</w:t>
      </w:r>
      <w:r w:rsidRPr="052A1101" w:rsidR="002B7C4A">
        <w:rPr>
          <w:sz w:val="26"/>
          <w:szCs w:val="26"/>
        </w:rPr>
        <w:t xml:space="preserve"> som läggs in på dialysmottagningen</w:t>
      </w:r>
      <w:r w:rsidRPr="052A1101" w:rsidR="49FB69E8">
        <w:rPr>
          <w:sz w:val="26"/>
          <w:szCs w:val="26"/>
        </w:rPr>
        <w:t xml:space="preserve"> sutureras. Suturerna ska sitta i tre månader. </w:t>
      </w:r>
      <w:r w:rsidRPr="052A1101" w:rsidR="7471A23A">
        <w:rPr>
          <w:sz w:val="26"/>
          <w:szCs w:val="26"/>
        </w:rPr>
        <w:t xml:space="preserve">Sedan kan </w:t>
      </w:r>
      <w:r w:rsidRPr="052A1101" w:rsidR="7471A23A">
        <w:rPr>
          <w:sz w:val="26"/>
          <w:szCs w:val="26"/>
        </w:rPr>
        <w:t>wira-flexi</w:t>
      </w:r>
      <w:r w:rsidRPr="052A1101" w:rsidR="7471A23A">
        <w:rPr>
          <w:sz w:val="26"/>
          <w:szCs w:val="26"/>
        </w:rPr>
        <w:t xml:space="preserve"> användas för fixering av CDK:n</w:t>
      </w:r>
      <w:r w:rsidRPr="052A1101" w:rsidR="291D710A">
        <w:rPr>
          <w:sz w:val="26"/>
          <w:szCs w:val="26"/>
        </w:rPr>
        <w:t xml:space="preserve">. </w:t>
      </w:r>
    </w:p>
    <w:p w:rsidRPr="002B7C4A" w:rsidR="002B7C4A" w:rsidP="002B7C4A" w:rsidRDefault="002B7C4A" w14:paraId="0D98B9A9" w14:textId="77777777">
      <w:pPr>
        <w:spacing w:after="0" w:line="240" w:lineRule="auto"/>
        <w:ind w:left="0" w:right="0"/>
        <w:rPr>
          <w:b/>
          <w:bCs/>
          <w:sz w:val="26"/>
          <w:szCs w:val="26"/>
        </w:rPr>
      </w:pPr>
    </w:p>
    <w:p w:rsidR="002B7C4A" w:rsidP="002B7C4A" w:rsidRDefault="002B7C4A" w14:paraId="37173A86" w14:textId="77777777">
      <w:pPr>
        <w:spacing w:after="0" w:line="259" w:lineRule="auto"/>
        <w:ind w:left="0" w:right="0"/>
        <w:rPr>
          <w:b/>
          <w:bCs/>
          <w:sz w:val="26"/>
          <w:szCs w:val="26"/>
        </w:rPr>
      </w:pPr>
      <w:r w:rsidRPr="002B7C4A">
        <w:rPr>
          <w:b/>
          <w:bCs/>
          <w:sz w:val="26"/>
          <w:szCs w:val="26"/>
        </w:rPr>
        <w:t>Under dialys</w:t>
      </w:r>
    </w:p>
    <w:p w:rsidRPr="002B7C4A" w:rsidR="00A13972" w:rsidP="002B7C4A" w:rsidRDefault="00A13972" w14:paraId="3AE606BD" w14:textId="77777777">
      <w:pPr>
        <w:spacing w:after="0" w:line="259" w:lineRule="auto"/>
        <w:ind w:left="0" w:right="0"/>
        <w:rPr>
          <w:b/>
          <w:bCs/>
          <w:sz w:val="26"/>
          <w:szCs w:val="26"/>
        </w:rPr>
      </w:pPr>
    </w:p>
    <w:p w:rsidRPr="002B7C4A" w:rsidR="002B7C4A" w:rsidP="002B7C4A" w:rsidRDefault="002B7C4A" w14:paraId="03B3BFF0" w14:textId="77777777">
      <w:pPr>
        <w:spacing w:after="0" w:line="240" w:lineRule="auto"/>
        <w:ind w:left="0" w:right="0"/>
        <w:rPr>
          <w:sz w:val="26"/>
          <w:szCs w:val="26"/>
        </w:rPr>
      </w:pPr>
      <w:r w:rsidRPr="002B7C4A">
        <w:rPr>
          <w:sz w:val="26"/>
          <w:szCs w:val="26"/>
        </w:rPr>
        <w:t xml:space="preserve">Dialysslangarna skall fixeras i en vid båge med </w:t>
      </w:r>
      <w:proofErr w:type="spellStart"/>
      <w:r w:rsidRPr="002B7C4A">
        <w:rPr>
          <w:sz w:val="26"/>
          <w:szCs w:val="26"/>
        </w:rPr>
        <w:t>Mefix</w:t>
      </w:r>
      <w:proofErr w:type="spellEnd"/>
      <w:r w:rsidRPr="002B7C4A">
        <w:rPr>
          <w:sz w:val="26"/>
          <w:szCs w:val="26"/>
        </w:rPr>
        <w:t xml:space="preserve"> eller liknande direkt på huden för att undvika drag i </w:t>
      </w:r>
      <w:proofErr w:type="spellStart"/>
      <w:r w:rsidRPr="002B7C4A">
        <w:rPr>
          <w:sz w:val="26"/>
          <w:szCs w:val="26"/>
        </w:rPr>
        <w:t>CDK:n</w:t>
      </w:r>
      <w:proofErr w:type="spellEnd"/>
    </w:p>
    <w:p w:rsidRPr="002B7C4A" w:rsidR="002B7C4A" w:rsidP="002B7C4A" w:rsidRDefault="002B7C4A" w14:paraId="21D6FB4F" w14:textId="77777777">
      <w:pPr>
        <w:spacing w:after="0" w:line="240" w:lineRule="auto"/>
        <w:ind w:left="0" w:right="0"/>
        <w:rPr>
          <w:sz w:val="26"/>
          <w:szCs w:val="26"/>
        </w:rPr>
      </w:pPr>
    </w:p>
    <w:p w:rsidRPr="002B7C4A" w:rsidR="002B7C4A" w:rsidP="002B7C4A" w:rsidRDefault="002B7C4A" w14:paraId="4F73C41D" w14:textId="77777777">
      <w:pPr>
        <w:spacing w:after="0" w:line="259" w:lineRule="auto"/>
        <w:ind w:left="0" w:right="0"/>
        <w:rPr>
          <w:b/>
          <w:bCs/>
          <w:sz w:val="26"/>
          <w:szCs w:val="26"/>
        </w:rPr>
      </w:pPr>
      <w:r w:rsidRPr="002B7C4A">
        <w:rPr>
          <w:b/>
          <w:bCs/>
          <w:sz w:val="26"/>
          <w:szCs w:val="26"/>
        </w:rPr>
        <w:t>Inspektion</w:t>
      </w:r>
    </w:p>
    <w:p w:rsidRPr="002B7C4A" w:rsidR="002B7C4A" w:rsidP="002B7C4A" w:rsidRDefault="002B7C4A" w14:paraId="27377224" w14:textId="77777777">
      <w:pPr>
        <w:spacing w:after="0" w:line="240" w:lineRule="auto"/>
        <w:ind w:left="0" w:right="0"/>
        <w:rPr>
          <w:szCs w:val="20"/>
        </w:rPr>
      </w:pPr>
    </w:p>
    <w:p w:rsidRPr="002B7C4A" w:rsidR="002B7C4A" w:rsidP="002B7C4A" w:rsidRDefault="002B7C4A" w14:paraId="15228E3F" w14:textId="77777777">
      <w:pPr>
        <w:spacing w:after="0" w:line="240" w:lineRule="auto"/>
        <w:ind w:left="0" w:right="0"/>
        <w:rPr>
          <w:sz w:val="26"/>
          <w:szCs w:val="26"/>
        </w:rPr>
      </w:pPr>
      <w:r w:rsidRPr="002B7C4A">
        <w:rPr>
          <w:sz w:val="26"/>
          <w:szCs w:val="26"/>
        </w:rPr>
        <w:t>Inspektion av exit-site varje dialys.</w:t>
      </w:r>
    </w:p>
    <w:p w:rsidRPr="002B7C4A" w:rsidR="002B7C4A" w:rsidP="002B7C4A" w:rsidRDefault="002B7C4A" w14:paraId="69B7BF15" w14:textId="77777777">
      <w:pPr>
        <w:spacing w:after="0" w:line="240" w:lineRule="auto"/>
        <w:ind w:left="0" w:right="0"/>
        <w:rPr>
          <w:sz w:val="26"/>
          <w:szCs w:val="26"/>
        </w:rPr>
      </w:pPr>
      <w:r w:rsidRPr="002B7C4A">
        <w:rPr>
          <w:sz w:val="26"/>
          <w:szCs w:val="26"/>
        </w:rPr>
        <w:t xml:space="preserve">Omläggning görs minst 1gång/vecka eller vid behov. </w:t>
      </w:r>
    </w:p>
    <w:p w:rsidRPr="002B7C4A" w:rsidR="002B7C4A" w:rsidP="002B7C4A" w:rsidRDefault="002B7C4A" w14:paraId="492A6B4F" w14:textId="7F87F8FA">
      <w:pPr>
        <w:spacing w:after="0" w:line="240" w:lineRule="auto"/>
        <w:ind w:left="0" w:right="0"/>
        <w:rPr>
          <w:sz w:val="26"/>
          <w:szCs w:val="26"/>
        </w:rPr>
      </w:pPr>
      <w:r w:rsidRPr="5EEE86D9" w:rsidR="002B7C4A">
        <w:rPr>
          <w:sz w:val="26"/>
          <w:szCs w:val="26"/>
        </w:rPr>
        <w:t>Mätningar från kon till exitsite 1gång/månad.</w:t>
      </w:r>
      <w:r w:rsidRPr="5EEE86D9" w:rsidR="1551E3FF">
        <w:rPr>
          <w:sz w:val="26"/>
          <w:szCs w:val="26"/>
        </w:rPr>
        <w:t xml:space="preserve">            </w:t>
      </w:r>
    </w:p>
    <w:p w:rsidRPr="002B7C4A" w:rsidR="002B7C4A" w:rsidP="002B7C4A" w:rsidRDefault="002B7C4A" w14:paraId="7B639800" w14:textId="77777777">
      <w:pPr>
        <w:spacing w:after="0" w:line="240" w:lineRule="auto"/>
        <w:ind w:left="0" w:right="0"/>
        <w:rPr>
          <w:sz w:val="26"/>
          <w:szCs w:val="26"/>
        </w:rPr>
      </w:pPr>
    </w:p>
    <w:p w:rsidR="5EEE86D9" w:rsidP="5EEE86D9" w:rsidRDefault="5EEE86D9" w14:paraId="5B1F0680" w14:textId="67016828">
      <w:pPr>
        <w:keepNext w:val="1"/>
        <w:spacing w:after="0" w:line="240" w:lineRule="auto"/>
        <w:ind w:left="0" w:right="0"/>
        <w:outlineLvl w:val="1"/>
        <w:rPr>
          <w:b w:val="1"/>
          <w:bCs w:val="1"/>
          <w:sz w:val="26"/>
          <w:szCs w:val="26"/>
        </w:rPr>
      </w:pPr>
    </w:p>
    <w:p w:rsidRPr="002B7C4A" w:rsidR="002B7C4A" w:rsidP="002B7C4A" w:rsidRDefault="002B7C4A" w14:paraId="36CB4431" w14:textId="77777777">
      <w:pPr>
        <w:keepNext/>
        <w:spacing w:after="0" w:line="240" w:lineRule="auto"/>
        <w:ind w:left="0" w:right="0"/>
        <w:outlineLvl w:val="1"/>
        <w:rPr>
          <w:b/>
          <w:bCs/>
          <w:sz w:val="26"/>
          <w:szCs w:val="26"/>
        </w:rPr>
      </w:pPr>
      <w:r w:rsidRPr="002B7C4A">
        <w:rPr>
          <w:b/>
          <w:bCs/>
          <w:sz w:val="26"/>
          <w:szCs w:val="26"/>
        </w:rPr>
        <w:t>Förband</w:t>
      </w:r>
    </w:p>
    <w:p w:rsidRPr="002B7C4A" w:rsidR="002B7C4A" w:rsidP="002B7C4A" w:rsidRDefault="002B7C4A" w14:paraId="2F03DFF2" w14:textId="77777777">
      <w:pPr>
        <w:spacing w:after="0" w:line="240" w:lineRule="auto"/>
        <w:ind w:left="0" w:right="0"/>
        <w:outlineLvl w:val="1"/>
      </w:pPr>
    </w:p>
    <w:p w:rsidRPr="002B7C4A" w:rsidR="002B7C4A" w:rsidP="002B7C4A" w:rsidRDefault="002B7C4A" w14:paraId="42B32014" w14:textId="77777777">
      <w:pPr>
        <w:spacing w:after="0" w:line="240" w:lineRule="auto"/>
        <w:ind w:left="0" w:right="0"/>
      </w:pPr>
      <w:r w:rsidRPr="002B7C4A">
        <w:t>Sterilt förband över insticksstället på halsen tills det är läkt och suturer borttagna cirka 7 dagar.</w:t>
      </w:r>
    </w:p>
    <w:p w:rsidRPr="002B7C4A" w:rsidR="002B7C4A" w:rsidP="002B7C4A" w:rsidRDefault="002B7C4A" w14:paraId="6CE27EF2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2B7C4A">
        <w:rPr>
          <w:szCs w:val="20"/>
        </w:rPr>
        <w:t>CDK:n</w:t>
      </w:r>
      <w:proofErr w:type="spellEnd"/>
      <w:r w:rsidRPr="002B7C4A">
        <w:rPr>
          <w:szCs w:val="20"/>
        </w:rPr>
        <w:t xml:space="preserve"> läggs om med sterilt plastförband över exit-site tills </w:t>
      </w:r>
      <w:proofErr w:type="spellStart"/>
      <w:r w:rsidRPr="002B7C4A">
        <w:rPr>
          <w:szCs w:val="20"/>
        </w:rPr>
        <w:t>kuffen</w:t>
      </w:r>
      <w:proofErr w:type="spellEnd"/>
      <w:r w:rsidRPr="002B7C4A">
        <w:rPr>
          <w:szCs w:val="20"/>
        </w:rPr>
        <w:t xml:space="preserve"> är inläkt. </w:t>
      </w:r>
    </w:p>
    <w:p w:rsidR="002B7C4A" w:rsidP="002B7C4A" w:rsidRDefault="002B7C4A" w14:paraId="482D0865" w14:textId="3EF8FE6F">
      <w:pPr>
        <w:spacing w:after="0" w:line="240" w:lineRule="auto"/>
        <w:ind w:left="0" w:right="0"/>
      </w:pPr>
      <w:r w:rsidR="002B7C4A">
        <w:rPr/>
        <w:t xml:space="preserve">CDK som ej är suturerad fixeras med </w:t>
      </w:r>
      <w:r w:rsidR="6FEEEF23">
        <w:rPr/>
        <w:t>Wira-flexi</w:t>
      </w:r>
      <w:r w:rsidR="00E609D1">
        <w:rPr/>
        <w:t>.</w:t>
      </w:r>
    </w:p>
    <w:p w:rsidR="003A36DA" w:rsidP="002B7C4A" w:rsidRDefault="001234BF" w14:paraId="31938C88" w14:textId="766CB361">
      <w:pPr>
        <w:spacing w:after="0" w:line="240" w:lineRule="auto"/>
        <w:ind w:left="0" w:right="0"/>
      </w:pPr>
      <w:r>
        <w:t xml:space="preserve">När </w:t>
      </w:r>
      <w:r w:rsidR="001916B8">
        <w:t xml:space="preserve">den </w:t>
      </w:r>
      <w:proofErr w:type="spellStart"/>
      <w:r w:rsidR="001916B8">
        <w:t>tunnelerade</w:t>
      </w:r>
      <w:proofErr w:type="spellEnd"/>
      <w:r w:rsidR="001916B8">
        <w:t xml:space="preserve"> </w:t>
      </w:r>
      <w:proofErr w:type="spellStart"/>
      <w:r>
        <w:t>CDK</w:t>
      </w:r>
      <w:r w:rsidR="001916B8">
        <w:t>’n</w:t>
      </w:r>
      <w:proofErr w:type="spellEnd"/>
      <w:r w:rsidR="001916B8">
        <w:t xml:space="preserve"> suttit minst 3 mån</w:t>
      </w:r>
      <w:r w:rsidR="00233002">
        <w:t>ader bedöms den som fastvuxen</w:t>
      </w:r>
      <w:r w:rsidR="00701BC8">
        <w:t xml:space="preserve"> och man kan byta till lättare förband.</w:t>
      </w:r>
    </w:p>
    <w:p w:rsidRPr="002B7C4A" w:rsidR="00701BC8" w:rsidP="002B7C4A" w:rsidRDefault="00701BC8" w14:paraId="521F5A5E" w14:textId="4452C865">
      <w:pPr>
        <w:spacing w:after="0" w:line="240" w:lineRule="auto"/>
        <w:ind w:left="0" w:right="0"/>
      </w:pPr>
      <w:r>
        <w:t>Obs</w:t>
      </w:r>
      <w:r w:rsidR="0013607C">
        <w:t xml:space="preserve">! Diabetiker och överviktiga </w:t>
      </w:r>
      <w:r w:rsidR="00771754">
        <w:t>kräver minst 4 månaders inläkning</w:t>
      </w:r>
      <w:r w:rsidR="004D5590">
        <w:t>.</w:t>
      </w:r>
      <w:r>
        <w:t xml:space="preserve"> </w:t>
      </w:r>
    </w:p>
    <w:p w:rsidRPr="002B7C4A" w:rsidR="002B7C4A" w:rsidP="002B7C4A" w:rsidRDefault="004D5590" w14:paraId="02A7D58D" w14:textId="7DAFA174">
      <w:pPr>
        <w:spacing w:after="0" w:line="240" w:lineRule="auto"/>
        <w:ind w:left="0" w:right="0"/>
      </w:pPr>
      <w:r w:rsidR="004D5590">
        <w:rPr/>
        <w:t xml:space="preserve">Rådgör med PAL/ </w:t>
      </w:r>
      <w:r w:rsidR="004D5590">
        <w:rPr/>
        <w:t>Ac</w:t>
      </w:r>
      <w:r w:rsidR="41B2CFCB">
        <w:rPr/>
        <w:t>c</w:t>
      </w:r>
      <w:r w:rsidR="004D5590">
        <w:rPr/>
        <w:t>ess</w:t>
      </w:r>
      <w:r w:rsidR="004D5590">
        <w:rPr/>
        <w:t xml:space="preserve"> </w:t>
      </w:r>
      <w:r w:rsidR="004D5590">
        <w:rPr/>
        <w:t>ssk</w:t>
      </w:r>
      <w:r w:rsidR="00F22024">
        <w:rPr/>
        <w:t>.</w:t>
      </w:r>
    </w:p>
    <w:p w:rsidR="00C540C7" w:rsidP="002B7C4A" w:rsidRDefault="002B7C4A" w14:paraId="75DFCF0C" w14:textId="77777777">
      <w:pPr>
        <w:spacing w:after="0" w:line="240" w:lineRule="auto"/>
        <w:ind w:left="0" w:right="0"/>
      </w:pPr>
      <w:r w:rsidRPr="002B7C4A">
        <w:br/>
      </w:r>
      <w:r w:rsidRPr="002B7C4A">
        <w:t xml:space="preserve">Till ytterförband används kompresser, </w:t>
      </w:r>
      <w:proofErr w:type="spellStart"/>
      <w:r w:rsidRPr="002B7C4A">
        <w:t>osterilt</w:t>
      </w:r>
      <w:proofErr w:type="spellEnd"/>
      <w:r w:rsidRPr="002B7C4A">
        <w:t xml:space="preserve"> plastförband</w:t>
      </w:r>
      <w:r w:rsidR="00C540C7">
        <w:t>.</w:t>
      </w:r>
    </w:p>
    <w:p w:rsidRPr="002B7C4A" w:rsidR="002B7C4A" w:rsidP="002B7C4A" w:rsidRDefault="009B6556" w14:paraId="7BB820F1" w14:textId="72C090A2">
      <w:pPr>
        <w:spacing w:after="0" w:line="240" w:lineRule="auto"/>
        <w:ind w:left="0" w:right="0"/>
      </w:pPr>
      <w:r>
        <w:t>Duschpåse</w:t>
      </w:r>
      <w:r w:rsidRPr="002B7C4A" w:rsidR="002B7C4A">
        <w:t xml:space="preserve"> om </w:t>
      </w:r>
      <w:proofErr w:type="spellStart"/>
      <w:r w:rsidRPr="002B7C4A" w:rsidR="002B7C4A">
        <w:t>CDK:n</w:t>
      </w:r>
      <w:proofErr w:type="spellEnd"/>
      <w:r w:rsidRPr="002B7C4A" w:rsidR="002B7C4A">
        <w:t xml:space="preserve"> är 3 månader eller äldre ”</w:t>
      </w:r>
      <w:r w:rsidRPr="002B7C4A" w:rsidR="002B7C4A">
        <w:rPr>
          <w:u w:val="single"/>
        </w:rPr>
        <w:t>fastvuxen”</w:t>
      </w:r>
      <w:r w:rsidRPr="002B7C4A" w:rsidR="002B7C4A">
        <w:t xml:space="preserve">. </w:t>
      </w:r>
    </w:p>
    <w:p w:rsidRPr="002B7C4A" w:rsidR="002B7C4A" w:rsidP="002B7C4A" w:rsidRDefault="002B7C4A" w14:paraId="61D4A986" w14:textId="77777777">
      <w:pPr>
        <w:spacing w:after="0" w:line="240" w:lineRule="auto"/>
        <w:ind w:left="0" w:right="0"/>
      </w:pPr>
      <w:r w:rsidRPr="002B7C4A">
        <w:t xml:space="preserve">Den temporära </w:t>
      </w:r>
      <w:proofErr w:type="spellStart"/>
      <w:r w:rsidRPr="002B7C4A">
        <w:t>CDK:ns</w:t>
      </w:r>
      <w:proofErr w:type="spellEnd"/>
      <w:r w:rsidRPr="002B7C4A">
        <w:t xml:space="preserve"> exit-site skall täckas med antibakteriellt förband.  (</w:t>
      </w:r>
      <w:proofErr w:type="spellStart"/>
      <w:r w:rsidRPr="002B7C4A">
        <w:t>klorhexidinförband</w:t>
      </w:r>
      <w:proofErr w:type="spellEnd"/>
      <w:r w:rsidRPr="002B7C4A">
        <w:t>.)</w:t>
      </w:r>
    </w:p>
    <w:p w:rsidRPr="002B7C4A" w:rsidR="002B7C4A" w:rsidP="002B7C4A" w:rsidRDefault="002B7C4A" w14:paraId="367860B5" w14:textId="77777777">
      <w:pPr>
        <w:spacing w:after="0" w:line="240" w:lineRule="auto"/>
        <w:ind w:left="0" w:right="0"/>
        <w:rPr>
          <w:sz w:val="26"/>
          <w:szCs w:val="26"/>
        </w:rPr>
      </w:pPr>
      <w:r w:rsidRPr="002B7C4A">
        <w:rPr>
          <w:sz w:val="26"/>
          <w:szCs w:val="26"/>
        </w:rPr>
        <w:t>Det ska stå i SVP vilket material som skall användas till fixering och omläggning.</w:t>
      </w:r>
      <w:r w:rsidRPr="002B7C4A">
        <w:rPr>
          <w:szCs w:val="20"/>
        </w:rPr>
        <w:br/>
      </w:r>
    </w:p>
    <w:p w:rsidRPr="002B7C4A" w:rsidR="002B7C4A" w:rsidP="002B7C4A" w:rsidRDefault="002B7C4A" w14:paraId="3EDCE8E3" w14:textId="204D1723">
      <w:pPr>
        <w:spacing w:after="0" w:line="240" w:lineRule="auto"/>
        <w:ind w:left="0" w:right="0"/>
        <w:rPr>
          <w:b/>
          <w:bCs/>
        </w:rPr>
      </w:pPr>
    </w:p>
    <w:p w:rsidRPr="002B7C4A" w:rsidR="002B7C4A" w:rsidP="002B7C4A" w:rsidRDefault="002B7C4A" w14:paraId="3BDF1239" w14:textId="77777777">
      <w:pPr>
        <w:spacing w:after="0" w:line="240" w:lineRule="auto"/>
        <w:ind w:left="0" w:right="0"/>
        <w:rPr>
          <w:sz w:val="26"/>
          <w:szCs w:val="26"/>
        </w:rPr>
      </w:pPr>
    </w:p>
    <w:p w:rsidRPr="002B7C4A" w:rsidR="002B7C4A" w:rsidP="002B7C4A" w:rsidRDefault="002B7C4A" w14:paraId="77CAF2AA" w14:textId="77777777">
      <w:pPr>
        <w:spacing w:after="0" w:line="240" w:lineRule="auto"/>
        <w:ind w:left="0" w:right="0"/>
        <w:rPr>
          <w:b/>
          <w:bCs/>
          <w:sz w:val="26"/>
          <w:szCs w:val="26"/>
        </w:rPr>
      </w:pPr>
      <w:r w:rsidRPr="002B7C4A">
        <w:rPr>
          <w:b/>
          <w:bCs/>
          <w:sz w:val="26"/>
          <w:szCs w:val="26"/>
        </w:rPr>
        <w:t>Till omläggning behöver du:</w:t>
      </w:r>
    </w:p>
    <w:p w:rsidRPr="002B7C4A" w:rsidR="002B7C4A" w:rsidP="002B7C4A" w:rsidRDefault="002B7C4A" w14:paraId="3FCC5B6B" w14:textId="77777777">
      <w:pPr>
        <w:spacing w:after="0" w:line="240" w:lineRule="auto"/>
        <w:ind w:left="0" w:right="0"/>
        <w:rPr>
          <w:szCs w:val="20"/>
        </w:rPr>
      </w:pPr>
    </w:p>
    <w:p w:rsidRPr="002B7C4A" w:rsidR="002B7C4A" w:rsidP="002B7C4A" w:rsidRDefault="002B7C4A" w14:paraId="1DDBF4DC" w14:textId="77777777">
      <w:pPr>
        <w:keepNext/>
        <w:spacing w:after="0" w:line="240" w:lineRule="auto"/>
        <w:ind w:left="0" w:right="0"/>
        <w:outlineLvl w:val="3"/>
      </w:pPr>
      <w:r w:rsidRPr="002B7C4A">
        <w:t>Plastförkläde</w:t>
      </w:r>
    </w:p>
    <w:p w:rsidRPr="002B7C4A" w:rsidR="002B7C4A" w:rsidP="002B7C4A" w:rsidRDefault="002B7C4A" w14:paraId="1A4D5F5C" w14:textId="77777777">
      <w:pPr>
        <w:spacing w:after="0" w:line="240" w:lineRule="auto"/>
        <w:ind w:left="0" w:right="0"/>
      </w:pPr>
      <w:r w:rsidRPr="002B7C4A">
        <w:t>2 par rena handskar</w:t>
      </w:r>
    </w:p>
    <w:p w:rsidRPr="002B7C4A" w:rsidR="002B7C4A" w:rsidP="002B7C4A" w:rsidRDefault="002B7C4A" w14:paraId="0BD64CAD" w14:textId="501FE3F3">
      <w:pPr>
        <w:spacing w:after="0" w:line="240" w:lineRule="auto"/>
        <w:ind w:left="0" w:right="0"/>
      </w:pPr>
      <w:r w:rsidRPr="002B7C4A">
        <w:t>Visir eller munskydd</w:t>
      </w:r>
      <w:r w:rsidR="00313C66">
        <w:t xml:space="preserve"> </w:t>
      </w:r>
      <w:r w:rsidRPr="002B7C4A">
        <w:t>Sterila kompresser</w:t>
      </w:r>
    </w:p>
    <w:p w:rsidRPr="002B7C4A" w:rsidR="002B7C4A" w:rsidP="002B7C4A" w:rsidRDefault="002B7C4A" w14:paraId="374833C8" w14:textId="77777777">
      <w:pPr>
        <w:spacing w:after="0" w:line="240" w:lineRule="auto"/>
        <w:ind w:left="0" w:right="0"/>
      </w:pPr>
      <w:proofErr w:type="spellStart"/>
      <w:r w:rsidRPr="002B7C4A">
        <w:t>Klorhexidinsprit</w:t>
      </w:r>
      <w:proofErr w:type="spellEnd"/>
      <w:r w:rsidRPr="002B7C4A">
        <w:t xml:space="preserve"> 5 mg/ml alt U-sprit</w:t>
      </w:r>
    </w:p>
    <w:p w:rsidRPr="002B7C4A" w:rsidR="002B7C4A" w:rsidP="002B7C4A" w:rsidRDefault="002B7C4A" w14:paraId="67F75C91" w14:textId="77777777">
      <w:pPr>
        <w:spacing w:after="0" w:line="240" w:lineRule="auto"/>
        <w:ind w:left="0" w:right="0"/>
      </w:pPr>
      <w:r w:rsidR="002B7C4A">
        <w:rPr/>
        <w:t>Sterilt förband till exit-site</w:t>
      </w:r>
    </w:p>
    <w:p w:rsidRPr="002B7C4A" w:rsidR="002B7C4A" w:rsidP="002B7C4A" w:rsidRDefault="002B7C4A" w14:paraId="7E248A1A" w14:textId="2D13C93D">
      <w:pPr>
        <w:spacing w:after="0" w:line="240" w:lineRule="auto"/>
        <w:ind w:left="0" w:right="0"/>
      </w:pPr>
      <w:proofErr w:type="gramStart"/>
      <w:r w:rsidRPr="002B7C4A">
        <w:t xml:space="preserve">2 </w:t>
      </w:r>
      <w:proofErr w:type="spellStart"/>
      <w:r w:rsidRPr="002B7C4A">
        <w:t>st</w:t>
      </w:r>
      <w:proofErr w:type="spellEnd"/>
      <w:proofErr w:type="gramEnd"/>
      <w:r w:rsidRPr="002B7C4A">
        <w:t xml:space="preserve"> </w:t>
      </w:r>
      <w:r w:rsidR="00313C66">
        <w:t>högflödes</w:t>
      </w:r>
      <w:r w:rsidRPr="002B7C4A">
        <w:t>proppar</w:t>
      </w:r>
      <w:r w:rsidR="00255E02">
        <w:t>.</w:t>
      </w:r>
    </w:p>
    <w:p w:rsidRPr="002B7C4A" w:rsidR="002B7C4A" w:rsidP="002B7C4A" w:rsidRDefault="002B7C4A" w14:paraId="5AD30B65" w14:textId="77777777">
      <w:pPr>
        <w:spacing w:after="0" w:line="240" w:lineRule="auto"/>
        <w:ind w:left="0" w:right="0"/>
      </w:pPr>
      <w:r w:rsidRPr="002B7C4A">
        <w:t xml:space="preserve">Ev. </w:t>
      </w:r>
      <w:proofErr w:type="spellStart"/>
      <w:r w:rsidRPr="002B7C4A">
        <w:t>Descutansvamp</w:t>
      </w:r>
      <w:proofErr w:type="spellEnd"/>
      <w:r w:rsidRPr="002B7C4A">
        <w:t xml:space="preserve"> 4 %</w:t>
      </w:r>
    </w:p>
    <w:p w:rsidRPr="002B7C4A" w:rsidR="002B7C4A" w:rsidP="002B7C4A" w:rsidRDefault="002B7C4A" w14:paraId="6D68F695" w14:textId="77777777">
      <w:pPr>
        <w:spacing w:after="0" w:line="240" w:lineRule="auto"/>
        <w:ind w:left="0" w:right="0"/>
        <w:rPr>
          <w:szCs w:val="20"/>
        </w:rPr>
      </w:pPr>
      <w:r w:rsidRPr="002B7C4A">
        <w:rPr>
          <w:szCs w:val="20"/>
        </w:rPr>
        <w:t xml:space="preserve">Omläggning av CDK kan göras före eller efter dialys men skall ej göras under pågående dialys.  </w:t>
      </w:r>
    </w:p>
    <w:p w:rsidRPr="002B7C4A" w:rsidR="002B7C4A" w:rsidP="002B7C4A" w:rsidRDefault="002B7C4A" w14:paraId="6EC8AA9C" w14:textId="77777777">
      <w:pPr>
        <w:spacing w:after="0" w:line="240" w:lineRule="auto"/>
        <w:ind w:left="0" w:right="0"/>
      </w:pPr>
    </w:p>
    <w:p w:rsidRPr="002B7C4A" w:rsidR="002B7C4A" w:rsidP="002B7C4A" w:rsidRDefault="002B7C4A" w14:paraId="234625E0" w14:textId="77777777">
      <w:pPr>
        <w:spacing w:after="0" w:line="240" w:lineRule="auto"/>
        <w:ind w:left="0" w:right="0"/>
        <w:rPr>
          <w:b/>
          <w:bCs/>
        </w:rPr>
      </w:pPr>
      <w:r w:rsidRPr="002B7C4A">
        <w:rPr>
          <w:b/>
          <w:bCs/>
        </w:rPr>
        <w:t>Utförande:</w:t>
      </w:r>
    </w:p>
    <w:p w:rsidRPr="002B7C4A" w:rsidR="002B7C4A" w:rsidP="002B7C4A" w:rsidRDefault="002B7C4A" w14:paraId="5527B7F3" w14:textId="77777777">
      <w:pPr>
        <w:spacing w:after="0" w:line="240" w:lineRule="auto"/>
        <w:ind w:left="0" w:right="0"/>
        <w:rPr>
          <w:szCs w:val="20"/>
        </w:rPr>
      </w:pPr>
    </w:p>
    <w:p w:rsidRPr="002B7C4A" w:rsidR="002B7C4A" w:rsidP="002B7C4A" w:rsidRDefault="002B7C4A" w14:paraId="6FC8BA3E" w14:textId="77777777">
      <w:pPr>
        <w:keepNext/>
        <w:spacing w:after="0" w:line="240" w:lineRule="auto"/>
        <w:ind w:left="0" w:right="0"/>
        <w:outlineLvl w:val="3"/>
      </w:pPr>
      <w:r w:rsidRPr="002B7C4A">
        <w:t xml:space="preserve">Torka av avlastningsbord med </w:t>
      </w:r>
      <w:proofErr w:type="spellStart"/>
      <w:r w:rsidRPr="002B7C4A">
        <w:t>Yt</w:t>
      </w:r>
      <w:proofErr w:type="spellEnd"/>
      <w:r w:rsidRPr="002B7C4A">
        <w:t xml:space="preserve"> desinfektion</w:t>
      </w:r>
    </w:p>
    <w:p w:rsidRPr="002B7C4A" w:rsidR="002B7C4A" w:rsidP="002B7C4A" w:rsidRDefault="002B7C4A" w14:paraId="029DDBFB" w14:textId="77777777">
      <w:pPr>
        <w:spacing w:after="0" w:line="240" w:lineRule="auto"/>
        <w:ind w:left="0" w:right="0"/>
      </w:pPr>
      <w:r w:rsidRPr="002B7C4A">
        <w:t>Desinficera händerna.</w:t>
      </w:r>
    </w:p>
    <w:p w:rsidRPr="002B7C4A" w:rsidR="002B7C4A" w:rsidP="002B7C4A" w:rsidRDefault="002B7C4A" w14:paraId="7D0CDE9B" w14:textId="77777777">
      <w:pPr>
        <w:spacing w:after="0" w:line="240" w:lineRule="auto"/>
        <w:ind w:left="0" w:right="0"/>
      </w:pPr>
      <w:r w:rsidRPr="002B7C4A">
        <w:t>Duka upp och förbered framplockat material</w:t>
      </w:r>
    </w:p>
    <w:p w:rsidRPr="002B7C4A" w:rsidR="002B7C4A" w:rsidP="002B7C4A" w:rsidRDefault="002B7C4A" w14:paraId="71C4E9E0" w14:textId="77777777">
      <w:pPr>
        <w:spacing w:after="0" w:line="240" w:lineRule="auto"/>
        <w:ind w:left="0" w:right="0"/>
      </w:pPr>
      <w:r w:rsidRPr="002B7C4A">
        <w:t>Ta på plastförkläde, visir eller munskydd och rena handskar</w:t>
      </w:r>
    </w:p>
    <w:p w:rsidRPr="002B7C4A" w:rsidR="002B7C4A" w:rsidP="002B7C4A" w:rsidRDefault="002B7C4A" w14:paraId="2A4D3A2D" w14:textId="77777777">
      <w:pPr>
        <w:spacing w:after="0" w:line="240" w:lineRule="auto"/>
        <w:ind w:left="0" w:right="0"/>
      </w:pPr>
      <w:r w:rsidRPr="002B7C4A">
        <w:t>Lossa försiktigt på förbandet</w:t>
      </w:r>
    </w:p>
    <w:p w:rsidRPr="002B7C4A" w:rsidR="002B7C4A" w:rsidP="002B7C4A" w:rsidRDefault="002B7C4A" w14:paraId="6FBD974D" w14:textId="77777777">
      <w:pPr>
        <w:spacing w:after="0" w:line="240" w:lineRule="auto"/>
        <w:ind w:left="0" w:right="0"/>
      </w:pPr>
      <w:r w:rsidRPr="002B7C4A">
        <w:t xml:space="preserve">Inspektera exit-site  </w:t>
      </w:r>
    </w:p>
    <w:p w:rsidRPr="002B7C4A" w:rsidR="002B7C4A" w:rsidP="002B7C4A" w:rsidRDefault="002B7C4A" w14:paraId="576265B3" w14:textId="77777777">
      <w:pPr>
        <w:spacing w:after="0" w:line="240" w:lineRule="auto"/>
        <w:ind w:left="0" w:right="0"/>
      </w:pPr>
      <w:r w:rsidRPr="002B7C4A">
        <w:t>Byt till rena handskar</w:t>
      </w:r>
    </w:p>
    <w:p w:rsidRPr="002B7C4A" w:rsidR="002B7C4A" w:rsidP="002B7C4A" w:rsidRDefault="002B7C4A" w14:paraId="74E46043" w14:textId="77777777">
      <w:pPr>
        <w:spacing w:after="0" w:line="240" w:lineRule="auto"/>
        <w:ind w:left="0" w:right="0"/>
      </w:pPr>
      <w:r w:rsidRPr="002B7C4A">
        <w:t xml:space="preserve">För att desinficera och få bort </w:t>
      </w:r>
      <w:proofErr w:type="spellStart"/>
      <w:r w:rsidRPr="002B7C4A">
        <w:t>ev</w:t>
      </w:r>
      <w:proofErr w:type="spellEnd"/>
      <w:r w:rsidRPr="002B7C4A">
        <w:t xml:space="preserve"> klister rester, tvätta med </w:t>
      </w:r>
      <w:proofErr w:type="spellStart"/>
      <w:r w:rsidRPr="002B7C4A">
        <w:t>Klorhexidinsprit</w:t>
      </w:r>
      <w:proofErr w:type="spellEnd"/>
      <w:r w:rsidRPr="002B7C4A">
        <w:t>, låt lufttorka.</w:t>
      </w:r>
    </w:p>
    <w:p w:rsidRPr="002B7C4A" w:rsidR="002B7C4A" w:rsidP="002B7C4A" w:rsidRDefault="002B7C4A" w14:paraId="784DDB2E" w14:textId="77777777">
      <w:pPr>
        <w:spacing w:after="0" w:line="240" w:lineRule="auto"/>
        <w:ind w:left="0" w:right="0"/>
      </w:pPr>
      <w:proofErr w:type="spellStart"/>
      <w:r w:rsidRPr="002B7C4A">
        <w:t>Ev</w:t>
      </w:r>
      <w:proofErr w:type="spellEnd"/>
      <w:r w:rsidRPr="002B7C4A">
        <w:t xml:space="preserve"> klister rester på hud tas bort med </w:t>
      </w:r>
      <w:proofErr w:type="spellStart"/>
      <w:r w:rsidRPr="002B7C4A">
        <w:t>Remove</w:t>
      </w:r>
      <w:proofErr w:type="spellEnd"/>
      <w:r w:rsidRPr="002B7C4A">
        <w:t>.</w:t>
      </w:r>
    </w:p>
    <w:p w:rsidRPr="002B7C4A" w:rsidR="002B7C4A" w:rsidP="002B7C4A" w:rsidRDefault="002B7C4A" w14:paraId="5DDE62D4" w14:textId="77777777">
      <w:pPr>
        <w:spacing w:after="0" w:line="240" w:lineRule="auto"/>
        <w:ind w:left="0" w:right="0"/>
      </w:pPr>
      <w:r w:rsidRPr="002B7C4A">
        <w:t xml:space="preserve">Klister rester på CDK gnuggas bort med </w:t>
      </w:r>
      <w:proofErr w:type="spellStart"/>
      <w:r w:rsidRPr="002B7C4A">
        <w:t>Nacl</w:t>
      </w:r>
      <w:proofErr w:type="spellEnd"/>
      <w:r w:rsidRPr="002B7C4A">
        <w:t xml:space="preserve"> 9mg/ml</w:t>
      </w:r>
    </w:p>
    <w:p w:rsidRPr="002B7C4A" w:rsidR="002B7C4A" w:rsidP="002B7C4A" w:rsidRDefault="002B7C4A" w14:paraId="3782473E" w14:textId="77777777">
      <w:pPr>
        <w:spacing w:after="0" w:line="240" w:lineRule="auto"/>
        <w:ind w:left="0" w:right="0"/>
      </w:pPr>
    </w:p>
    <w:p w:rsidRPr="002B7C4A" w:rsidR="002B7C4A" w:rsidP="002B7C4A" w:rsidRDefault="002B7C4A" w14:paraId="1BF3E267" w14:textId="77777777">
      <w:pPr>
        <w:spacing w:after="0" w:line="240" w:lineRule="auto"/>
        <w:ind w:left="0" w:right="0"/>
      </w:pPr>
      <w:r w:rsidRPr="002B7C4A">
        <w:t xml:space="preserve">Om huden är irriterad under förbandet eller patienten har klåda kan man efter desinfektion, använda en </w:t>
      </w:r>
      <w:proofErr w:type="spellStart"/>
      <w:r w:rsidRPr="002B7C4A">
        <w:t>Cavilon</w:t>
      </w:r>
      <w:proofErr w:type="spellEnd"/>
      <w:r w:rsidRPr="002B7C4A">
        <w:t xml:space="preserve"> pinne, som stryks på huden som skydd innan omläggning.</w:t>
      </w:r>
    </w:p>
    <w:p w:rsidRPr="002B7C4A" w:rsidR="002B7C4A" w:rsidP="002B7C4A" w:rsidRDefault="002B7C4A" w14:paraId="76414AD4" w14:textId="77777777">
      <w:pPr>
        <w:spacing w:after="0" w:line="240" w:lineRule="auto"/>
        <w:ind w:left="0" w:right="0"/>
      </w:pPr>
      <w:r w:rsidRPr="002B7C4A">
        <w:t>Detta kan även göras profylaktiskt.</w:t>
      </w:r>
    </w:p>
    <w:p w:rsidRPr="002B7C4A" w:rsidR="002B7C4A" w:rsidP="002B7C4A" w:rsidRDefault="002B7C4A" w14:paraId="41E096CF" w14:textId="77777777">
      <w:pPr>
        <w:spacing w:after="0" w:line="240" w:lineRule="auto"/>
        <w:ind w:left="0" w:right="0"/>
      </w:pPr>
    </w:p>
    <w:p w:rsidRPr="002B7C4A" w:rsidR="002B7C4A" w:rsidP="002B7C4A" w:rsidRDefault="00255E02" w14:paraId="60065D56" w14:textId="44CDCA6D">
      <w:pPr>
        <w:spacing w:after="0" w:line="240" w:lineRule="auto"/>
        <w:ind w:left="0" w:right="0"/>
      </w:pPr>
      <w:r>
        <w:t>Högflödes</w:t>
      </w:r>
      <w:r w:rsidRPr="002B7C4A" w:rsidR="002B7C4A">
        <w:t xml:space="preserve">proppar bytes 1gg/v eller </w:t>
      </w:r>
      <w:proofErr w:type="spellStart"/>
      <w:r>
        <w:t>vb</w:t>
      </w:r>
      <w:proofErr w:type="spellEnd"/>
      <w:r w:rsidRPr="002B7C4A" w:rsidR="002B7C4A">
        <w:t xml:space="preserve">. </w:t>
      </w:r>
    </w:p>
    <w:p w:rsidRPr="002B7C4A" w:rsidR="002B7C4A" w:rsidP="002B7C4A" w:rsidRDefault="00F51967" w14:paraId="6F3799C9" w14:textId="50A4F928">
      <w:pPr>
        <w:spacing w:after="0" w:line="240" w:lineRule="auto"/>
        <w:ind w:left="0" w:right="0"/>
      </w:pPr>
      <w:r>
        <w:t>Högflödes</w:t>
      </w:r>
      <w:r w:rsidRPr="002B7C4A" w:rsidR="002B7C4A">
        <w:t>proppen bytes vid första dialystillfället på veckan.</w:t>
      </w:r>
    </w:p>
    <w:p w:rsidRPr="002B7C4A" w:rsidR="002B7C4A" w:rsidP="002B7C4A" w:rsidRDefault="002B7C4A" w14:paraId="4313A34A" w14:textId="77777777">
      <w:pPr>
        <w:spacing w:after="0" w:line="240" w:lineRule="auto"/>
        <w:ind w:left="0" w:right="0"/>
      </w:pPr>
      <w:r w:rsidRPr="002B7C4A">
        <w:t>Stäng klämman, kontrollera att klämman är stängd.</w:t>
      </w:r>
    </w:p>
    <w:p w:rsidRPr="002B7C4A" w:rsidR="002B7C4A" w:rsidP="002B7C4A" w:rsidRDefault="002B7C4A" w14:paraId="636C1DAE" w14:textId="2833E817">
      <w:pPr>
        <w:spacing w:after="0" w:line="240" w:lineRule="auto"/>
        <w:ind w:left="0" w:right="0"/>
      </w:pPr>
      <w:r w:rsidRPr="002B7C4A">
        <w:t xml:space="preserve">Ta bort proppen. Rengör noga mekaniskt med </w:t>
      </w:r>
      <w:proofErr w:type="spellStart"/>
      <w:r w:rsidRPr="002B7C4A">
        <w:t>Klorhexidinsprit</w:t>
      </w:r>
      <w:proofErr w:type="spellEnd"/>
      <w:r w:rsidRPr="002B7C4A">
        <w:t xml:space="preserve">. </w:t>
      </w:r>
    </w:p>
    <w:p w:rsidRPr="002B7C4A" w:rsidR="002B7C4A" w:rsidP="002B7C4A" w:rsidRDefault="002B7C4A" w14:paraId="45BB8735" w14:textId="2445625B">
      <w:pPr>
        <w:spacing w:after="0" w:line="240" w:lineRule="auto"/>
        <w:ind w:left="0" w:right="0"/>
      </w:pPr>
      <w:r w:rsidR="002B7C4A">
        <w:rPr/>
        <w:t xml:space="preserve">Sätt på ny propp som bytes </w:t>
      </w:r>
      <w:r w:rsidR="00FD7335">
        <w:rPr/>
        <w:t>anti</w:t>
      </w:r>
      <w:r w:rsidR="6773497E">
        <w:rPr/>
        <w:t>n</w:t>
      </w:r>
      <w:r w:rsidR="00FD7335">
        <w:rPr/>
        <w:t>gen före första aspiration</w:t>
      </w:r>
      <w:r w:rsidR="00C06980">
        <w:rPr/>
        <w:t xml:space="preserve"> eller </w:t>
      </w:r>
      <w:r w:rsidRPr="5EEE86D9" w:rsidR="002B7C4A">
        <w:rPr>
          <w:b w:val="1"/>
          <w:bCs w:val="1"/>
        </w:rPr>
        <w:t>efter installerat lås</w:t>
      </w:r>
      <w:r w:rsidR="002B7C4A">
        <w:rPr/>
        <w:t xml:space="preserve"> </w:t>
      </w:r>
      <w:r w:rsidR="002B7C4A">
        <w:rPr/>
        <w:t>pga</w:t>
      </w:r>
      <w:r w:rsidR="002B7C4A">
        <w:rPr/>
        <w:t xml:space="preserve"> viss luftmängd.</w:t>
      </w:r>
    </w:p>
    <w:p w:rsidRPr="002B7C4A" w:rsidR="002B7C4A" w:rsidP="002B7C4A" w:rsidRDefault="002B7C4A" w14:paraId="463EE4C7" w14:textId="77777777">
      <w:pPr>
        <w:spacing w:after="0" w:line="240" w:lineRule="auto"/>
        <w:ind w:left="0" w:right="0"/>
      </w:pPr>
    </w:p>
    <w:p w:rsidRPr="002B7C4A" w:rsidR="002B7C4A" w:rsidP="002B7C4A" w:rsidRDefault="002B7C4A" w14:paraId="030B704B" w14:textId="77777777">
      <w:pPr>
        <w:spacing w:after="0" w:line="240" w:lineRule="auto"/>
        <w:ind w:left="0" w:right="0"/>
      </w:pPr>
    </w:p>
    <w:p w:rsidRPr="002B7C4A" w:rsidR="002B7C4A" w:rsidP="002B7C4A" w:rsidRDefault="002B7C4A" w14:paraId="68DF91E2" w14:textId="77777777">
      <w:pPr>
        <w:spacing w:after="0" w:line="240" w:lineRule="auto"/>
        <w:ind w:left="0" w:right="0"/>
      </w:pPr>
    </w:p>
    <w:p w:rsidRPr="002B7C4A" w:rsidR="002B7C4A" w:rsidP="002B7C4A" w:rsidRDefault="002B7C4A" w14:paraId="03A383C9" w14:textId="77777777">
      <w:pPr>
        <w:spacing w:after="0" w:line="240" w:lineRule="auto"/>
        <w:ind w:left="0" w:right="0"/>
      </w:pPr>
    </w:p>
    <w:p w:rsidRPr="002B7C4A" w:rsidR="002B7C4A" w:rsidP="002B7C4A" w:rsidRDefault="002B7C4A" w14:paraId="3303575D" w14:textId="77777777">
      <w:pPr>
        <w:spacing w:after="0" w:line="240" w:lineRule="auto"/>
        <w:ind w:left="0" w:right="0"/>
      </w:pPr>
      <w:r w:rsidRPr="002B7C4A">
        <w:t xml:space="preserve">Håll fast CDK medan du lossar befintligt förband, håll kvar tills ny fixering sitter på plats.    </w:t>
      </w:r>
    </w:p>
    <w:p w:rsidRPr="002B7C4A" w:rsidR="002B7C4A" w:rsidP="002B7C4A" w:rsidRDefault="002B7C4A" w14:paraId="223B5E1C" w14:textId="77777777">
      <w:pPr>
        <w:spacing w:after="0" w:line="240" w:lineRule="auto"/>
        <w:ind w:left="0" w:right="0"/>
        <w:rPr>
          <w:szCs w:val="20"/>
        </w:rPr>
      </w:pPr>
      <w:r w:rsidRPr="002B7C4A">
        <w:rPr>
          <w:szCs w:val="20"/>
        </w:rPr>
        <w:t xml:space="preserve">Fixera </w:t>
      </w:r>
      <w:proofErr w:type="spellStart"/>
      <w:r w:rsidRPr="002B7C4A">
        <w:rPr>
          <w:szCs w:val="20"/>
        </w:rPr>
        <w:t>CDK:n</w:t>
      </w:r>
      <w:proofErr w:type="spellEnd"/>
      <w:r w:rsidRPr="002B7C4A">
        <w:rPr>
          <w:szCs w:val="20"/>
        </w:rPr>
        <w:t xml:space="preserve"> med Stat-Lock och sedan förband över exit-site, patient med stor byst/kroppsvolym kan behöva sitta upp innan fortsatt fixering. </w:t>
      </w:r>
      <w:proofErr w:type="gramStart"/>
      <w:r w:rsidRPr="002B7C4A">
        <w:rPr>
          <w:szCs w:val="20"/>
        </w:rPr>
        <w:t>( För</w:t>
      </w:r>
      <w:proofErr w:type="gramEnd"/>
      <w:r w:rsidRPr="002B7C4A">
        <w:rPr>
          <w:szCs w:val="20"/>
        </w:rPr>
        <w:t xml:space="preserve"> att undvika drag).</w:t>
      </w:r>
    </w:p>
    <w:p w:rsidRPr="002B7C4A" w:rsidR="002B7C4A" w:rsidP="002B7C4A" w:rsidRDefault="002B7C4A" w14:paraId="5EBAECB3" w14:textId="6075F7B4">
      <w:pPr>
        <w:spacing w:after="0" w:line="240" w:lineRule="auto"/>
        <w:ind w:left="0" w:right="0"/>
      </w:pPr>
      <w:r w:rsidR="002B7C4A">
        <w:rPr/>
        <w:t xml:space="preserve">Kompress runt skänklarna, etikett för skänkel lås, </w:t>
      </w:r>
      <w:r w:rsidR="002B7C4A">
        <w:rPr/>
        <w:t>kompress runt båda skänklarna</w:t>
      </w:r>
      <w:r w:rsidR="7B11E67E">
        <w:rPr/>
        <w:t>.</w:t>
      </w:r>
    </w:p>
    <w:p w:rsidRPr="002B7C4A" w:rsidR="002B7C4A" w:rsidP="002B7C4A" w:rsidRDefault="002B7C4A" w14:paraId="5A960B0C" w14:textId="1A406FE8">
      <w:pPr>
        <w:spacing w:after="0" w:line="240" w:lineRule="auto"/>
        <w:ind w:left="0" w:right="0"/>
      </w:pPr>
      <w:r w:rsidR="002B7C4A">
        <w:rPr/>
        <w:t>Sårfilm</w:t>
      </w:r>
      <w:r w:rsidR="002B7C4A">
        <w:rPr/>
        <w:t xml:space="preserve"> över.  </w:t>
      </w:r>
    </w:p>
    <w:p w:rsidRPr="002B7C4A" w:rsidR="002B7C4A" w:rsidP="002B7C4A" w:rsidRDefault="002B7C4A" w14:paraId="4932B203" w14:textId="18DF83B4">
      <w:pPr>
        <w:spacing w:after="0" w:line="240" w:lineRule="auto"/>
        <w:ind w:left="0" w:right="0"/>
      </w:pPr>
      <w:r w:rsidRPr="002B7C4A">
        <w:t xml:space="preserve">Vid tecken på irritation/infektion tas odling från exit-site samt </w:t>
      </w:r>
      <w:proofErr w:type="spellStart"/>
      <w:r w:rsidR="006F32BC">
        <w:t>ev</w:t>
      </w:r>
      <w:proofErr w:type="spellEnd"/>
      <w:r w:rsidR="006F32BC">
        <w:t xml:space="preserve"> </w:t>
      </w:r>
      <w:r w:rsidRPr="002B7C4A">
        <w:t>P-</w:t>
      </w:r>
      <w:proofErr w:type="gramStart"/>
      <w:r w:rsidRPr="002B7C4A">
        <w:t>CRP.</w:t>
      </w:r>
      <w:r w:rsidR="006F32BC">
        <w:t>(</w:t>
      </w:r>
      <w:proofErr w:type="gramEnd"/>
      <w:r w:rsidR="006F32BC">
        <w:t>Dr ordinerar</w:t>
      </w:r>
      <w:r w:rsidR="00DF09F1">
        <w:t>)</w:t>
      </w:r>
    </w:p>
    <w:p w:rsidRPr="002B7C4A" w:rsidR="002B7C4A" w:rsidP="002B7C4A" w:rsidRDefault="002B7C4A" w14:paraId="38E3F116" w14:textId="77777777">
      <w:pPr>
        <w:spacing w:after="0" w:line="240" w:lineRule="auto"/>
        <w:ind w:left="0" w:right="0"/>
      </w:pPr>
      <w:r w:rsidRPr="002B7C4A">
        <w:t xml:space="preserve">Tvätta med </w:t>
      </w:r>
      <w:proofErr w:type="spellStart"/>
      <w:r w:rsidRPr="002B7C4A">
        <w:t>Nacl</w:t>
      </w:r>
      <w:proofErr w:type="spellEnd"/>
      <w:r w:rsidRPr="002B7C4A">
        <w:t xml:space="preserve"> ta därefter odling. Tvätta med </w:t>
      </w:r>
      <w:proofErr w:type="spellStart"/>
      <w:r w:rsidRPr="002B7C4A">
        <w:t>Descutansvamp</w:t>
      </w:r>
      <w:proofErr w:type="spellEnd"/>
      <w:r w:rsidRPr="002B7C4A">
        <w:t xml:space="preserve">, låt verka minst 3 min. Tvätta därefter med </w:t>
      </w:r>
      <w:proofErr w:type="spellStart"/>
      <w:r w:rsidRPr="002B7C4A">
        <w:t>Klorhexidinsprit</w:t>
      </w:r>
      <w:proofErr w:type="spellEnd"/>
      <w:r w:rsidRPr="002B7C4A">
        <w:t xml:space="preserve">. Låt lufttorka. </w:t>
      </w:r>
      <w:proofErr w:type="spellStart"/>
      <w:r w:rsidRPr="002B7C4A">
        <w:t>Ev</w:t>
      </w:r>
      <w:proofErr w:type="spellEnd"/>
      <w:r w:rsidRPr="002B7C4A">
        <w:t xml:space="preserve"> kan </w:t>
      </w:r>
      <w:proofErr w:type="spellStart"/>
      <w:r w:rsidRPr="002B7C4A">
        <w:t>klorhexidinförband</w:t>
      </w:r>
      <w:proofErr w:type="spellEnd"/>
      <w:r w:rsidRPr="002B7C4A">
        <w:t xml:space="preserve"> sättas på.</w:t>
      </w:r>
    </w:p>
    <w:p w:rsidRPr="002B7C4A" w:rsidR="002B7C4A" w:rsidP="002B7C4A" w:rsidRDefault="002B7C4A" w14:paraId="1BA4A439" w14:textId="77777777">
      <w:pPr>
        <w:spacing w:after="0" w:line="240" w:lineRule="auto"/>
        <w:ind w:left="0" w:right="0"/>
        <w:rPr>
          <w:szCs w:val="20"/>
        </w:rPr>
      </w:pPr>
      <w:r w:rsidRPr="002B7C4A">
        <w:rPr>
          <w:szCs w:val="20"/>
        </w:rPr>
        <w:t>Kontakta läkare. Dokumentera i SVP CDK</w:t>
      </w:r>
    </w:p>
    <w:p w:rsidRPr="002B7C4A" w:rsidR="002B7C4A" w:rsidP="002B7C4A" w:rsidRDefault="002B7C4A" w14:paraId="163CE046" w14:textId="77777777">
      <w:pPr>
        <w:spacing w:after="0" w:line="240" w:lineRule="auto"/>
        <w:ind w:left="0" w:right="0"/>
      </w:pPr>
    </w:p>
    <w:p w:rsidR="002B7C4A" w:rsidP="002B7C4A" w:rsidRDefault="002B7C4A" w14:paraId="38748E6F" w14:textId="02A5F837">
      <w:pPr>
        <w:keepNext/>
        <w:spacing w:after="0" w:line="240" w:lineRule="auto"/>
        <w:ind w:left="0" w:right="0"/>
        <w:outlineLvl w:val="1"/>
      </w:pPr>
      <w:r w:rsidRPr="002B7C4A">
        <w:t xml:space="preserve">Omläggning av CDK+ byte av proppar dokumenteras på </w:t>
      </w:r>
      <w:proofErr w:type="spellStart"/>
      <w:r w:rsidRPr="002B7C4A">
        <w:t>lotlistan</w:t>
      </w:r>
      <w:proofErr w:type="spellEnd"/>
      <w:r w:rsidRPr="002B7C4A">
        <w:t xml:space="preserve"> i journalpärmen.</w:t>
      </w:r>
    </w:p>
    <w:p w:rsidR="00DF09F1" w:rsidP="002B7C4A" w:rsidRDefault="00DF09F1" w14:paraId="25BBBD28" w14:textId="77777777">
      <w:pPr>
        <w:keepNext/>
        <w:spacing w:after="0" w:line="240" w:lineRule="auto"/>
        <w:ind w:left="0" w:right="0"/>
        <w:outlineLvl w:val="1"/>
      </w:pPr>
    </w:p>
    <w:p w:rsidRPr="002B7C4A" w:rsidR="00DF09F1" w:rsidP="002B7C4A" w:rsidRDefault="00862B04" w14:paraId="786D2847" w14:textId="3ADF6A33">
      <w:pPr>
        <w:keepNext/>
        <w:spacing w:after="0" w:line="240" w:lineRule="auto"/>
        <w:ind w:left="0" w:right="0"/>
        <w:outlineLvl w:val="1"/>
        <w:rPr>
          <w:sz w:val="26"/>
          <w:szCs w:val="26"/>
        </w:rPr>
      </w:pPr>
      <w:r>
        <w:t xml:space="preserve">Patient med inläkt CDK kan bada i hav. </w:t>
      </w:r>
      <w:r w:rsidR="006E0395">
        <w:t>Allt annat bad avrådes.</w:t>
      </w:r>
    </w:p>
    <w:p w:rsidRPr="002B7C4A" w:rsidR="002B7C4A" w:rsidP="002B7C4A" w:rsidRDefault="002B7C4A" w14:paraId="6A890A38" w14:textId="77777777">
      <w:pPr>
        <w:spacing w:after="0" w:line="240" w:lineRule="auto"/>
        <w:ind w:left="0" w:right="0"/>
        <w:rPr>
          <w:sz w:val="26"/>
          <w:szCs w:val="26"/>
        </w:rPr>
      </w:pPr>
    </w:p>
    <w:p w:rsidRPr="002B7C4A" w:rsidR="002B7C4A" w:rsidP="002B7C4A" w:rsidRDefault="002B7C4A" w14:paraId="2659F4A4" w14:textId="77777777">
      <w:pPr>
        <w:spacing w:after="0" w:line="240" w:lineRule="auto"/>
        <w:ind w:left="0" w:right="0"/>
      </w:pPr>
      <w:r w:rsidRPr="002B7C4A">
        <w:t>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B7C4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658C4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2F83A9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1694168">
    <w:abstractNumId w:val="17"/>
  </w:num>
  <w:num w:numId="2" w16cid:durableId="977301048">
    <w:abstractNumId w:val="14"/>
  </w:num>
  <w:num w:numId="3" w16cid:durableId="1665360">
    <w:abstractNumId w:val="0"/>
  </w:num>
  <w:num w:numId="4" w16cid:durableId="480343382">
    <w:abstractNumId w:val="6"/>
  </w:num>
  <w:num w:numId="5" w16cid:durableId="282538399">
    <w:abstractNumId w:val="15"/>
  </w:num>
  <w:num w:numId="6" w16cid:durableId="685594102">
    <w:abstractNumId w:val="2"/>
  </w:num>
  <w:num w:numId="7" w16cid:durableId="72706544">
    <w:abstractNumId w:val="11"/>
  </w:num>
  <w:num w:numId="8" w16cid:durableId="332877106">
    <w:abstractNumId w:val="8"/>
  </w:num>
  <w:num w:numId="9" w16cid:durableId="1904559739">
    <w:abstractNumId w:val="1"/>
  </w:num>
  <w:num w:numId="10" w16cid:durableId="1287617602">
    <w:abstractNumId w:val="1"/>
  </w:num>
  <w:num w:numId="11" w16cid:durableId="580141651">
    <w:abstractNumId w:val="3"/>
  </w:num>
  <w:num w:numId="12" w16cid:durableId="1626622906">
    <w:abstractNumId w:val="4"/>
  </w:num>
  <w:num w:numId="13" w16cid:durableId="768500111">
    <w:abstractNumId w:val="13"/>
  </w:num>
  <w:num w:numId="14" w16cid:durableId="2013144281">
    <w:abstractNumId w:val="9"/>
  </w:num>
  <w:num w:numId="15" w16cid:durableId="994378567">
    <w:abstractNumId w:val="7"/>
  </w:num>
  <w:num w:numId="16" w16cid:durableId="1705910625">
    <w:abstractNumId w:val="12"/>
  </w:num>
  <w:num w:numId="17" w16cid:durableId="1615091507">
    <w:abstractNumId w:val="5"/>
  </w:num>
  <w:num w:numId="18" w16cid:durableId="1146045255">
    <w:abstractNumId w:val="10"/>
  </w:num>
  <w:num w:numId="19" w16cid:durableId="390886810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7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4BF"/>
    <w:rsid w:val="00131B08"/>
    <w:rsid w:val="00132A59"/>
    <w:rsid w:val="00133337"/>
    <w:rsid w:val="00133A0F"/>
    <w:rsid w:val="0013580F"/>
    <w:rsid w:val="0013607C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6B8"/>
    <w:rsid w:val="0019632A"/>
    <w:rsid w:val="001A4E7C"/>
    <w:rsid w:val="001B762C"/>
    <w:rsid w:val="001C4D0A"/>
    <w:rsid w:val="001C5FEF"/>
    <w:rsid w:val="00211487"/>
    <w:rsid w:val="00211D91"/>
    <w:rsid w:val="00217DEC"/>
    <w:rsid w:val="00233002"/>
    <w:rsid w:val="00235B57"/>
    <w:rsid w:val="00250F24"/>
    <w:rsid w:val="002523C5"/>
    <w:rsid w:val="0025380B"/>
    <w:rsid w:val="00255E0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C4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C6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6D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590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395"/>
    <w:rsid w:val="006E450B"/>
    <w:rsid w:val="006F0D7E"/>
    <w:rsid w:val="006F32BC"/>
    <w:rsid w:val="00701BC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754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B04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556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97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6980"/>
    <w:rsid w:val="00C07DDB"/>
    <w:rsid w:val="00C4115D"/>
    <w:rsid w:val="00C43BDD"/>
    <w:rsid w:val="00C47778"/>
    <w:rsid w:val="00C5011E"/>
    <w:rsid w:val="00C50EE5"/>
    <w:rsid w:val="00C5240A"/>
    <w:rsid w:val="00C5398F"/>
    <w:rsid w:val="00C540C7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2CF5"/>
    <w:rsid w:val="00DA65C4"/>
    <w:rsid w:val="00DD2BE0"/>
    <w:rsid w:val="00DE4447"/>
    <w:rsid w:val="00DE5DA2"/>
    <w:rsid w:val="00DF0033"/>
    <w:rsid w:val="00DF09F1"/>
    <w:rsid w:val="00E026BF"/>
    <w:rsid w:val="00E07B1B"/>
    <w:rsid w:val="00E11853"/>
    <w:rsid w:val="00E34EAB"/>
    <w:rsid w:val="00E52A86"/>
    <w:rsid w:val="00E54B47"/>
    <w:rsid w:val="00E553BF"/>
    <w:rsid w:val="00E55D93"/>
    <w:rsid w:val="00E609D1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024"/>
    <w:rsid w:val="00F22264"/>
    <w:rsid w:val="00F2564D"/>
    <w:rsid w:val="00F35B05"/>
    <w:rsid w:val="00F413D9"/>
    <w:rsid w:val="00F5135F"/>
    <w:rsid w:val="00F51967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335"/>
    <w:rsid w:val="00FE12D8"/>
    <w:rsid w:val="00FF7C02"/>
    <w:rsid w:val="024801E3"/>
    <w:rsid w:val="052A1101"/>
    <w:rsid w:val="06008DA9"/>
    <w:rsid w:val="0790BC9F"/>
    <w:rsid w:val="091E056F"/>
    <w:rsid w:val="09DD3790"/>
    <w:rsid w:val="0CF4CD7C"/>
    <w:rsid w:val="0E0BEA05"/>
    <w:rsid w:val="12B44E03"/>
    <w:rsid w:val="1551E3FF"/>
    <w:rsid w:val="1AFEA4FA"/>
    <w:rsid w:val="291D710A"/>
    <w:rsid w:val="3381A3E9"/>
    <w:rsid w:val="41B2CFCB"/>
    <w:rsid w:val="46E5D962"/>
    <w:rsid w:val="49FB69E8"/>
    <w:rsid w:val="595A76EB"/>
    <w:rsid w:val="5EEE86D9"/>
    <w:rsid w:val="5F5BFCE3"/>
    <w:rsid w:val="618FD339"/>
    <w:rsid w:val="647B2B65"/>
    <w:rsid w:val="66041702"/>
    <w:rsid w:val="6773497E"/>
    <w:rsid w:val="6B2CF8ED"/>
    <w:rsid w:val="6FEEEF23"/>
    <w:rsid w:val="7120D19A"/>
    <w:rsid w:val="7471A23A"/>
    <w:rsid w:val="7B11E67E"/>
    <w:rsid w:val="7E5C9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Skötsel och fixering av tunnelerad samt temporär CDK Q Di 408</dc:title>
  <dc:subject/>
  <dc:creator>patrik.jens.johansson@vgregion.se</dc:creator>
  <keywords/>
  <lastModifiedBy>Anita Fredriksson</lastModifiedBy>
  <revision>31</revision>
  <lastPrinted>2016-03-31T10:56:00.0000000Z</lastPrinted>
  <dcterms:created xsi:type="dcterms:W3CDTF">2022-05-06T06:25:00.0000000Z</dcterms:created>
  <dcterms:modified xsi:type="dcterms:W3CDTF">2025-09-23T12:17:09.0000000Z</dcterms:modified>
</coreProperties>
</file>