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A06FC" w14:textId="1BD2E46C" w:rsidR="67496129" w:rsidRDefault="67496129" w:rsidP="67496129">
      <w:pPr>
        <w:pStyle w:val="paragraph"/>
        <w:spacing w:before="0" w:beforeAutospacing="0" w:after="0" w:afterAutospacing="0"/>
        <w:rPr>
          <w:rFonts w:ascii="Arial" w:hAnsi="Arial" w:cs="Arial"/>
        </w:rPr>
      </w:pPr>
    </w:p>
    <w:p w14:paraId="0A81EFD1" w14:textId="18EA6D4B" w:rsidR="67496129" w:rsidRDefault="67496129" w:rsidP="67496129">
      <w:pPr>
        <w:spacing w:after="0" w:line="240" w:lineRule="auto"/>
        <w:ind w:left="632" w:right="0"/>
        <w:rPr>
          <w:color w:val="000000" w:themeColor="text2"/>
        </w:rPr>
      </w:pPr>
    </w:p>
    <w:p w14:paraId="53810EB6" w14:textId="4E621888" w:rsidR="67496129" w:rsidRDefault="67496129" w:rsidP="67496129">
      <w:pPr>
        <w:tabs>
          <w:tab w:val="left" w:pos="4590"/>
        </w:tabs>
        <w:spacing w:after="0" w:line="240" w:lineRule="auto"/>
        <w:ind w:left="632" w:right="0"/>
        <w:rPr>
          <w:color w:val="000000" w:themeColor="text2"/>
        </w:rPr>
      </w:pPr>
    </w:p>
    <w:p w14:paraId="7E0766AE" w14:textId="77777777" w:rsidR="0004119C" w:rsidRDefault="0004119C" w:rsidP="67496129">
      <w:pPr>
        <w:tabs>
          <w:tab w:val="left" w:pos="3686"/>
          <w:tab w:val="left" w:pos="7088"/>
        </w:tabs>
        <w:spacing w:before="60" w:after="0" w:line="240" w:lineRule="auto"/>
        <w:ind w:left="0" w:right="0"/>
        <w:rPr>
          <w:rFonts w:ascii="Arial" w:eastAsia="Arial" w:hAnsi="Arial" w:cs="Arial"/>
          <w:b/>
          <w:bCs/>
          <w:color w:val="000000" w:themeColor="text2"/>
          <w:sz w:val="32"/>
          <w:szCs w:val="32"/>
        </w:rPr>
      </w:pPr>
    </w:p>
    <w:p w14:paraId="477D456E" w14:textId="77777777" w:rsidR="0004119C" w:rsidRDefault="0004119C" w:rsidP="67496129">
      <w:pPr>
        <w:tabs>
          <w:tab w:val="left" w:pos="3686"/>
          <w:tab w:val="left" w:pos="7088"/>
        </w:tabs>
        <w:spacing w:before="60" w:after="0" w:line="240" w:lineRule="auto"/>
        <w:ind w:left="0" w:right="0"/>
        <w:rPr>
          <w:rFonts w:ascii="Arial" w:eastAsia="Arial" w:hAnsi="Arial" w:cs="Arial"/>
          <w:b/>
          <w:bCs/>
          <w:color w:val="000000" w:themeColor="text2"/>
          <w:sz w:val="32"/>
          <w:szCs w:val="32"/>
        </w:rPr>
      </w:pPr>
    </w:p>
    <w:p w14:paraId="67561CCC" w14:textId="77777777" w:rsidR="0004119C" w:rsidRDefault="0004119C" w:rsidP="67496129">
      <w:pPr>
        <w:tabs>
          <w:tab w:val="left" w:pos="3686"/>
          <w:tab w:val="left" w:pos="7088"/>
        </w:tabs>
        <w:spacing w:before="60" w:after="0" w:line="240" w:lineRule="auto"/>
        <w:ind w:left="0" w:right="0"/>
        <w:rPr>
          <w:rFonts w:ascii="Arial" w:eastAsia="Arial" w:hAnsi="Arial" w:cs="Arial"/>
          <w:b/>
          <w:bCs/>
          <w:color w:val="000000" w:themeColor="text2"/>
          <w:sz w:val="32"/>
          <w:szCs w:val="32"/>
        </w:rPr>
      </w:pPr>
    </w:p>
    <w:p w14:paraId="0A0C1E4F" w14:textId="77777777" w:rsidR="0004119C" w:rsidRDefault="0004119C" w:rsidP="67496129">
      <w:pPr>
        <w:tabs>
          <w:tab w:val="left" w:pos="3686"/>
          <w:tab w:val="left" w:pos="7088"/>
        </w:tabs>
        <w:spacing w:before="60" w:after="0" w:line="240" w:lineRule="auto"/>
        <w:ind w:left="0" w:right="0"/>
        <w:rPr>
          <w:rFonts w:ascii="Arial" w:eastAsia="Arial" w:hAnsi="Arial" w:cs="Arial"/>
          <w:b/>
          <w:bCs/>
          <w:color w:val="000000" w:themeColor="text2"/>
          <w:sz w:val="32"/>
          <w:szCs w:val="32"/>
        </w:rPr>
      </w:pPr>
    </w:p>
    <w:p w14:paraId="4EC74428" w14:textId="77777777" w:rsidR="0004119C" w:rsidRDefault="0004119C" w:rsidP="67496129">
      <w:pPr>
        <w:tabs>
          <w:tab w:val="left" w:pos="3686"/>
          <w:tab w:val="left" w:pos="7088"/>
        </w:tabs>
        <w:spacing w:before="60" w:after="0" w:line="240" w:lineRule="auto"/>
        <w:ind w:left="0" w:right="0"/>
        <w:rPr>
          <w:rFonts w:ascii="Arial" w:eastAsia="Arial" w:hAnsi="Arial" w:cs="Arial"/>
          <w:b/>
          <w:bCs/>
          <w:color w:val="000000" w:themeColor="text2"/>
          <w:sz w:val="32"/>
          <w:szCs w:val="32"/>
        </w:rPr>
      </w:pPr>
    </w:p>
    <w:p w14:paraId="5AEFCABC" w14:textId="0DF36DC8" w:rsidR="49F21267" w:rsidRDefault="49F21267" w:rsidP="0004119C">
      <w:pPr>
        <w:pStyle w:val="Rubrik1"/>
      </w:pPr>
      <w:r w:rsidRPr="67496129">
        <w:t>Omhändertagande av peritonealdialys (PD-patient med peritonitsymtom)</w:t>
      </w:r>
    </w:p>
    <w:p w14:paraId="6B067D22" w14:textId="77777777" w:rsidR="00A768D2" w:rsidRDefault="00A768D2" w:rsidP="67496129">
      <w:pPr>
        <w:tabs>
          <w:tab w:val="left" w:pos="3686"/>
          <w:tab w:val="left" w:pos="7088"/>
        </w:tabs>
        <w:spacing w:before="60" w:after="0" w:line="240" w:lineRule="auto"/>
        <w:ind w:left="0" w:right="0"/>
        <w:rPr>
          <w:rFonts w:ascii="Arial" w:eastAsia="Arial" w:hAnsi="Arial" w:cs="Arial"/>
          <w:b/>
          <w:bCs/>
          <w:color w:val="000000" w:themeColor="text2"/>
          <w:sz w:val="32"/>
          <w:szCs w:val="32"/>
        </w:rPr>
      </w:pPr>
    </w:p>
    <w:p w14:paraId="1331E64D" w14:textId="1FDDC131" w:rsidR="00D240BA" w:rsidRDefault="00D240BA" w:rsidP="00D240BA">
      <w:pPr>
        <w:rPr>
          <w:rFonts w:eastAsia="Aptos Display"/>
        </w:rPr>
      </w:pPr>
      <w:r w:rsidRPr="006D63F2">
        <w:rPr>
          <w:rStyle w:val="Rubrik2Char"/>
        </w:rPr>
        <w:t>Förändringar sedan föregående version</w:t>
      </w:r>
      <w:r w:rsidR="0004119C" w:rsidRPr="006D63F2">
        <w:rPr>
          <w:rStyle w:val="Rubrik2Char"/>
        </w:rPr>
        <w:br/>
      </w:r>
      <w:r w:rsidRPr="0004119C">
        <w:rPr>
          <w:rFonts w:eastAsia="Aptos Display"/>
        </w:rPr>
        <w:t>Revidering har gjorts i denna version</w:t>
      </w:r>
    </w:p>
    <w:p w14:paraId="66A57137" w14:textId="77777777" w:rsidR="0004119C" w:rsidRPr="0004119C" w:rsidRDefault="0004119C" w:rsidP="00D240BA">
      <w:pPr>
        <w:rPr>
          <w:rFonts w:eastAsia="Aptos Display"/>
        </w:rPr>
      </w:pPr>
    </w:p>
    <w:p w14:paraId="7C5CC5C0" w14:textId="77777777" w:rsidR="00D240BA" w:rsidRDefault="00D240BA" w:rsidP="006D63F2">
      <w:pPr>
        <w:pStyle w:val="Rubrik2"/>
      </w:pPr>
      <w:r w:rsidRPr="1FA9A92A">
        <w:t xml:space="preserve">Bakgrund </w:t>
      </w:r>
    </w:p>
    <w:p w14:paraId="0E1B5648" w14:textId="77777777" w:rsidR="00D240BA" w:rsidRDefault="00D240BA" w:rsidP="00994C20">
      <w:pPr>
        <w:rPr>
          <w:rFonts w:eastAsiaTheme="majorEastAsia"/>
        </w:rPr>
      </w:pPr>
      <w:r w:rsidRPr="1FA9A92A">
        <w:rPr>
          <w:rFonts w:eastAsiaTheme="majorEastAsia"/>
        </w:rPr>
        <w:t>Peritonit är en infektion i bukhinnan och kan uppstå vid peritonealdialys (PD), vanligtvis orsakad av bakteriell kontaminering av dialysvätska eller katetern. Symtom vid PD- peritonit är grumlig dialysvätska, buksmärta, feber, oklar diarré och/eller allmänt obehag. Alla symtom behöver inte förekomma samtidigt och symtomen behöver inte heller vara uttalat svåra.</w:t>
      </w:r>
    </w:p>
    <w:p w14:paraId="5F0AE94F" w14:textId="77777777" w:rsidR="006D63F2" w:rsidRDefault="006D63F2" w:rsidP="00D240BA">
      <w:pPr>
        <w:rPr>
          <w:rFonts w:asciiTheme="majorHAnsi" w:eastAsiaTheme="majorEastAsia" w:hAnsiTheme="majorHAnsi" w:cstheme="majorBidi"/>
        </w:rPr>
      </w:pPr>
    </w:p>
    <w:p w14:paraId="49C9C1A0" w14:textId="77777777" w:rsidR="00D240BA" w:rsidRDefault="00D240BA" w:rsidP="006D63F2">
      <w:pPr>
        <w:pStyle w:val="Rubrik2"/>
      </w:pPr>
      <w:r w:rsidRPr="1FA9A92A">
        <w:t xml:space="preserve">Syfte </w:t>
      </w:r>
    </w:p>
    <w:p w14:paraId="5C15FD2D" w14:textId="77777777" w:rsidR="00D240BA" w:rsidRDefault="00D240BA" w:rsidP="00994C20">
      <w:pPr>
        <w:rPr>
          <w:rFonts w:eastAsiaTheme="majorEastAsia"/>
        </w:rPr>
      </w:pPr>
      <w:r w:rsidRPr="1FA9A92A">
        <w:rPr>
          <w:rFonts w:eastAsiaTheme="majorEastAsia"/>
        </w:rPr>
        <w:t>Säkerställa en korrekt handläggning vid misstänkt peritonit under peritonealdialys.</w:t>
      </w:r>
    </w:p>
    <w:p w14:paraId="24BABF2F" w14:textId="77777777" w:rsidR="006D63F2" w:rsidRDefault="006D63F2" w:rsidP="00D240BA">
      <w:pPr>
        <w:rPr>
          <w:rFonts w:asciiTheme="majorHAnsi" w:eastAsiaTheme="majorEastAsia" w:hAnsiTheme="majorHAnsi" w:cstheme="majorBidi"/>
          <w:color w:val="000000" w:themeColor="text1"/>
        </w:rPr>
      </w:pPr>
    </w:p>
    <w:p w14:paraId="529E9052" w14:textId="77777777" w:rsidR="00D240BA" w:rsidRDefault="00D240BA" w:rsidP="006D63F2">
      <w:pPr>
        <w:pStyle w:val="Rubrik2"/>
      </w:pPr>
      <w:r w:rsidRPr="1FA9A92A">
        <w:t>Handläggning</w:t>
      </w:r>
    </w:p>
    <w:p w14:paraId="1007F97B" w14:textId="17F84FAB" w:rsidR="00D240BA" w:rsidRDefault="00D240BA" w:rsidP="00994C20">
      <w:pPr>
        <w:rPr>
          <w:rFonts w:eastAsiaTheme="minorEastAsia"/>
        </w:rPr>
      </w:pPr>
      <w:r w:rsidRPr="0C61249E">
        <w:rPr>
          <w:rFonts w:eastAsiaTheme="minorEastAsia"/>
        </w:rPr>
        <w:t xml:space="preserve">Vardagar när PD- mottagningen är bemannad hänvisas PD- patient med misstänkt peritonit dit. </w:t>
      </w:r>
      <w:r w:rsidR="003E639D">
        <w:rPr>
          <w:rFonts w:eastAsiaTheme="minorEastAsia"/>
        </w:rPr>
        <w:br/>
      </w:r>
      <w:r w:rsidR="003E639D">
        <w:rPr>
          <w:rFonts w:eastAsiaTheme="minorEastAsia"/>
        </w:rPr>
        <w:br/>
      </w:r>
      <w:r w:rsidRPr="0C61249E">
        <w:rPr>
          <w:rFonts w:eastAsiaTheme="minorEastAsia"/>
        </w:rPr>
        <w:t xml:space="preserve">Under jourtid (kvällar, nätter och helger) ska patient med misstänkt PD- peritonit tas emot direkt på avdelning 42, utan att gå via </w:t>
      </w:r>
      <w:r w:rsidRPr="0C61249E">
        <w:rPr>
          <w:rFonts w:eastAsiaTheme="minorEastAsia"/>
        </w:rPr>
        <w:lastRenderedPageBreak/>
        <w:t xml:space="preserve">akutmottagningen. Kontakta och informera njurbakjour som tar ställning till antibiotikabehandling. Fråga patienten om </w:t>
      </w:r>
      <w:r w:rsidR="003B687F">
        <w:rPr>
          <w:rFonts w:eastAsiaTheme="minorEastAsia"/>
        </w:rPr>
        <w:t>denne</w:t>
      </w:r>
      <w:r w:rsidRPr="0C61249E">
        <w:rPr>
          <w:rFonts w:eastAsiaTheme="minorEastAsia"/>
        </w:rPr>
        <w:t xml:space="preserve"> har dialysvätska i buken. Om inte, ska patient tappas in vätska i buken. </w:t>
      </w:r>
    </w:p>
    <w:p w14:paraId="404CDF15" w14:textId="77777777" w:rsidR="00994C20" w:rsidRDefault="00994C20" w:rsidP="00994C20">
      <w:pPr>
        <w:rPr>
          <w:rFonts w:eastAsiaTheme="minorEastAsia"/>
        </w:rPr>
      </w:pPr>
    </w:p>
    <w:p w14:paraId="1CFA8A80" w14:textId="5D629021" w:rsidR="00D240BA" w:rsidRDefault="00D240BA" w:rsidP="00994C20">
      <w:pPr>
        <w:pStyle w:val="MellanrubrikVGR"/>
        <w:rPr>
          <w:rFonts w:eastAsiaTheme="minorEastAsia"/>
        </w:rPr>
      </w:pPr>
      <w:r w:rsidRPr="003B687F">
        <w:rPr>
          <w:rStyle w:val="Rubrik2Char"/>
          <w:b w:val="0"/>
          <w:bCs w:val="0"/>
        </w:rPr>
        <w:t>Förberedelser inför patientens ankomst till avdelningen</w:t>
      </w:r>
      <w:r w:rsidR="00994C20" w:rsidRPr="003B687F">
        <w:rPr>
          <w:rFonts w:ascii="Times New Roman" w:eastAsiaTheme="minorEastAsia" w:hAnsi="Times New Roman"/>
          <w:bCs/>
          <w:sz w:val="24"/>
          <w:szCs w:val="24"/>
        </w:rPr>
        <w:br/>
      </w:r>
      <w:r w:rsidRPr="00994C20">
        <w:rPr>
          <w:rFonts w:ascii="Times New Roman" w:eastAsiaTheme="minorEastAsia" w:hAnsi="Times New Roman"/>
          <w:b w:val="0"/>
          <w:bCs/>
          <w:sz w:val="24"/>
          <w:szCs w:val="24"/>
        </w:rPr>
        <w:t>Värm en ny påse med PD-vätska, kontrollera vikten, volym och vilket system patienten har, förbered remisser samt material för provtagning och odling.</w:t>
      </w:r>
      <w:r w:rsidRPr="0C61249E">
        <w:rPr>
          <w:rFonts w:eastAsiaTheme="minorEastAsia"/>
        </w:rPr>
        <w:t xml:space="preserve"> </w:t>
      </w:r>
    </w:p>
    <w:p w14:paraId="167B2C05" w14:textId="77777777" w:rsidR="006D63F2" w:rsidRDefault="006D63F2" w:rsidP="00D240BA">
      <w:pPr>
        <w:rPr>
          <w:rFonts w:eastAsiaTheme="minorEastAsia"/>
          <w:color w:val="000000" w:themeColor="text1"/>
        </w:rPr>
      </w:pPr>
    </w:p>
    <w:p w14:paraId="52A0076C" w14:textId="77777777" w:rsidR="00D240BA" w:rsidRDefault="00D240BA" w:rsidP="00D240BA">
      <w:pPr>
        <w:rPr>
          <w:rFonts w:asciiTheme="majorHAnsi" w:eastAsiaTheme="majorEastAsia" w:hAnsiTheme="majorHAnsi" w:cstheme="majorBidi"/>
        </w:rPr>
      </w:pPr>
      <w:r w:rsidRPr="006D63F2">
        <w:rPr>
          <w:rStyle w:val="Rubrik2Char"/>
        </w:rPr>
        <w:t>Provtagning</w:t>
      </w:r>
      <w:r w:rsidRPr="006D63F2">
        <w:rPr>
          <w:rStyle w:val="Rubrik2Char"/>
        </w:rPr>
        <w:br/>
      </w:r>
      <w:proofErr w:type="spellStart"/>
      <w:r w:rsidRPr="1FA9A92A">
        <w:rPr>
          <w:rFonts w:asciiTheme="majorHAnsi" w:eastAsiaTheme="majorEastAsia" w:hAnsiTheme="majorHAnsi" w:cstheme="majorBidi"/>
          <w:b/>
          <w:bCs/>
          <w:color w:val="000000" w:themeColor="text1"/>
        </w:rPr>
        <w:t>Provtagning</w:t>
      </w:r>
      <w:proofErr w:type="spellEnd"/>
      <w:r w:rsidRPr="1FA9A92A">
        <w:rPr>
          <w:rFonts w:asciiTheme="majorHAnsi" w:eastAsiaTheme="majorEastAsia" w:hAnsiTheme="majorHAnsi" w:cstheme="majorBidi"/>
          <w:b/>
          <w:bCs/>
          <w:color w:val="000000" w:themeColor="text1"/>
        </w:rPr>
        <w:t xml:space="preserve"> skall ske på </w:t>
      </w:r>
      <w:proofErr w:type="spellStart"/>
      <w:r w:rsidRPr="1FA9A92A">
        <w:rPr>
          <w:rFonts w:asciiTheme="majorHAnsi" w:eastAsiaTheme="majorEastAsia" w:hAnsiTheme="majorHAnsi" w:cstheme="majorBidi"/>
          <w:b/>
          <w:bCs/>
          <w:color w:val="000000" w:themeColor="text1"/>
        </w:rPr>
        <w:t>nyurtappad</w:t>
      </w:r>
      <w:proofErr w:type="spellEnd"/>
      <w:r w:rsidRPr="1FA9A92A">
        <w:rPr>
          <w:rFonts w:asciiTheme="majorHAnsi" w:eastAsiaTheme="majorEastAsia" w:hAnsiTheme="majorHAnsi" w:cstheme="majorBidi"/>
          <w:b/>
          <w:bCs/>
          <w:color w:val="000000" w:themeColor="text1"/>
        </w:rPr>
        <w:t xml:space="preserve"> varm vätska. </w:t>
      </w:r>
      <w:r w:rsidRPr="1FA9A92A">
        <w:rPr>
          <w:rFonts w:asciiTheme="majorHAnsi" w:eastAsiaTheme="majorEastAsia" w:hAnsiTheme="majorHAnsi" w:cstheme="majorBidi"/>
          <w:b/>
          <w:bCs/>
        </w:rPr>
        <w:t>Tag alltid provet och påbörja behandlingen snarast oavsett dialysvätskans tid i buken</w:t>
      </w:r>
      <w:r w:rsidRPr="1FA9A92A">
        <w:rPr>
          <w:rFonts w:asciiTheme="majorHAnsi" w:eastAsiaTheme="majorEastAsia" w:hAnsiTheme="majorHAnsi" w:cstheme="majorBidi"/>
        </w:rPr>
        <w:t>.</w:t>
      </w:r>
    </w:p>
    <w:p w14:paraId="6049998B" w14:textId="2D3F30DF" w:rsidR="00D240BA" w:rsidRDefault="00D240BA" w:rsidP="002E7E0B">
      <w:pPr>
        <w:pStyle w:val="Punktlista"/>
        <w:numPr>
          <w:ilvl w:val="0"/>
          <w:numId w:val="91"/>
        </w:numPr>
        <w:rPr>
          <w:rFonts w:eastAsiaTheme="minorEastAsia"/>
        </w:rPr>
      </w:pPr>
      <w:r w:rsidRPr="0C61249E">
        <w:rPr>
          <w:rFonts w:eastAsiaTheme="minorEastAsia"/>
        </w:rPr>
        <w:t>Tappar ur dialysvätskan som vanligt, inspektera vätskan; grumlig? Fibrin?</w:t>
      </w:r>
    </w:p>
    <w:p w14:paraId="02944523" w14:textId="3541799D" w:rsidR="00D240BA" w:rsidRDefault="00D240BA" w:rsidP="002E7E0B">
      <w:pPr>
        <w:pStyle w:val="Punktlista"/>
        <w:numPr>
          <w:ilvl w:val="0"/>
          <w:numId w:val="91"/>
        </w:numPr>
        <w:rPr>
          <w:rFonts w:eastAsiaTheme="minorEastAsia"/>
        </w:rPr>
      </w:pPr>
      <w:r w:rsidRPr="0C61249E">
        <w:rPr>
          <w:rFonts w:eastAsiaTheme="minorEastAsia"/>
        </w:rPr>
        <w:t xml:space="preserve">Två aeroba och anaeroba </w:t>
      </w:r>
      <w:proofErr w:type="spellStart"/>
      <w:r w:rsidRPr="0C61249E">
        <w:rPr>
          <w:rFonts w:eastAsiaTheme="minorEastAsia"/>
        </w:rPr>
        <w:t>dialysatodlingar</w:t>
      </w:r>
      <w:proofErr w:type="spellEnd"/>
      <w:r w:rsidRPr="0C61249E">
        <w:rPr>
          <w:rFonts w:eastAsiaTheme="minorEastAsia"/>
        </w:rPr>
        <w:t>. Desinficera dialyspåsens nippel. Använd vacutainer och fyll 5 ml dialysvätska i varje flaska. Fyll i en remiss (gul remiss, mikrobiologen) för varje flask-par och ange vilken antibiotikabehandling som ska påbörjas på remissen.</w:t>
      </w:r>
    </w:p>
    <w:p w14:paraId="0D2D08D0" w14:textId="65884E3A" w:rsidR="00D240BA" w:rsidRDefault="00D240BA" w:rsidP="002E7E0B">
      <w:pPr>
        <w:pStyle w:val="Punktlista"/>
        <w:numPr>
          <w:ilvl w:val="0"/>
          <w:numId w:val="91"/>
        </w:numPr>
        <w:rPr>
          <w:rFonts w:eastAsiaTheme="minorEastAsia"/>
        </w:rPr>
      </w:pPr>
      <w:r w:rsidRPr="0C61249E">
        <w:rPr>
          <w:rFonts w:eastAsiaTheme="minorEastAsia"/>
        </w:rPr>
        <w:t xml:space="preserve">Ta även ett prov på Dia-celler (LPK + </w:t>
      </w:r>
      <w:proofErr w:type="spellStart"/>
      <w:r w:rsidRPr="0C61249E">
        <w:rPr>
          <w:rFonts w:eastAsiaTheme="minorEastAsia"/>
        </w:rPr>
        <w:t>diff</w:t>
      </w:r>
      <w:proofErr w:type="spellEnd"/>
      <w:r w:rsidRPr="0C61249E">
        <w:rPr>
          <w:rFonts w:eastAsiaTheme="minorEastAsia"/>
        </w:rPr>
        <w:t>) från dialysvätskan. Beställ remiss i Melior. Använd vacutainer och litet EDTA-rör (lila krok) och ett sterilt rör (röd krok) för PCR.</w:t>
      </w:r>
    </w:p>
    <w:p w14:paraId="13B7D6C7" w14:textId="4CE0A2EF" w:rsidR="00D240BA" w:rsidRDefault="00D240BA" w:rsidP="002E7E0B">
      <w:pPr>
        <w:pStyle w:val="Punktlista"/>
        <w:numPr>
          <w:ilvl w:val="0"/>
          <w:numId w:val="91"/>
        </w:numPr>
        <w:rPr>
          <w:rFonts w:eastAsiaTheme="minorEastAsia"/>
        </w:rPr>
      </w:pPr>
      <w:r w:rsidRPr="0C61249E">
        <w:rPr>
          <w:rFonts w:eastAsiaTheme="minorEastAsia"/>
        </w:rPr>
        <w:t xml:space="preserve">Ta ett sterilt rör (röd kork) och spara det i kylen för eventuell PCR-påvisning (märk med </w:t>
      </w:r>
      <w:proofErr w:type="spellStart"/>
      <w:r w:rsidRPr="0C61249E">
        <w:rPr>
          <w:rFonts w:eastAsiaTheme="minorEastAsia"/>
        </w:rPr>
        <w:t>labetikett</w:t>
      </w:r>
      <w:proofErr w:type="spellEnd"/>
      <w:r w:rsidRPr="0C61249E">
        <w:rPr>
          <w:rFonts w:eastAsiaTheme="minorEastAsia"/>
        </w:rPr>
        <w:t xml:space="preserve">). Läkare ordinerar om PCR ska skickas för analys. </w:t>
      </w:r>
    </w:p>
    <w:p w14:paraId="0EB75825" w14:textId="7E82D73B" w:rsidR="00D240BA" w:rsidRPr="00220B1A" w:rsidRDefault="00D240BA" w:rsidP="00220B1A">
      <w:pPr>
        <w:rPr>
          <w:rFonts w:eastAsiaTheme="majorEastAsia"/>
          <w:b/>
          <w:bCs/>
        </w:rPr>
      </w:pPr>
      <w:r w:rsidRPr="00220B1A">
        <w:rPr>
          <w:rFonts w:eastAsiaTheme="majorEastAsia"/>
          <w:b/>
          <w:bCs/>
        </w:rPr>
        <w:t xml:space="preserve">Efter avslutad provtagning </w:t>
      </w:r>
      <w:proofErr w:type="spellStart"/>
      <w:r w:rsidRPr="00220B1A">
        <w:rPr>
          <w:rFonts w:eastAsiaTheme="majorEastAsia"/>
          <w:b/>
          <w:bCs/>
        </w:rPr>
        <w:t>instillera</w:t>
      </w:r>
      <w:proofErr w:type="spellEnd"/>
      <w:r w:rsidRPr="00220B1A">
        <w:rPr>
          <w:rFonts w:eastAsiaTheme="majorEastAsia"/>
          <w:b/>
          <w:bCs/>
        </w:rPr>
        <w:t xml:space="preserve"> antibiotika enl</w:t>
      </w:r>
      <w:r w:rsidR="00BE233D">
        <w:rPr>
          <w:rFonts w:eastAsiaTheme="majorEastAsia"/>
          <w:b/>
          <w:bCs/>
        </w:rPr>
        <w:t>igt</w:t>
      </w:r>
      <w:r w:rsidRPr="00220B1A">
        <w:rPr>
          <w:rFonts w:eastAsiaTheme="majorEastAsia"/>
          <w:b/>
          <w:bCs/>
        </w:rPr>
        <w:t xml:space="preserve"> läkarordination i påsen före intappning (se PM “Peritonit vid </w:t>
      </w:r>
      <w:proofErr w:type="spellStart"/>
      <w:r w:rsidRPr="00220B1A">
        <w:rPr>
          <w:rFonts w:eastAsiaTheme="majorEastAsia"/>
          <w:b/>
          <w:bCs/>
        </w:rPr>
        <w:t>peritoneal</w:t>
      </w:r>
      <w:proofErr w:type="spellEnd"/>
      <w:r w:rsidRPr="00220B1A">
        <w:rPr>
          <w:rFonts w:eastAsiaTheme="majorEastAsia"/>
          <w:b/>
          <w:bCs/>
        </w:rPr>
        <w:t>-dialys (PD)- behandlingsprogram).</w:t>
      </w:r>
      <w:r w:rsidR="00617AA6">
        <w:rPr>
          <w:rFonts w:eastAsiaTheme="majorEastAsia"/>
          <w:b/>
          <w:bCs/>
        </w:rPr>
        <w:br/>
      </w:r>
    </w:p>
    <w:p w14:paraId="2ABD2F17" w14:textId="77777777" w:rsidR="00D240BA" w:rsidRDefault="00D240BA" w:rsidP="00DB0782">
      <w:pPr>
        <w:pStyle w:val="Punktlista"/>
        <w:rPr>
          <w:rFonts w:eastAsiaTheme="majorEastAsia"/>
        </w:rPr>
      </w:pPr>
      <w:r w:rsidRPr="0C61249E">
        <w:rPr>
          <w:rFonts w:eastAsiaTheme="majorEastAsia"/>
        </w:rPr>
        <w:t>Vid kraftigt grumliga påsar kan Heparin installeras enligt ordination.</w:t>
      </w:r>
    </w:p>
    <w:p w14:paraId="36C4448F" w14:textId="77777777" w:rsidR="00D240BA" w:rsidRPr="00D140D3" w:rsidRDefault="00D240BA" w:rsidP="00DB0782">
      <w:pPr>
        <w:pStyle w:val="Punktlista"/>
        <w:rPr>
          <w:rFonts w:eastAsiaTheme="majorEastAsia"/>
        </w:rPr>
      </w:pPr>
      <w:r w:rsidRPr="0C61249E">
        <w:rPr>
          <w:rFonts w:eastAsiaTheme="majorEastAsia"/>
        </w:rPr>
        <w:t>Vid klinisk sepsismisstanke eller patient med dåligt allmäntillstånd/ kraftiga buksmärtor ny kontakt med njurbakjour för ställningstagande till andra åtgärder:</w:t>
      </w:r>
    </w:p>
    <w:p w14:paraId="2286F0D0" w14:textId="77777777" w:rsidR="00D240BA" w:rsidRPr="00D140D3" w:rsidRDefault="00D240BA" w:rsidP="007C060B">
      <w:pPr>
        <w:pStyle w:val="Punktlista"/>
        <w:numPr>
          <w:ilvl w:val="0"/>
          <w:numId w:val="0"/>
        </w:numPr>
        <w:ind w:left="2608"/>
        <w:rPr>
          <w:rFonts w:eastAsiaTheme="majorEastAsia"/>
        </w:rPr>
      </w:pPr>
      <w:r w:rsidRPr="0C61249E">
        <w:rPr>
          <w:rFonts w:eastAsiaTheme="majorEastAsia"/>
        </w:rPr>
        <w:t>- Blodprover och röntgenundersökningar</w:t>
      </w:r>
    </w:p>
    <w:p w14:paraId="2DD1290A" w14:textId="77777777" w:rsidR="00D240BA" w:rsidRDefault="00D240BA" w:rsidP="007C060B">
      <w:pPr>
        <w:pStyle w:val="Punktlista"/>
        <w:numPr>
          <w:ilvl w:val="0"/>
          <w:numId w:val="0"/>
        </w:numPr>
        <w:ind w:left="2608"/>
        <w:rPr>
          <w:rFonts w:eastAsiaTheme="majorEastAsia"/>
        </w:rPr>
      </w:pPr>
      <w:r w:rsidRPr="0C61249E">
        <w:rPr>
          <w:rFonts w:eastAsiaTheme="majorEastAsia"/>
        </w:rPr>
        <w:t>- Blododlingar x 2 samt urinodling. </w:t>
      </w:r>
    </w:p>
    <w:p w14:paraId="4C20376E" w14:textId="77777777" w:rsidR="00D240BA" w:rsidRDefault="00D240BA" w:rsidP="00DB0782">
      <w:pPr>
        <w:pStyle w:val="Punktlista"/>
        <w:rPr>
          <w:rFonts w:eastAsiaTheme="majorEastAsia"/>
        </w:rPr>
      </w:pPr>
      <w:r w:rsidRPr="0C61249E">
        <w:rPr>
          <w:rFonts w:eastAsiaTheme="majorEastAsia"/>
        </w:rPr>
        <w:lastRenderedPageBreak/>
        <w:t xml:space="preserve"> Inspektera exit site och odla från exit site vid infektionsmisstanke.</w:t>
      </w:r>
    </w:p>
    <w:p w14:paraId="0AFB45CA" w14:textId="77777777" w:rsidR="00D240BA" w:rsidRDefault="00D240BA" w:rsidP="00DB0782">
      <w:pPr>
        <w:pStyle w:val="Punktlista"/>
        <w:rPr>
          <w:rFonts w:eastAsiaTheme="majorEastAsia"/>
        </w:rPr>
      </w:pPr>
      <w:r w:rsidRPr="0C61249E">
        <w:rPr>
          <w:rFonts w:eastAsiaTheme="majorEastAsia"/>
        </w:rPr>
        <w:t>Ge analgetika vid behov enligt läkarordination.</w:t>
      </w:r>
    </w:p>
    <w:p w14:paraId="64B10D27" w14:textId="77777777" w:rsidR="00D240BA" w:rsidRDefault="00D240BA" w:rsidP="006D63F2">
      <w:pPr>
        <w:pStyle w:val="Liststycke"/>
        <w:numPr>
          <w:ilvl w:val="0"/>
          <w:numId w:val="0"/>
        </w:numPr>
        <w:spacing w:before="240" w:after="240"/>
        <w:ind w:left="1712"/>
        <w:rPr>
          <w:rFonts w:asciiTheme="majorHAnsi" w:eastAsiaTheme="majorEastAsia" w:hAnsiTheme="majorHAnsi" w:cstheme="majorBidi"/>
          <w:color w:val="000000" w:themeColor="text1"/>
        </w:rPr>
      </w:pPr>
    </w:p>
    <w:p w14:paraId="775288E6" w14:textId="77777777" w:rsidR="00D240BA" w:rsidRDefault="00D240BA" w:rsidP="006D63F2">
      <w:pPr>
        <w:pStyle w:val="Rubrik2"/>
      </w:pPr>
      <w:r w:rsidRPr="67EA2878">
        <w:t>Observation</w:t>
      </w:r>
    </w:p>
    <w:p w14:paraId="345AE9CC" w14:textId="77777777" w:rsidR="00D240BA" w:rsidRPr="006C3BBD" w:rsidRDefault="00D240BA" w:rsidP="006D63F2">
      <w:pPr>
        <w:pStyle w:val="Punktlista"/>
        <w:rPr>
          <w:rFonts w:eastAsiaTheme="majorEastAsia"/>
        </w:rPr>
      </w:pPr>
      <w:r w:rsidRPr="0C61249E">
        <w:rPr>
          <w:rFonts w:eastAsiaTheme="majorEastAsia"/>
        </w:rPr>
        <w:t>Aggregatbyte när PD-vätskan klarnat (kontakta PD-sjuksköterska för konsultation).</w:t>
      </w:r>
    </w:p>
    <w:p w14:paraId="1EC815E5" w14:textId="77777777" w:rsidR="00D240BA" w:rsidRPr="00D140D3" w:rsidRDefault="00D240BA" w:rsidP="006D63F2">
      <w:pPr>
        <w:pStyle w:val="Punktlista"/>
        <w:rPr>
          <w:rFonts w:eastAsiaTheme="majorEastAsia"/>
        </w:rPr>
      </w:pPr>
      <w:r w:rsidRPr="0C61249E">
        <w:rPr>
          <w:rFonts w:eastAsiaTheme="majorEastAsia"/>
        </w:rPr>
        <w:t>Inspektera även exitsite avseende tecken på infektion. Vid tecken på infektion: se omvårdnadsprogram för exit site/tunnelinfektion.</w:t>
      </w:r>
    </w:p>
    <w:p w14:paraId="7CFCC369" w14:textId="77777777" w:rsidR="00D240BA" w:rsidRPr="00D140D3" w:rsidRDefault="00D240BA" w:rsidP="006D63F2">
      <w:pPr>
        <w:pStyle w:val="Punktlista"/>
        <w:rPr>
          <w:rFonts w:eastAsiaTheme="majorEastAsia"/>
        </w:rPr>
      </w:pPr>
      <w:r w:rsidRPr="0C61249E">
        <w:rPr>
          <w:rFonts w:eastAsiaTheme="majorEastAsia"/>
        </w:rPr>
        <w:t>Ökad risk för övervätskning vid peritonit på grund av inflammerad bukhinna. Informera patienten om noggrann kontroll av vätskeintag samt daglig viktkontroll.</w:t>
      </w:r>
    </w:p>
    <w:p w14:paraId="07E18F74" w14:textId="77777777" w:rsidR="00D240BA" w:rsidRDefault="00D240BA" w:rsidP="006D63F2">
      <w:pPr>
        <w:pStyle w:val="Punktlista"/>
        <w:rPr>
          <w:rFonts w:eastAsiaTheme="majorEastAsia"/>
        </w:rPr>
      </w:pPr>
      <w:r w:rsidRPr="0C61249E">
        <w:rPr>
          <w:rFonts w:eastAsiaTheme="majorEastAsia"/>
        </w:rPr>
        <w:t>Risk för lågt P-Albumin. OBS! Se över näringsintag.</w:t>
      </w:r>
    </w:p>
    <w:p w14:paraId="734915CD" w14:textId="77777777" w:rsidR="00D240BA" w:rsidRDefault="00D240BA" w:rsidP="006D63F2">
      <w:pPr>
        <w:pStyle w:val="Liststycke"/>
        <w:numPr>
          <w:ilvl w:val="0"/>
          <w:numId w:val="0"/>
        </w:numPr>
        <w:spacing w:after="0"/>
        <w:ind w:left="1712"/>
        <w:rPr>
          <w:rFonts w:asciiTheme="majorHAnsi" w:eastAsiaTheme="majorEastAsia" w:hAnsiTheme="majorHAnsi" w:cstheme="majorBidi"/>
          <w:color w:val="000000" w:themeColor="text1"/>
        </w:rPr>
      </w:pPr>
    </w:p>
    <w:p w14:paraId="55D6504F" w14:textId="77777777" w:rsidR="00D240BA" w:rsidRPr="00D140D3" w:rsidRDefault="00D240BA" w:rsidP="006D63F2">
      <w:pPr>
        <w:pStyle w:val="Rubrik2"/>
        <w:rPr>
          <w:sz w:val="28"/>
          <w:szCs w:val="28"/>
        </w:rPr>
      </w:pPr>
      <w:r w:rsidRPr="67EA2878">
        <w:t>Samordning</w:t>
      </w:r>
    </w:p>
    <w:p w14:paraId="19D3C3D6" w14:textId="77777777" w:rsidR="00D240BA" w:rsidRDefault="00D240BA" w:rsidP="006D63F2">
      <w:pPr>
        <w:pStyle w:val="Punktlista"/>
        <w:rPr>
          <w:rFonts w:eastAsiaTheme="majorEastAsia"/>
        </w:rPr>
      </w:pPr>
      <w:r w:rsidRPr="0C61249E">
        <w:rPr>
          <w:rFonts w:eastAsiaTheme="majorEastAsia"/>
        </w:rPr>
        <w:t>Håll kontakt med PD-mottagningen angående aggregatbyte som genomförs av mottagningen när vätskan har klarnat upp.</w:t>
      </w:r>
    </w:p>
    <w:p w14:paraId="6C0CBA1D" w14:textId="77777777" w:rsidR="00D240BA" w:rsidRDefault="00D240BA" w:rsidP="006D63F2">
      <w:pPr>
        <w:pStyle w:val="Punktlista"/>
        <w:rPr>
          <w:rFonts w:eastAsiaTheme="majorEastAsia"/>
        </w:rPr>
      </w:pPr>
      <w:r w:rsidRPr="0C61249E">
        <w:rPr>
          <w:rFonts w:eastAsiaTheme="majorEastAsia"/>
        </w:rPr>
        <w:t xml:space="preserve"> Vid hemgång från avdelningen under pågående antibiotikabehandling får patienten med sig PD-påsar med antibiotika i för två dygn (stäm av med PD-mottagningen).10–14 dagar efter avslutad antibiotikabehandling tas kontroll-odling samt Dia-celler på dialysvätskan på PD-mottagningen.</w:t>
      </w:r>
    </w:p>
    <w:p w14:paraId="33D72B3B" w14:textId="77777777" w:rsidR="00A768D2" w:rsidRDefault="00A768D2" w:rsidP="67496129">
      <w:pPr>
        <w:tabs>
          <w:tab w:val="left" w:pos="3686"/>
          <w:tab w:val="left" w:pos="7088"/>
        </w:tabs>
        <w:spacing w:before="60" w:after="0" w:line="240" w:lineRule="auto"/>
        <w:ind w:left="0" w:right="0"/>
        <w:rPr>
          <w:rFonts w:ascii="Arial" w:eastAsia="Arial" w:hAnsi="Arial" w:cs="Arial"/>
          <w:color w:val="000000" w:themeColor="text2"/>
          <w:sz w:val="32"/>
          <w:szCs w:val="32"/>
        </w:rPr>
      </w:pPr>
    </w:p>
    <w:sectPr w:rsidR="00A768D2" w:rsidSect="00A65A8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FFFFFFFE"/>
    <w:multiLevelType w:val="singleLevel"/>
    <w:tmpl w:val="63C263EA"/>
    <w:lvl w:ilvl="0">
      <w:numFmt w:val="bullet"/>
      <w:lvlText w:val="*"/>
      <w:lvlJc w:val="left"/>
    </w:lvl>
  </w:abstractNum>
  <w:abstractNum w:abstractNumId="3" w15:restartNumberingAfterBreak="0">
    <w:nsid w:val="0082D529"/>
    <w:multiLevelType w:val="hybridMultilevel"/>
    <w:tmpl w:val="C2A499E2"/>
    <w:lvl w:ilvl="0" w:tplc="2382A0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44125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B0821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1096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F615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FCC9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846D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20E4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442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2A776"/>
    <w:multiLevelType w:val="hybridMultilevel"/>
    <w:tmpl w:val="3620C8E4"/>
    <w:lvl w:ilvl="0" w:tplc="63EE0B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A802D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EACBA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DC7B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98CD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A073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6465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32C4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9EF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F334CC"/>
    <w:multiLevelType w:val="hybridMultilevel"/>
    <w:tmpl w:val="C67CF984"/>
    <w:lvl w:ilvl="0" w:tplc="D2F222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5E3C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E46C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5421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2068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58D2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F852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28DA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40E8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7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09EF3519"/>
    <w:multiLevelType w:val="multilevel"/>
    <w:tmpl w:val="71065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B67EFEA"/>
    <w:multiLevelType w:val="hybridMultilevel"/>
    <w:tmpl w:val="ACFA9BBE"/>
    <w:lvl w:ilvl="0" w:tplc="5D74C2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82AC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8ED1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927A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8272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0AA7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62FC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0641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1A9B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D630A7"/>
    <w:multiLevelType w:val="hybridMultilevel"/>
    <w:tmpl w:val="16A08022"/>
    <w:lvl w:ilvl="0" w:tplc="17E62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E44D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A2F3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FCD2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DA75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F0AE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48F0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38F0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229F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3145E8"/>
    <w:multiLevelType w:val="multilevel"/>
    <w:tmpl w:val="194E1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E229C43"/>
    <w:multiLevelType w:val="hybridMultilevel"/>
    <w:tmpl w:val="4AF4D47C"/>
    <w:lvl w:ilvl="0" w:tplc="41CA7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3240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C644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6679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8A0F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70EC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125F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60B0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52DC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CF3C03"/>
    <w:multiLevelType w:val="hybridMultilevel"/>
    <w:tmpl w:val="6F86FC14"/>
    <w:lvl w:ilvl="0" w:tplc="2C5640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664F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6C49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B29A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9425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B224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54D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A2A4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60D2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6D5113"/>
    <w:multiLevelType w:val="hybridMultilevel"/>
    <w:tmpl w:val="C20AA64C"/>
    <w:lvl w:ilvl="0" w:tplc="272407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BEB5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C8A3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6F0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64EA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CEA7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CE93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F2DF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6E6B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A0575F"/>
    <w:multiLevelType w:val="hybridMultilevel"/>
    <w:tmpl w:val="BD9A5724"/>
    <w:lvl w:ilvl="0" w:tplc="68586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96A80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EF060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88C7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C665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74B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E41F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8006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36BC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5762D1"/>
    <w:multiLevelType w:val="hybridMultilevel"/>
    <w:tmpl w:val="81D0AF76"/>
    <w:lvl w:ilvl="0" w:tplc="D39A5B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322B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F0A7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12CB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38E0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9E6D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44D2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B4CD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06E9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011CC7"/>
    <w:multiLevelType w:val="hybridMultilevel"/>
    <w:tmpl w:val="E884A808"/>
    <w:lvl w:ilvl="0" w:tplc="E37A5B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5EE48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F642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C83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C82A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92C5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3CC6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5A20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6060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177DB8F3"/>
    <w:multiLevelType w:val="hybridMultilevel"/>
    <w:tmpl w:val="FBC67068"/>
    <w:lvl w:ilvl="0" w:tplc="A2E0E7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D80A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62C4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D06C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9424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E0D2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46BC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6EBF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960C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7813D63"/>
    <w:multiLevelType w:val="hybridMultilevel"/>
    <w:tmpl w:val="F4AE544A"/>
    <w:lvl w:ilvl="0" w:tplc="27289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F828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0449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028A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E2DE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34D2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A8B5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909A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F089F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872002B"/>
    <w:multiLevelType w:val="hybridMultilevel"/>
    <w:tmpl w:val="D59C3F36"/>
    <w:lvl w:ilvl="0" w:tplc="7780D1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B8A0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8888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F819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428C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0008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AA06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74CB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C4EB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8A16EFE"/>
    <w:multiLevelType w:val="hybridMultilevel"/>
    <w:tmpl w:val="0382D992"/>
    <w:lvl w:ilvl="0" w:tplc="6D303E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E0A7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7220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E61B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7E95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8EAD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742C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B4D9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C417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6" w15:restartNumberingAfterBreak="0">
    <w:nsid w:val="1D88530C"/>
    <w:multiLevelType w:val="hybridMultilevel"/>
    <w:tmpl w:val="7A0467D8"/>
    <w:lvl w:ilvl="0" w:tplc="4C942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62C2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7E0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DCD8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1A1A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D424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A8FA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228F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AC66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E32B2D3"/>
    <w:multiLevelType w:val="hybridMultilevel"/>
    <w:tmpl w:val="82E05EF8"/>
    <w:lvl w:ilvl="0" w:tplc="B5A02F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720DA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2DE1B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BC21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E856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6E2C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1275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54B6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2A17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80B4068"/>
    <w:multiLevelType w:val="hybridMultilevel"/>
    <w:tmpl w:val="96A6CC4A"/>
    <w:lvl w:ilvl="0" w:tplc="BA7A8B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3EB3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8A06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4453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A8DD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12EB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F2B5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7EDE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C618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8A2D331"/>
    <w:multiLevelType w:val="hybridMultilevel"/>
    <w:tmpl w:val="F6B40AB4"/>
    <w:lvl w:ilvl="0" w:tplc="000402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4A40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B080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DA46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1C88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EC6A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24CD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2C9C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3826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935C152"/>
    <w:multiLevelType w:val="hybridMultilevel"/>
    <w:tmpl w:val="2848A1D6"/>
    <w:lvl w:ilvl="0" w:tplc="F8FA5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CA15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38B7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DC69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56D2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EAE7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58E6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120C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82E2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364B11"/>
    <w:multiLevelType w:val="hybridMultilevel"/>
    <w:tmpl w:val="CFA2F6E2"/>
    <w:lvl w:ilvl="0" w:tplc="D7463A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D824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D853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D873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F06A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62F1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6254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4834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36B3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CFFF53B"/>
    <w:multiLevelType w:val="hybridMultilevel"/>
    <w:tmpl w:val="CD9A48A4"/>
    <w:lvl w:ilvl="0" w:tplc="527AA1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64E1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ECCC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728A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1250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6A80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2297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8830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887E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E6C7BAE"/>
    <w:multiLevelType w:val="hybridMultilevel"/>
    <w:tmpl w:val="BEE6F82E"/>
    <w:lvl w:ilvl="0" w:tplc="8F6A7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1CA0A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52EFD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FE53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FC26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329A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0A5E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325C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7EE4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2A9D92"/>
    <w:multiLevelType w:val="hybridMultilevel"/>
    <w:tmpl w:val="7B169D08"/>
    <w:lvl w:ilvl="0" w:tplc="DBE43D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EACC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2C48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F40E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96C8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7ADA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448A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045D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0AEB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14C9F40"/>
    <w:multiLevelType w:val="hybridMultilevel"/>
    <w:tmpl w:val="CEC6F96C"/>
    <w:lvl w:ilvl="0" w:tplc="4C4C50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48BE0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83E1F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B845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B62F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5EA8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D066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DA26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1C23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1B94AE4"/>
    <w:multiLevelType w:val="multilevel"/>
    <w:tmpl w:val="BD806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32BD150C"/>
    <w:multiLevelType w:val="hybridMultilevel"/>
    <w:tmpl w:val="D2220C94"/>
    <w:lvl w:ilvl="0" w:tplc="F57669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1471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032FC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601E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22C1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E23F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B4E0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00FC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5E7C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355EC9F"/>
    <w:multiLevelType w:val="hybridMultilevel"/>
    <w:tmpl w:val="12C8FD24"/>
    <w:lvl w:ilvl="0" w:tplc="D3CCDD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70D4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56DB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4830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EC4B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C1C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9093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5605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62EC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38E0169"/>
    <w:multiLevelType w:val="hybridMultilevel"/>
    <w:tmpl w:val="DE620E6C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0" w15:restartNumberingAfterBreak="0">
    <w:nsid w:val="34156D74"/>
    <w:multiLevelType w:val="hybridMultilevel"/>
    <w:tmpl w:val="0D26E13A"/>
    <w:lvl w:ilvl="0" w:tplc="16C4BC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C4EF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CC84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8E9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2E3B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0444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AC0B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44F3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4894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495FC08"/>
    <w:multiLevelType w:val="hybridMultilevel"/>
    <w:tmpl w:val="2B12BF3A"/>
    <w:lvl w:ilvl="0" w:tplc="A6BC0C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6AD9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5C8E4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C0DC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24F8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8C3D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782B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3AF5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8E5F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7C532AB"/>
    <w:multiLevelType w:val="hybridMultilevel"/>
    <w:tmpl w:val="C9C04868"/>
    <w:lvl w:ilvl="0" w:tplc="3F62D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BEC2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0ABB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6410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D8FB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0CCD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6419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5C00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94C6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7E6B5B3"/>
    <w:multiLevelType w:val="hybridMultilevel"/>
    <w:tmpl w:val="82C648E2"/>
    <w:lvl w:ilvl="0" w:tplc="61F8E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4C03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BAB3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1261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86BE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304B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C218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F4A8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262A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8B0B284"/>
    <w:multiLevelType w:val="hybridMultilevel"/>
    <w:tmpl w:val="532052A8"/>
    <w:lvl w:ilvl="0" w:tplc="50AA17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1876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46E1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DECD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7A9A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1071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E0BA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484C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3E4C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90D4A5E"/>
    <w:multiLevelType w:val="hybridMultilevel"/>
    <w:tmpl w:val="60C6FEBC"/>
    <w:lvl w:ilvl="0" w:tplc="F6B87C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E0C9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CA78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32FE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B84D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8C2A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7826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BEF9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007C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8" w15:restartNumberingAfterBreak="0">
    <w:nsid w:val="3B55A23F"/>
    <w:multiLevelType w:val="hybridMultilevel"/>
    <w:tmpl w:val="26A85F94"/>
    <w:lvl w:ilvl="0" w:tplc="1EF4C4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AC52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8229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1E9F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2623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70DA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54C7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44E7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6C70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50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23E7ACF"/>
    <w:multiLevelType w:val="hybridMultilevel"/>
    <w:tmpl w:val="1DBE7BD0"/>
    <w:lvl w:ilvl="0" w:tplc="3E3ABE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DEE8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722B1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5EFC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066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F011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6E65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5A51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6404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3512044"/>
    <w:multiLevelType w:val="hybridMultilevel"/>
    <w:tmpl w:val="88F23B10"/>
    <w:lvl w:ilvl="0" w:tplc="20EA1E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B2CB1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734E0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6E4E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36E5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A664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E838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9C86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7C1E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357FD89"/>
    <w:multiLevelType w:val="hybridMultilevel"/>
    <w:tmpl w:val="E248694E"/>
    <w:lvl w:ilvl="0" w:tplc="39F28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842C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568D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F89C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E696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BE31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66B8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D49E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28B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595F2F4"/>
    <w:multiLevelType w:val="hybridMultilevel"/>
    <w:tmpl w:val="08AE528C"/>
    <w:lvl w:ilvl="0" w:tplc="36909E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927D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5870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8A4D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34CA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A04D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7C91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E44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9828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5F94CF1"/>
    <w:multiLevelType w:val="hybridMultilevel"/>
    <w:tmpl w:val="6A000B64"/>
    <w:lvl w:ilvl="0" w:tplc="4DA4E0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DE237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A64E9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F61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EEC6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F00E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8883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1035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4273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7DFF376"/>
    <w:multiLevelType w:val="hybridMultilevel"/>
    <w:tmpl w:val="FFAE4642"/>
    <w:lvl w:ilvl="0" w:tplc="AEF6A7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ECEAB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5F48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22DD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C0A3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484A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C4E7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FE99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1415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A813B1A"/>
    <w:multiLevelType w:val="hybridMultilevel"/>
    <w:tmpl w:val="EFAE7C98"/>
    <w:lvl w:ilvl="0" w:tplc="3D540A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8251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D82F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B40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A0B6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7CDA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E0BA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3EF0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70B9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EA43A95"/>
    <w:multiLevelType w:val="hybridMultilevel"/>
    <w:tmpl w:val="2DBCDF2C"/>
    <w:lvl w:ilvl="0" w:tplc="3FF859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482B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7C71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1254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2EFA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40A5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3C1E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60A0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808C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0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543E27C1"/>
    <w:multiLevelType w:val="multilevel"/>
    <w:tmpl w:val="B7605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549CDE28"/>
    <w:multiLevelType w:val="hybridMultilevel"/>
    <w:tmpl w:val="96D62B64"/>
    <w:lvl w:ilvl="0" w:tplc="158033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26E2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896C3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C483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ECBF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1CC2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F6D0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D018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4AF0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4" w15:restartNumberingAfterBreak="0">
    <w:nsid w:val="5C625A65"/>
    <w:multiLevelType w:val="hybridMultilevel"/>
    <w:tmpl w:val="173246FA"/>
    <w:lvl w:ilvl="0" w:tplc="752443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AE4E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9C66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C489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983D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20D9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051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6C79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88F9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F1B5A1D"/>
    <w:multiLevelType w:val="multilevel"/>
    <w:tmpl w:val="838CF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601559FF"/>
    <w:multiLevelType w:val="multilevel"/>
    <w:tmpl w:val="95E03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60DD2F47"/>
    <w:multiLevelType w:val="hybridMultilevel"/>
    <w:tmpl w:val="CB2CF1E8"/>
    <w:lvl w:ilvl="0" w:tplc="0F126C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5462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1898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ECA8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AC02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245A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2A67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BA56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784B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37C5C72"/>
    <w:multiLevelType w:val="multilevel"/>
    <w:tmpl w:val="8CB4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65859337"/>
    <w:multiLevelType w:val="hybridMultilevel"/>
    <w:tmpl w:val="6150A44E"/>
    <w:lvl w:ilvl="0" w:tplc="C7FEF7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56BC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7203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1ADE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800D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20D5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3E8B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3699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8E65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6069285"/>
    <w:multiLevelType w:val="hybridMultilevel"/>
    <w:tmpl w:val="0A0CC1E0"/>
    <w:lvl w:ilvl="0" w:tplc="1FB85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461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7083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16BA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06E8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ACEC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AE4E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784C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787D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65F6C00"/>
    <w:multiLevelType w:val="hybridMultilevel"/>
    <w:tmpl w:val="E4844BEA"/>
    <w:lvl w:ilvl="0" w:tplc="AC3E57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3EA0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A47A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A873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DC0B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648C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0A04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D472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D67C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7474948"/>
    <w:multiLevelType w:val="hybridMultilevel"/>
    <w:tmpl w:val="9460AA3C"/>
    <w:lvl w:ilvl="0" w:tplc="2BE0A2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5A5D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14C1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728F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3075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6CBD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DA5A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9644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643D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7706A9D"/>
    <w:multiLevelType w:val="hybridMultilevel"/>
    <w:tmpl w:val="F984E2D8"/>
    <w:lvl w:ilvl="0" w:tplc="26A04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2E77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985E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F0FF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1A47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BAC1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8816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04AC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108B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929F081"/>
    <w:multiLevelType w:val="hybridMultilevel"/>
    <w:tmpl w:val="9EDAB5AE"/>
    <w:lvl w:ilvl="0" w:tplc="67A6A2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FAF4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2C1A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10B8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1C80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7AA4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92D8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7E26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38EA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BAD0CA"/>
    <w:multiLevelType w:val="hybridMultilevel"/>
    <w:tmpl w:val="7B00327A"/>
    <w:lvl w:ilvl="0" w:tplc="DB469F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A406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E6F4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F4C2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C44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A6A2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7AED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6653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042D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ABB09DF"/>
    <w:multiLevelType w:val="hybridMultilevel"/>
    <w:tmpl w:val="42E470BA"/>
    <w:lvl w:ilvl="0" w:tplc="ECDE7F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7803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E817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6046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7C60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7C85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C4BB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A20B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585B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B864F72"/>
    <w:multiLevelType w:val="hybridMultilevel"/>
    <w:tmpl w:val="4630F640"/>
    <w:lvl w:ilvl="0" w:tplc="8E0AB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9A2B0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4EA90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1ADB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1C64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D4DA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D247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2A0B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C46F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FA02A5A"/>
    <w:multiLevelType w:val="multilevel"/>
    <w:tmpl w:val="DC44C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0" w15:restartNumberingAfterBreak="0">
    <w:nsid w:val="747F0562"/>
    <w:multiLevelType w:val="hybridMultilevel"/>
    <w:tmpl w:val="8D6E333A"/>
    <w:lvl w:ilvl="0" w:tplc="9FBC5D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DEED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E94F0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684F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20DC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EE81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7049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0498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B8AB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5FF40C6"/>
    <w:multiLevelType w:val="hybridMultilevel"/>
    <w:tmpl w:val="4FB2F62C"/>
    <w:lvl w:ilvl="0" w:tplc="97B43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2421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AECE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0A57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7874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C619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E854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5C4B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4F5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774CB430"/>
    <w:multiLevelType w:val="hybridMultilevel"/>
    <w:tmpl w:val="84A08ACE"/>
    <w:lvl w:ilvl="0" w:tplc="9488B6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B022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FCAA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7A9F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A89E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FE2C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3A15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A6FC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E455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97658F4"/>
    <w:multiLevelType w:val="hybridMultilevel"/>
    <w:tmpl w:val="8038602C"/>
    <w:lvl w:ilvl="0" w:tplc="FD0C5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16B7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14AD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3863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A032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4231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24B5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9C4B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B084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B2ABCF4"/>
    <w:multiLevelType w:val="hybridMultilevel"/>
    <w:tmpl w:val="34864556"/>
    <w:lvl w:ilvl="0" w:tplc="549C75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2240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6C6C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78D5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4457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506F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1CFC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E46C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2277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6" w15:restartNumberingAfterBreak="0">
    <w:nsid w:val="7C59842B"/>
    <w:multiLevelType w:val="hybridMultilevel"/>
    <w:tmpl w:val="AF8057F8"/>
    <w:lvl w:ilvl="0" w:tplc="1E46E9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C43A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6CB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9235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48C1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C85D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0225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ECFB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4A1E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E5D1246"/>
    <w:multiLevelType w:val="singleLevel"/>
    <w:tmpl w:val="906C0EE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8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9" w15:restartNumberingAfterBreak="0">
    <w:nsid w:val="7F0829E3"/>
    <w:multiLevelType w:val="hybridMultilevel"/>
    <w:tmpl w:val="F998ED6A"/>
    <w:lvl w:ilvl="0" w:tplc="A17826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169C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B647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E6B0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E6BE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165F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9214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02D1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FC44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428430">
    <w:abstractNumId w:val="5"/>
  </w:num>
  <w:num w:numId="2" w16cid:durableId="274093466">
    <w:abstractNumId w:val="55"/>
  </w:num>
  <w:num w:numId="3" w16cid:durableId="1820418648">
    <w:abstractNumId w:val="27"/>
  </w:num>
  <w:num w:numId="4" w16cid:durableId="1322661412">
    <w:abstractNumId w:val="33"/>
  </w:num>
  <w:num w:numId="5" w16cid:durableId="1999456024">
    <w:abstractNumId w:val="37"/>
  </w:num>
  <w:num w:numId="6" w16cid:durableId="1089037554">
    <w:abstractNumId w:val="15"/>
  </w:num>
  <w:num w:numId="7" w16cid:durableId="1892955916">
    <w:abstractNumId w:val="56"/>
  </w:num>
  <w:num w:numId="8" w16cid:durableId="1706573">
    <w:abstractNumId w:val="30"/>
  </w:num>
  <w:num w:numId="9" w16cid:durableId="910383933">
    <w:abstractNumId w:val="54"/>
  </w:num>
  <w:num w:numId="10" w16cid:durableId="221140963">
    <w:abstractNumId w:val="29"/>
  </w:num>
  <w:num w:numId="11" w16cid:durableId="1200238592">
    <w:abstractNumId w:val="28"/>
  </w:num>
  <w:num w:numId="12" w16cid:durableId="222176394">
    <w:abstractNumId w:val="76"/>
  </w:num>
  <w:num w:numId="13" w16cid:durableId="993139923">
    <w:abstractNumId w:val="84"/>
  </w:num>
  <w:num w:numId="14" w16cid:durableId="1801341732">
    <w:abstractNumId w:val="64"/>
  </w:num>
  <w:num w:numId="15" w16cid:durableId="1499534698">
    <w:abstractNumId w:val="42"/>
  </w:num>
  <w:num w:numId="16" w16cid:durableId="844902038">
    <w:abstractNumId w:val="13"/>
  </w:num>
  <w:num w:numId="17" w16cid:durableId="477235131">
    <w:abstractNumId w:val="3"/>
  </w:num>
  <w:num w:numId="18" w16cid:durableId="1655841626">
    <w:abstractNumId w:val="71"/>
  </w:num>
  <w:num w:numId="19" w16cid:durableId="1843428235">
    <w:abstractNumId w:val="38"/>
  </w:num>
  <w:num w:numId="20" w16cid:durableId="1986275869">
    <w:abstractNumId w:val="69"/>
  </w:num>
  <w:num w:numId="21" w16cid:durableId="808934285">
    <w:abstractNumId w:val="31"/>
  </w:num>
  <w:num w:numId="22" w16cid:durableId="556162643">
    <w:abstractNumId w:val="20"/>
  </w:num>
  <w:num w:numId="23" w16cid:durableId="1341159330">
    <w:abstractNumId w:val="23"/>
  </w:num>
  <w:num w:numId="24" w16cid:durableId="566234222">
    <w:abstractNumId w:val="43"/>
  </w:num>
  <w:num w:numId="25" w16cid:durableId="847984622">
    <w:abstractNumId w:val="67"/>
  </w:num>
  <w:num w:numId="26" w16cid:durableId="1862355538">
    <w:abstractNumId w:val="22"/>
  </w:num>
  <w:num w:numId="27" w16cid:durableId="962542318">
    <w:abstractNumId w:val="81"/>
  </w:num>
  <w:num w:numId="28" w16cid:durableId="1915124269">
    <w:abstractNumId w:val="16"/>
  </w:num>
  <w:num w:numId="29" w16cid:durableId="410546221">
    <w:abstractNumId w:val="46"/>
  </w:num>
  <w:num w:numId="30" w16cid:durableId="1573269800">
    <w:abstractNumId w:val="74"/>
  </w:num>
  <w:num w:numId="31" w16cid:durableId="2114402734">
    <w:abstractNumId w:val="77"/>
  </w:num>
  <w:num w:numId="32" w16cid:durableId="362219483">
    <w:abstractNumId w:val="62"/>
  </w:num>
  <w:num w:numId="33" w16cid:durableId="1603147267">
    <w:abstractNumId w:val="51"/>
  </w:num>
  <w:num w:numId="34" w16cid:durableId="1538859168">
    <w:abstractNumId w:val="80"/>
  </w:num>
  <w:num w:numId="35" w16cid:durableId="111637117">
    <w:abstractNumId w:val="35"/>
  </w:num>
  <w:num w:numId="36" w16cid:durableId="1656644415">
    <w:abstractNumId w:val="41"/>
  </w:num>
  <w:num w:numId="37" w16cid:durableId="943880426">
    <w:abstractNumId w:val="52"/>
  </w:num>
  <w:num w:numId="38" w16cid:durableId="1022975075">
    <w:abstractNumId w:val="45"/>
  </w:num>
  <w:num w:numId="39" w16cid:durableId="1789010394">
    <w:abstractNumId w:val="34"/>
  </w:num>
  <w:num w:numId="40" w16cid:durableId="1033379530">
    <w:abstractNumId w:val="17"/>
  </w:num>
  <w:num w:numId="41" w16cid:durableId="1274097312">
    <w:abstractNumId w:val="86"/>
  </w:num>
  <w:num w:numId="42" w16cid:durableId="125660103">
    <w:abstractNumId w:val="9"/>
  </w:num>
  <w:num w:numId="43" w16cid:durableId="1017194934">
    <w:abstractNumId w:val="40"/>
  </w:num>
  <w:num w:numId="44" w16cid:durableId="86535211">
    <w:abstractNumId w:val="21"/>
  </w:num>
  <w:num w:numId="45" w16cid:durableId="1181162628">
    <w:abstractNumId w:val="72"/>
  </w:num>
  <w:num w:numId="46" w16cid:durableId="1207185695">
    <w:abstractNumId w:val="4"/>
  </w:num>
  <w:num w:numId="47" w16cid:durableId="686365207">
    <w:abstractNumId w:val="32"/>
  </w:num>
  <w:num w:numId="48" w16cid:durableId="482425973">
    <w:abstractNumId w:val="10"/>
  </w:num>
  <w:num w:numId="49" w16cid:durableId="1762985874">
    <w:abstractNumId w:val="48"/>
  </w:num>
  <w:num w:numId="50" w16cid:durableId="297535727">
    <w:abstractNumId w:val="12"/>
  </w:num>
  <w:num w:numId="51" w16cid:durableId="569846372">
    <w:abstractNumId w:val="89"/>
  </w:num>
  <w:num w:numId="52" w16cid:durableId="1327173832">
    <w:abstractNumId w:val="53"/>
  </w:num>
  <w:num w:numId="53" w16cid:durableId="1290548917">
    <w:abstractNumId w:val="57"/>
  </w:num>
  <w:num w:numId="54" w16cid:durableId="1410494537">
    <w:abstractNumId w:val="83"/>
  </w:num>
  <w:num w:numId="55" w16cid:durableId="1982535985">
    <w:abstractNumId w:val="14"/>
  </w:num>
  <w:num w:numId="56" w16cid:durableId="287666440">
    <w:abstractNumId w:val="82"/>
  </w:num>
  <w:num w:numId="57" w16cid:durableId="1441954237">
    <w:abstractNumId w:val="75"/>
  </w:num>
  <w:num w:numId="58" w16cid:durableId="2031374498">
    <w:abstractNumId w:val="70"/>
  </w:num>
  <w:num w:numId="59" w16cid:durableId="697581153">
    <w:abstractNumId w:val="88"/>
  </w:num>
  <w:num w:numId="60" w16cid:durableId="1420174218">
    <w:abstractNumId w:val="63"/>
  </w:num>
  <w:num w:numId="61" w16cid:durableId="1438134366">
    <w:abstractNumId w:val="0"/>
  </w:num>
  <w:num w:numId="62" w16cid:durableId="276448575">
    <w:abstractNumId w:val="24"/>
  </w:num>
  <w:num w:numId="63" w16cid:durableId="1694841024">
    <w:abstractNumId w:val="79"/>
  </w:num>
  <w:num w:numId="64" w16cid:durableId="958025015">
    <w:abstractNumId w:val="6"/>
  </w:num>
  <w:num w:numId="65" w16cid:durableId="1776434726">
    <w:abstractNumId w:val="50"/>
  </w:num>
  <w:num w:numId="66" w16cid:durableId="736903122">
    <w:abstractNumId w:val="44"/>
  </w:num>
  <w:num w:numId="67" w16cid:durableId="893008684">
    <w:abstractNumId w:val="1"/>
  </w:num>
  <w:num w:numId="68" w16cid:durableId="2039431123">
    <w:abstractNumId w:val="1"/>
  </w:num>
  <w:num w:numId="69" w16cid:durableId="2106147269">
    <w:abstractNumId w:val="7"/>
  </w:num>
  <w:num w:numId="70" w16cid:durableId="1921526340">
    <w:abstractNumId w:val="18"/>
  </w:num>
  <w:num w:numId="71" w16cid:durableId="440733282">
    <w:abstractNumId w:val="60"/>
  </w:num>
  <w:num w:numId="72" w16cid:durableId="1854875135">
    <w:abstractNumId w:val="47"/>
  </w:num>
  <w:num w:numId="73" w16cid:durableId="1465001898">
    <w:abstractNumId w:val="25"/>
  </w:num>
  <w:num w:numId="74" w16cid:durableId="874347685">
    <w:abstractNumId w:val="59"/>
  </w:num>
  <w:num w:numId="75" w16cid:durableId="688869050">
    <w:abstractNumId w:val="19"/>
  </w:num>
  <w:num w:numId="76" w16cid:durableId="1952202173">
    <w:abstractNumId w:val="49"/>
  </w:num>
  <w:num w:numId="77" w16cid:durableId="1820732771">
    <w:abstractNumId w:val="85"/>
  </w:num>
  <w:num w:numId="78" w16cid:durableId="1141003167">
    <w:abstractNumId w:val="2"/>
    <w:lvlOverride w:ilvl="0">
      <w:lvl w:ilvl="0">
        <w:start w:val="1"/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</w:rPr>
      </w:lvl>
    </w:lvlOverride>
  </w:num>
  <w:num w:numId="79" w16cid:durableId="799030085">
    <w:abstractNumId w:val="87"/>
  </w:num>
  <w:num w:numId="80" w16cid:durableId="1777940368">
    <w:abstractNumId w:val="36"/>
  </w:num>
  <w:num w:numId="81" w16cid:durableId="1684740005">
    <w:abstractNumId w:val="68"/>
  </w:num>
  <w:num w:numId="82" w16cid:durableId="765271520">
    <w:abstractNumId w:val="8"/>
  </w:num>
  <w:num w:numId="83" w16cid:durableId="2087993580">
    <w:abstractNumId w:val="78"/>
  </w:num>
  <w:num w:numId="84" w16cid:durableId="490675805">
    <w:abstractNumId w:val="65"/>
  </w:num>
  <w:num w:numId="85" w16cid:durableId="1153641550">
    <w:abstractNumId w:val="66"/>
  </w:num>
  <w:num w:numId="86" w16cid:durableId="74012369">
    <w:abstractNumId w:val="11"/>
  </w:num>
  <w:num w:numId="87" w16cid:durableId="2064058140">
    <w:abstractNumId w:val="61"/>
  </w:num>
  <w:num w:numId="88" w16cid:durableId="145973552">
    <w:abstractNumId w:val="58"/>
  </w:num>
  <w:num w:numId="89" w16cid:durableId="79134335">
    <w:abstractNumId w:val="26"/>
  </w:num>
  <w:num w:numId="90" w16cid:durableId="670984533">
    <w:abstractNumId w:val="73"/>
  </w:num>
  <w:num w:numId="91" w16cid:durableId="901062103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119C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0B1A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E7E0B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687F"/>
    <w:rsid w:val="003D099E"/>
    <w:rsid w:val="003D21A2"/>
    <w:rsid w:val="003D29D2"/>
    <w:rsid w:val="003E0705"/>
    <w:rsid w:val="003E2FF7"/>
    <w:rsid w:val="003E639D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AA6"/>
    <w:rsid w:val="00617EE6"/>
    <w:rsid w:val="0062184C"/>
    <w:rsid w:val="00623724"/>
    <w:rsid w:val="00627BEA"/>
    <w:rsid w:val="006319DB"/>
    <w:rsid w:val="006358BC"/>
    <w:rsid w:val="0065595B"/>
    <w:rsid w:val="00660269"/>
    <w:rsid w:val="00665F89"/>
    <w:rsid w:val="00673C92"/>
    <w:rsid w:val="006753EC"/>
    <w:rsid w:val="006A2789"/>
    <w:rsid w:val="006A4978"/>
    <w:rsid w:val="006A591A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63F2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060B"/>
    <w:rsid w:val="007C0791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3492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4C20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A8A"/>
    <w:rsid w:val="00A65FD4"/>
    <w:rsid w:val="00A768D2"/>
    <w:rsid w:val="00A81198"/>
    <w:rsid w:val="00A81E48"/>
    <w:rsid w:val="00A81F6D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233D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40BA"/>
    <w:rsid w:val="00D37E7F"/>
    <w:rsid w:val="00D47AD7"/>
    <w:rsid w:val="00D51529"/>
    <w:rsid w:val="00D85218"/>
    <w:rsid w:val="00D915B1"/>
    <w:rsid w:val="00DA299D"/>
    <w:rsid w:val="00DA65C4"/>
    <w:rsid w:val="00DB0782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52C63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06342BF"/>
    <w:rsid w:val="144ADE75"/>
    <w:rsid w:val="1D289D6A"/>
    <w:rsid w:val="1E5D4DD0"/>
    <w:rsid w:val="41C84132"/>
    <w:rsid w:val="49F21267"/>
    <w:rsid w:val="5364CA06"/>
    <w:rsid w:val="647B2B65"/>
    <w:rsid w:val="67496129"/>
    <w:rsid w:val="6B2CF8ED"/>
    <w:rsid w:val="6FEB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62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71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72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normaltextrun">
    <w:name w:val="normaltextrun"/>
    <w:basedOn w:val="Standardstycketeckensnitt"/>
    <w:rsid w:val="007C0791"/>
  </w:style>
  <w:style w:type="paragraph" w:customStyle="1" w:styleId="paragraph">
    <w:name w:val="paragraph"/>
    <w:basedOn w:val="Normal"/>
    <w:rsid w:val="007C0791"/>
    <w:pPr>
      <w:spacing w:before="100" w:beforeAutospacing="1" w:after="100" w:afterAutospacing="1" w:line="240" w:lineRule="auto"/>
      <w:ind w:left="0" w:right="0"/>
    </w:pPr>
  </w:style>
  <w:style w:type="character" w:customStyle="1" w:styleId="eop">
    <w:name w:val="eop"/>
    <w:basedOn w:val="Standardstycketeckensnitt"/>
    <w:rsid w:val="007C0791"/>
  </w:style>
  <w:style w:type="character" w:customStyle="1" w:styleId="scxw248453759">
    <w:name w:val="scxw248453759"/>
    <w:basedOn w:val="Standardstycketeckensnitt"/>
    <w:rsid w:val="007C0791"/>
  </w:style>
  <w:style w:type="character" w:styleId="Kommentarsreferens">
    <w:name w:val="annotation reference"/>
    <w:basedOn w:val="Standardstycketeckensnitt"/>
    <w:uiPriority w:val="99"/>
    <w:semiHidden/>
    <w:unhideWhenUsed/>
    <w:rsid w:val="00D240B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D240BA"/>
    <w:pPr>
      <w:spacing w:after="160" w:line="240" w:lineRule="auto"/>
      <w:ind w:left="0" w:right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D240BA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62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15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0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92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5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4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7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73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1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23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0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0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9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0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5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74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70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3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19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0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2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14</TotalTime>
  <Pages>3</Pages>
  <Words>469</Words>
  <Characters>3056</Characters>
  <Application>Microsoft Office Word</Application>
  <DocSecurity>0</DocSecurity>
  <Lines>25</Lines>
  <Paragraphs>7</Paragraphs>
  <ScaleCrop>false</ScaleCrop>
  <Manager/>
  <Company/>
  <LinksUpToDate>false</LinksUpToDate>
  <CharactersWithSpaces>3518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Omhändertagande av peritonealdialys (PD-patient med peritonitsymtom)</dc:title>
  <dc:subject/>
  <dc:creator>patrik.jens.johansson@vgregion.se</dc:creator>
  <keywords/>
  <lastModifiedBy>Annika Johansson</lastModifiedBy>
  <revision>19</revision>
  <lastPrinted>2016-03-31T10:56:00.0000000Z</lastPrinted>
  <dcterms:created xsi:type="dcterms:W3CDTF">2022-05-06T03:40:00.0000000Z</dcterms:created>
  <dcterms:modified xsi:type="dcterms:W3CDTF">2025-02-26T13:47:00.0000000Z</dcterms:modified>
</coreProperties>
</file>