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2F4EC3" w:rsidP="00F35B05" w:rsidRDefault="002F4EC3" w14:paraId="5EF9C693" w14:textId="77777777">
      <w:pPr>
        <w:pStyle w:val="Rubrik2"/>
        <w:sectPr w:rsidR="002F4EC3" w:rsidSect="002F4EC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2F4EC3" w:rsidR="002F4EC3" w:rsidP="002F4EC3" w:rsidRDefault="002F4EC3" w14:paraId="3539AB11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F4EC3">
        <w:rPr>
          <w:szCs w:val="20"/>
        </w:rPr>
        <w:tab/>
      </w:r>
    </w:p>
    <w:p w:rsidRPr="002F4EC3" w:rsidR="002F4EC3" w:rsidP="002F4EC3" w:rsidRDefault="002F4EC3" w14:paraId="00647B47" w14:textId="383C02BD">
      <w:pPr>
        <w:spacing w:after="0" w:line="240" w:lineRule="auto"/>
        <w:ind w:left="0" w:right="0"/>
        <w:rPr>
          <w:szCs w:val="20"/>
        </w:rPr>
      </w:pPr>
      <w:r w:rsidRPr="002F4EC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E26A27" wp14:editId="63B52AE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2F4EC3" w:rsidP="002F4EC3" w:rsidRDefault="002F4EC3" w14:paraId="240F2C4B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24086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7E26A27">
                <v:stroke joinstyle="miter"/>
                <v:path gradientshapeok="t" o:connecttype="rect"/>
              </v:shapetype>
              <v:shape id="Textruta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2F4EC3" w:rsidP="002F4EC3" w:rsidRDefault="002F4EC3" w14:paraId="240F2C4B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24086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2F4EC3" w:rsidR="002F4EC3" w:rsidTr="69E2700C" w14:paraId="2D2F2B3B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2F4EC3" w:rsidR="002F4EC3" w:rsidP="69E2700C" w:rsidRDefault="002F4EC3" w14:paraId="5366E069" w14:textId="731620B6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69E2700C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Signaturlista dialys och njursvikts mott</w:t>
            </w:r>
            <w:r w:rsidRPr="69E2700C" w:rsidR="2D4ED43D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agning</w:t>
            </w:r>
          </w:p>
          <w:p w:rsidRPr="002F4EC3" w:rsidR="002F4EC3" w:rsidP="002F4EC3" w:rsidRDefault="5AC5949F" w14:paraId="29DA0CF0" w14:textId="3057EB18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</w:pPr>
            <w:r w:rsidRPr="69E2700C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 xml:space="preserve"> Q Di 34</w:t>
            </w:r>
            <w:r w:rsidRPr="69E2700C" w:rsidR="15F5AE44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 xml:space="preserve"> GMP</w:t>
            </w:r>
          </w:p>
        </w:tc>
      </w:tr>
    </w:tbl>
    <w:p w:rsidRPr="002F4EC3" w:rsidR="002F4EC3" w:rsidP="69E2700C" w:rsidRDefault="002F4EC3" w14:paraId="059A48B5" w14:textId="3971B18C">
      <w:pPr>
        <w:keepNext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69E2700C">
        <w:rPr>
          <w:rFonts w:ascii="Arial" w:hAnsi="Arial" w:cs="Arial"/>
          <w:kern w:val="32"/>
          <w:sz w:val="20"/>
          <w:szCs w:val="20"/>
        </w:rPr>
        <w:t xml:space="preserve">1 ex i </w:t>
      </w:r>
      <w:r w:rsidRPr="69E2700C" w:rsidR="4DE75498">
        <w:rPr>
          <w:rFonts w:ascii="Arial" w:hAnsi="Arial" w:cs="Arial"/>
          <w:kern w:val="32"/>
          <w:sz w:val="20"/>
          <w:szCs w:val="20"/>
        </w:rPr>
        <w:t>avdelnings</w:t>
      </w:r>
      <w:r w:rsidRPr="69E2700C">
        <w:rPr>
          <w:rFonts w:ascii="Arial" w:hAnsi="Arial" w:cs="Arial"/>
          <w:kern w:val="32"/>
          <w:sz w:val="20"/>
          <w:szCs w:val="20"/>
        </w:rPr>
        <w:t>pärm</w:t>
      </w:r>
    </w:p>
    <w:p w:rsidRPr="002F4EC3" w:rsidR="002F4EC3" w:rsidP="002F4EC3" w:rsidRDefault="002F4EC3" w14:paraId="0AE40C2B" w14:textId="77777777">
      <w:pPr>
        <w:spacing w:after="0" w:line="240" w:lineRule="auto"/>
        <w:ind w:left="0" w:right="0"/>
        <w:rPr>
          <w:szCs w:val="20"/>
        </w:rPr>
      </w:pPr>
    </w:p>
    <w:p w:rsidRPr="002F4EC3" w:rsidR="002F4EC3" w:rsidP="002F4EC3" w:rsidRDefault="002F4EC3" w14:paraId="69B37AE0" w14:textId="1B3BD3DD">
      <w:pPr>
        <w:spacing w:after="0" w:line="240" w:lineRule="auto"/>
        <w:ind w:left="0" w:right="0"/>
      </w:pPr>
      <w:r w:rsidR="002F4EC3">
        <w:rPr/>
        <w:t>Signaturlista uppdateras varje år.</w:t>
      </w:r>
      <w:r w:rsidR="00AC1EA1">
        <w:rPr/>
        <w:t xml:space="preserve"> </w:t>
      </w:r>
      <w:r w:rsidR="00270B06">
        <w:rPr/>
        <w:t>Aktuella listor</w:t>
      </w:r>
      <w:r w:rsidR="00AC1EA1">
        <w:rPr/>
        <w:t xml:space="preserve"> </w:t>
      </w:r>
      <w:r w:rsidR="67B73D75">
        <w:rPr/>
        <w:t xml:space="preserve">för </w:t>
      </w:r>
      <w:r w:rsidR="4A5515A6">
        <w:rPr/>
        <w:t>lokalvård</w:t>
      </w:r>
      <w:r w:rsidR="6994653C">
        <w:rPr/>
        <w:t>are</w:t>
      </w:r>
      <w:r w:rsidR="38DE5032">
        <w:rPr/>
        <w:t xml:space="preserve"> </w:t>
      </w:r>
      <w:r w:rsidR="00AC1EA1">
        <w:rPr/>
        <w:t>f</w:t>
      </w:r>
      <w:r w:rsidR="00AC1EA1">
        <w:rPr/>
        <w:t xml:space="preserve">inns placerade på </w:t>
      </w:r>
      <w:r w:rsidR="00270B06">
        <w:rPr/>
        <w:t>whiteboard</w:t>
      </w:r>
      <w:r w:rsidR="00270B06">
        <w:rPr/>
        <w:t xml:space="preserve"> mittemot teknikerrummet</w:t>
      </w:r>
      <w:r w:rsidR="1D1172D7">
        <w:rPr/>
        <w:t>.</w:t>
      </w:r>
      <w:r w:rsidR="22EF4DF8">
        <w:rPr/>
        <w:t xml:space="preserve"> </w:t>
      </w:r>
      <w:r w:rsidR="5FC27726">
        <w:rPr/>
        <w:t xml:space="preserve">Dialysens </w:t>
      </w:r>
      <w:r w:rsidR="78F7F46B">
        <w:rPr/>
        <w:t>signatur</w:t>
      </w:r>
      <w:r w:rsidR="645F3EAB">
        <w:rPr/>
        <w:t xml:space="preserve">lista för </w:t>
      </w:r>
      <w:r w:rsidR="5FC27726">
        <w:rPr/>
        <w:t>personal</w:t>
      </w:r>
      <w:r w:rsidR="074EE9AD">
        <w:rPr/>
        <w:t xml:space="preserve"> finns i avdelningspärmen.</w:t>
      </w:r>
      <w:r w:rsidR="004A3826">
        <w:rPr/>
        <w:t>Vårdenhetschef ansvarar för arkivering av inaktuella listor.</w:t>
      </w:r>
    </w:p>
    <w:p w:rsidRPr="002F4EC3" w:rsidR="002F4EC3" w:rsidP="002F4EC3" w:rsidRDefault="002F4EC3" w14:paraId="257DD87D" w14:textId="353E0C94">
      <w:pPr>
        <w:spacing w:after="0" w:line="240" w:lineRule="auto"/>
        <w:ind w:left="0" w:right="0"/>
        <w:rPr>
          <w:szCs w:val="20"/>
        </w:rPr>
      </w:pPr>
      <w:r w:rsidRPr="002F4EC3">
        <w:rPr>
          <w:szCs w:val="20"/>
        </w:rPr>
        <w:t xml:space="preserve">Signaturer ska finnas </w:t>
      </w:r>
      <w:r w:rsidR="005B72EC">
        <w:rPr>
          <w:szCs w:val="20"/>
        </w:rPr>
        <w:t>för</w:t>
      </w:r>
      <w:r w:rsidRPr="002F4EC3">
        <w:rPr>
          <w:szCs w:val="20"/>
        </w:rPr>
        <w:t xml:space="preserve"> </w:t>
      </w:r>
    </w:p>
    <w:p w:rsidRPr="002F4EC3" w:rsidR="002F4EC3" w:rsidP="002F4EC3" w:rsidRDefault="002F4EC3" w14:paraId="67E70993" w14:textId="77777777">
      <w:pPr>
        <w:spacing w:after="0" w:line="240" w:lineRule="auto"/>
        <w:ind w:left="0" w:right="0"/>
        <w:rPr>
          <w:szCs w:val="20"/>
        </w:rPr>
      </w:pPr>
    </w:p>
    <w:p w:rsidRPr="002F4EC3" w:rsidR="002F4EC3" w:rsidP="002F4EC3" w:rsidRDefault="002F4EC3" w14:paraId="25674843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2F4EC3">
        <w:rPr>
          <w:szCs w:val="20"/>
        </w:rPr>
        <w:t>Läkare</w:t>
      </w:r>
    </w:p>
    <w:p w:rsidRPr="002F4EC3" w:rsidR="002F4EC3" w:rsidP="002F4EC3" w:rsidRDefault="002F4EC3" w14:paraId="064BEF7C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2F4EC3">
        <w:rPr>
          <w:szCs w:val="20"/>
        </w:rPr>
        <w:t>Sjuksköterskor</w:t>
      </w:r>
    </w:p>
    <w:p w:rsidRPr="002F4EC3" w:rsidR="002F4EC3" w:rsidP="002F4EC3" w:rsidRDefault="002F4EC3" w14:paraId="2A2F23EB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2F4EC3">
        <w:rPr>
          <w:szCs w:val="20"/>
        </w:rPr>
        <w:t xml:space="preserve">Undersköterskor </w:t>
      </w:r>
    </w:p>
    <w:p w:rsidRPr="002F4EC3" w:rsidR="002F4EC3" w:rsidP="002F4EC3" w:rsidRDefault="002F4EC3" w14:paraId="6D81A6DD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2F4EC3">
        <w:rPr>
          <w:szCs w:val="20"/>
        </w:rPr>
        <w:t>Dialystekniker</w:t>
      </w:r>
    </w:p>
    <w:p w:rsidRPr="002F4EC3" w:rsidR="002F4EC3" w:rsidP="002F4EC3" w:rsidRDefault="002F4EC3" w14:paraId="21EB6AD7" w14:textId="33F99ED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2F4EC3">
        <w:rPr>
          <w:szCs w:val="20"/>
        </w:rPr>
        <w:t xml:space="preserve">Sakkunnig </w:t>
      </w:r>
      <w:r w:rsidR="00397183">
        <w:rPr>
          <w:szCs w:val="20"/>
        </w:rPr>
        <w:t>person</w:t>
      </w:r>
    </w:p>
    <w:p w:rsidRPr="002F4EC3" w:rsidR="002F4EC3" w:rsidP="002F4EC3" w:rsidRDefault="002F4EC3" w14:paraId="5F6E8C00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2F4EC3">
        <w:rPr>
          <w:szCs w:val="20"/>
        </w:rPr>
        <w:t>Vårdenhetschef</w:t>
      </w:r>
    </w:p>
    <w:p w:rsidRPr="002F4EC3" w:rsidR="002F4EC3" w:rsidP="002F4EC3" w:rsidRDefault="002F4EC3" w14:paraId="2EFDCA4C" w14:textId="772E7D00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2F4EC3">
        <w:rPr>
          <w:szCs w:val="20"/>
        </w:rPr>
        <w:t>Städpersonal</w:t>
      </w:r>
      <w:r w:rsidR="00397183">
        <w:rPr>
          <w:szCs w:val="20"/>
        </w:rPr>
        <w:t xml:space="preserve"> (ege</w:t>
      </w:r>
      <w:r w:rsidR="00CF48EE">
        <w:rPr>
          <w:szCs w:val="20"/>
        </w:rPr>
        <w:t>t exemplar</w:t>
      </w:r>
      <w:r w:rsidR="00397183">
        <w:rPr>
          <w:szCs w:val="20"/>
        </w:rPr>
        <w:t>)</w:t>
      </w:r>
    </w:p>
    <w:p w:rsidRPr="002F4EC3" w:rsidR="002F4EC3" w:rsidP="002F4EC3" w:rsidRDefault="002F4EC3" w14:paraId="59468778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2F4EC3">
        <w:rPr>
          <w:szCs w:val="20"/>
        </w:rPr>
        <w:t>Verksamhetschef</w:t>
      </w:r>
    </w:p>
    <w:p w:rsidRPr="002F4EC3" w:rsidR="002F4EC3" w:rsidP="002F4EC3" w:rsidRDefault="002F4EC3" w14:paraId="01C7F9D6" w14:textId="77777777">
      <w:pPr>
        <w:spacing w:after="0" w:line="240" w:lineRule="auto"/>
        <w:ind w:left="0" w:right="0"/>
        <w:rPr>
          <w:szCs w:val="20"/>
        </w:rPr>
      </w:pPr>
    </w:p>
    <w:p w:rsidR="002F4EC3" w:rsidP="6CE2CE01" w:rsidRDefault="002F4EC3" w14:paraId="43A35C17" w14:textId="40C25C0C">
      <w:pPr>
        <w:spacing w:after="0" w:line="240" w:lineRule="auto"/>
        <w:ind w:left="0" w:right="0"/>
        <w:rPr>
          <w:lang w:val="en-US"/>
        </w:rPr>
      </w:pPr>
      <w:r w:rsidRPr="6CE2CE01">
        <w:rPr>
          <w:lang w:val="en-US"/>
        </w:rPr>
        <w:t>S</w:t>
      </w:r>
      <w:r w:rsidRPr="6CE2CE01" w:rsidR="19F4CC17">
        <w:rPr>
          <w:lang w:val="en-US"/>
        </w:rPr>
        <w:t xml:space="preserve">ignaturlista Regional mall VGR, mall 11 </w:t>
      </w:r>
      <w:r w:rsidRPr="6CE2CE01" w:rsidR="653B9D30">
        <w:rPr>
          <w:lang w:val="en-US"/>
        </w:rPr>
        <w:t>221219 version 5</w:t>
      </w:r>
    </w:p>
    <w:p w:rsidR="002F4EC3" w:rsidP="6CE2CE01" w:rsidRDefault="002F4EC3" w14:paraId="1D307FD2" w14:textId="67DF4BE0">
      <w:pPr>
        <w:spacing w:after="0" w:line="240" w:lineRule="auto"/>
        <w:ind w:left="0" w:right="0"/>
        <w:rPr>
          <w:lang w:val="en-US"/>
        </w:rPr>
      </w:pPr>
    </w:p>
    <w:p w:rsidR="002F4EC3" w:rsidP="6CE2CE01" w:rsidRDefault="2A838D2E" w14:paraId="7184EFF6" w14:textId="2EB45F7C">
      <w:pPr>
        <w:spacing w:after="0" w:line="240" w:lineRule="auto"/>
        <w:ind w:left="0" w:right="0"/>
      </w:pPr>
      <w:hyperlink r:id="rId17">
        <w:r w:rsidRPr="6CE2CE01">
          <w:rPr>
            <w:rStyle w:val="Hyperlnk"/>
          </w:rPr>
          <w:t>Mall 11 Signaturlista</w:t>
        </w:r>
      </w:hyperlink>
    </w:p>
    <w:p w:rsidR="007B472C" w:rsidP="002F4EC3" w:rsidRDefault="007B472C" w14:paraId="6AB7EEA8" w14:textId="77777777">
      <w:pPr>
        <w:spacing w:after="0" w:line="240" w:lineRule="auto"/>
        <w:ind w:left="0" w:right="0"/>
        <w:rPr>
          <w:szCs w:val="20"/>
        </w:rPr>
      </w:pPr>
    </w:p>
    <w:p w:rsidR="007B472C" w:rsidP="002F4EC3" w:rsidRDefault="007B472C" w14:paraId="49E1180F" w14:textId="77777777">
      <w:pPr>
        <w:spacing w:after="0" w:line="240" w:lineRule="auto"/>
        <w:ind w:left="0" w:right="0"/>
        <w:rPr>
          <w:szCs w:val="20"/>
        </w:rPr>
      </w:pPr>
    </w:p>
    <w:p w:rsidR="007B472C" w:rsidP="002F4EC3" w:rsidRDefault="007B472C" w14:paraId="47560331" w14:textId="77777777">
      <w:pPr>
        <w:spacing w:after="0" w:line="240" w:lineRule="auto"/>
        <w:ind w:left="0" w:right="0"/>
      </w:pPr>
    </w:p>
    <w:p w:rsidR="69E2700C" w:rsidP="69E2700C" w:rsidRDefault="69E2700C" w14:paraId="78234C18" w14:textId="729B00C7">
      <w:pPr>
        <w:spacing w:after="0" w:line="240" w:lineRule="auto"/>
        <w:ind w:left="0" w:right="0"/>
      </w:pPr>
    </w:p>
    <w:p w:rsidR="007B472C" w:rsidP="002F4EC3" w:rsidRDefault="007B472C" w14:paraId="2EF99ED7" w14:textId="77777777">
      <w:pPr>
        <w:spacing w:after="0" w:line="240" w:lineRule="auto"/>
        <w:ind w:left="0" w:right="0"/>
        <w:rPr>
          <w:szCs w:val="20"/>
        </w:rPr>
      </w:pPr>
    </w:p>
    <w:p w:rsidRPr="002F4EC3" w:rsidR="007B472C" w:rsidP="002F4EC3" w:rsidRDefault="007B472C" w14:paraId="177D198F" w14:textId="77777777">
      <w:pPr>
        <w:spacing w:after="0" w:line="240" w:lineRule="auto"/>
        <w:ind w:left="0" w:right="0"/>
      </w:pPr>
    </w:p>
    <w:p w:rsidR="69E2700C" w:rsidP="69E2700C" w:rsidRDefault="69E2700C" w14:paraId="7B7AFE37" w14:textId="10EF800E">
      <w:pPr>
        <w:spacing w:after="0" w:line="240" w:lineRule="auto"/>
        <w:ind w:left="0" w:right="0"/>
      </w:pPr>
    </w:p>
    <w:p w:rsidRPr="002F4EC3" w:rsidR="002F4EC3" w:rsidP="002F4EC3" w:rsidRDefault="002F4EC3" w14:paraId="13F6A196" w14:textId="77777777">
      <w:pPr>
        <w:spacing w:after="0" w:line="240" w:lineRule="auto"/>
        <w:ind w:left="0" w:right="0"/>
        <w:rPr>
          <w:szCs w:val="20"/>
        </w:rPr>
      </w:pPr>
    </w:p>
    <w:p w:rsidRPr="002F4EC3" w:rsidR="002F4EC3" w:rsidP="002F4EC3" w:rsidRDefault="002F4EC3" w14:paraId="77A1BCA6" w14:textId="77777777">
      <w:pPr>
        <w:spacing w:after="0" w:line="240" w:lineRule="auto"/>
        <w:ind w:left="0" w:right="0"/>
        <w:rPr>
          <w:szCs w:val="20"/>
        </w:rPr>
      </w:pPr>
    </w:p>
    <w:bookmarkEnd w:id="0"/>
    <w:p w:rsidR="00536A5A" w:rsidP="00536A5A" w:rsidRDefault="00536A5A" w14:paraId="76B9F95B" w14:textId="24513497">
      <w:pPr>
        <w:spacing w:after="0" w:line="240" w:lineRule="auto"/>
        <w:ind w:left="0" w:right="0"/>
      </w:pPr>
    </w:p>
    <w:p w:rsidR="006525EB" w:rsidP="00536A5A" w:rsidRDefault="006525EB" w14:paraId="0345D708" w14:textId="77777777">
      <w:pPr>
        <w:spacing w:after="0" w:line="240" w:lineRule="auto"/>
        <w:ind w:left="0" w:right="0"/>
      </w:pPr>
    </w:p>
    <w:sectPr w:rsidR="006525EB" w:rsidSect="002F4EC3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65E3" w:rsidRDefault="009265E3" w14:paraId="4C7F53A6" w14:textId="77777777">
      <w:r>
        <w:separator/>
      </w:r>
    </w:p>
  </w:endnote>
  <w:endnote w:type="continuationSeparator" w:id="0">
    <w:p w:rsidR="009265E3" w:rsidRDefault="009265E3" w14:paraId="118A989F" w14:textId="77777777">
      <w:r>
        <w:continuationSeparator/>
      </w:r>
    </w:p>
  </w:endnote>
  <w:endnote w:type="continuationNotice" w:id="1">
    <w:p w:rsidR="009265E3" w:rsidRDefault="009265E3" w14:paraId="6462ADD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65E3" w:rsidRDefault="009265E3" w14:paraId="101E7DDF" w14:textId="77777777"/>
  </w:footnote>
  <w:footnote w:type="continuationSeparator" w:id="0">
    <w:p w:rsidR="009265E3" w:rsidRDefault="009265E3" w14:paraId="43989509" w14:textId="77777777">
      <w:r>
        <w:continuationSeparator/>
      </w:r>
    </w:p>
  </w:footnote>
  <w:footnote w:type="continuationNotice" w:id="1">
    <w:p w:rsidR="009265E3" w:rsidRDefault="009265E3" w14:paraId="6DE74FD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AB73ECE"/>
    <w:multiLevelType w:val="hybridMultilevel"/>
    <w:tmpl w:val="5FAA59D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65831112">
    <w:abstractNumId w:val="18"/>
  </w:num>
  <w:num w:numId="2" w16cid:durableId="350961623">
    <w:abstractNumId w:val="15"/>
  </w:num>
  <w:num w:numId="3" w16cid:durableId="2032100867">
    <w:abstractNumId w:val="0"/>
  </w:num>
  <w:num w:numId="4" w16cid:durableId="695691878">
    <w:abstractNumId w:val="6"/>
  </w:num>
  <w:num w:numId="5" w16cid:durableId="434980469">
    <w:abstractNumId w:val="16"/>
  </w:num>
  <w:num w:numId="6" w16cid:durableId="1431973490">
    <w:abstractNumId w:val="2"/>
  </w:num>
  <w:num w:numId="7" w16cid:durableId="585457293">
    <w:abstractNumId w:val="12"/>
  </w:num>
  <w:num w:numId="8" w16cid:durableId="241763701">
    <w:abstractNumId w:val="8"/>
  </w:num>
  <w:num w:numId="9" w16cid:durableId="207648145">
    <w:abstractNumId w:val="1"/>
  </w:num>
  <w:num w:numId="10" w16cid:durableId="45763117">
    <w:abstractNumId w:val="1"/>
  </w:num>
  <w:num w:numId="11" w16cid:durableId="1864437597">
    <w:abstractNumId w:val="3"/>
  </w:num>
  <w:num w:numId="12" w16cid:durableId="419329938">
    <w:abstractNumId w:val="4"/>
  </w:num>
  <w:num w:numId="13" w16cid:durableId="1511987280">
    <w:abstractNumId w:val="14"/>
  </w:num>
  <w:num w:numId="14" w16cid:durableId="1485856623">
    <w:abstractNumId w:val="10"/>
  </w:num>
  <w:num w:numId="15" w16cid:durableId="1740321219">
    <w:abstractNumId w:val="7"/>
  </w:num>
  <w:num w:numId="16" w16cid:durableId="1002391531">
    <w:abstractNumId w:val="13"/>
  </w:num>
  <w:num w:numId="17" w16cid:durableId="346105439">
    <w:abstractNumId w:val="5"/>
  </w:num>
  <w:num w:numId="18" w16cid:durableId="14500386">
    <w:abstractNumId w:val="11"/>
  </w:num>
  <w:num w:numId="19" w16cid:durableId="1297954132">
    <w:abstractNumId w:val="17"/>
  </w:num>
  <w:num w:numId="20" w16cid:durableId="2876619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3E56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3A75"/>
    <w:rsid w:val="000E166E"/>
    <w:rsid w:val="000E463B"/>
    <w:rsid w:val="000E5A7E"/>
    <w:rsid w:val="000E743F"/>
    <w:rsid w:val="000F43A3"/>
    <w:rsid w:val="000F7681"/>
    <w:rsid w:val="00103031"/>
    <w:rsid w:val="001044FE"/>
    <w:rsid w:val="001139D4"/>
    <w:rsid w:val="00124A7D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44F7"/>
    <w:rsid w:val="00181FDC"/>
    <w:rsid w:val="001860B9"/>
    <w:rsid w:val="00186F2B"/>
    <w:rsid w:val="001874D6"/>
    <w:rsid w:val="00191EE6"/>
    <w:rsid w:val="0019632A"/>
    <w:rsid w:val="001A4E7C"/>
    <w:rsid w:val="001B762C"/>
    <w:rsid w:val="001C4D0A"/>
    <w:rsid w:val="001C5FEF"/>
    <w:rsid w:val="001D47EA"/>
    <w:rsid w:val="001E10A0"/>
    <w:rsid w:val="00210251"/>
    <w:rsid w:val="00211487"/>
    <w:rsid w:val="00211D91"/>
    <w:rsid w:val="00217DEC"/>
    <w:rsid w:val="00226104"/>
    <w:rsid w:val="00235B57"/>
    <w:rsid w:val="0024373A"/>
    <w:rsid w:val="00250F24"/>
    <w:rsid w:val="002523C5"/>
    <w:rsid w:val="0025380B"/>
    <w:rsid w:val="0025703A"/>
    <w:rsid w:val="00262F3D"/>
    <w:rsid w:val="00263281"/>
    <w:rsid w:val="002651D6"/>
    <w:rsid w:val="0026551F"/>
    <w:rsid w:val="00270B06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4EC3"/>
    <w:rsid w:val="002F568B"/>
    <w:rsid w:val="002F7818"/>
    <w:rsid w:val="003066D0"/>
    <w:rsid w:val="00306F3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25DF"/>
    <w:rsid w:val="0036357D"/>
    <w:rsid w:val="00363B23"/>
    <w:rsid w:val="0036594C"/>
    <w:rsid w:val="00367D19"/>
    <w:rsid w:val="00371BED"/>
    <w:rsid w:val="00384019"/>
    <w:rsid w:val="003854F1"/>
    <w:rsid w:val="0039118E"/>
    <w:rsid w:val="00397183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E0B"/>
    <w:rsid w:val="00470F4F"/>
    <w:rsid w:val="00470F6A"/>
    <w:rsid w:val="00472482"/>
    <w:rsid w:val="00480DC7"/>
    <w:rsid w:val="004876F6"/>
    <w:rsid w:val="0049236A"/>
    <w:rsid w:val="00492718"/>
    <w:rsid w:val="004A355D"/>
    <w:rsid w:val="004A3826"/>
    <w:rsid w:val="004A4970"/>
    <w:rsid w:val="004B2183"/>
    <w:rsid w:val="004B281E"/>
    <w:rsid w:val="004B2A01"/>
    <w:rsid w:val="004B4C6B"/>
    <w:rsid w:val="004C2559"/>
    <w:rsid w:val="004D7BA3"/>
    <w:rsid w:val="004F3048"/>
    <w:rsid w:val="004F4518"/>
    <w:rsid w:val="004F4C62"/>
    <w:rsid w:val="00501433"/>
    <w:rsid w:val="00511CC4"/>
    <w:rsid w:val="00531E60"/>
    <w:rsid w:val="00534378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2EB7"/>
    <w:rsid w:val="005A54ED"/>
    <w:rsid w:val="005A5D5B"/>
    <w:rsid w:val="005A6081"/>
    <w:rsid w:val="005A627D"/>
    <w:rsid w:val="005B72EC"/>
    <w:rsid w:val="005B75DC"/>
    <w:rsid w:val="005C0045"/>
    <w:rsid w:val="005C084E"/>
    <w:rsid w:val="005C4606"/>
    <w:rsid w:val="005D0B0C"/>
    <w:rsid w:val="005E02B3"/>
    <w:rsid w:val="005E1E24"/>
    <w:rsid w:val="0060596B"/>
    <w:rsid w:val="00606D97"/>
    <w:rsid w:val="00614985"/>
    <w:rsid w:val="00614E64"/>
    <w:rsid w:val="00617710"/>
    <w:rsid w:val="00617EE6"/>
    <w:rsid w:val="0062184C"/>
    <w:rsid w:val="00623724"/>
    <w:rsid w:val="00627BEA"/>
    <w:rsid w:val="006319DB"/>
    <w:rsid w:val="006525E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5B7C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490F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472C"/>
    <w:rsid w:val="007D4241"/>
    <w:rsid w:val="007D4317"/>
    <w:rsid w:val="007D4EA3"/>
    <w:rsid w:val="007F1CFF"/>
    <w:rsid w:val="007F5DD5"/>
    <w:rsid w:val="00802E62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3E7"/>
    <w:rsid w:val="0091295C"/>
    <w:rsid w:val="00914D58"/>
    <w:rsid w:val="00921F47"/>
    <w:rsid w:val="009228AB"/>
    <w:rsid w:val="009265E3"/>
    <w:rsid w:val="0093085B"/>
    <w:rsid w:val="00931C57"/>
    <w:rsid w:val="009347A5"/>
    <w:rsid w:val="00942257"/>
    <w:rsid w:val="009471BF"/>
    <w:rsid w:val="00950E4E"/>
    <w:rsid w:val="009529BD"/>
    <w:rsid w:val="009533B4"/>
    <w:rsid w:val="009553AF"/>
    <w:rsid w:val="00971D93"/>
    <w:rsid w:val="009729D3"/>
    <w:rsid w:val="009A6EFA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114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67E1"/>
    <w:rsid w:val="00A90D77"/>
    <w:rsid w:val="00A92E07"/>
    <w:rsid w:val="00AA0B3A"/>
    <w:rsid w:val="00AA6EB4"/>
    <w:rsid w:val="00AA767D"/>
    <w:rsid w:val="00AB0CC9"/>
    <w:rsid w:val="00AC1EA1"/>
    <w:rsid w:val="00AC3FF6"/>
    <w:rsid w:val="00AD65F0"/>
    <w:rsid w:val="00AD73EC"/>
    <w:rsid w:val="00AE5BC7"/>
    <w:rsid w:val="00AF5AAF"/>
    <w:rsid w:val="00AF799D"/>
    <w:rsid w:val="00B046D8"/>
    <w:rsid w:val="00B13F4C"/>
    <w:rsid w:val="00B16219"/>
    <w:rsid w:val="00B16C59"/>
    <w:rsid w:val="00B33FDD"/>
    <w:rsid w:val="00B359CC"/>
    <w:rsid w:val="00B36107"/>
    <w:rsid w:val="00B41789"/>
    <w:rsid w:val="00B442F1"/>
    <w:rsid w:val="00B4525D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7800"/>
    <w:rsid w:val="00C4115D"/>
    <w:rsid w:val="00C43BDD"/>
    <w:rsid w:val="00C47778"/>
    <w:rsid w:val="00C5011E"/>
    <w:rsid w:val="00C50EE5"/>
    <w:rsid w:val="00C51966"/>
    <w:rsid w:val="00C5240A"/>
    <w:rsid w:val="00C5398F"/>
    <w:rsid w:val="00C556F5"/>
    <w:rsid w:val="00C57223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0B4A"/>
    <w:rsid w:val="00CB17FF"/>
    <w:rsid w:val="00CB1ED7"/>
    <w:rsid w:val="00CC167C"/>
    <w:rsid w:val="00CC52D9"/>
    <w:rsid w:val="00CD6647"/>
    <w:rsid w:val="00CE4B73"/>
    <w:rsid w:val="00CF48EE"/>
    <w:rsid w:val="00CF5B0A"/>
    <w:rsid w:val="00CF70BB"/>
    <w:rsid w:val="00D03C12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35FD"/>
    <w:rsid w:val="00DE4447"/>
    <w:rsid w:val="00DE5DA2"/>
    <w:rsid w:val="00DE7C5B"/>
    <w:rsid w:val="00DF0033"/>
    <w:rsid w:val="00E011A6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0841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4422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0AB"/>
    <w:rsid w:val="00FD3C70"/>
    <w:rsid w:val="00FD6820"/>
    <w:rsid w:val="00FE12D8"/>
    <w:rsid w:val="00FF1356"/>
    <w:rsid w:val="00FF7C02"/>
    <w:rsid w:val="024801E3"/>
    <w:rsid w:val="065E9F3B"/>
    <w:rsid w:val="074EE9AD"/>
    <w:rsid w:val="0D6B9303"/>
    <w:rsid w:val="117F976C"/>
    <w:rsid w:val="15F5AE44"/>
    <w:rsid w:val="19F4CC17"/>
    <w:rsid w:val="1C0F45E2"/>
    <w:rsid w:val="1D1172D7"/>
    <w:rsid w:val="203C1CDC"/>
    <w:rsid w:val="210E5F07"/>
    <w:rsid w:val="22EF4DF8"/>
    <w:rsid w:val="2A838D2E"/>
    <w:rsid w:val="2D4ED43D"/>
    <w:rsid w:val="3649C12E"/>
    <w:rsid w:val="38DE5032"/>
    <w:rsid w:val="483FEB16"/>
    <w:rsid w:val="4A5515A6"/>
    <w:rsid w:val="4BD86EC5"/>
    <w:rsid w:val="4DE75498"/>
    <w:rsid w:val="52183BDA"/>
    <w:rsid w:val="54FBA229"/>
    <w:rsid w:val="5AC5949F"/>
    <w:rsid w:val="5FB8E7AB"/>
    <w:rsid w:val="5FC27726"/>
    <w:rsid w:val="645F3EAB"/>
    <w:rsid w:val="647B2B65"/>
    <w:rsid w:val="653B9D30"/>
    <w:rsid w:val="67B73D75"/>
    <w:rsid w:val="681684E8"/>
    <w:rsid w:val="6994653C"/>
    <w:rsid w:val="69E2700C"/>
    <w:rsid w:val="6B2CF8ED"/>
    <w:rsid w:val="6CE2CE01"/>
    <w:rsid w:val="77FC3D35"/>
    <w:rsid w:val="78F7F46B"/>
    <w:rsid w:val="7A680C5C"/>
    <w:rsid w:val="7F5D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B4C6B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CF5B0A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rhs7052-1069016101-76/surrogate/Mall%2011%20Signaturlista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Signaturlista för dialys och njursvikts mott Q Di 34 </dc:title>
  <dc:subject/>
  <dc:creator>patrik.jens.johansson@vgregion.se</dc:creator>
  <keywords/>
  <lastModifiedBy>Anita Fredriksson</lastModifiedBy>
  <revision>41</revision>
  <lastPrinted>2016-03-31T10:56:00.0000000Z</lastPrinted>
  <dcterms:created xsi:type="dcterms:W3CDTF">2022-05-06T06:24:00.0000000Z</dcterms:created>
  <dcterms:modified xsi:type="dcterms:W3CDTF">2025-11-11T06:28:39.0000000Z</dcterms:modified>
</coreProperties>
</file>