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FD29" w14:textId="77777777" w:rsidR="000A6CE8" w:rsidRDefault="000A6CE8" w:rsidP="00F35B05">
      <w:pPr>
        <w:pStyle w:val="Rubrik2"/>
        <w:sectPr w:rsidR="000A6CE8" w:rsidSect="000A6CE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A6CE8" w:rsidRPr="000A6CE8" w14:paraId="5D20DC59" w14:textId="77777777">
        <w:trPr>
          <w:cantSplit/>
          <w:trHeight w:val="306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C366080" w14:textId="3641C666" w:rsidR="000A6CE8" w:rsidRPr="00A014E6" w:rsidRDefault="000A6CE8" w:rsidP="00A014E6">
            <w:pPr>
              <w:pStyle w:val="Rubrik1"/>
            </w:pPr>
            <w:r w:rsidRPr="00A01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043CF1" wp14:editId="05F80AFF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A2C352" w14:textId="77777777" w:rsidR="000A6CE8" w:rsidRPr="003D37FD" w:rsidRDefault="000A6CE8" w:rsidP="000A6CE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29878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2043C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7A2C352" w14:textId="77777777" w:rsidR="000A6CE8" w:rsidRPr="003D37FD" w:rsidRDefault="000A6CE8" w:rsidP="000A6C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29878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014E6">
              <w:t>Influensa hos HD patient</w:t>
            </w:r>
            <w:r w:rsidR="00F83C69">
              <w:t xml:space="preserve"> Q Di 324</w:t>
            </w:r>
          </w:p>
        </w:tc>
      </w:tr>
    </w:tbl>
    <w:p w14:paraId="601A05AD" w14:textId="4F49E210" w:rsidR="000A6CE8" w:rsidRDefault="000A6CE8" w:rsidP="00F83C69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16"/>
          <w:szCs w:val="16"/>
        </w:rPr>
      </w:pPr>
      <w:r w:rsidRPr="7327F74C">
        <w:rPr>
          <w:rFonts w:ascii="Arial" w:hAnsi="Arial" w:cs="Arial"/>
          <w:kern w:val="32"/>
          <w:sz w:val="16"/>
          <w:szCs w:val="16"/>
        </w:rPr>
        <w:t xml:space="preserve">Ett ex i </w:t>
      </w:r>
      <w:r w:rsidR="2BE5AEA5" w:rsidRPr="7327F74C">
        <w:rPr>
          <w:rFonts w:ascii="Arial" w:hAnsi="Arial" w:cs="Arial"/>
          <w:kern w:val="32"/>
          <w:sz w:val="16"/>
          <w:szCs w:val="16"/>
        </w:rPr>
        <w:t>avdelnings</w:t>
      </w:r>
      <w:r w:rsidR="00F83C69">
        <w:rPr>
          <w:rFonts w:ascii="Arial" w:hAnsi="Arial" w:cs="Arial"/>
          <w:kern w:val="32"/>
          <w:sz w:val="16"/>
          <w:szCs w:val="16"/>
        </w:rPr>
        <w:t xml:space="preserve"> </w:t>
      </w:r>
      <w:r w:rsidR="2BE5AEA5" w:rsidRPr="7327F74C">
        <w:rPr>
          <w:rFonts w:ascii="Arial" w:hAnsi="Arial" w:cs="Arial"/>
          <w:kern w:val="32"/>
          <w:sz w:val="16"/>
          <w:szCs w:val="16"/>
        </w:rPr>
        <w:t>pärm</w:t>
      </w:r>
      <w:r w:rsidRPr="7327F74C">
        <w:rPr>
          <w:rFonts w:ascii="Arial" w:hAnsi="Arial" w:cs="Arial"/>
          <w:kern w:val="32"/>
          <w:sz w:val="16"/>
          <w:szCs w:val="16"/>
        </w:rPr>
        <w:t xml:space="preserve"> </w:t>
      </w:r>
    </w:p>
    <w:p w14:paraId="37BB146D" w14:textId="77777777" w:rsidR="00E06292" w:rsidRPr="000A6CE8" w:rsidRDefault="00E06292" w:rsidP="00F83C69">
      <w:pPr>
        <w:keepNext/>
        <w:spacing w:after="0" w:line="240" w:lineRule="auto"/>
        <w:ind w:left="0" w:right="0"/>
        <w:outlineLvl w:val="0"/>
        <w:rPr>
          <w:szCs w:val="20"/>
        </w:rPr>
      </w:pPr>
    </w:p>
    <w:p w14:paraId="5E4A2A6D" w14:textId="6AE2D0DB" w:rsidR="006347B4" w:rsidRDefault="001605DA" w:rsidP="000A6CE8">
      <w:pPr>
        <w:spacing w:after="0" w:line="240" w:lineRule="auto"/>
        <w:ind w:left="0" w:right="0"/>
      </w:pPr>
      <w:r>
        <w:t xml:space="preserve">Skötsel och handhavande </w:t>
      </w:r>
      <w:r w:rsidR="00DC71E2">
        <w:t>enl</w:t>
      </w:r>
      <w:r w:rsidR="0056330A">
        <w:t xml:space="preserve"> </w:t>
      </w:r>
      <w:r w:rsidR="001B3FBB">
        <w:t>vårdhygien</w:t>
      </w:r>
      <w:r w:rsidR="006347B4">
        <w:t>:</w:t>
      </w:r>
      <w:r w:rsidR="001B3FBB">
        <w:t xml:space="preserve"> </w:t>
      </w:r>
      <w:r w:rsidR="001A6872">
        <w:t xml:space="preserve">Virusorsakade luftvägs infektioner hos </w:t>
      </w:r>
    </w:p>
    <w:p w14:paraId="705A9F96" w14:textId="7A4904CD" w:rsidR="00521F7C" w:rsidRDefault="001A6872" w:rsidP="000A6CE8">
      <w:pPr>
        <w:spacing w:after="0" w:line="240" w:lineRule="auto"/>
        <w:ind w:left="0" w:right="0"/>
      </w:pPr>
      <w:r>
        <w:t>vuxna</w:t>
      </w:r>
      <w:r w:rsidR="00E31A99">
        <w:t>-</w:t>
      </w:r>
      <w:r w:rsidR="00591267">
        <w:t>initialhandläggning</w:t>
      </w:r>
    </w:p>
    <w:p w14:paraId="6F2EA6E3" w14:textId="64D93F93" w:rsidR="005C21A4" w:rsidRDefault="00587752" w:rsidP="000A6CE8">
      <w:pPr>
        <w:spacing w:after="0" w:line="240" w:lineRule="auto"/>
        <w:ind w:left="0" w:right="0"/>
      </w:pPr>
      <w:r>
        <w:t xml:space="preserve"> </w:t>
      </w:r>
      <w:r w:rsidR="00A15920">
        <w:t>samt lokalt förtydligande enl nedan</w:t>
      </w:r>
    </w:p>
    <w:p w14:paraId="78DEFC5C" w14:textId="77777777" w:rsidR="00521F7C" w:rsidRDefault="00521F7C" w:rsidP="000A6CE8">
      <w:pPr>
        <w:spacing w:after="0" w:line="240" w:lineRule="auto"/>
        <w:ind w:left="0" w:right="0"/>
      </w:pPr>
    </w:p>
    <w:p w14:paraId="520C4194" w14:textId="77777777" w:rsidR="00596706" w:rsidRDefault="00596706" w:rsidP="000A6CE8">
      <w:pPr>
        <w:spacing w:after="0" w:line="240" w:lineRule="auto"/>
        <w:ind w:left="0" w:right="0"/>
      </w:pPr>
    </w:p>
    <w:p w14:paraId="201C24A3" w14:textId="33134ADC" w:rsidR="00596706" w:rsidRDefault="00F60D67" w:rsidP="000A6CE8">
      <w:pPr>
        <w:spacing w:after="0" w:line="240" w:lineRule="auto"/>
        <w:ind w:left="0" w:right="0"/>
      </w:pPr>
      <w:r>
        <w:t>L</w:t>
      </w:r>
      <w:r w:rsidR="003C5F6F">
        <w:t xml:space="preserve">okalt </w:t>
      </w:r>
      <w:r w:rsidR="006A64E2">
        <w:t xml:space="preserve">förtydligande </w:t>
      </w:r>
      <w:r w:rsidR="001605DA">
        <w:t>enl nedan</w:t>
      </w:r>
      <w:r w:rsidR="00F5764B">
        <w:t xml:space="preserve"> </w:t>
      </w:r>
    </w:p>
    <w:p w14:paraId="01AB2085" w14:textId="77777777" w:rsidR="000A6CE8" w:rsidRPr="000A6CE8" w:rsidRDefault="000A6CE8" w:rsidP="000A6CE8">
      <w:pPr>
        <w:spacing w:after="0" w:line="240" w:lineRule="auto"/>
        <w:ind w:left="0" w:right="0"/>
        <w:rPr>
          <w:b/>
          <w:sz w:val="28"/>
          <w:szCs w:val="28"/>
        </w:rPr>
      </w:pPr>
      <w:r w:rsidRPr="000A6CE8">
        <w:rPr>
          <w:b/>
          <w:sz w:val="28"/>
          <w:szCs w:val="28"/>
        </w:rPr>
        <w:t>Vid misstanke om influensa:</w:t>
      </w:r>
    </w:p>
    <w:p w14:paraId="1D0B5008" w14:textId="5A52879E" w:rsidR="000A6CE8" w:rsidRPr="000A6CE8" w:rsidRDefault="000A6CE8" w:rsidP="000A6CE8">
      <w:pPr>
        <w:spacing w:after="0" w:line="240" w:lineRule="auto"/>
        <w:ind w:left="0" w:right="0"/>
        <w:rPr>
          <w:b/>
          <w:bCs/>
        </w:rPr>
      </w:pPr>
      <w:r w:rsidRPr="000A6CE8">
        <w:t xml:space="preserve">Ta influensaprov </w:t>
      </w:r>
      <w:r w:rsidR="008D4DF6">
        <w:t>enl ord</w:t>
      </w:r>
    </w:p>
    <w:p w14:paraId="560A01D9" w14:textId="365E12B1" w:rsidR="000A6CE8" w:rsidRPr="000A6CE8" w:rsidRDefault="000A6CE8" w:rsidP="000A6CE8">
      <w:pPr>
        <w:spacing w:after="0" w:line="240" w:lineRule="auto"/>
        <w:ind w:left="0" w:right="0"/>
      </w:pPr>
      <w:r w:rsidRPr="000A6CE8">
        <w:t xml:space="preserve">Isolera patienten. (Om inget enkelrum kan frigöras prata med dialysläkare som får bedöma dialysbehovet/prioritera enkelrummet och ev skjuta upp dialysbehandlingen för någon av pat </w:t>
      </w:r>
    </w:p>
    <w:p w14:paraId="67331B63" w14:textId="77777777" w:rsidR="000A6CE8" w:rsidRPr="000A6CE8" w:rsidRDefault="000A6CE8" w:rsidP="000A6CE8">
      <w:pPr>
        <w:spacing w:after="0" w:line="240" w:lineRule="auto"/>
        <w:ind w:left="0" w:right="0"/>
      </w:pPr>
    </w:p>
    <w:p w14:paraId="2EAE86F9" w14:textId="77777777" w:rsidR="000A6CE8" w:rsidRPr="000A6CE8" w:rsidRDefault="000A6CE8" w:rsidP="000A6CE8">
      <w:pPr>
        <w:spacing w:after="0" w:line="240" w:lineRule="auto"/>
        <w:ind w:left="0" w:right="0"/>
        <w:rPr>
          <w:b/>
        </w:rPr>
      </w:pPr>
      <w:r w:rsidRPr="000A6CE8">
        <w:rPr>
          <w:b/>
        </w:rPr>
        <w:t>Rum:</w:t>
      </w:r>
    </w:p>
    <w:p w14:paraId="787CC868" w14:textId="18F9E311" w:rsidR="000A6CE8" w:rsidRPr="000A6CE8" w:rsidRDefault="000A6CE8" w:rsidP="000A6CE8">
      <w:pPr>
        <w:spacing w:after="0" w:line="240" w:lineRule="auto"/>
        <w:ind w:left="0" w:right="0"/>
      </w:pPr>
      <w:r w:rsidRPr="000A6CE8">
        <w:t>Isolering på enkelrum</w:t>
      </w:r>
      <w:r w:rsidR="00CA194A">
        <w:t>.</w:t>
      </w:r>
      <w:r w:rsidRPr="000A6CE8">
        <w:t xml:space="preserve"> Stäng</w:t>
      </w:r>
      <w:r w:rsidR="001631DB">
        <w:t>d</w:t>
      </w:r>
      <w:r w:rsidRPr="000A6CE8">
        <w:t xml:space="preserve"> dörr. Röd </w:t>
      </w:r>
      <w:r w:rsidR="00D46837">
        <w:t>”</w:t>
      </w:r>
      <w:r w:rsidRPr="000A6CE8">
        <w:t>markera</w:t>
      </w:r>
      <w:r w:rsidR="00D46837">
        <w:t>”</w:t>
      </w:r>
      <w:r w:rsidRPr="000A6CE8">
        <w:t xml:space="preserve"> dörren.</w:t>
      </w:r>
      <w:r w:rsidR="00F42097">
        <w:t xml:space="preserve"> (</w:t>
      </w:r>
      <w:r w:rsidR="00C81150">
        <w:t>Röd cirkel för att markera att dörren ska vara stängd)</w:t>
      </w:r>
    </w:p>
    <w:p w14:paraId="662148B2" w14:textId="0F16C00A" w:rsidR="000A6CE8" w:rsidRPr="000A6CE8" w:rsidRDefault="000A6CE8" w:rsidP="000A6CE8">
      <w:pPr>
        <w:spacing w:after="0" w:line="240" w:lineRule="auto"/>
        <w:ind w:left="0" w:right="0"/>
      </w:pPr>
      <w:r w:rsidRPr="000A6CE8">
        <w:t>Läckage varnare</w:t>
      </w:r>
      <w:r w:rsidR="0018369E">
        <w:t xml:space="preserve"> vb</w:t>
      </w:r>
      <w:r w:rsidRPr="000A6CE8">
        <w:t xml:space="preserve"> på dialysnålarna.</w:t>
      </w:r>
    </w:p>
    <w:p w14:paraId="25EECBE0" w14:textId="77777777" w:rsidR="000A6CE8" w:rsidRPr="000A6CE8" w:rsidRDefault="000A6CE8" w:rsidP="000A6CE8">
      <w:pPr>
        <w:spacing w:after="0" w:line="240" w:lineRule="auto"/>
        <w:ind w:left="0" w:right="0"/>
      </w:pPr>
    </w:p>
    <w:p w14:paraId="551029D7" w14:textId="77777777" w:rsidR="000A6CE8" w:rsidRPr="000A6CE8" w:rsidRDefault="000A6CE8" w:rsidP="000A6CE8">
      <w:pPr>
        <w:spacing w:after="0" w:line="240" w:lineRule="auto"/>
        <w:ind w:left="0" w:right="0"/>
        <w:rPr>
          <w:b/>
        </w:rPr>
      </w:pPr>
      <w:r w:rsidRPr="000A6CE8">
        <w:rPr>
          <w:b/>
        </w:rPr>
        <w:t>Hygienrutiner:</w:t>
      </w:r>
    </w:p>
    <w:p w14:paraId="3AB8FF56" w14:textId="77777777" w:rsidR="000A6CE8" w:rsidRPr="000A6CE8" w:rsidRDefault="000A6CE8" w:rsidP="000A6CE8">
      <w:pPr>
        <w:spacing w:after="0" w:line="240" w:lineRule="auto"/>
        <w:ind w:left="0" w:right="0"/>
      </w:pPr>
      <w:r w:rsidRPr="000A6CE8">
        <w:t>Patienten går direkt till rummet.</w:t>
      </w:r>
    </w:p>
    <w:p w14:paraId="662860AE" w14:textId="1A12177B" w:rsidR="000A6CE8" w:rsidRPr="000A6CE8" w:rsidRDefault="000A6CE8" w:rsidP="000A6CE8">
      <w:pPr>
        <w:spacing w:after="0" w:line="240" w:lineRule="auto"/>
        <w:ind w:left="0" w:right="0"/>
      </w:pPr>
      <w:r w:rsidRPr="000A6CE8">
        <w:t>Patienten får ej vistas i dagrummet</w:t>
      </w:r>
      <w:r w:rsidR="002A3781">
        <w:t>.</w:t>
      </w:r>
      <w:r w:rsidRPr="000A6CE8">
        <w:t xml:space="preserve">.. </w:t>
      </w:r>
    </w:p>
    <w:p w14:paraId="3611D644" w14:textId="5F078345" w:rsidR="000A6CE8" w:rsidRPr="000A6CE8" w:rsidRDefault="000A6CE8" w:rsidP="000A6CE8">
      <w:pPr>
        <w:spacing w:after="0" w:line="240" w:lineRule="auto"/>
        <w:ind w:left="0" w:right="0"/>
      </w:pPr>
      <w:r w:rsidRPr="000A6CE8">
        <w:t>Patienten är kvar på rummet i väntan på bil som bokas tills negativt provsvar därefter ensam taxi, Skall ej samåka med andra patienter förrän de är smittfria.</w:t>
      </w:r>
    </w:p>
    <w:p w14:paraId="6555CD7C" w14:textId="77777777" w:rsidR="000A6CE8" w:rsidRPr="000A6CE8" w:rsidRDefault="000A6CE8" w:rsidP="000A6CE8">
      <w:pPr>
        <w:spacing w:after="0" w:line="240" w:lineRule="auto"/>
        <w:ind w:left="0" w:right="0"/>
      </w:pPr>
      <w:r w:rsidRPr="000A6CE8">
        <w:t>Personalen kan vårda andra patienter. Om patientens tillstånd kräver ständig personal övervak kan undersköterska placeras på rummet.</w:t>
      </w:r>
    </w:p>
    <w:p w14:paraId="27B905A2" w14:textId="77777777" w:rsidR="000A6CE8" w:rsidRPr="000A6CE8" w:rsidRDefault="000A6CE8" w:rsidP="000A6CE8">
      <w:pPr>
        <w:spacing w:after="0" w:line="240" w:lineRule="auto"/>
        <w:ind w:left="0" w:right="0"/>
      </w:pPr>
    </w:p>
    <w:p w14:paraId="0019EDCC" w14:textId="77777777" w:rsidR="000A6CE8" w:rsidRPr="000A6CE8" w:rsidRDefault="000A6CE8" w:rsidP="000A6CE8">
      <w:pPr>
        <w:spacing w:after="0" w:line="240" w:lineRule="auto"/>
        <w:ind w:left="0" w:right="0"/>
        <w:rPr>
          <w:b/>
        </w:rPr>
      </w:pPr>
      <w:r w:rsidRPr="000A6CE8">
        <w:rPr>
          <w:b/>
        </w:rPr>
        <w:t>Städ:</w:t>
      </w:r>
    </w:p>
    <w:p w14:paraId="7DC46BB2" w14:textId="77777777" w:rsidR="000A6CE8" w:rsidRPr="000A6CE8" w:rsidRDefault="000A6CE8" w:rsidP="000A6CE8">
      <w:pPr>
        <w:spacing w:after="0" w:line="240" w:lineRule="auto"/>
        <w:ind w:left="0" w:right="0"/>
      </w:pPr>
      <w:r w:rsidRPr="000A6CE8">
        <w:t>Ytdesinfektion på alla tag-ytor efter varje patient.</w:t>
      </w:r>
    </w:p>
    <w:p w14:paraId="75C3206B" w14:textId="5643EB90" w:rsidR="000A6CE8" w:rsidRPr="000A6CE8" w:rsidRDefault="000A6CE8" w:rsidP="000A6CE8">
      <w:pPr>
        <w:spacing w:after="0" w:line="240" w:lineRule="auto"/>
        <w:ind w:left="0" w:right="0"/>
      </w:pPr>
      <w:r w:rsidRPr="000A6CE8">
        <w:t xml:space="preserve">Tvätten slängs i säck på rummet som sedan direkt tas till </w:t>
      </w:r>
      <w:r w:rsidR="0023387C">
        <w:t>sköljen</w:t>
      </w:r>
      <w:r w:rsidRPr="000A6CE8">
        <w:t>.</w:t>
      </w:r>
    </w:p>
    <w:p w14:paraId="59BFACAB" w14:textId="1C86BC3C" w:rsidR="000A6CE8" w:rsidRPr="000A6CE8" w:rsidRDefault="000A6CE8" w:rsidP="000A6CE8">
      <w:pPr>
        <w:spacing w:after="0" w:line="240" w:lineRule="auto"/>
        <w:ind w:left="0" w:right="0"/>
      </w:pPr>
    </w:p>
    <w:p w14:paraId="29500971" w14:textId="77777777" w:rsidR="000A6CE8" w:rsidRPr="000A6CE8" w:rsidRDefault="000A6CE8" w:rsidP="000A6CE8">
      <w:pPr>
        <w:spacing w:after="0" w:line="240" w:lineRule="auto"/>
        <w:ind w:left="0" w:right="0"/>
      </w:pPr>
    </w:p>
    <w:p w14:paraId="7E870E69" w14:textId="77777777" w:rsidR="000A6CE8" w:rsidRPr="000A6CE8" w:rsidRDefault="000A6CE8" w:rsidP="000A6CE8">
      <w:pPr>
        <w:spacing w:after="0" w:line="240" w:lineRule="auto"/>
        <w:ind w:left="0" w:right="0"/>
        <w:rPr>
          <w:b/>
        </w:rPr>
      </w:pPr>
      <w:r w:rsidRPr="000A6CE8">
        <w:rPr>
          <w:b/>
        </w:rPr>
        <w:t>Inneliggande patient:</w:t>
      </w:r>
    </w:p>
    <w:p w14:paraId="1E40D499" w14:textId="77777777" w:rsidR="000A6CE8" w:rsidRPr="000A6CE8" w:rsidRDefault="000A6CE8" w:rsidP="000A6CE8">
      <w:pPr>
        <w:spacing w:after="0" w:line="240" w:lineRule="auto"/>
        <w:ind w:left="0" w:right="0"/>
      </w:pPr>
      <w:r w:rsidRPr="000A6CE8">
        <w:t>Inneliggande patienter dialyseras på avdelningen där patienten vårdas om möjligt (avd 42, HIA, infektion har dialysuttag)</w:t>
      </w:r>
    </w:p>
    <w:bookmarkEnd w:id="0"/>
    <w:p w14:paraId="3828AE33" w14:textId="77777777" w:rsidR="000A6CE8" w:rsidRPr="000A6CE8" w:rsidRDefault="000A6CE8" w:rsidP="000A6CE8">
      <w:pPr>
        <w:spacing w:after="0" w:line="240" w:lineRule="auto"/>
        <w:ind w:left="0" w:right="0"/>
        <w:rPr>
          <w:b/>
        </w:rPr>
      </w:pPr>
    </w:p>
    <w:sectPr w:rsidR="000A6CE8" w:rsidRPr="000A6CE8" w:rsidSect="000A6CE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AEE42" w14:textId="77777777" w:rsidR="00181DB2" w:rsidRDefault="00181DB2">
      <w:r>
        <w:separator/>
      </w:r>
    </w:p>
  </w:endnote>
  <w:endnote w:type="continuationSeparator" w:id="0">
    <w:p w14:paraId="34E71F91" w14:textId="77777777" w:rsidR="00181DB2" w:rsidRDefault="00181DB2">
      <w:r>
        <w:continuationSeparator/>
      </w:r>
    </w:p>
  </w:endnote>
  <w:endnote w:type="continuationNotice" w:id="1">
    <w:p w14:paraId="6281B176" w14:textId="77777777" w:rsidR="00181DB2" w:rsidRDefault="00181D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8C8E9" w14:textId="77777777" w:rsidR="00181DB2" w:rsidRDefault="00181DB2"/>
  </w:footnote>
  <w:footnote w:type="continuationSeparator" w:id="0">
    <w:p w14:paraId="25F97EB7" w14:textId="77777777" w:rsidR="00181DB2" w:rsidRDefault="00181DB2">
      <w:r>
        <w:continuationSeparator/>
      </w:r>
    </w:p>
  </w:footnote>
  <w:footnote w:type="continuationNotice" w:id="1">
    <w:p w14:paraId="768D0887" w14:textId="77777777" w:rsidR="00181DB2" w:rsidRDefault="00181D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F553D3"/>
    <w:multiLevelType w:val="hybridMultilevel"/>
    <w:tmpl w:val="1054D64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1816962">
    <w:abstractNumId w:val="18"/>
  </w:num>
  <w:num w:numId="2" w16cid:durableId="876045338">
    <w:abstractNumId w:val="15"/>
  </w:num>
  <w:num w:numId="3" w16cid:durableId="342245264">
    <w:abstractNumId w:val="0"/>
  </w:num>
  <w:num w:numId="4" w16cid:durableId="1528521318">
    <w:abstractNumId w:val="6"/>
  </w:num>
  <w:num w:numId="5" w16cid:durableId="399207002">
    <w:abstractNumId w:val="16"/>
  </w:num>
  <w:num w:numId="6" w16cid:durableId="561795771">
    <w:abstractNumId w:val="2"/>
  </w:num>
  <w:num w:numId="7" w16cid:durableId="1070811135">
    <w:abstractNumId w:val="12"/>
  </w:num>
  <w:num w:numId="8" w16cid:durableId="257251688">
    <w:abstractNumId w:val="9"/>
  </w:num>
  <w:num w:numId="9" w16cid:durableId="1290169242">
    <w:abstractNumId w:val="1"/>
  </w:num>
  <w:num w:numId="10" w16cid:durableId="1193422787">
    <w:abstractNumId w:val="1"/>
  </w:num>
  <w:num w:numId="11" w16cid:durableId="1497838275">
    <w:abstractNumId w:val="3"/>
  </w:num>
  <w:num w:numId="12" w16cid:durableId="1279290487">
    <w:abstractNumId w:val="4"/>
  </w:num>
  <w:num w:numId="13" w16cid:durableId="168645964">
    <w:abstractNumId w:val="14"/>
  </w:num>
  <w:num w:numId="14" w16cid:durableId="1208490301">
    <w:abstractNumId w:val="10"/>
  </w:num>
  <w:num w:numId="15" w16cid:durableId="1677148467">
    <w:abstractNumId w:val="7"/>
  </w:num>
  <w:num w:numId="16" w16cid:durableId="1507357321">
    <w:abstractNumId w:val="13"/>
  </w:num>
  <w:num w:numId="17" w16cid:durableId="1629580566">
    <w:abstractNumId w:val="5"/>
  </w:num>
  <w:num w:numId="18" w16cid:durableId="1383945018">
    <w:abstractNumId w:val="11"/>
  </w:num>
  <w:num w:numId="19" w16cid:durableId="1184588504">
    <w:abstractNumId w:val="17"/>
  </w:num>
  <w:num w:numId="20" w16cid:durableId="1228884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476"/>
    <w:rsid w:val="0002435C"/>
    <w:rsid w:val="00030DDD"/>
    <w:rsid w:val="0003124E"/>
    <w:rsid w:val="000313BB"/>
    <w:rsid w:val="00033ED5"/>
    <w:rsid w:val="00050500"/>
    <w:rsid w:val="0005691C"/>
    <w:rsid w:val="00056ECB"/>
    <w:rsid w:val="00056ED5"/>
    <w:rsid w:val="000655CC"/>
    <w:rsid w:val="000700AE"/>
    <w:rsid w:val="00072CC6"/>
    <w:rsid w:val="00074A72"/>
    <w:rsid w:val="00077A5B"/>
    <w:rsid w:val="00084024"/>
    <w:rsid w:val="0009062C"/>
    <w:rsid w:val="00095368"/>
    <w:rsid w:val="000954C4"/>
    <w:rsid w:val="000A4C35"/>
    <w:rsid w:val="000A611A"/>
    <w:rsid w:val="000A6CE8"/>
    <w:rsid w:val="000B12D9"/>
    <w:rsid w:val="000B4536"/>
    <w:rsid w:val="000B7715"/>
    <w:rsid w:val="000E463B"/>
    <w:rsid w:val="000E4EF4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5DA"/>
    <w:rsid w:val="00161FE6"/>
    <w:rsid w:val="001631DB"/>
    <w:rsid w:val="001647EA"/>
    <w:rsid w:val="00164C3D"/>
    <w:rsid w:val="00166D3A"/>
    <w:rsid w:val="00181DB2"/>
    <w:rsid w:val="00181FDC"/>
    <w:rsid w:val="0018369E"/>
    <w:rsid w:val="001860B9"/>
    <w:rsid w:val="00186F2B"/>
    <w:rsid w:val="001874D6"/>
    <w:rsid w:val="0019632A"/>
    <w:rsid w:val="001A4E7C"/>
    <w:rsid w:val="001A6872"/>
    <w:rsid w:val="001B14B9"/>
    <w:rsid w:val="001B3FBB"/>
    <w:rsid w:val="001B762C"/>
    <w:rsid w:val="001C4D0A"/>
    <w:rsid w:val="001C5FEF"/>
    <w:rsid w:val="001D0289"/>
    <w:rsid w:val="001D490B"/>
    <w:rsid w:val="001E6D9F"/>
    <w:rsid w:val="00211487"/>
    <w:rsid w:val="00211D91"/>
    <w:rsid w:val="00217DEC"/>
    <w:rsid w:val="0023387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781"/>
    <w:rsid w:val="002A5398"/>
    <w:rsid w:val="002B0B30"/>
    <w:rsid w:val="002B0C78"/>
    <w:rsid w:val="002B7BC4"/>
    <w:rsid w:val="002C0C02"/>
    <w:rsid w:val="002C1277"/>
    <w:rsid w:val="002C60AD"/>
    <w:rsid w:val="002D0E0E"/>
    <w:rsid w:val="002D43DF"/>
    <w:rsid w:val="002D6023"/>
    <w:rsid w:val="002E263F"/>
    <w:rsid w:val="002E6F81"/>
    <w:rsid w:val="002F08BA"/>
    <w:rsid w:val="002F2CFF"/>
    <w:rsid w:val="002F568B"/>
    <w:rsid w:val="002F7818"/>
    <w:rsid w:val="003052A7"/>
    <w:rsid w:val="00305BE0"/>
    <w:rsid w:val="00306645"/>
    <w:rsid w:val="003066D0"/>
    <w:rsid w:val="00311401"/>
    <w:rsid w:val="00311935"/>
    <w:rsid w:val="003203D7"/>
    <w:rsid w:val="00320F86"/>
    <w:rsid w:val="00324171"/>
    <w:rsid w:val="00326C24"/>
    <w:rsid w:val="00337F99"/>
    <w:rsid w:val="0034307B"/>
    <w:rsid w:val="00345CB4"/>
    <w:rsid w:val="00345EB1"/>
    <w:rsid w:val="003503C0"/>
    <w:rsid w:val="00350CC4"/>
    <w:rsid w:val="00355BE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DC6"/>
    <w:rsid w:val="00397F54"/>
    <w:rsid w:val="003A08FB"/>
    <w:rsid w:val="003A0D43"/>
    <w:rsid w:val="003B2A4B"/>
    <w:rsid w:val="003C4967"/>
    <w:rsid w:val="003C5F6F"/>
    <w:rsid w:val="003D099E"/>
    <w:rsid w:val="003D21A2"/>
    <w:rsid w:val="003D29D2"/>
    <w:rsid w:val="003D713B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452"/>
    <w:rsid w:val="0043409A"/>
    <w:rsid w:val="00443C1E"/>
    <w:rsid w:val="00446255"/>
    <w:rsid w:val="00451935"/>
    <w:rsid w:val="00460ED0"/>
    <w:rsid w:val="00465651"/>
    <w:rsid w:val="00466795"/>
    <w:rsid w:val="00470CE7"/>
    <w:rsid w:val="00470F4F"/>
    <w:rsid w:val="00472482"/>
    <w:rsid w:val="00480DC7"/>
    <w:rsid w:val="004876F6"/>
    <w:rsid w:val="0049236A"/>
    <w:rsid w:val="00492718"/>
    <w:rsid w:val="0049674E"/>
    <w:rsid w:val="004A355D"/>
    <w:rsid w:val="004A4970"/>
    <w:rsid w:val="004B2183"/>
    <w:rsid w:val="004B2A01"/>
    <w:rsid w:val="004C2559"/>
    <w:rsid w:val="004D50CC"/>
    <w:rsid w:val="004D7BA3"/>
    <w:rsid w:val="004E513E"/>
    <w:rsid w:val="004F4518"/>
    <w:rsid w:val="004F4C62"/>
    <w:rsid w:val="00501433"/>
    <w:rsid w:val="00511CC4"/>
    <w:rsid w:val="00521F7C"/>
    <w:rsid w:val="00531E60"/>
    <w:rsid w:val="00536A5A"/>
    <w:rsid w:val="00540D7A"/>
    <w:rsid w:val="00541D07"/>
    <w:rsid w:val="0054266C"/>
    <w:rsid w:val="00544BAB"/>
    <w:rsid w:val="00545F31"/>
    <w:rsid w:val="005578FA"/>
    <w:rsid w:val="00561983"/>
    <w:rsid w:val="0056330A"/>
    <w:rsid w:val="00565129"/>
    <w:rsid w:val="005657E4"/>
    <w:rsid w:val="00565CD0"/>
    <w:rsid w:val="00567820"/>
    <w:rsid w:val="005770AD"/>
    <w:rsid w:val="00580B46"/>
    <w:rsid w:val="00581414"/>
    <w:rsid w:val="00582490"/>
    <w:rsid w:val="005826FA"/>
    <w:rsid w:val="00587752"/>
    <w:rsid w:val="00591267"/>
    <w:rsid w:val="00596706"/>
    <w:rsid w:val="00597E28"/>
    <w:rsid w:val="005A2E3B"/>
    <w:rsid w:val="005A54ED"/>
    <w:rsid w:val="005A5D5B"/>
    <w:rsid w:val="005A6081"/>
    <w:rsid w:val="005A627D"/>
    <w:rsid w:val="005A7B84"/>
    <w:rsid w:val="005B3B71"/>
    <w:rsid w:val="005C0045"/>
    <w:rsid w:val="005C084E"/>
    <w:rsid w:val="005C21A4"/>
    <w:rsid w:val="005C4606"/>
    <w:rsid w:val="005D0B0C"/>
    <w:rsid w:val="005E02B3"/>
    <w:rsid w:val="005E1E24"/>
    <w:rsid w:val="005F2E8D"/>
    <w:rsid w:val="0060596B"/>
    <w:rsid w:val="00606D97"/>
    <w:rsid w:val="00614E64"/>
    <w:rsid w:val="00616484"/>
    <w:rsid w:val="00616CED"/>
    <w:rsid w:val="00617710"/>
    <w:rsid w:val="00617EE6"/>
    <w:rsid w:val="0062184C"/>
    <w:rsid w:val="00623724"/>
    <w:rsid w:val="00627BEA"/>
    <w:rsid w:val="006319DB"/>
    <w:rsid w:val="006347B4"/>
    <w:rsid w:val="00641B21"/>
    <w:rsid w:val="0065595B"/>
    <w:rsid w:val="00660269"/>
    <w:rsid w:val="00665F89"/>
    <w:rsid w:val="00673C92"/>
    <w:rsid w:val="006753EC"/>
    <w:rsid w:val="00681687"/>
    <w:rsid w:val="00695A17"/>
    <w:rsid w:val="00696DC3"/>
    <w:rsid w:val="006A2333"/>
    <w:rsid w:val="006A2789"/>
    <w:rsid w:val="006A4978"/>
    <w:rsid w:val="006A64E2"/>
    <w:rsid w:val="006A7261"/>
    <w:rsid w:val="006B0D29"/>
    <w:rsid w:val="006B1819"/>
    <w:rsid w:val="006B492A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551"/>
    <w:rsid w:val="00725816"/>
    <w:rsid w:val="00725D07"/>
    <w:rsid w:val="00730955"/>
    <w:rsid w:val="00733A9C"/>
    <w:rsid w:val="00736574"/>
    <w:rsid w:val="007367E0"/>
    <w:rsid w:val="00737215"/>
    <w:rsid w:val="0075142A"/>
    <w:rsid w:val="00754905"/>
    <w:rsid w:val="007555C4"/>
    <w:rsid w:val="007569EE"/>
    <w:rsid w:val="00760038"/>
    <w:rsid w:val="00762EE0"/>
    <w:rsid w:val="00765C41"/>
    <w:rsid w:val="00771100"/>
    <w:rsid w:val="007759DD"/>
    <w:rsid w:val="0078609F"/>
    <w:rsid w:val="007917BA"/>
    <w:rsid w:val="007A335E"/>
    <w:rsid w:val="007A5C6F"/>
    <w:rsid w:val="007A6C10"/>
    <w:rsid w:val="007D4241"/>
    <w:rsid w:val="007D4317"/>
    <w:rsid w:val="007D4EA3"/>
    <w:rsid w:val="007E6519"/>
    <w:rsid w:val="007F1CFF"/>
    <w:rsid w:val="007F2575"/>
    <w:rsid w:val="007F5DD5"/>
    <w:rsid w:val="008076B3"/>
    <w:rsid w:val="00821A1B"/>
    <w:rsid w:val="008262E9"/>
    <w:rsid w:val="00827E69"/>
    <w:rsid w:val="00832EB9"/>
    <w:rsid w:val="00835C4D"/>
    <w:rsid w:val="00835C9C"/>
    <w:rsid w:val="00843F48"/>
    <w:rsid w:val="00851423"/>
    <w:rsid w:val="00857848"/>
    <w:rsid w:val="00860073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00C"/>
    <w:rsid w:val="008C4B27"/>
    <w:rsid w:val="008C7F2A"/>
    <w:rsid w:val="008D4DF6"/>
    <w:rsid w:val="008E36F8"/>
    <w:rsid w:val="008E46B2"/>
    <w:rsid w:val="008E682C"/>
    <w:rsid w:val="008E78A1"/>
    <w:rsid w:val="008F0F3B"/>
    <w:rsid w:val="008F589F"/>
    <w:rsid w:val="00906238"/>
    <w:rsid w:val="00907EF9"/>
    <w:rsid w:val="0091295C"/>
    <w:rsid w:val="00914D58"/>
    <w:rsid w:val="00917110"/>
    <w:rsid w:val="00920FD2"/>
    <w:rsid w:val="00921F47"/>
    <w:rsid w:val="009228AB"/>
    <w:rsid w:val="00923783"/>
    <w:rsid w:val="0093085B"/>
    <w:rsid w:val="00931C57"/>
    <w:rsid w:val="00932455"/>
    <w:rsid w:val="009347A5"/>
    <w:rsid w:val="00942257"/>
    <w:rsid w:val="009471BF"/>
    <w:rsid w:val="00950E4E"/>
    <w:rsid w:val="009529BD"/>
    <w:rsid w:val="009533B4"/>
    <w:rsid w:val="00971D93"/>
    <w:rsid w:val="009734DB"/>
    <w:rsid w:val="00991266"/>
    <w:rsid w:val="00992A15"/>
    <w:rsid w:val="009A586B"/>
    <w:rsid w:val="009B065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8C8"/>
    <w:rsid w:val="009F4A56"/>
    <w:rsid w:val="009F4E65"/>
    <w:rsid w:val="00A006A5"/>
    <w:rsid w:val="00A014E6"/>
    <w:rsid w:val="00A05942"/>
    <w:rsid w:val="00A07BEC"/>
    <w:rsid w:val="00A15920"/>
    <w:rsid w:val="00A264BE"/>
    <w:rsid w:val="00A272CA"/>
    <w:rsid w:val="00A33051"/>
    <w:rsid w:val="00A407AD"/>
    <w:rsid w:val="00A408F7"/>
    <w:rsid w:val="00A40923"/>
    <w:rsid w:val="00A41C05"/>
    <w:rsid w:val="00A42426"/>
    <w:rsid w:val="00A4439F"/>
    <w:rsid w:val="00A457C8"/>
    <w:rsid w:val="00A514B7"/>
    <w:rsid w:val="00A54A0B"/>
    <w:rsid w:val="00A65FD4"/>
    <w:rsid w:val="00A81198"/>
    <w:rsid w:val="00A81E48"/>
    <w:rsid w:val="00A82035"/>
    <w:rsid w:val="00A83F0F"/>
    <w:rsid w:val="00A873CC"/>
    <w:rsid w:val="00A90D77"/>
    <w:rsid w:val="00A92E07"/>
    <w:rsid w:val="00AA0B3A"/>
    <w:rsid w:val="00AA6EB4"/>
    <w:rsid w:val="00AA767D"/>
    <w:rsid w:val="00AB0CC9"/>
    <w:rsid w:val="00AB6601"/>
    <w:rsid w:val="00AC3FF6"/>
    <w:rsid w:val="00AD73EC"/>
    <w:rsid w:val="00AE5BC7"/>
    <w:rsid w:val="00AF5AAF"/>
    <w:rsid w:val="00B046D8"/>
    <w:rsid w:val="00B13F4C"/>
    <w:rsid w:val="00B16219"/>
    <w:rsid w:val="00B16C59"/>
    <w:rsid w:val="00B2708C"/>
    <w:rsid w:val="00B32A9C"/>
    <w:rsid w:val="00B33FDD"/>
    <w:rsid w:val="00B359CC"/>
    <w:rsid w:val="00B36107"/>
    <w:rsid w:val="00B41789"/>
    <w:rsid w:val="00B464E6"/>
    <w:rsid w:val="00B46C03"/>
    <w:rsid w:val="00B60C6C"/>
    <w:rsid w:val="00B619A9"/>
    <w:rsid w:val="00B62250"/>
    <w:rsid w:val="00B624F7"/>
    <w:rsid w:val="00B65A9D"/>
    <w:rsid w:val="00B66D60"/>
    <w:rsid w:val="00B70849"/>
    <w:rsid w:val="00B75EDE"/>
    <w:rsid w:val="00B77D88"/>
    <w:rsid w:val="00B77FAF"/>
    <w:rsid w:val="00B84336"/>
    <w:rsid w:val="00B851B9"/>
    <w:rsid w:val="00B86453"/>
    <w:rsid w:val="00B90054"/>
    <w:rsid w:val="00B92C14"/>
    <w:rsid w:val="00B92CCD"/>
    <w:rsid w:val="00BA0066"/>
    <w:rsid w:val="00BA4D8D"/>
    <w:rsid w:val="00BB69DB"/>
    <w:rsid w:val="00BB6C5C"/>
    <w:rsid w:val="00BC322E"/>
    <w:rsid w:val="00BC44CD"/>
    <w:rsid w:val="00BC48A6"/>
    <w:rsid w:val="00BC6F70"/>
    <w:rsid w:val="00BE7978"/>
    <w:rsid w:val="00C07DDB"/>
    <w:rsid w:val="00C36033"/>
    <w:rsid w:val="00C4115D"/>
    <w:rsid w:val="00C43BDD"/>
    <w:rsid w:val="00C47778"/>
    <w:rsid w:val="00C5011E"/>
    <w:rsid w:val="00C50EE5"/>
    <w:rsid w:val="00C5240A"/>
    <w:rsid w:val="00C5398F"/>
    <w:rsid w:val="00C556F5"/>
    <w:rsid w:val="00C57DC2"/>
    <w:rsid w:val="00C70E19"/>
    <w:rsid w:val="00C72574"/>
    <w:rsid w:val="00C7430C"/>
    <w:rsid w:val="00C76D28"/>
    <w:rsid w:val="00C81150"/>
    <w:rsid w:val="00C83E2A"/>
    <w:rsid w:val="00C85DA1"/>
    <w:rsid w:val="00C87640"/>
    <w:rsid w:val="00C9071C"/>
    <w:rsid w:val="00C908FF"/>
    <w:rsid w:val="00C97BD3"/>
    <w:rsid w:val="00CA194A"/>
    <w:rsid w:val="00CA39EF"/>
    <w:rsid w:val="00CA521F"/>
    <w:rsid w:val="00CB0493"/>
    <w:rsid w:val="00CB17FF"/>
    <w:rsid w:val="00CB1ED7"/>
    <w:rsid w:val="00CB6F76"/>
    <w:rsid w:val="00CC167C"/>
    <w:rsid w:val="00CC52D9"/>
    <w:rsid w:val="00CD15CF"/>
    <w:rsid w:val="00CD33EF"/>
    <w:rsid w:val="00CD6647"/>
    <w:rsid w:val="00CE4B73"/>
    <w:rsid w:val="00CF70BB"/>
    <w:rsid w:val="00D074DB"/>
    <w:rsid w:val="00D125B5"/>
    <w:rsid w:val="00D139CF"/>
    <w:rsid w:val="00D21630"/>
    <w:rsid w:val="00D37E7F"/>
    <w:rsid w:val="00D46837"/>
    <w:rsid w:val="00D47AD7"/>
    <w:rsid w:val="00D51529"/>
    <w:rsid w:val="00D73822"/>
    <w:rsid w:val="00D76CB7"/>
    <w:rsid w:val="00D85218"/>
    <w:rsid w:val="00D915B1"/>
    <w:rsid w:val="00DA299D"/>
    <w:rsid w:val="00DA65C4"/>
    <w:rsid w:val="00DC71E2"/>
    <w:rsid w:val="00DD2BE0"/>
    <w:rsid w:val="00DE4447"/>
    <w:rsid w:val="00DE5DA2"/>
    <w:rsid w:val="00DF0033"/>
    <w:rsid w:val="00E026BF"/>
    <w:rsid w:val="00E06292"/>
    <w:rsid w:val="00E07B1B"/>
    <w:rsid w:val="00E11853"/>
    <w:rsid w:val="00E241D0"/>
    <w:rsid w:val="00E31A99"/>
    <w:rsid w:val="00E31F84"/>
    <w:rsid w:val="00E52A86"/>
    <w:rsid w:val="00E54B47"/>
    <w:rsid w:val="00E553BF"/>
    <w:rsid w:val="00E55D93"/>
    <w:rsid w:val="00E56861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C7A"/>
    <w:rsid w:val="00EB6714"/>
    <w:rsid w:val="00EC0A68"/>
    <w:rsid w:val="00EC3B55"/>
    <w:rsid w:val="00EC5006"/>
    <w:rsid w:val="00ED49C3"/>
    <w:rsid w:val="00ED6CE8"/>
    <w:rsid w:val="00ED7AA6"/>
    <w:rsid w:val="00EE2A56"/>
    <w:rsid w:val="00EE3818"/>
    <w:rsid w:val="00EE6C0C"/>
    <w:rsid w:val="00EF6E72"/>
    <w:rsid w:val="00F17BED"/>
    <w:rsid w:val="00F22264"/>
    <w:rsid w:val="00F2564D"/>
    <w:rsid w:val="00F32D7F"/>
    <w:rsid w:val="00F35B05"/>
    <w:rsid w:val="00F413D9"/>
    <w:rsid w:val="00F42097"/>
    <w:rsid w:val="00F5135F"/>
    <w:rsid w:val="00F51F78"/>
    <w:rsid w:val="00F5764B"/>
    <w:rsid w:val="00F60D67"/>
    <w:rsid w:val="00F83C69"/>
    <w:rsid w:val="00F86F47"/>
    <w:rsid w:val="00F90B64"/>
    <w:rsid w:val="00F969CE"/>
    <w:rsid w:val="00FA4F01"/>
    <w:rsid w:val="00FB2F0F"/>
    <w:rsid w:val="00FB5086"/>
    <w:rsid w:val="00FB5411"/>
    <w:rsid w:val="00FB6392"/>
    <w:rsid w:val="00FC17F9"/>
    <w:rsid w:val="00FC201B"/>
    <w:rsid w:val="00FD000F"/>
    <w:rsid w:val="00FD3C70"/>
    <w:rsid w:val="00FD6820"/>
    <w:rsid w:val="00FE12D8"/>
    <w:rsid w:val="00FE5926"/>
    <w:rsid w:val="00FF7C02"/>
    <w:rsid w:val="024801E3"/>
    <w:rsid w:val="2BE5AEA5"/>
    <w:rsid w:val="647B2B65"/>
    <w:rsid w:val="6B2CF8ED"/>
    <w:rsid w:val="7327F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0390A12-7143-4E7F-8357-4D8A4507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BB6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</Pages>
  <Words>204</Words>
  <Characters>1084</Characters>
  <Application>Microsoft Office Word</Application>
  <DocSecurity>0</DocSecurity>
  <Lines>9</Lines>
  <Paragraphs>2</Paragraphs>
  <ScaleCrop>false</ScaleCrop>
  <Manager/>
  <Company/>
  <LinksUpToDate>false</LinksUpToDate>
  <CharactersWithSpaces>1286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Influensa rutin för HD patient Q Di 324</dc:title>
  <dc:subject/>
  <dc:creator>patrik.jens.johansson@vgregion.se</dc:creator>
  <keywords/>
  <lastModifiedBy>Anita Fredriksson</lastModifiedBy>
  <revision>77</revision>
  <lastPrinted>2016-03-31T19:56:00.0000000Z</lastPrinted>
  <dcterms:created xsi:type="dcterms:W3CDTF">2022-05-06T15:24:00.0000000Z</dcterms:created>
  <dcterms:modified xsi:type="dcterms:W3CDTF">2024-10-08T12:30:00.0000000Z</dcterms:modified>
</coreProperties>
</file>