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63689E" w:rsidP="005E73DE" w:rsidRDefault="0063689E" w14:paraId="431DBB82" w14:textId="77777777">
      <w:pPr>
        <w:pStyle w:val="Rubrik1"/>
      </w:pPr>
      <w:bookmarkStart w:name="_Toc321146591" w:id="0"/>
    </w:p>
    <w:p w:rsidRPr="00D17920" w:rsidR="00D17920" w:rsidP="005E73DE" w:rsidRDefault="00D17920" w14:paraId="715438C5" w14:textId="2C653E8F">
      <w:pPr>
        <w:pStyle w:val="Rubrik1"/>
        <w:sectPr w:rsidRPr="00D17920" w:rsidR="00D17920" w:rsidSect="0098567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r>
        <w:t>Omhändert</w:t>
      </w:r>
      <w:r w:rsidR="005E73DE">
        <w:t xml:space="preserve">agande av </w:t>
      </w:r>
      <w:proofErr w:type="spellStart"/>
      <w:r w:rsidR="005E73DE">
        <w:t>peritonealpatient</w:t>
      </w:r>
      <w:proofErr w:type="spellEnd"/>
      <w:r w:rsidR="005E73DE">
        <w:t xml:space="preserve"> (PD) med exit site infektion</w:t>
      </w:r>
    </w:p>
    <w:p w:rsidRPr="00985677" w:rsidR="00985677" w:rsidP="00985677" w:rsidRDefault="00985677" w14:paraId="76CAA7C0" w14:textId="77777777">
      <w:pPr>
        <w:spacing w:after="0" w:line="240" w:lineRule="auto"/>
        <w:ind w:left="0" w:right="0"/>
        <w:rPr>
          <w:szCs w:val="20"/>
        </w:rPr>
      </w:pPr>
    </w:p>
    <w:p w:rsidR="005E73DE" w:rsidP="00A90BA5" w:rsidRDefault="005E73DE" w14:paraId="36F2D116" w14:textId="77777777">
      <w:pPr>
        <w:pStyle w:val="Rubrik2"/>
      </w:pPr>
      <w:r>
        <w:t>Förändringar sedan föregående version</w:t>
      </w:r>
    </w:p>
    <w:p w:rsidR="003C7041" w:rsidP="00A90BA5" w:rsidRDefault="00FC5967" w14:paraId="52AD9567" w14:textId="5AEB3A84">
      <w:r w:rsidR="2E0884E9">
        <w:rPr/>
        <w:t xml:space="preserve">Inga justeringar i denna version. </w:t>
      </w:r>
    </w:p>
    <w:p w:rsidR="003C7041" w:rsidP="00985677" w:rsidRDefault="003C7041" w14:paraId="66893499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:rsidR="003C7041" w:rsidP="00A90BA5" w:rsidRDefault="003C7041" w14:paraId="0C453021" w14:textId="77777777">
      <w:pPr>
        <w:pStyle w:val="Rubrik2"/>
      </w:pPr>
      <w:r>
        <w:t>Bakgrund och syfte</w:t>
      </w:r>
    </w:p>
    <w:p w:rsidRPr="00985677" w:rsidR="00985677" w:rsidP="00A90BA5" w:rsidRDefault="003C7041" w14:paraId="5792790B" w14:textId="19170D80">
      <w:r w:rsidR="003C7041">
        <w:rPr/>
        <w:t xml:space="preserve">Dokumentet syftar till att informera omvårdnadspersonal på vårdavdelning </w:t>
      </w:r>
      <w:r w:rsidR="00DF4734">
        <w:rPr/>
        <w:t xml:space="preserve">om omhändertagande av </w:t>
      </w:r>
      <w:r w:rsidR="00DF4734">
        <w:rPr/>
        <w:t>patient.</w:t>
      </w:r>
    </w:p>
    <w:p w:rsidR="00A90BA5" w:rsidP="00DF4734" w:rsidRDefault="00A90BA5" w14:paraId="64589A32" w14:textId="77777777">
      <w:pPr>
        <w:spacing w:after="0" w:line="240" w:lineRule="auto"/>
        <w:ind w:left="0" w:right="0"/>
        <w:rPr>
          <w:szCs w:val="20"/>
        </w:rPr>
      </w:pPr>
    </w:p>
    <w:p w:rsidRPr="00A90BA5" w:rsidR="00DF4734" w:rsidP="00A90BA5" w:rsidRDefault="00985677" w14:paraId="4091E5D9" w14:textId="361BD21E">
      <w:pPr>
        <w:pStyle w:val="Rubrik2"/>
      </w:pPr>
      <w:r w:rsidRPr="00A90BA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1A7D01" wp14:editId="456EBBF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985677" w:rsidP="00985677" w:rsidRDefault="00985677" w14:paraId="253A74D1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20811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A1A7D01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985677" w:rsidP="00985677" w:rsidRDefault="00985677" w14:paraId="253A74D1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20811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name="_1314629194" w:id="1"/>
      <w:bookmarkStart w:name="Rubrik" w:id="2"/>
      <w:bookmarkEnd w:id="1"/>
      <w:bookmarkEnd w:id="2"/>
      <w:r w:rsidRPr="00A90BA5" w:rsidR="00DF4734">
        <w:t>Utförande</w:t>
      </w:r>
    </w:p>
    <w:p w:rsidRPr="00DF4734" w:rsidR="00A90BA5" w:rsidP="00DF4734" w:rsidRDefault="00A90BA5" w14:paraId="5D3E3248" w14:textId="77777777">
      <w:pPr>
        <w:spacing w:after="0" w:line="240" w:lineRule="auto"/>
        <w:ind w:left="0" w:right="0"/>
        <w:rPr>
          <w:szCs w:val="20"/>
        </w:rPr>
      </w:pPr>
    </w:p>
    <w:p w:rsidRPr="00985677" w:rsidR="00985677" w:rsidP="00A90BA5" w:rsidRDefault="00985677" w14:paraId="467EC829" w14:textId="77777777">
      <w:r w:rsidRPr="00985677">
        <w:t xml:space="preserve">Exit site = </w:t>
      </w:r>
      <w:proofErr w:type="spellStart"/>
      <w:r w:rsidRPr="00985677">
        <w:t>Peritonealdialys</w:t>
      </w:r>
      <w:proofErr w:type="spellEnd"/>
      <w:r w:rsidRPr="00985677">
        <w:t xml:space="preserve">-kateterns utgångsställe på buken. </w:t>
      </w:r>
    </w:p>
    <w:p w:rsidRPr="00985677" w:rsidR="00985677" w:rsidP="00A90BA5" w:rsidRDefault="00985677" w14:paraId="08D1A3AA" w14:textId="77777777">
      <w:r w:rsidRPr="00985677">
        <w:t xml:space="preserve">Patient som uppger symtom på exit site-infektion uppmanas att komma till PD-mottagningen alternativt </w:t>
      </w:r>
      <w:proofErr w:type="spellStart"/>
      <w:r w:rsidRPr="00985677">
        <w:t>vårdavd</w:t>
      </w:r>
      <w:proofErr w:type="spellEnd"/>
      <w:r w:rsidRPr="00985677">
        <w:t xml:space="preserve"> 42 NÄL. </w:t>
      </w:r>
    </w:p>
    <w:p w:rsidRPr="00985677" w:rsidR="00985677" w:rsidP="00A90BA5" w:rsidRDefault="00985677" w14:paraId="6D807145" w14:textId="77777777">
      <w:r w:rsidRPr="00985677">
        <w:t>Infektionstecken är rodnad, värmeökning, svullnad, ömhet eller vätskande exit site.</w:t>
      </w:r>
    </w:p>
    <w:p w:rsidRPr="00985677" w:rsidR="00985677" w:rsidP="00985677" w:rsidRDefault="00985677" w14:paraId="024384F6" w14:textId="77777777">
      <w:pPr>
        <w:spacing w:after="0" w:line="240" w:lineRule="auto"/>
        <w:ind w:left="0" w:right="0"/>
        <w:rPr>
          <w:b/>
          <w:sz w:val="28"/>
          <w:szCs w:val="20"/>
        </w:rPr>
      </w:pPr>
    </w:p>
    <w:p w:rsidR="00985677" w:rsidP="00A90BA5" w:rsidRDefault="00985677" w14:paraId="73509420" w14:textId="3BAC48B4">
      <w:pPr>
        <w:pStyle w:val="Rubrik3"/>
      </w:pPr>
      <w:r w:rsidRPr="00A90BA5">
        <w:t>OMVÅRDNADSÅTGÄRDER</w:t>
      </w:r>
    </w:p>
    <w:p w:rsidR="000E16EA" w:rsidP="000E16EA" w:rsidRDefault="000E16EA" w14:paraId="59B63FC3" w14:textId="77777777"/>
    <w:p w:rsidR="000E16EA" w:rsidP="0060038C" w:rsidRDefault="000E16EA" w14:paraId="39C0B753" w14:textId="0279883C">
      <w:pPr>
        <w:pStyle w:val="MellanrubrikVGR"/>
      </w:pPr>
      <w:r>
        <w:t>Speciell omvårdnad</w:t>
      </w:r>
    </w:p>
    <w:p w:rsidRPr="00985677" w:rsidR="000E16EA" w:rsidP="0060038C" w:rsidRDefault="000E16EA" w14:paraId="3F74B59A" w14:textId="77777777">
      <w:pPr>
        <w:pStyle w:val="Punktlista"/>
      </w:pPr>
      <w:r w:rsidRPr="00985677">
        <w:t>Kontrollera katetertunnel avseende tecken på tunnelinfektion (tunnelinfektion = infektion som vandrat längre in längs katetern)</w:t>
      </w:r>
    </w:p>
    <w:p w:rsidRPr="00985677" w:rsidR="000E16EA" w:rsidP="0060038C" w:rsidRDefault="000E16EA" w14:paraId="7B67A6FD" w14:textId="77777777">
      <w:pPr>
        <w:pStyle w:val="Punktlista"/>
      </w:pPr>
      <w:r w:rsidRPr="00985677">
        <w:t xml:space="preserve">Tvätta runt exit-site med </w:t>
      </w:r>
      <w:proofErr w:type="spellStart"/>
      <w:r w:rsidRPr="00985677">
        <w:t>NaCl</w:t>
      </w:r>
      <w:proofErr w:type="spellEnd"/>
      <w:r w:rsidRPr="00985677">
        <w:t xml:space="preserve"> 9mg/ml</w:t>
      </w:r>
    </w:p>
    <w:p w:rsidRPr="00985677" w:rsidR="000E16EA" w:rsidP="0060038C" w:rsidRDefault="000E16EA" w14:paraId="527E3424" w14:textId="77777777">
      <w:pPr>
        <w:pStyle w:val="Punktlista"/>
      </w:pPr>
      <w:r w:rsidRPr="00985677">
        <w:lastRenderedPageBreak/>
        <w:t xml:space="preserve">Ta odling med </w:t>
      </w:r>
      <w:proofErr w:type="spellStart"/>
      <w:r w:rsidRPr="00985677">
        <w:t>provtagningskit</w:t>
      </w:r>
      <w:proofErr w:type="spellEnd"/>
      <w:r w:rsidRPr="00985677">
        <w:t xml:space="preserve"> </w:t>
      </w:r>
      <w:proofErr w:type="spellStart"/>
      <w:r w:rsidRPr="00985677">
        <w:t>copanrör</w:t>
      </w:r>
      <w:proofErr w:type="spellEnd"/>
      <w:r w:rsidRPr="00985677">
        <w:t>. Ta ev odling på dialysvätskan (se omvårdnadsprogram: Omhändertagande av PD-patient med peritonitsymtom)</w:t>
      </w:r>
    </w:p>
    <w:p w:rsidR="000E16EA" w:rsidP="0060038C" w:rsidRDefault="000E16EA" w14:paraId="4D34E28D" w14:textId="5CCC3B58">
      <w:pPr>
        <w:pStyle w:val="Punktlista"/>
      </w:pPr>
      <w:r w:rsidRPr="00985677">
        <w:t xml:space="preserve">Efter odling: Tvätta med </w:t>
      </w:r>
      <w:proofErr w:type="spellStart"/>
      <w:r w:rsidRPr="00985677">
        <w:t>Klorhexidin</w:t>
      </w:r>
      <w:r w:rsidR="0063689E">
        <w:t>sprit</w:t>
      </w:r>
      <w:proofErr w:type="spellEnd"/>
      <w:r w:rsidR="0063689E">
        <w:t xml:space="preserve"> </w:t>
      </w:r>
      <w:r w:rsidR="00CF2A10">
        <w:t>5</w:t>
      </w:r>
      <w:r w:rsidRPr="00985677">
        <w:t xml:space="preserve"> mg/ml runt exit-site och gör omläggning enligt PM. Ge antibiotikabehandling per os, i.v. eller </w:t>
      </w:r>
      <w:proofErr w:type="spellStart"/>
      <w:r w:rsidRPr="00985677">
        <w:t>i.p</w:t>
      </w:r>
      <w:proofErr w:type="spellEnd"/>
      <w:r w:rsidRPr="00985677">
        <w:t>. enligt läkarordination.</w:t>
      </w:r>
    </w:p>
    <w:p w:rsidRPr="000E16EA" w:rsidR="000E16EA" w:rsidP="0060038C" w:rsidRDefault="000E16EA" w14:paraId="3E92A1C3" w14:textId="57179B6B">
      <w:pPr>
        <w:pStyle w:val="MellanrubrikVGR"/>
      </w:pPr>
      <w:r>
        <w:t>Information</w:t>
      </w:r>
      <w:r w:rsidR="0060038C">
        <w:t>/observation</w:t>
      </w:r>
    </w:p>
    <w:p w:rsidRPr="00985677" w:rsidR="0060038C" w:rsidP="0060038C" w:rsidRDefault="0060038C" w14:paraId="40D6C654" w14:textId="28B979DE">
      <w:pPr>
        <w:pStyle w:val="Punktlista"/>
      </w:pPr>
      <w:r w:rsidRPr="00985677">
        <w:t xml:space="preserve">Instruera patienten att byta förband och tvätta med </w:t>
      </w:r>
      <w:proofErr w:type="spellStart"/>
      <w:r w:rsidRPr="00985677">
        <w:t>Klorhexidin</w:t>
      </w:r>
      <w:r w:rsidR="00CF2A10">
        <w:t>sprit</w:t>
      </w:r>
      <w:proofErr w:type="spellEnd"/>
      <w:r w:rsidRPr="00985677">
        <w:t xml:space="preserve"> </w:t>
      </w:r>
      <w:r w:rsidR="00CF2A10">
        <w:t xml:space="preserve">5 </w:t>
      </w:r>
      <w:r w:rsidRPr="00985677">
        <w:t>mg/ml varje dag under pågående infektion samt fortlöpande observera infektionssymtomen. Om det vätskar mycket kan förbandet behöva bytas 2 ggr/dag</w:t>
      </w:r>
    </w:p>
    <w:p w:rsidR="0060038C" w:rsidP="0060038C" w:rsidRDefault="0060038C" w14:paraId="0A8351EC" w14:textId="77777777">
      <w:pPr>
        <w:pStyle w:val="Punktlista"/>
      </w:pPr>
      <w:r w:rsidRPr="00985677">
        <w:t>Det är även viktigt att patienten kontrollerar dialysvätskan pga ökad risk för peritonit.</w:t>
      </w:r>
    </w:p>
    <w:p w:rsidR="0060038C" w:rsidP="0060038C" w:rsidRDefault="0060038C" w14:paraId="3112241F" w14:textId="77777777">
      <w:pPr>
        <w:overflowPunct w:val="0"/>
        <w:autoSpaceDE w:val="0"/>
        <w:autoSpaceDN w:val="0"/>
        <w:adjustRightInd w:val="0"/>
        <w:spacing w:after="0" w:line="240" w:lineRule="auto"/>
        <w:ind w:left="720" w:right="0"/>
        <w:textAlignment w:val="baseline"/>
        <w:rPr>
          <w:szCs w:val="20"/>
        </w:rPr>
      </w:pPr>
    </w:p>
    <w:p w:rsidRPr="00985677" w:rsidR="0060038C" w:rsidP="0060038C" w:rsidRDefault="0060038C" w14:paraId="51E15510" w14:textId="29F32052">
      <w:pPr>
        <w:pStyle w:val="MellanrubrikVGR"/>
      </w:pPr>
      <w:r>
        <w:t>Samordning</w:t>
      </w:r>
    </w:p>
    <w:p w:rsidRPr="00985677" w:rsidR="00985677" w:rsidP="0060038C" w:rsidRDefault="0060038C" w14:paraId="754F89C2" w14:textId="77EFF624">
      <w:pPr>
        <w:rPr>
          <w:b/>
        </w:rPr>
      </w:pPr>
      <w:r w:rsidRPr="00985677">
        <w:t>Återbesök till PD-mottagningen individuellt efter behov.</w:t>
      </w:r>
      <w:bookmarkEnd w:id="0"/>
    </w:p>
    <w:sectPr w:rsidRPr="00985677" w:rsidR="00985677" w:rsidSect="00985677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D638A" w:rsidRDefault="00BD638A" w14:paraId="1525242B" w14:textId="77777777">
      <w:r>
        <w:separator/>
      </w:r>
    </w:p>
  </w:endnote>
  <w:endnote w:type="continuationSeparator" w:id="0">
    <w:p w:rsidR="00BD638A" w:rsidRDefault="00BD638A" w14:paraId="2A03E879" w14:textId="77777777">
      <w:r>
        <w:continuationSeparator/>
      </w:r>
    </w:p>
  </w:endnote>
  <w:endnote w:type="continuationNotice" w:id="1">
    <w:p w:rsidR="00BD638A" w:rsidRDefault="00BD638A" w14:paraId="01AF4CD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D638A" w:rsidRDefault="00BD638A" w14:paraId="6307CE52" w14:textId="77777777"/>
  </w:footnote>
  <w:footnote w:type="continuationSeparator" w:id="0">
    <w:p w:rsidR="00BD638A" w:rsidRDefault="00BD638A" w14:paraId="693B92C8" w14:textId="77777777">
      <w:r>
        <w:continuationSeparator/>
      </w:r>
    </w:p>
  </w:footnote>
  <w:footnote w:type="continuationNotice" w:id="1">
    <w:p w:rsidR="00BD638A" w:rsidRDefault="00BD638A" w14:paraId="602FC5D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FFFFFFFE"/>
    <w:multiLevelType w:val="singleLevel"/>
    <w:tmpl w:val="63C263EA"/>
    <w:lvl w:ilvl="0">
      <w:numFmt w:val="bullet"/>
      <w:lvlText w:val="*"/>
      <w:lvlJc w:val="left"/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354189625">
    <w:abstractNumId w:val="18"/>
  </w:num>
  <w:num w:numId="2" w16cid:durableId="683750814">
    <w:abstractNumId w:val="15"/>
  </w:num>
  <w:num w:numId="3" w16cid:durableId="271279107">
    <w:abstractNumId w:val="0"/>
  </w:num>
  <w:num w:numId="4" w16cid:durableId="986519912">
    <w:abstractNumId w:val="7"/>
  </w:num>
  <w:num w:numId="5" w16cid:durableId="1465152023">
    <w:abstractNumId w:val="16"/>
  </w:num>
  <w:num w:numId="6" w16cid:durableId="2049143413">
    <w:abstractNumId w:val="3"/>
  </w:num>
  <w:num w:numId="7" w16cid:durableId="663358800">
    <w:abstractNumId w:val="12"/>
  </w:num>
  <w:num w:numId="8" w16cid:durableId="1940522448">
    <w:abstractNumId w:val="9"/>
  </w:num>
  <w:num w:numId="9" w16cid:durableId="1096942501">
    <w:abstractNumId w:val="1"/>
  </w:num>
  <w:num w:numId="10" w16cid:durableId="1712220133">
    <w:abstractNumId w:val="1"/>
  </w:num>
  <w:num w:numId="11" w16cid:durableId="100533169">
    <w:abstractNumId w:val="4"/>
  </w:num>
  <w:num w:numId="12" w16cid:durableId="1035932341">
    <w:abstractNumId w:val="5"/>
  </w:num>
  <w:num w:numId="13" w16cid:durableId="55595650">
    <w:abstractNumId w:val="14"/>
  </w:num>
  <w:num w:numId="14" w16cid:durableId="1345939839">
    <w:abstractNumId w:val="10"/>
  </w:num>
  <w:num w:numId="15" w16cid:durableId="1018265496">
    <w:abstractNumId w:val="8"/>
  </w:num>
  <w:num w:numId="16" w16cid:durableId="142432906">
    <w:abstractNumId w:val="13"/>
  </w:num>
  <w:num w:numId="17" w16cid:durableId="1678146717">
    <w:abstractNumId w:val="6"/>
  </w:num>
  <w:num w:numId="18" w16cid:durableId="939214071">
    <w:abstractNumId w:val="11"/>
  </w:num>
  <w:num w:numId="19" w16cid:durableId="541987566">
    <w:abstractNumId w:val="17"/>
  </w:num>
  <w:num w:numId="20" w16cid:durableId="698624641">
    <w:abstractNumId w:val="2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hint="default" w:ascii="Symbol" w:hAnsi="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16E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7F3D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7041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73DE"/>
    <w:rsid w:val="0060038C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89E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4FFA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5677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BA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638A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2A10"/>
    <w:rsid w:val="00CF70BB"/>
    <w:rsid w:val="00D074DB"/>
    <w:rsid w:val="00D139CF"/>
    <w:rsid w:val="00D17920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4734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5967"/>
    <w:rsid w:val="00FD3C70"/>
    <w:rsid w:val="00FD6820"/>
    <w:rsid w:val="00FE12D8"/>
    <w:rsid w:val="00FF7C02"/>
    <w:rsid w:val="01630C3B"/>
    <w:rsid w:val="024801E3"/>
    <w:rsid w:val="2E0884E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Omhändertagande av peritonealdialys (PD) patient med exit site infektion</dc:title>
  <dc:subject/>
  <dc:creator>patrik.jens.johansson@vgregion.se</dc:creator>
  <keywords/>
  <lastModifiedBy>Annika Johansson</lastModifiedBy>
  <revision>14</revision>
  <lastPrinted>2016-03-31T10:56:00.0000000Z</lastPrinted>
  <dcterms:created xsi:type="dcterms:W3CDTF">2022-05-06T03:40:00.0000000Z</dcterms:created>
  <dcterms:modified xsi:type="dcterms:W3CDTF">2025-10-03T07:39:57.0000000Z</dcterms:modified>
</coreProperties>
</file>