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C914" w14:textId="77777777" w:rsidR="00BB3F8C" w:rsidRDefault="00BB3F8C" w:rsidP="00F35B05">
      <w:pPr>
        <w:pStyle w:val="Heading2"/>
        <w:sectPr w:rsidR="00BB3F8C" w:rsidSect="00BB3F8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958252F" w14:textId="77777777" w:rsidR="00BB3F8C" w:rsidRPr="00BB3F8C" w:rsidRDefault="00BB3F8C" w:rsidP="00BB3F8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B3F8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AEDF87" wp14:editId="18C2174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2539"/>
                <wp:effectExtent l="0" t="1905" r="0" b="3810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2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2F73" w14:textId="77777777" w:rsidR="00BB3F8C" w:rsidRPr="003D37FD" w:rsidRDefault="00BB3F8C" w:rsidP="00BB3F8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15370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rto="http://schemas.microsoft.com/office/word/2006/arto">
            <w:pict>
              <v:shapetype w14:anchorId="5DAEDF87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513.25pt;margin-top:6.2pt;width:98pt;height:13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" filled="f" stroked="f">
                <v:textbox style="mso-fit-shape-to-text:t">
                  <w:txbxContent>
                    <w:p w14:paraId="56E72F73" w14:textId="77777777" w:rsidR="00BB3F8C" w:rsidRPr="003D37FD" w:rsidRDefault="00BB3F8C" w:rsidP="00BB3F8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15370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B3F8C" w:rsidRPr="00BB3F8C" w14:paraId="4EA18BCF" w14:textId="77777777" w:rsidTr="0D5EAEBD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75977648" w14:textId="4D743554" w:rsidR="00BB3F8C" w:rsidRPr="00BB3F8C" w:rsidRDefault="00BB3F8C" w:rsidP="0D5EAEBD">
            <w:pPr>
              <w:pStyle w:val="Heading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871315">
              <w:rPr>
                <w:noProof/>
              </w:rPr>
              <w:t xml:space="preserve">Rituximab </w:t>
            </w:r>
            <w:r w:rsidR="004318F1" w:rsidRPr="00871315">
              <w:rPr>
                <w:noProof/>
              </w:rPr>
              <w:t>(Q Di 706)</w:t>
            </w:r>
          </w:p>
        </w:tc>
      </w:tr>
    </w:tbl>
    <w:p w14:paraId="0BEFC0FD" w14:textId="5B4FF535" w:rsidR="000C6988" w:rsidRDefault="000C6988" w:rsidP="000C6988">
      <w:pPr>
        <w:pStyle w:val="Heading2"/>
        <w:ind w:right="-143"/>
      </w:pPr>
      <w:bookmarkStart w:id="3" w:name="_Toc100327184"/>
      <w:bookmarkStart w:id="4" w:name="_Toc106874287"/>
      <w:r>
        <w:t>Förändringar sedan föregående version</w:t>
      </w:r>
      <w:bookmarkEnd w:id="3"/>
      <w:bookmarkEnd w:id="4"/>
    </w:p>
    <w:p w14:paraId="257ECC05" w14:textId="2D27D601" w:rsidR="002B1228" w:rsidRPr="002B1228" w:rsidRDefault="002B1228" w:rsidP="002B1228">
      <w:r>
        <w:t>Uppdatering av tidigare version</w:t>
      </w:r>
    </w:p>
    <w:p w14:paraId="22DF7D24" w14:textId="6F0BA141" w:rsidR="000C6988" w:rsidRDefault="000C6988" w:rsidP="000C6988">
      <w:pPr>
        <w:pStyle w:val="Heading2"/>
        <w:ind w:right="-143"/>
      </w:pPr>
      <w:bookmarkStart w:id="5" w:name="_Toc100327186"/>
      <w:bookmarkStart w:id="6" w:name="_Toc106874289"/>
      <w:r>
        <w:t>Bakgrund och syfte</w:t>
      </w:r>
      <w:bookmarkEnd w:id="5"/>
      <w:bookmarkEnd w:id="6"/>
      <w:r>
        <w:t xml:space="preserve"> </w:t>
      </w:r>
    </w:p>
    <w:p w14:paraId="65540687" w14:textId="77777777" w:rsidR="00AB4E86" w:rsidRDefault="002B1228" w:rsidP="00AB4E86">
      <w:r>
        <w:t>Rituximab är en monoklonal antikropp</w:t>
      </w:r>
      <w:r w:rsidR="00AB4E86">
        <w:t xml:space="preserve"> s</w:t>
      </w:r>
      <w:r w:rsidR="00AB4E86" w:rsidRPr="00AB4E86">
        <w:t>om fäster på ytan av B-celler via ett protein som kallas CD20 och gör att B-lymfocyterna dör. Det minskar produktionen av antikroppar som formas och inflammationen dämpas.</w:t>
      </w:r>
    </w:p>
    <w:p w14:paraId="5D1DC431" w14:textId="3DD667AC" w:rsidR="00BB3F8C" w:rsidRPr="00AB4E86" w:rsidRDefault="00BB3F8C" w:rsidP="00D668E9">
      <w:pPr>
        <w:pStyle w:val="Heading2"/>
      </w:pPr>
      <w:r w:rsidRPr="00AB4E86">
        <w:t>Njurmedicinska indikationer</w:t>
      </w:r>
    </w:p>
    <w:p w14:paraId="1FB23B7D" w14:textId="771CB991" w:rsidR="00AB4E86" w:rsidRDefault="00BB3F8C" w:rsidP="00D668E9">
      <w:r w:rsidRPr="00BB3F8C">
        <w:t>Profylax/behandling</w:t>
      </w:r>
      <w:r w:rsidR="00AB4E86">
        <w:t xml:space="preserve"> immunmedierade inflammatoriska njursjukdomar</w:t>
      </w:r>
      <w:r w:rsidR="00D668E9">
        <w:br/>
      </w:r>
      <w:r w:rsidR="00AB4E86">
        <w:t>(</w:t>
      </w:r>
      <w:proofErr w:type="spellStart"/>
      <w:r w:rsidR="00AB4E86">
        <w:t>v</w:t>
      </w:r>
      <w:r w:rsidRPr="00BB3F8C">
        <w:t>askulit</w:t>
      </w:r>
      <w:proofErr w:type="spellEnd"/>
      <w:r w:rsidRPr="00BB3F8C">
        <w:t xml:space="preserve">, </w:t>
      </w:r>
      <w:r w:rsidR="00AB4E86">
        <w:t xml:space="preserve">SLE, </w:t>
      </w:r>
      <w:r w:rsidRPr="00BB3F8C">
        <w:t xml:space="preserve">frekvent recidiverande minimal </w:t>
      </w:r>
      <w:proofErr w:type="spellStart"/>
      <w:r w:rsidRPr="00BB3F8C">
        <w:t>change</w:t>
      </w:r>
      <w:proofErr w:type="spellEnd"/>
      <w:r w:rsidRPr="00BB3F8C">
        <w:t xml:space="preserve">, </w:t>
      </w:r>
      <w:proofErr w:type="spellStart"/>
      <w:r w:rsidRPr="00BB3F8C">
        <w:t>membranös</w:t>
      </w:r>
      <w:proofErr w:type="spellEnd"/>
      <w:r w:rsidRPr="00BB3F8C">
        <w:t xml:space="preserve"> </w:t>
      </w:r>
      <w:proofErr w:type="spellStart"/>
      <w:r w:rsidRPr="00BB3F8C">
        <w:t>nefropati</w:t>
      </w:r>
      <w:proofErr w:type="spellEnd"/>
      <w:r w:rsidR="00AB4E86">
        <w:t xml:space="preserve">) och </w:t>
      </w:r>
      <w:proofErr w:type="spellStart"/>
      <w:r w:rsidR="00AB4E86" w:rsidRPr="00BB3F8C">
        <w:t>transplantatrejektion</w:t>
      </w:r>
      <w:proofErr w:type="spellEnd"/>
      <w:r w:rsidR="00F83B67">
        <w:br/>
      </w:r>
      <w:r w:rsidR="00F83B67">
        <w:br/>
      </w:r>
      <w:r w:rsidR="00AB4E86" w:rsidRPr="00D668E9">
        <w:rPr>
          <w:rStyle w:val="Heading2Char"/>
        </w:rPr>
        <w:t>Infektionsrisker</w:t>
      </w:r>
      <w:r w:rsidR="00D668E9">
        <w:rPr>
          <w:rStyle w:val="Heading2Char"/>
        </w:rPr>
        <w:br/>
      </w:r>
      <w:r w:rsidRPr="00BB3F8C">
        <w:t xml:space="preserve">Risk för reaktivering av hepatit B. </w:t>
      </w:r>
      <w:proofErr w:type="spellStart"/>
      <w:r w:rsidRPr="00BB3F8C">
        <w:t>HBsAg</w:t>
      </w:r>
      <w:proofErr w:type="spellEnd"/>
      <w:r w:rsidRPr="00BB3F8C">
        <w:t xml:space="preserve"> och </w:t>
      </w:r>
      <w:proofErr w:type="spellStart"/>
      <w:r w:rsidRPr="00BB3F8C">
        <w:t>AntiHBc</w:t>
      </w:r>
      <w:proofErr w:type="spellEnd"/>
      <w:r w:rsidRPr="00BB3F8C">
        <w:t xml:space="preserve"> kontrolleras före första behandling.</w:t>
      </w:r>
      <w:r w:rsidR="00F83B67">
        <w:br/>
      </w:r>
    </w:p>
    <w:p w14:paraId="539D07D9" w14:textId="77777777" w:rsidR="00AB4E86" w:rsidRDefault="00BB3F8C" w:rsidP="00D668E9">
      <w:r w:rsidRPr="00BB3F8C">
        <w:t xml:space="preserve">Riskpatient för latent tuberkulos? Värdera i så fall före eventuell behandling. </w:t>
      </w:r>
    </w:p>
    <w:p w14:paraId="7BBE8B6A" w14:textId="270DB31C" w:rsidR="00AB4E86" w:rsidRDefault="00BB3F8C" w:rsidP="00D668E9">
      <w:pPr>
        <w:rPr>
          <w:color w:val="000000"/>
        </w:rPr>
      </w:pPr>
      <w:proofErr w:type="spellStart"/>
      <w:r w:rsidRPr="00BB3F8C">
        <w:t>Pneumocystisprofylax</w:t>
      </w:r>
      <w:proofErr w:type="spellEnd"/>
      <w:r w:rsidRPr="00BB3F8C">
        <w:t xml:space="preserve"> rekommenderas.</w:t>
      </w:r>
      <w:r w:rsidR="00F83B67">
        <w:br/>
      </w:r>
      <w:r w:rsidR="00F83B67">
        <w:br/>
      </w:r>
      <w:r w:rsidRPr="00BB3F8C">
        <w:rPr>
          <w:color w:val="000000"/>
        </w:rPr>
        <w:t xml:space="preserve">Rituximab kan orsaka sänkt </w:t>
      </w:r>
      <w:proofErr w:type="spellStart"/>
      <w:r w:rsidRPr="00BB3F8C">
        <w:rPr>
          <w:color w:val="000000"/>
        </w:rPr>
        <w:t>IgG</w:t>
      </w:r>
      <w:proofErr w:type="spellEnd"/>
      <w:r w:rsidRPr="00BB3F8C">
        <w:rPr>
          <w:color w:val="000000"/>
        </w:rPr>
        <w:t xml:space="preserve">. Individuell bedömning vid sänkt </w:t>
      </w:r>
      <w:proofErr w:type="spellStart"/>
      <w:r w:rsidRPr="00BB3F8C">
        <w:rPr>
          <w:color w:val="000000"/>
        </w:rPr>
        <w:t>IgG</w:t>
      </w:r>
      <w:proofErr w:type="spellEnd"/>
      <w:r w:rsidRPr="00BB3F8C">
        <w:rPr>
          <w:color w:val="000000"/>
        </w:rPr>
        <w:t xml:space="preserve">. Tidigare återkommande bakteriella infektioner? Tillstötande infektioner efter behandling? Överväg i så fall substitution med immunglobuliner. Följ upp </w:t>
      </w:r>
      <w:proofErr w:type="spellStart"/>
      <w:r w:rsidRPr="00BB3F8C">
        <w:rPr>
          <w:color w:val="000000"/>
        </w:rPr>
        <w:t>IgG</w:t>
      </w:r>
      <w:proofErr w:type="spellEnd"/>
      <w:r w:rsidRPr="00BB3F8C">
        <w:rPr>
          <w:color w:val="000000"/>
        </w:rPr>
        <w:t xml:space="preserve">. </w:t>
      </w:r>
    </w:p>
    <w:p w14:paraId="4CF3775E" w14:textId="3C248DB8" w:rsidR="00BB3F8C" w:rsidRPr="00BB3F8C" w:rsidRDefault="00BB3F8C" w:rsidP="2DF244F4">
      <w:pPr>
        <w:rPr>
          <w:lang w:val="en-US"/>
        </w:rPr>
      </w:pPr>
      <w:r w:rsidRPr="2DF244F4">
        <w:rPr>
          <w:color w:val="000000" w:themeColor="text2"/>
          <w:lang w:val="en-US"/>
        </w:rPr>
        <w:t>Se även vårdprogram Vaskulit, Skåne.</w:t>
      </w:r>
      <w:r w:rsidR="227E48F4" w:rsidRPr="2DF244F4">
        <w:rPr>
          <w:color w:val="000000" w:themeColor="text2"/>
          <w:lang w:val="en-US"/>
        </w:rPr>
        <w:t xml:space="preserve"> </w:t>
      </w:r>
      <w:hyperlink r:id="rId17">
        <w:r w:rsidR="6A00B78F" w:rsidRPr="2DF244F4">
          <w:rPr>
            <w:rStyle w:val="Hyperlink"/>
            <w:lang w:val="en-US"/>
          </w:rPr>
          <w:t>Regionalt medicinskt vårdprogram för Systemisk vaskulit engagerande små och medelstora kärl</w:t>
        </w:r>
      </w:hyperlink>
    </w:p>
    <w:p w14:paraId="15E32795" w14:textId="18F9DBAA" w:rsidR="00AB4E86" w:rsidRPr="00AB4E86" w:rsidRDefault="00AB4E86" w:rsidP="00D668E9">
      <w:pPr>
        <w:pStyle w:val="Heading2"/>
      </w:pPr>
      <w:r w:rsidRPr="00AB4E86">
        <w:t xml:space="preserve">Ordination </w:t>
      </w:r>
      <w:r>
        <w:t xml:space="preserve">och dosering </w:t>
      </w:r>
      <w:r w:rsidRPr="00AB4E86">
        <w:t xml:space="preserve">av Rituximab </w:t>
      </w:r>
    </w:p>
    <w:p w14:paraId="72A9C1C8" w14:textId="1C8E064E" w:rsidR="003D4BBE" w:rsidRDefault="003D4BBE" w:rsidP="00D668E9">
      <w:r>
        <w:t xml:space="preserve">Dosering av Rituximab </w:t>
      </w:r>
      <w:r w:rsidRPr="00BB3F8C">
        <w:t xml:space="preserve">är 375mg/m² </w:t>
      </w:r>
      <w:r w:rsidR="00CC5354">
        <w:t>särskilt</w:t>
      </w:r>
      <w:r>
        <w:t xml:space="preserve"> om fler än två doser ska ges. Räkna 375mg/</w:t>
      </w:r>
      <w:r w:rsidRPr="003D4BBE">
        <w:t xml:space="preserve"> </w:t>
      </w:r>
      <w:r w:rsidRPr="00BB3F8C">
        <w:t>m²</w:t>
      </w:r>
      <w:r>
        <w:t xml:space="preserve"> </w:t>
      </w:r>
      <w:r w:rsidRPr="00BB3F8C">
        <w:t>kroppsyta, avrundat till jämnt hundratal</w:t>
      </w:r>
      <w:r w:rsidR="00CC5354">
        <w:t>.</w:t>
      </w:r>
      <w:r>
        <w:t xml:space="preserve"> För ordination ange dos </w:t>
      </w:r>
      <w:proofErr w:type="spellStart"/>
      <w:r>
        <w:t>Rituxmab</w:t>
      </w:r>
      <w:proofErr w:type="spellEnd"/>
      <w:r>
        <w:t xml:space="preserve"> och</w:t>
      </w:r>
      <w:r w:rsidRPr="00BB3F8C">
        <w:t xml:space="preserve"> infusionsvätska NaCl 250ml (blandas av APL till volym 250ml). Ange ”inget aggregat”</w:t>
      </w:r>
    </w:p>
    <w:p w14:paraId="33373AF3" w14:textId="60FD5B70" w:rsidR="00BB3F8C" w:rsidRPr="003D4BBE" w:rsidRDefault="00AB4E86" w:rsidP="00D668E9">
      <w:r>
        <w:rPr>
          <w:color w:val="000000"/>
        </w:rPr>
        <w:t>Patienten</w:t>
      </w:r>
      <w:r w:rsidR="00BB3F8C" w:rsidRPr="00BB3F8C">
        <w:rPr>
          <w:color w:val="000000"/>
        </w:rPr>
        <w:t xml:space="preserve"> ska ges information om behandlingen.</w:t>
      </w:r>
    </w:p>
    <w:p w14:paraId="68DD4209" w14:textId="77777777" w:rsidR="00BB3F8C" w:rsidRPr="00BB3F8C" w:rsidRDefault="00BB3F8C" w:rsidP="00D668E9">
      <w:r w:rsidRPr="00BB3F8C">
        <w:t xml:space="preserve">Beställning på </w:t>
      </w:r>
      <w:proofErr w:type="spellStart"/>
      <w:r w:rsidRPr="00BB3F8C">
        <w:t>cytostatikarekvisition</w:t>
      </w:r>
      <w:proofErr w:type="spellEnd"/>
      <w:r w:rsidRPr="00BB3F8C">
        <w:t xml:space="preserve"> faxas till APL i Uddevalla fax nr</w:t>
      </w:r>
    </w:p>
    <w:p w14:paraId="0B3B313C" w14:textId="77777777" w:rsidR="00BB3F8C" w:rsidRPr="00BB3F8C" w:rsidRDefault="00BB3F8C" w:rsidP="00D668E9">
      <w:r w:rsidRPr="00BB3F8C">
        <w:t xml:space="preserve">010–4357330. </w:t>
      </w:r>
    </w:p>
    <w:p w14:paraId="7E6B1435" w14:textId="77777777" w:rsidR="00AB4E86" w:rsidRPr="00AB4E86" w:rsidRDefault="00AB4E86" w:rsidP="005530AC">
      <w:pPr>
        <w:pStyle w:val="Heading2"/>
        <w:rPr>
          <w:color w:val="FF0000"/>
        </w:rPr>
      </w:pPr>
      <w:proofErr w:type="spellStart"/>
      <w:r w:rsidRPr="00AB4E86">
        <w:t>Förprover</w:t>
      </w:r>
      <w:proofErr w:type="spellEnd"/>
    </w:p>
    <w:p w14:paraId="4CBFAE69" w14:textId="1C720AD0" w:rsidR="00B97D99" w:rsidRDefault="00AB4E86" w:rsidP="005530AC">
      <w:r w:rsidRPr="00BB3F8C">
        <w:t>Blodstatus, CRP, p-glukos, Na, K, krea, albumin</w:t>
      </w:r>
      <w:r w:rsidR="003C5667">
        <w:t>,</w:t>
      </w:r>
      <w:r w:rsidR="007F1F3F">
        <w:t xml:space="preserve"> </w:t>
      </w:r>
      <w:proofErr w:type="spellStart"/>
      <w:r w:rsidR="003C5667" w:rsidRPr="00BB3F8C">
        <w:t>IgG</w:t>
      </w:r>
      <w:proofErr w:type="spellEnd"/>
      <w:r w:rsidR="003C5667">
        <w:t xml:space="preserve"> </w:t>
      </w:r>
      <w:r w:rsidR="007F1F3F">
        <w:t xml:space="preserve">och urintestremsa. </w:t>
      </w:r>
    </w:p>
    <w:p w14:paraId="6CF324D2" w14:textId="056C96AC" w:rsidR="00AB4E86" w:rsidRDefault="00AB4E86" w:rsidP="005530AC">
      <w:proofErr w:type="spellStart"/>
      <w:r w:rsidRPr="00BB3F8C">
        <w:t>AntiHCV</w:t>
      </w:r>
      <w:proofErr w:type="spellEnd"/>
      <w:r w:rsidRPr="00BB3F8C">
        <w:t xml:space="preserve">, </w:t>
      </w:r>
      <w:proofErr w:type="spellStart"/>
      <w:r w:rsidRPr="00BB3F8C">
        <w:t>antiHIV</w:t>
      </w:r>
      <w:proofErr w:type="spellEnd"/>
      <w:r w:rsidRPr="00BB3F8C">
        <w:t xml:space="preserve">, </w:t>
      </w:r>
      <w:proofErr w:type="spellStart"/>
      <w:r w:rsidRPr="00BB3F8C">
        <w:t>HBsAg</w:t>
      </w:r>
      <w:proofErr w:type="spellEnd"/>
      <w:r w:rsidRPr="00BB3F8C">
        <w:t xml:space="preserve"> och </w:t>
      </w:r>
      <w:proofErr w:type="spellStart"/>
      <w:r w:rsidRPr="00BB3F8C">
        <w:t>AntiHBc</w:t>
      </w:r>
      <w:proofErr w:type="spellEnd"/>
      <w:r w:rsidRPr="00BB3F8C">
        <w:t xml:space="preserve"> </w:t>
      </w:r>
      <w:r>
        <w:t>(</w:t>
      </w:r>
      <w:r w:rsidRPr="00BB3F8C">
        <w:t>kontrolleras före första behandling</w:t>
      </w:r>
      <w:r>
        <w:t>)</w:t>
      </w:r>
      <w:r w:rsidR="003C5667">
        <w:t xml:space="preserve">. </w:t>
      </w:r>
    </w:p>
    <w:p w14:paraId="46D877F6" w14:textId="31436435" w:rsidR="00AB4E86" w:rsidRDefault="00AB4E86" w:rsidP="005530AC">
      <w:r w:rsidRPr="00BB3F8C">
        <w:t xml:space="preserve">Vid </w:t>
      </w:r>
      <w:proofErr w:type="spellStart"/>
      <w:r w:rsidRPr="00BB3F8C">
        <w:t>vaskulit</w:t>
      </w:r>
      <w:proofErr w:type="spellEnd"/>
      <w:r w:rsidRPr="00BB3F8C">
        <w:t xml:space="preserve"> </w:t>
      </w:r>
      <w:r>
        <w:t xml:space="preserve">komplettering med </w:t>
      </w:r>
      <w:r w:rsidRPr="00BB3F8C">
        <w:t>sediment, samt ANCA</w:t>
      </w:r>
      <w:r>
        <w:t>.</w:t>
      </w:r>
      <w:r w:rsidRPr="00BB3F8C">
        <w:t xml:space="preserve"> </w:t>
      </w:r>
    </w:p>
    <w:p w14:paraId="0168161B" w14:textId="4E6B8BB3" w:rsidR="003D4BBE" w:rsidRPr="003D4BBE" w:rsidRDefault="003D4BBE" w:rsidP="005530AC">
      <w:r>
        <w:t xml:space="preserve">Vid andra </w:t>
      </w:r>
      <w:proofErr w:type="spellStart"/>
      <w:r>
        <w:t>indikatoner</w:t>
      </w:r>
      <w:proofErr w:type="spellEnd"/>
      <w:r>
        <w:t xml:space="preserve"> individuell bedömning</w:t>
      </w:r>
    </w:p>
    <w:p w14:paraId="797EF2F4" w14:textId="77777777" w:rsidR="00AB4E86" w:rsidRPr="00BB3F8C" w:rsidRDefault="00AB4E86" w:rsidP="00AB4E86">
      <w:pPr>
        <w:spacing w:after="0" w:line="240" w:lineRule="auto"/>
        <w:ind w:left="0" w:right="0"/>
        <w:contextualSpacing/>
      </w:pPr>
    </w:p>
    <w:p w14:paraId="4555982E" w14:textId="77777777" w:rsidR="00AB4E86" w:rsidRPr="005530AC" w:rsidRDefault="00AB4E86" w:rsidP="005530AC">
      <w:pPr>
        <w:pStyle w:val="Heading2"/>
        <w:rPr>
          <w:rStyle w:val="Heading2Char"/>
          <w:bCs/>
        </w:rPr>
      </w:pPr>
      <w:r w:rsidRPr="005530AC">
        <w:rPr>
          <w:rStyle w:val="Heading2Char"/>
          <w:bCs/>
        </w:rPr>
        <w:t>Premedicinering</w:t>
      </w:r>
    </w:p>
    <w:p w14:paraId="7FBC0768" w14:textId="26096416" w:rsidR="00AB4E86" w:rsidRPr="005530AC" w:rsidRDefault="00AB4E86" w:rsidP="005530AC">
      <w:pPr>
        <w:pStyle w:val="ListBullet"/>
      </w:pPr>
      <w:r w:rsidRPr="005530AC">
        <w:t xml:space="preserve">Tablett </w:t>
      </w:r>
      <w:proofErr w:type="spellStart"/>
      <w:r w:rsidRPr="005530AC">
        <w:t>Clarityn</w:t>
      </w:r>
      <w:proofErr w:type="spellEnd"/>
      <w:r w:rsidRPr="005530AC">
        <w:t xml:space="preserve"> (</w:t>
      </w:r>
      <w:proofErr w:type="spellStart"/>
      <w:r w:rsidRPr="005530AC">
        <w:t>Loratadin</w:t>
      </w:r>
      <w:proofErr w:type="spellEnd"/>
      <w:r w:rsidRPr="005530AC">
        <w:t>) 10mg 1 st</w:t>
      </w:r>
      <w:r w:rsidR="00CC5354">
        <w:t>yck</w:t>
      </w:r>
      <w:r w:rsidRPr="005530AC">
        <w:t xml:space="preserve"> och tablett Alvedon 500mg 2 st</w:t>
      </w:r>
      <w:r w:rsidR="00CC5354">
        <w:t>yck</w:t>
      </w:r>
      <w:r w:rsidRPr="005530AC">
        <w:t xml:space="preserve"> 60 min före.</w:t>
      </w:r>
    </w:p>
    <w:p w14:paraId="6B7513CB" w14:textId="06821C7D" w:rsidR="00AB4E86" w:rsidRPr="005530AC" w:rsidRDefault="00AB4E86" w:rsidP="005530AC">
      <w:pPr>
        <w:pStyle w:val="ListBullet"/>
      </w:pPr>
      <w:r>
        <w:t xml:space="preserve"> Solu-Cortef 100 mg iv 15–30 min före</w:t>
      </w:r>
      <w:r w:rsidR="006B2978">
        <w:t xml:space="preserve"> eller vid misst</w:t>
      </w:r>
      <w:r w:rsidR="40AA7E56">
        <w:t>an</w:t>
      </w:r>
      <w:r w:rsidR="006B2978">
        <w:t>ke om</w:t>
      </w:r>
      <w:r w:rsidR="75C2C80D">
        <w:t xml:space="preserve"> </w:t>
      </w:r>
      <w:r w:rsidR="75C2C80D" w:rsidRPr="2DF244F4">
        <w:rPr>
          <w:color w:val="222222"/>
        </w:rPr>
        <w:t xml:space="preserve">infusionsrelaterade </w:t>
      </w:r>
      <w:proofErr w:type="gramStart"/>
      <w:r w:rsidR="75C2C80D" w:rsidRPr="2DF244F4">
        <w:rPr>
          <w:color w:val="222222"/>
        </w:rPr>
        <w:t>reaktioner</w:t>
      </w:r>
      <w:r w:rsidR="006B2978">
        <w:t xml:space="preserve"> </w:t>
      </w:r>
      <w:r w:rsidR="6D790F4F">
        <w:t xml:space="preserve"> Solu</w:t>
      </w:r>
      <w:proofErr w:type="gramEnd"/>
      <w:r w:rsidR="2F752C8C">
        <w:t>-M</w:t>
      </w:r>
      <w:r w:rsidR="6D790F4F">
        <w:t xml:space="preserve">edrol </w:t>
      </w:r>
      <w:proofErr w:type="gramStart"/>
      <w:r w:rsidR="6D790F4F">
        <w:t>100</w:t>
      </w:r>
      <w:r w:rsidR="422281E4">
        <w:t>-125</w:t>
      </w:r>
      <w:proofErr w:type="gramEnd"/>
      <w:r w:rsidR="6D790F4F">
        <w:t xml:space="preserve"> mg</w:t>
      </w:r>
      <w:r w:rsidR="1A201F15">
        <w:t>.</w:t>
      </w:r>
    </w:p>
    <w:p w14:paraId="15A6BDF4" w14:textId="77777777" w:rsidR="00AB4E86" w:rsidRDefault="00AB4E86" w:rsidP="00AB4E86">
      <w:pPr>
        <w:pStyle w:val="ListBullet"/>
        <w:numPr>
          <w:ilvl w:val="0"/>
          <w:numId w:val="0"/>
        </w:numPr>
        <w:ind w:left="1712"/>
      </w:pPr>
    </w:p>
    <w:p w14:paraId="678854D2" w14:textId="130EC5EF" w:rsidR="00AB4E86" w:rsidRPr="005530AC" w:rsidRDefault="00AB4E86" w:rsidP="005530AC">
      <w:pPr>
        <w:pStyle w:val="Heading2"/>
      </w:pPr>
      <w:r w:rsidRPr="005530AC">
        <w:t>Behandlande läkare att göra</w:t>
      </w:r>
    </w:p>
    <w:p w14:paraId="7F5CBD58" w14:textId="325B5128" w:rsidR="00AB4E86" w:rsidRPr="005530AC" w:rsidRDefault="00AB4E86" w:rsidP="005530AC">
      <w:pPr>
        <w:pStyle w:val="ListBullet"/>
      </w:pPr>
      <w:r w:rsidRPr="005530AC">
        <w:t>Informera patienten om behandling</w:t>
      </w:r>
    </w:p>
    <w:p w14:paraId="58FBD173" w14:textId="74454C30" w:rsidR="00AB4E86" w:rsidRPr="005530AC" w:rsidRDefault="00AB4E86" w:rsidP="005530AC">
      <w:pPr>
        <w:pStyle w:val="ListBullet"/>
      </w:pPr>
      <w:r w:rsidRPr="005530AC">
        <w:t>Informera om graviditet och preventivmedel</w:t>
      </w:r>
    </w:p>
    <w:p w14:paraId="1457CB98" w14:textId="05681192" w:rsidR="00AB4E86" w:rsidRPr="005530AC" w:rsidRDefault="00AB4E86" w:rsidP="005530AC">
      <w:pPr>
        <w:pStyle w:val="ListBullet"/>
      </w:pPr>
      <w:r w:rsidRPr="005530AC">
        <w:t>Kontrollera Rituximab ordinationen</w:t>
      </w:r>
    </w:p>
    <w:p w14:paraId="37D4447F" w14:textId="236DC2E9" w:rsidR="00AB4E86" w:rsidRPr="005530AC" w:rsidRDefault="00AB4E86" w:rsidP="005530AC">
      <w:pPr>
        <w:pStyle w:val="ListBullet"/>
      </w:pPr>
      <w:r w:rsidRPr="005530AC">
        <w:t xml:space="preserve">Screening för hepatit B C och </w:t>
      </w:r>
      <w:r w:rsidR="003D4BBE" w:rsidRPr="005530AC">
        <w:t>HIV</w:t>
      </w:r>
      <w:r w:rsidRPr="005530AC">
        <w:t xml:space="preserve"> vid behandlingsstart och årligen för patienter </w:t>
      </w:r>
      <w:r w:rsidR="00AA437B" w:rsidRPr="005530AC">
        <w:t xml:space="preserve">med </w:t>
      </w:r>
      <w:r w:rsidRPr="005530AC">
        <w:t>underhållsbehandling</w:t>
      </w:r>
    </w:p>
    <w:p w14:paraId="02C09409" w14:textId="5051A38A" w:rsidR="00AB4E86" w:rsidRPr="005530AC" w:rsidRDefault="00AB4E86" w:rsidP="005530AC">
      <w:pPr>
        <w:pStyle w:val="ListBullet"/>
      </w:pPr>
      <w:r w:rsidRPr="005530AC">
        <w:t>Ordinera pneumocystis profylax</w:t>
      </w:r>
    </w:p>
    <w:p w14:paraId="769E6658" w14:textId="5CAD5201" w:rsidR="00AB4E86" w:rsidRDefault="00AB4E86" w:rsidP="005530AC">
      <w:pPr>
        <w:pStyle w:val="ListBullet"/>
      </w:pPr>
      <w:r w:rsidRPr="005530AC">
        <w:t>Bedöma risk för tuberkulos och remittera till lungröntgen vid behov</w:t>
      </w:r>
      <w:r w:rsidR="003D4BBE" w:rsidRPr="005530AC">
        <w:t>.</w:t>
      </w:r>
      <w:r>
        <w:t xml:space="preserve"> </w:t>
      </w:r>
    </w:p>
    <w:p w14:paraId="1F5AA193" w14:textId="38CC190C" w:rsidR="00AB4E86" w:rsidRPr="005530AC" w:rsidRDefault="00AB4E86" w:rsidP="005530AC">
      <w:pPr>
        <w:pStyle w:val="Heading2"/>
      </w:pPr>
      <w:r w:rsidRPr="005530AC">
        <w:t xml:space="preserve"> Ansvarig sköterska att göra</w:t>
      </w:r>
    </w:p>
    <w:p w14:paraId="0EFE705D" w14:textId="77777777" w:rsidR="00AB4E86" w:rsidRPr="005530AC" w:rsidRDefault="00AB4E86" w:rsidP="005530AC">
      <w:pPr>
        <w:pStyle w:val="ListBullet"/>
      </w:pPr>
      <w:r w:rsidRPr="005530AC">
        <w:t>Kontrollera att Rituximab är beställt</w:t>
      </w:r>
    </w:p>
    <w:p w14:paraId="13394F4E" w14:textId="19279DBB" w:rsidR="00AB4E86" w:rsidRPr="005530AC" w:rsidRDefault="00AB4E86" w:rsidP="005530AC">
      <w:pPr>
        <w:pStyle w:val="ListBullet"/>
      </w:pPr>
      <w:r w:rsidRPr="005530AC">
        <w:t>Kontrollera temperatur, puls</w:t>
      </w:r>
      <w:r w:rsidR="00B8320F">
        <w:t>,</w:t>
      </w:r>
      <w:r w:rsidRPr="005530AC">
        <w:t xml:space="preserve"> blodtryck </w:t>
      </w:r>
      <w:r w:rsidR="00B8320F">
        <w:t xml:space="preserve">och </w:t>
      </w:r>
      <w:r w:rsidRPr="005530AC">
        <w:t>saturation vid behandlingsstart</w:t>
      </w:r>
    </w:p>
    <w:p w14:paraId="597304FC" w14:textId="1F83FDD7" w:rsidR="00AB4E86" w:rsidRPr="005530AC" w:rsidRDefault="00AB4E86" w:rsidP="005530AC">
      <w:pPr>
        <w:pStyle w:val="ListBullet"/>
      </w:pPr>
      <w:r w:rsidRPr="005530AC">
        <w:t>Kontrollera om tillgång till utrustning för HLR</w:t>
      </w:r>
    </w:p>
    <w:p w14:paraId="0A2FF194" w14:textId="076E6F24" w:rsidR="00AB4E86" w:rsidRPr="005530AC" w:rsidRDefault="00AB4E86" w:rsidP="005530AC">
      <w:pPr>
        <w:pStyle w:val="ListBullet"/>
      </w:pPr>
      <w:r w:rsidRPr="005530AC">
        <w:t>Om patienten har feber eller tecken på pågående infektion informera läkare och avvakta behandlingsstart.</w:t>
      </w:r>
    </w:p>
    <w:p w14:paraId="2C94022C" w14:textId="0D3D25BE" w:rsidR="008E4857" w:rsidRDefault="00AB4E86" w:rsidP="005530AC">
      <w:pPr>
        <w:pStyle w:val="ListBullet"/>
      </w:pPr>
      <w:r>
        <w:t>Sätt</w:t>
      </w:r>
      <w:r w:rsidR="002D5121">
        <w:t xml:space="preserve"> perifer venk</w:t>
      </w:r>
      <w:r w:rsidR="00E67694">
        <w:t>a</w:t>
      </w:r>
      <w:r w:rsidR="002D5121">
        <w:t>teter (PVK)</w:t>
      </w:r>
      <w:r>
        <w:t xml:space="preserve"> </w:t>
      </w:r>
      <w:r w:rsidR="3FFF35EA">
        <w:t xml:space="preserve">med 3-vägs kran </w:t>
      </w:r>
      <w:r>
        <w:t>och ge premedicinering</w:t>
      </w:r>
      <w:r w:rsidR="003D4BBE">
        <w:t>.</w:t>
      </w:r>
    </w:p>
    <w:p w14:paraId="119F8563" w14:textId="7AFCA233" w:rsidR="00AB4E86" w:rsidRPr="005530AC" w:rsidRDefault="008E4857" w:rsidP="005530AC">
      <w:pPr>
        <w:pStyle w:val="ListBullet"/>
      </w:pPr>
      <w:r>
        <w:t xml:space="preserve">Hantering av läkemedlet enligt rutin, </w:t>
      </w:r>
      <w:r w:rsidR="00046721">
        <w:t xml:space="preserve">cytostatikahantering. </w:t>
      </w:r>
      <w:r w:rsidR="00AB4E86" w:rsidRPr="005530AC">
        <w:br/>
      </w:r>
    </w:p>
    <w:p w14:paraId="19504F5F" w14:textId="726B9010" w:rsidR="00AB4E86" w:rsidRDefault="00AB4E86" w:rsidP="005530AC">
      <w:pPr>
        <w:pStyle w:val="Heading2"/>
      </w:pPr>
      <w:r w:rsidRPr="00AB4E86">
        <w:t xml:space="preserve">Administrering av läkemedlet </w:t>
      </w:r>
    </w:p>
    <w:p w14:paraId="42561DCA" w14:textId="0FFCE7A4" w:rsidR="00BB3F8C" w:rsidRPr="00AB4E86" w:rsidRDefault="00AB4E86" w:rsidP="005530AC">
      <w:r>
        <w:t>I</w:t>
      </w:r>
      <w:r w:rsidR="00BB3F8C" w:rsidRPr="00BB3F8C">
        <w:t>nfusionshastighet i ml/timma enligt tabell:</w:t>
      </w:r>
    </w:p>
    <w:p w14:paraId="7CC1A871" w14:textId="3E0E9600" w:rsidR="00BB3F8C" w:rsidRPr="00BB3F8C" w:rsidRDefault="00AB4E86" w:rsidP="005530AC">
      <w:r>
        <w:t xml:space="preserve">Första behandling: </w:t>
      </w:r>
      <w:r w:rsidR="00BB3F8C" w:rsidRPr="00BB3F8C">
        <w:t xml:space="preserve">Starta på lägsta hastighet och öka ett steg var 30 minut om patienten mår bra. </w:t>
      </w:r>
    </w:p>
    <w:p w14:paraId="2C6803FE" w14:textId="106D7B7F" w:rsidR="00BB3F8C" w:rsidRPr="00BB3F8C" w:rsidRDefault="00DD4C72" w:rsidP="00BB3F8C">
      <w:pPr>
        <w:spacing w:after="0" w:line="240" w:lineRule="auto"/>
        <w:ind w:left="0" w:right="0"/>
      </w:pP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2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3"/>
        <w:gridCol w:w="1843"/>
      </w:tblGrid>
      <w:tr w:rsidR="00AB4E86" w:rsidRPr="00BB3F8C" w14:paraId="7D4E2797" w14:textId="77777777" w:rsidTr="00AB4E86">
        <w:trPr>
          <w:trHeight w:val="253"/>
        </w:trPr>
        <w:tc>
          <w:tcPr>
            <w:tcW w:w="2153" w:type="dxa"/>
          </w:tcPr>
          <w:p w14:paraId="2A98FE02" w14:textId="45FCD8D8" w:rsidR="00AB4E86" w:rsidRDefault="00AB4E86" w:rsidP="00BB3F8C">
            <w:pPr>
              <w:spacing w:after="0" w:line="240" w:lineRule="auto"/>
              <w:ind w:left="0" w:right="0"/>
            </w:pPr>
            <w:r w:rsidRPr="00BB3F8C">
              <w:t>Tid</w:t>
            </w:r>
          </w:p>
          <w:p w14:paraId="740E6A18" w14:textId="7BB99456" w:rsidR="00AB4E86" w:rsidRPr="00BB3F8C" w:rsidRDefault="00AB4E86" w:rsidP="00BB3F8C">
            <w:pPr>
              <w:spacing w:after="0" w:line="240" w:lineRule="auto"/>
              <w:ind w:left="0" w:right="0"/>
            </w:pPr>
          </w:p>
        </w:tc>
        <w:tc>
          <w:tcPr>
            <w:tcW w:w="1843" w:type="dxa"/>
          </w:tcPr>
          <w:p w14:paraId="68091A18" w14:textId="77777777" w:rsidR="00AB4E86" w:rsidRPr="00BB3F8C" w:rsidRDefault="00AB4E86" w:rsidP="00BB3F8C">
            <w:pPr>
              <w:spacing w:after="0" w:line="240" w:lineRule="auto"/>
              <w:ind w:left="0" w:right="0"/>
            </w:pPr>
            <w:r w:rsidRPr="00BB3F8C">
              <w:t>infusion</w:t>
            </w:r>
          </w:p>
          <w:p w14:paraId="403B02D4" w14:textId="77777777" w:rsidR="00AB4E86" w:rsidRPr="00BB3F8C" w:rsidRDefault="00AB4E86" w:rsidP="00BB3F8C">
            <w:pPr>
              <w:spacing w:after="0" w:line="240" w:lineRule="auto"/>
              <w:ind w:left="0" w:right="0"/>
            </w:pPr>
            <w:r w:rsidRPr="00BB3F8C">
              <w:t>ml/</w:t>
            </w:r>
            <w:proofErr w:type="spellStart"/>
            <w:r w:rsidRPr="00BB3F8C">
              <w:t>tim</w:t>
            </w:r>
            <w:proofErr w:type="spellEnd"/>
          </w:p>
        </w:tc>
      </w:tr>
      <w:tr w:rsidR="00AB4E86" w:rsidRPr="00BB3F8C" w14:paraId="7742FBA6" w14:textId="77777777" w:rsidTr="00AB4E86">
        <w:trPr>
          <w:trHeight w:val="253"/>
        </w:trPr>
        <w:tc>
          <w:tcPr>
            <w:tcW w:w="2153" w:type="dxa"/>
          </w:tcPr>
          <w:p w14:paraId="3A51C8C3" w14:textId="77777777" w:rsidR="00AB4E86" w:rsidRPr="00BB3F8C" w:rsidRDefault="00AB4E86" w:rsidP="00BB3F8C">
            <w:pPr>
              <w:spacing w:after="0" w:line="240" w:lineRule="auto"/>
              <w:ind w:left="0" w:right="0"/>
            </w:pPr>
            <w:proofErr w:type="gramStart"/>
            <w:r w:rsidRPr="00BB3F8C">
              <w:t>0-30</w:t>
            </w:r>
            <w:proofErr w:type="gramEnd"/>
            <w:r w:rsidRPr="00BB3F8C">
              <w:t xml:space="preserve"> min</w:t>
            </w:r>
          </w:p>
        </w:tc>
        <w:tc>
          <w:tcPr>
            <w:tcW w:w="1843" w:type="dxa"/>
          </w:tcPr>
          <w:p w14:paraId="6E8FB2E2" w14:textId="77777777" w:rsidR="00AB4E86" w:rsidRPr="00BB3F8C" w:rsidRDefault="00AB4E86" w:rsidP="00BB3F8C">
            <w:pPr>
              <w:spacing w:after="0" w:line="240" w:lineRule="auto"/>
              <w:ind w:left="0" w:right="0"/>
            </w:pPr>
            <w:r w:rsidRPr="00BB3F8C">
              <w:t>25</w:t>
            </w:r>
          </w:p>
        </w:tc>
      </w:tr>
      <w:tr w:rsidR="00AB4E86" w:rsidRPr="00BB3F8C" w14:paraId="48287177" w14:textId="77777777" w:rsidTr="00AB4E86">
        <w:trPr>
          <w:trHeight w:val="253"/>
        </w:trPr>
        <w:tc>
          <w:tcPr>
            <w:tcW w:w="2153" w:type="dxa"/>
          </w:tcPr>
          <w:p w14:paraId="5FBD0E28" w14:textId="77777777" w:rsidR="00AB4E86" w:rsidRPr="00BB3F8C" w:rsidRDefault="00AB4E86" w:rsidP="00BB3F8C">
            <w:pPr>
              <w:spacing w:after="0" w:line="240" w:lineRule="auto"/>
              <w:ind w:left="0" w:right="0"/>
            </w:pPr>
            <w:proofErr w:type="gramStart"/>
            <w:r w:rsidRPr="00BB3F8C">
              <w:t>30-60</w:t>
            </w:r>
            <w:proofErr w:type="gramEnd"/>
          </w:p>
        </w:tc>
        <w:tc>
          <w:tcPr>
            <w:tcW w:w="1843" w:type="dxa"/>
          </w:tcPr>
          <w:p w14:paraId="72D5024C" w14:textId="77777777" w:rsidR="00AB4E86" w:rsidRPr="00BB3F8C" w:rsidRDefault="00AB4E86" w:rsidP="00BB3F8C">
            <w:pPr>
              <w:spacing w:after="0" w:line="240" w:lineRule="auto"/>
              <w:ind w:left="0" w:right="0"/>
            </w:pPr>
            <w:r w:rsidRPr="00BB3F8C">
              <w:t>50</w:t>
            </w:r>
          </w:p>
        </w:tc>
      </w:tr>
      <w:tr w:rsidR="00AB4E86" w:rsidRPr="00BB3F8C" w14:paraId="4EA9B6AB" w14:textId="77777777" w:rsidTr="00AB4E86">
        <w:trPr>
          <w:trHeight w:val="239"/>
        </w:trPr>
        <w:tc>
          <w:tcPr>
            <w:tcW w:w="2153" w:type="dxa"/>
          </w:tcPr>
          <w:p w14:paraId="5295CB5B" w14:textId="77777777" w:rsidR="00AB4E86" w:rsidRPr="00BB3F8C" w:rsidRDefault="00AB4E86" w:rsidP="00BB3F8C">
            <w:pPr>
              <w:spacing w:after="0" w:line="240" w:lineRule="auto"/>
              <w:ind w:left="0" w:right="0"/>
            </w:pPr>
            <w:proofErr w:type="gramStart"/>
            <w:r w:rsidRPr="00BB3F8C">
              <w:t>60-90</w:t>
            </w:r>
            <w:proofErr w:type="gramEnd"/>
          </w:p>
        </w:tc>
        <w:tc>
          <w:tcPr>
            <w:tcW w:w="1843" w:type="dxa"/>
          </w:tcPr>
          <w:p w14:paraId="57A735D4" w14:textId="77777777" w:rsidR="00AB4E86" w:rsidRPr="00BB3F8C" w:rsidRDefault="00AB4E86" w:rsidP="00BB3F8C">
            <w:pPr>
              <w:spacing w:after="0" w:line="240" w:lineRule="auto"/>
              <w:ind w:left="0" w:right="0"/>
            </w:pPr>
            <w:r w:rsidRPr="00BB3F8C">
              <w:t>75</w:t>
            </w:r>
          </w:p>
        </w:tc>
      </w:tr>
      <w:tr w:rsidR="00AB4E86" w:rsidRPr="00BB3F8C" w14:paraId="2052CA73" w14:textId="77777777" w:rsidTr="00AB4E86">
        <w:trPr>
          <w:trHeight w:val="253"/>
        </w:trPr>
        <w:tc>
          <w:tcPr>
            <w:tcW w:w="2153" w:type="dxa"/>
          </w:tcPr>
          <w:p w14:paraId="5FD19A95" w14:textId="77777777" w:rsidR="00AB4E86" w:rsidRPr="00BB3F8C" w:rsidRDefault="00AB4E86" w:rsidP="00BB3F8C">
            <w:pPr>
              <w:spacing w:after="0" w:line="240" w:lineRule="auto"/>
              <w:ind w:left="0" w:right="0"/>
            </w:pPr>
            <w:proofErr w:type="gramStart"/>
            <w:r w:rsidRPr="00BB3F8C">
              <w:t>90-120</w:t>
            </w:r>
            <w:proofErr w:type="gramEnd"/>
          </w:p>
        </w:tc>
        <w:tc>
          <w:tcPr>
            <w:tcW w:w="1843" w:type="dxa"/>
          </w:tcPr>
          <w:p w14:paraId="07242584" w14:textId="77777777" w:rsidR="00AB4E86" w:rsidRPr="00BB3F8C" w:rsidRDefault="00AB4E86" w:rsidP="00BB3F8C">
            <w:pPr>
              <w:spacing w:after="0" w:line="240" w:lineRule="auto"/>
              <w:ind w:left="0" w:right="0"/>
            </w:pPr>
            <w:r w:rsidRPr="00BB3F8C">
              <w:t>100</w:t>
            </w:r>
          </w:p>
        </w:tc>
      </w:tr>
      <w:tr w:rsidR="00AB4E86" w:rsidRPr="00BB3F8C" w14:paraId="16CE8C6F" w14:textId="77777777" w:rsidTr="00AB4E86">
        <w:trPr>
          <w:trHeight w:val="239"/>
        </w:trPr>
        <w:tc>
          <w:tcPr>
            <w:tcW w:w="2153" w:type="dxa"/>
          </w:tcPr>
          <w:p w14:paraId="232D7179" w14:textId="77777777" w:rsidR="00AB4E86" w:rsidRPr="00BB3F8C" w:rsidRDefault="00AB4E86" w:rsidP="00BB3F8C">
            <w:pPr>
              <w:spacing w:after="0" w:line="240" w:lineRule="auto"/>
              <w:ind w:left="0" w:right="0"/>
            </w:pPr>
            <w:proofErr w:type="gramStart"/>
            <w:r w:rsidRPr="00BB3F8C">
              <w:t>2-2,5</w:t>
            </w:r>
            <w:proofErr w:type="gramEnd"/>
            <w:r w:rsidRPr="00BB3F8C">
              <w:t xml:space="preserve"> </w:t>
            </w:r>
            <w:proofErr w:type="spellStart"/>
            <w:r w:rsidRPr="00BB3F8C">
              <w:t>tim</w:t>
            </w:r>
            <w:proofErr w:type="spellEnd"/>
          </w:p>
        </w:tc>
        <w:tc>
          <w:tcPr>
            <w:tcW w:w="1843" w:type="dxa"/>
          </w:tcPr>
          <w:p w14:paraId="216704AD" w14:textId="77777777" w:rsidR="00AB4E86" w:rsidRPr="00BB3F8C" w:rsidRDefault="00AB4E86" w:rsidP="00BB3F8C">
            <w:pPr>
              <w:spacing w:after="0" w:line="240" w:lineRule="auto"/>
              <w:ind w:left="0" w:right="0"/>
            </w:pPr>
            <w:r w:rsidRPr="00BB3F8C">
              <w:t>125</w:t>
            </w:r>
          </w:p>
        </w:tc>
      </w:tr>
      <w:tr w:rsidR="00AB4E86" w:rsidRPr="00BB3F8C" w14:paraId="6CDAE535" w14:textId="77777777" w:rsidTr="00AB4E86">
        <w:trPr>
          <w:trHeight w:val="253"/>
        </w:trPr>
        <w:tc>
          <w:tcPr>
            <w:tcW w:w="2153" w:type="dxa"/>
          </w:tcPr>
          <w:p w14:paraId="0CEE4C07" w14:textId="77777777" w:rsidR="00AB4E86" w:rsidRPr="00BB3F8C" w:rsidRDefault="00AB4E86" w:rsidP="00BB3F8C">
            <w:pPr>
              <w:spacing w:after="0" w:line="240" w:lineRule="auto"/>
              <w:ind w:left="0" w:right="0"/>
            </w:pPr>
            <w:proofErr w:type="gramStart"/>
            <w:r w:rsidRPr="00BB3F8C">
              <w:t>2,5-3</w:t>
            </w:r>
            <w:proofErr w:type="gramEnd"/>
          </w:p>
        </w:tc>
        <w:tc>
          <w:tcPr>
            <w:tcW w:w="1843" w:type="dxa"/>
          </w:tcPr>
          <w:p w14:paraId="2CE769E2" w14:textId="77777777" w:rsidR="00AB4E86" w:rsidRPr="00BB3F8C" w:rsidRDefault="00AB4E86" w:rsidP="00BB3F8C">
            <w:pPr>
              <w:spacing w:after="0" w:line="240" w:lineRule="auto"/>
              <w:ind w:left="0" w:right="0"/>
            </w:pPr>
            <w:r w:rsidRPr="00BB3F8C">
              <w:t>150</w:t>
            </w:r>
          </w:p>
        </w:tc>
      </w:tr>
      <w:tr w:rsidR="00AB4E86" w:rsidRPr="00BB3F8C" w14:paraId="1514ABE9" w14:textId="77777777" w:rsidTr="00AB4E86">
        <w:trPr>
          <w:trHeight w:val="239"/>
        </w:trPr>
        <w:tc>
          <w:tcPr>
            <w:tcW w:w="2153" w:type="dxa"/>
          </w:tcPr>
          <w:p w14:paraId="2498150C" w14:textId="77777777" w:rsidR="00AB4E86" w:rsidRPr="00BB3F8C" w:rsidRDefault="00AB4E86" w:rsidP="00BB3F8C">
            <w:pPr>
              <w:spacing w:after="0" w:line="240" w:lineRule="auto"/>
              <w:ind w:left="0" w:right="0"/>
            </w:pPr>
            <w:proofErr w:type="gramStart"/>
            <w:r w:rsidRPr="00BB3F8C">
              <w:t>3-3,5</w:t>
            </w:r>
            <w:proofErr w:type="gramEnd"/>
          </w:p>
        </w:tc>
        <w:tc>
          <w:tcPr>
            <w:tcW w:w="1843" w:type="dxa"/>
          </w:tcPr>
          <w:p w14:paraId="796C2B52" w14:textId="753B7C3B" w:rsidR="00AB4E86" w:rsidRPr="00BB3F8C" w:rsidRDefault="00AB4E86" w:rsidP="00BB3F8C">
            <w:pPr>
              <w:spacing w:after="0" w:line="240" w:lineRule="auto"/>
              <w:ind w:left="0" w:right="0"/>
            </w:pPr>
            <w:r>
              <w:t>175</w:t>
            </w:r>
          </w:p>
        </w:tc>
      </w:tr>
      <w:tr w:rsidR="00AB4E86" w:rsidRPr="00BB3F8C" w14:paraId="3161B5A0" w14:textId="77777777" w:rsidTr="00AB4E86">
        <w:trPr>
          <w:trHeight w:val="253"/>
        </w:trPr>
        <w:tc>
          <w:tcPr>
            <w:tcW w:w="2153" w:type="dxa"/>
          </w:tcPr>
          <w:p w14:paraId="5513D300" w14:textId="77777777" w:rsidR="00AB4E86" w:rsidRPr="00BB3F8C" w:rsidRDefault="00AB4E86" w:rsidP="00BB3F8C">
            <w:pPr>
              <w:spacing w:after="0" w:line="240" w:lineRule="auto"/>
              <w:ind w:left="0" w:right="0"/>
            </w:pPr>
            <w:proofErr w:type="gramStart"/>
            <w:r w:rsidRPr="00BB3F8C">
              <w:t>3,5-4</w:t>
            </w:r>
            <w:proofErr w:type="gramEnd"/>
          </w:p>
        </w:tc>
        <w:tc>
          <w:tcPr>
            <w:tcW w:w="1843" w:type="dxa"/>
          </w:tcPr>
          <w:p w14:paraId="74927A2B" w14:textId="37CB534B" w:rsidR="00AB4E86" w:rsidRPr="00BB3F8C" w:rsidRDefault="00AB4E86" w:rsidP="00BB3F8C">
            <w:pPr>
              <w:spacing w:after="0" w:line="240" w:lineRule="auto"/>
              <w:ind w:left="0" w:right="0"/>
            </w:pPr>
            <w:r>
              <w:t>200 (MAX)</w:t>
            </w:r>
          </w:p>
        </w:tc>
      </w:tr>
    </w:tbl>
    <w:p w14:paraId="32AEF355" w14:textId="77777777" w:rsidR="00AB4E86" w:rsidRDefault="00AB4E86" w:rsidP="00BB3F8C">
      <w:pPr>
        <w:spacing w:after="0" w:line="240" w:lineRule="auto"/>
        <w:ind w:left="0" w:right="0"/>
        <w:contextualSpacing/>
      </w:pPr>
      <w:r>
        <w:t xml:space="preserve">               </w:t>
      </w:r>
    </w:p>
    <w:p w14:paraId="0C818948" w14:textId="4DE7D739" w:rsidR="00BB3F8C" w:rsidRDefault="00AB4E86" w:rsidP="005530AC">
      <w:r>
        <w:t xml:space="preserve">Andra behandling, enligt tabell nedan. </w:t>
      </w:r>
    </w:p>
    <w:p w14:paraId="26231DB6" w14:textId="7AC578D1" w:rsidR="00AB4E86" w:rsidRDefault="00AB4E86" w:rsidP="00BB3F8C">
      <w:pPr>
        <w:spacing w:after="0" w:line="240" w:lineRule="auto"/>
        <w:ind w:left="0" w:right="0"/>
        <w:contextualSpacing/>
      </w:pPr>
      <w:r>
        <w:t xml:space="preserve">   </w:t>
      </w:r>
    </w:p>
    <w:tbl>
      <w:tblPr>
        <w:tblW w:w="0" w:type="auto"/>
        <w:tblInd w:w="2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3"/>
        <w:gridCol w:w="1843"/>
      </w:tblGrid>
      <w:tr w:rsidR="00AB4E86" w:rsidRPr="00BB3F8C" w14:paraId="1A5CA325" w14:textId="77777777">
        <w:trPr>
          <w:trHeight w:val="253"/>
        </w:trPr>
        <w:tc>
          <w:tcPr>
            <w:tcW w:w="2153" w:type="dxa"/>
          </w:tcPr>
          <w:p w14:paraId="4BD70103" w14:textId="4961AE85" w:rsidR="00AB4E86" w:rsidRPr="00BB3F8C" w:rsidRDefault="00AB4E86">
            <w:pPr>
              <w:spacing w:after="0" w:line="240" w:lineRule="auto"/>
              <w:ind w:left="0" w:right="0"/>
            </w:pPr>
            <w:r w:rsidRPr="00BB3F8C">
              <w:t>Tid</w:t>
            </w:r>
          </w:p>
        </w:tc>
        <w:tc>
          <w:tcPr>
            <w:tcW w:w="1843" w:type="dxa"/>
          </w:tcPr>
          <w:p w14:paraId="124E9EB1" w14:textId="77777777" w:rsidR="00AB4E86" w:rsidRPr="00BB3F8C" w:rsidRDefault="00AB4E86">
            <w:pPr>
              <w:spacing w:after="0" w:line="240" w:lineRule="auto"/>
              <w:ind w:left="0" w:right="0"/>
            </w:pPr>
            <w:r w:rsidRPr="00BB3F8C">
              <w:t>infusion</w:t>
            </w:r>
          </w:p>
          <w:p w14:paraId="6D2AB487" w14:textId="77777777" w:rsidR="00AB4E86" w:rsidRPr="00BB3F8C" w:rsidRDefault="00AB4E86">
            <w:pPr>
              <w:spacing w:after="0" w:line="240" w:lineRule="auto"/>
              <w:ind w:left="0" w:right="0"/>
            </w:pPr>
            <w:r w:rsidRPr="00BB3F8C">
              <w:t>ml/</w:t>
            </w:r>
            <w:proofErr w:type="spellStart"/>
            <w:r w:rsidRPr="00BB3F8C">
              <w:t>tim</w:t>
            </w:r>
            <w:proofErr w:type="spellEnd"/>
          </w:p>
        </w:tc>
      </w:tr>
      <w:tr w:rsidR="00AB4E86" w:rsidRPr="00BB3F8C" w14:paraId="0519446B" w14:textId="77777777">
        <w:trPr>
          <w:trHeight w:val="253"/>
        </w:trPr>
        <w:tc>
          <w:tcPr>
            <w:tcW w:w="2153" w:type="dxa"/>
          </w:tcPr>
          <w:p w14:paraId="6EEB7EE8" w14:textId="77777777" w:rsidR="00AB4E86" w:rsidRPr="00BB3F8C" w:rsidRDefault="00AB4E86">
            <w:pPr>
              <w:spacing w:after="0" w:line="240" w:lineRule="auto"/>
              <w:ind w:left="0" w:right="0"/>
            </w:pPr>
            <w:proofErr w:type="gramStart"/>
            <w:r w:rsidRPr="00BB3F8C">
              <w:t>0-30</w:t>
            </w:r>
            <w:proofErr w:type="gramEnd"/>
            <w:r w:rsidRPr="00BB3F8C">
              <w:t xml:space="preserve"> min</w:t>
            </w:r>
          </w:p>
        </w:tc>
        <w:tc>
          <w:tcPr>
            <w:tcW w:w="1843" w:type="dxa"/>
          </w:tcPr>
          <w:p w14:paraId="5B707A86" w14:textId="2B816641" w:rsidR="00AB4E86" w:rsidRPr="00BB3F8C" w:rsidRDefault="00AB4E86">
            <w:pPr>
              <w:spacing w:after="0" w:line="240" w:lineRule="auto"/>
              <w:ind w:left="0" w:right="0"/>
            </w:pPr>
            <w:r>
              <w:t>50</w:t>
            </w:r>
          </w:p>
        </w:tc>
      </w:tr>
      <w:tr w:rsidR="00AB4E86" w:rsidRPr="00BB3F8C" w14:paraId="3F32B0BE" w14:textId="77777777">
        <w:trPr>
          <w:trHeight w:val="253"/>
        </w:trPr>
        <w:tc>
          <w:tcPr>
            <w:tcW w:w="2153" w:type="dxa"/>
          </w:tcPr>
          <w:p w14:paraId="35627944" w14:textId="77777777" w:rsidR="00AB4E86" w:rsidRPr="00BB3F8C" w:rsidRDefault="00AB4E86">
            <w:pPr>
              <w:spacing w:after="0" w:line="240" w:lineRule="auto"/>
              <w:ind w:left="0" w:right="0"/>
            </w:pPr>
            <w:proofErr w:type="gramStart"/>
            <w:r w:rsidRPr="00BB3F8C">
              <w:t>30-60</w:t>
            </w:r>
            <w:proofErr w:type="gramEnd"/>
          </w:p>
        </w:tc>
        <w:tc>
          <w:tcPr>
            <w:tcW w:w="1843" w:type="dxa"/>
          </w:tcPr>
          <w:p w14:paraId="1DD2E89E" w14:textId="24EAED03" w:rsidR="00AB4E86" w:rsidRPr="00BB3F8C" w:rsidRDefault="00AB4E86">
            <w:pPr>
              <w:spacing w:after="0" w:line="240" w:lineRule="auto"/>
              <w:ind w:left="0" w:right="0"/>
            </w:pPr>
            <w:r>
              <w:t>100</w:t>
            </w:r>
          </w:p>
        </w:tc>
      </w:tr>
      <w:tr w:rsidR="00AB4E86" w:rsidRPr="00BB3F8C" w14:paraId="31066D44" w14:textId="77777777">
        <w:trPr>
          <w:trHeight w:val="239"/>
        </w:trPr>
        <w:tc>
          <w:tcPr>
            <w:tcW w:w="2153" w:type="dxa"/>
          </w:tcPr>
          <w:p w14:paraId="16B33D78" w14:textId="77777777" w:rsidR="00AB4E86" w:rsidRPr="00BB3F8C" w:rsidRDefault="00AB4E86">
            <w:pPr>
              <w:spacing w:after="0" w:line="240" w:lineRule="auto"/>
              <w:ind w:left="0" w:right="0"/>
            </w:pPr>
            <w:proofErr w:type="gramStart"/>
            <w:r w:rsidRPr="00BB3F8C">
              <w:t>60-90</w:t>
            </w:r>
            <w:proofErr w:type="gramEnd"/>
          </w:p>
        </w:tc>
        <w:tc>
          <w:tcPr>
            <w:tcW w:w="1843" w:type="dxa"/>
          </w:tcPr>
          <w:p w14:paraId="7549F344" w14:textId="52E97ADF" w:rsidR="00AB4E86" w:rsidRPr="00BB3F8C" w:rsidRDefault="00AB4E86">
            <w:pPr>
              <w:spacing w:after="0" w:line="240" w:lineRule="auto"/>
              <w:ind w:left="0" w:right="0"/>
            </w:pPr>
            <w:r>
              <w:t>150</w:t>
            </w:r>
          </w:p>
        </w:tc>
      </w:tr>
      <w:tr w:rsidR="00AB4E86" w:rsidRPr="00BB3F8C" w14:paraId="2724C03B" w14:textId="77777777">
        <w:trPr>
          <w:trHeight w:val="253"/>
        </w:trPr>
        <w:tc>
          <w:tcPr>
            <w:tcW w:w="2153" w:type="dxa"/>
          </w:tcPr>
          <w:p w14:paraId="5E9AA364" w14:textId="77777777" w:rsidR="00AB4E86" w:rsidRPr="00BB3F8C" w:rsidRDefault="00AB4E86">
            <w:pPr>
              <w:spacing w:after="0" w:line="240" w:lineRule="auto"/>
              <w:ind w:left="0" w:right="0"/>
            </w:pPr>
            <w:proofErr w:type="gramStart"/>
            <w:r w:rsidRPr="00BB3F8C">
              <w:t>90-120</w:t>
            </w:r>
            <w:proofErr w:type="gramEnd"/>
          </w:p>
        </w:tc>
        <w:tc>
          <w:tcPr>
            <w:tcW w:w="1843" w:type="dxa"/>
          </w:tcPr>
          <w:p w14:paraId="6D7B1D6D" w14:textId="229EE976" w:rsidR="00AB4E86" w:rsidRPr="00BB3F8C" w:rsidRDefault="00AB4E86">
            <w:pPr>
              <w:spacing w:after="0" w:line="240" w:lineRule="auto"/>
              <w:ind w:left="0" w:right="0"/>
            </w:pPr>
            <w:r>
              <w:t>200 (MAX)</w:t>
            </w:r>
          </w:p>
        </w:tc>
      </w:tr>
      <w:tr w:rsidR="00AB4E86" w:rsidRPr="00BB3F8C" w14:paraId="539354C4" w14:textId="77777777">
        <w:trPr>
          <w:trHeight w:val="239"/>
        </w:trPr>
        <w:tc>
          <w:tcPr>
            <w:tcW w:w="2153" w:type="dxa"/>
          </w:tcPr>
          <w:p w14:paraId="47EF64FC" w14:textId="77777777" w:rsidR="00AB4E86" w:rsidRPr="00BB3F8C" w:rsidRDefault="00AB4E86">
            <w:pPr>
              <w:spacing w:after="0" w:line="240" w:lineRule="auto"/>
              <w:ind w:left="0" w:right="0"/>
            </w:pPr>
            <w:proofErr w:type="gramStart"/>
            <w:r w:rsidRPr="00BB3F8C">
              <w:t>2-2,5</w:t>
            </w:r>
            <w:proofErr w:type="gramEnd"/>
            <w:r w:rsidRPr="00BB3F8C">
              <w:t xml:space="preserve"> </w:t>
            </w:r>
            <w:proofErr w:type="spellStart"/>
            <w:r w:rsidRPr="00BB3F8C">
              <w:t>tim</w:t>
            </w:r>
            <w:proofErr w:type="spellEnd"/>
          </w:p>
        </w:tc>
        <w:tc>
          <w:tcPr>
            <w:tcW w:w="1843" w:type="dxa"/>
          </w:tcPr>
          <w:p w14:paraId="4601F150" w14:textId="19295CF1" w:rsidR="00AB4E86" w:rsidRPr="00BB3F8C" w:rsidRDefault="00AB4E86">
            <w:pPr>
              <w:spacing w:after="0" w:line="240" w:lineRule="auto"/>
              <w:ind w:left="0" w:right="0"/>
            </w:pPr>
            <w:r>
              <w:t>200 (MAX)</w:t>
            </w:r>
          </w:p>
        </w:tc>
      </w:tr>
      <w:tr w:rsidR="00AB4E86" w:rsidRPr="00BB3F8C" w14:paraId="2F485E28" w14:textId="77777777">
        <w:trPr>
          <w:trHeight w:val="253"/>
        </w:trPr>
        <w:tc>
          <w:tcPr>
            <w:tcW w:w="2153" w:type="dxa"/>
          </w:tcPr>
          <w:p w14:paraId="5627C0B6" w14:textId="77777777" w:rsidR="00AB4E86" w:rsidRPr="00BB3F8C" w:rsidRDefault="00AB4E86">
            <w:pPr>
              <w:spacing w:after="0" w:line="240" w:lineRule="auto"/>
              <w:ind w:left="0" w:right="0"/>
            </w:pPr>
            <w:proofErr w:type="gramStart"/>
            <w:r w:rsidRPr="00BB3F8C">
              <w:t>2,5-3</w:t>
            </w:r>
            <w:proofErr w:type="gramEnd"/>
          </w:p>
        </w:tc>
        <w:tc>
          <w:tcPr>
            <w:tcW w:w="1843" w:type="dxa"/>
          </w:tcPr>
          <w:p w14:paraId="4E18FA55" w14:textId="1CEC4F9C" w:rsidR="00AB4E86" w:rsidRPr="00BB3F8C" w:rsidRDefault="00AB4E86">
            <w:pPr>
              <w:spacing w:after="0" w:line="240" w:lineRule="auto"/>
              <w:ind w:left="0" w:right="0"/>
            </w:pPr>
            <w:r>
              <w:t>200 (MAX)</w:t>
            </w:r>
          </w:p>
        </w:tc>
      </w:tr>
      <w:tr w:rsidR="00AB4E86" w:rsidRPr="00BB3F8C" w14:paraId="7306DA9A" w14:textId="77777777">
        <w:trPr>
          <w:trHeight w:val="239"/>
        </w:trPr>
        <w:tc>
          <w:tcPr>
            <w:tcW w:w="2153" w:type="dxa"/>
          </w:tcPr>
          <w:p w14:paraId="0650DEC1" w14:textId="77777777" w:rsidR="00AB4E86" w:rsidRPr="00BB3F8C" w:rsidRDefault="00AB4E86">
            <w:pPr>
              <w:spacing w:after="0" w:line="240" w:lineRule="auto"/>
              <w:ind w:left="0" w:right="0"/>
            </w:pPr>
            <w:proofErr w:type="gramStart"/>
            <w:r w:rsidRPr="00BB3F8C">
              <w:t>3-3,5</w:t>
            </w:r>
            <w:proofErr w:type="gramEnd"/>
          </w:p>
        </w:tc>
        <w:tc>
          <w:tcPr>
            <w:tcW w:w="1843" w:type="dxa"/>
          </w:tcPr>
          <w:p w14:paraId="677E4AC2" w14:textId="58FD4911" w:rsidR="00AB4E86" w:rsidRPr="00BB3F8C" w:rsidRDefault="00AB4E86">
            <w:pPr>
              <w:spacing w:after="0" w:line="240" w:lineRule="auto"/>
              <w:ind w:left="0" w:right="0"/>
            </w:pPr>
          </w:p>
        </w:tc>
      </w:tr>
      <w:tr w:rsidR="00AB4E86" w:rsidRPr="00BB3F8C" w14:paraId="5C2AAC2D" w14:textId="77777777">
        <w:trPr>
          <w:trHeight w:val="253"/>
        </w:trPr>
        <w:tc>
          <w:tcPr>
            <w:tcW w:w="2153" w:type="dxa"/>
          </w:tcPr>
          <w:p w14:paraId="68FD35E3" w14:textId="77777777" w:rsidR="00AB4E86" w:rsidRPr="00BB3F8C" w:rsidRDefault="00AB4E86">
            <w:pPr>
              <w:spacing w:after="0" w:line="240" w:lineRule="auto"/>
              <w:ind w:left="0" w:right="0"/>
            </w:pPr>
            <w:proofErr w:type="gramStart"/>
            <w:r w:rsidRPr="00BB3F8C">
              <w:t>3,5-4</w:t>
            </w:r>
            <w:proofErr w:type="gramEnd"/>
          </w:p>
        </w:tc>
        <w:tc>
          <w:tcPr>
            <w:tcW w:w="1843" w:type="dxa"/>
          </w:tcPr>
          <w:p w14:paraId="55092DB0" w14:textId="5C8F5560" w:rsidR="00AB4E86" w:rsidRPr="00BB3F8C" w:rsidRDefault="00AB4E86">
            <w:pPr>
              <w:spacing w:after="0" w:line="240" w:lineRule="auto"/>
              <w:ind w:left="0" w:right="0"/>
            </w:pPr>
          </w:p>
        </w:tc>
      </w:tr>
    </w:tbl>
    <w:p w14:paraId="04B8EBDB" w14:textId="77777777" w:rsidR="00AB4E86" w:rsidRPr="00BB3F8C" w:rsidRDefault="00AB4E86" w:rsidP="00BB3F8C">
      <w:pPr>
        <w:spacing w:after="0" w:line="240" w:lineRule="auto"/>
        <w:ind w:left="0" w:right="0"/>
        <w:contextualSpacing/>
      </w:pPr>
    </w:p>
    <w:p w14:paraId="607C4494" w14:textId="74963433" w:rsidR="00BB3F8C" w:rsidRPr="005530AC" w:rsidRDefault="00BB3F8C" w:rsidP="005530AC">
      <w:pPr>
        <w:pStyle w:val="Heading2"/>
      </w:pPr>
      <w:r w:rsidRPr="005530AC">
        <w:t>Kontroller</w:t>
      </w:r>
    </w:p>
    <w:p w14:paraId="1A5FCF2A" w14:textId="2A0C94A5" w:rsidR="00BB3F8C" w:rsidRPr="00BB3F8C" w:rsidRDefault="00BB3F8C" w:rsidP="005530AC">
      <w:r w:rsidRPr="00BB3F8C">
        <w:t>Allmäntillstånd, puls, blodtryck var 15 minut</w:t>
      </w:r>
      <w:r w:rsidR="00AB4E86">
        <w:t xml:space="preserve"> första timme sedan var 30:de minut om stabilt. </w:t>
      </w:r>
      <w:r w:rsidRPr="00BB3F8C">
        <w:t xml:space="preserve">Pox, temp vid behov. </w:t>
      </w:r>
    </w:p>
    <w:p w14:paraId="662BC28C" w14:textId="3FAF4BF1" w:rsidR="00BB3F8C" w:rsidRPr="00BB3F8C" w:rsidRDefault="00F83B67" w:rsidP="005530AC">
      <w:pPr>
        <w:rPr>
          <w:color w:val="222222"/>
        </w:rPr>
      </w:pPr>
      <w:r>
        <w:br/>
      </w:r>
      <w:r w:rsidR="00BB3F8C" w:rsidRPr="00BB3F8C">
        <w:rPr>
          <w:color w:val="222222"/>
        </w:rPr>
        <w:t xml:space="preserve">Milda eller måttliga infusionsrelaterade reaktioner svarar ofta på en minskning av infusionshastigheten. Infusionshastigheten kan ökas vid förbättring av symtomen. </w:t>
      </w:r>
    </w:p>
    <w:p w14:paraId="37D3688D" w14:textId="76353296" w:rsidR="00BB3F8C" w:rsidRDefault="00BB3F8C" w:rsidP="005530AC">
      <w:pPr>
        <w:rPr>
          <w:color w:val="222222"/>
        </w:rPr>
      </w:pPr>
      <w:r w:rsidRPr="00BB3F8C">
        <w:rPr>
          <w:color w:val="222222"/>
        </w:rPr>
        <w:t xml:space="preserve">Vid påtagliga reaktioner: avbryt infusionen, ta ställning till behandling av </w:t>
      </w:r>
      <w:proofErr w:type="spellStart"/>
      <w:r w:rsidRPr="00BB3F8C">
        <w:rPr>
          <w:color w:val="222222"/>
        </w:rPr>
        <w:t>symtom</w:t>
      </w:r>
      <w:r w:rsidR="00AB4E86">
        <w:rPr>
          <w:color w:val="222222"/>
        </w:rPr>
        <w:t>:</w:t>
      </w:r>
      <w:r w:rsidRPr="00BB3F8C">
        <w:rPr>
          <w:color w:val="222222"/>
        </w:rPr>
        <w:t>.</w:t>
      </w:r>
      <w:r w:rsidR="00AB4E86">
        <w:rPr>
          <w:color w:val="222222"/>
        </w:rPr>
        <w:t>ge</w:t>
      </w:r>
      <w:proofErr w:type="spellEnd"/>
      <w:r w:rsidR="00AB4E86">
        <w:rPr>
          <w:color w:val="222222"/>
        </w:rPr>
        <w:t xml:space="preserve"> eventuellt syrgas, </w:t>
      </w:r>
      <w:proofErr w:type="spellStart"/>
      <w:r w:rsidR="00AB4E86">
        <w:rPr>
          <w:color w:val="222222"/>
        </w:rPr>
        <w:t>Salbutamol</w:t>
      </w:r>
      <w:proofErr w:type="spellEnd"/>
      <w:r w:rsidR="00AB4E86">
        <w:rPr>
          <w:color w:val="222222"/>
        </w:rPr>
        <w:t xml:space="preserve"> inhalationer vid bronkospasm.</w:t>
      </w:r>
      <w:r w:rsidR="00AB4E86">
        <w:rPr>
          <w:color w:val="222222"/>
        </w:rPr>
        <w:br/>
        <w:t>NaCl 0,9% vid blodtryck under 100 mmHg.</w:t>
      </w:r>
      <w:r w:rsidR="00AB4E86">
        <w:rPr>
          <w:color w:val="222222"/>
        </w:rPr>
        <w:br/>
        <w:t>F</w:t>
      </w:r>
      <w:r w:rsidRPr="00BB3F8C">
        <w:rPr>
          <w:color w:val="222222"/>
        </w:rPr>
        <w:t>ortsatt infusion påbörjas först när symtom upphört och med högst halva senaste infusionshastigheten.</w:t>
      </w:r>
    </w:p>
    <w:p w14:paraId="71E2A91D" w14:textId="2B759133" w:rsidR="00AB4E86" w:rsidRPr="00AB4E86" w:rsidRDefault="00AB4E86" w:rsidP="005530AC">
      <w:r>
        <w:t>Efter infusion observera patienter i 30 minuter, informera om nästkommande infusion</w:t>
      </w:r>
    </w:p>
    <w:p w14:paraId="5C2CF3F0" w14:textId="77777777" w:rsidR="00DD4C72" w:rsidRDefault="00DD4C72" w:rsidP="00BB3F8C">
      <w:pPr>
        <w:spacing w:after="0" w:line="240" w:lineRule="auto"/>
        <w:ind w:left="0" w:right="0"/>
        <w:contextualSpacing/>
        <w:rPr>
          <w:b/>
        </w:rPr>
      </w:pPr>
    </w:p>
    <w:p w14:paraId="7BBEF573" w14:textId="77777777" w:rsidR="00AB4E86" w:rsidRPr="005530AC" w:rsidRDefault="00AB4E86" w:rsidP="005530AC">
      <w:pPr>
        <w:pStyle w:val="Heading2"/>
      </w:pPr>
      <w:r w:rsidRPr="005530AC">
        <w:t>Uppföljning</w:t>
      </w:r>
    </w:p>
    <w:p w14:paraId="16DC2766" w14:textId="07622AE4" w:rsidR="00AB4E86" w:rsidRDefault="00AB4E86" w:rsidP="005530AC">
      <w:r w:rsidRPr="00AB4E86">
        <w:t>Individuell</w:t>
      </w:r>
      <w:r>
        <w:t xml:space="preserve"> bedömning, r</w:t>
      </w:r>
      <w:r w:rsidRPr="00AB4E86">
        <w:t>egelbunden kontroll</w:t>
      </w:r>
      <w:r>
        <w:t>.</w:t>
      </w:r>
    </w:p>
    <w:p w14:paraId="12CF0DC5" w14:textId="77777777" w:rsidR="00AB4E86" w:rsidRDefault="00AB4E86" w:rsidP="005530AC">
      <w:r>
        <w:t xml:space="preserve"> </w:t>
      </w:r>
      <w:r w:rsidRPr="00AB4E86">
        <w:t xml:space="preserve">Behandlingseffekten kan kontrolleras med CD19 och CD20 </w:t>
      </w:r>
    </w:p>
    <w:p w14:paraId="700A7EC9" w14:textId="5C140F5E" w:rsidR="00BB3F8C" w:rsidRPr="00BB3F8C" w:rsidRDefault="00AB4E86" w:rsidP="005530AC">
      <w:r w:rsidRPr="00AB4E86">
        <w:rPr>
          <w:b/>
        </w:rPr>
        <w:t xml:space="preserve">Vid förbehandling med </w:t>
      </w:r>
      <w:proofErr w:type="spellStart"/>
      <w:r w:rsidRPr="00AB4E86">
        <w:rPr>
          <w:b/>
        </w:rPr>
        <w:t>Mabthera</w:t>
      </w:r>
      <w:proofErr w:type="spellEnd"/>
      <w:r w:rsidRPr="00AB4E86">
        <w:rPr>
          <w:b/>
        </w:rPr>
        <w:t xml:space="preserve"> inför njurtransplantation med levande donator måste nytt </w:t>
      </w:r>
      <w:proofErr w:type="spellStart"/>
      <w:r w:rsidRPr="00AB4E86">
        <w:rPr>
          <w:b/>
        </w:rPr>
        <w:t>korstest</w:t>
      </w:r>
      <w:proofErr w:type="spellEnd"/>
      <w:r w:rsidRPr="00AB4E86">
        <w:rPr>
          <w:b/>
        </w:rPr>
        <w:t xml:space="preserve"> tas före behandlingen </w:t>
      </w:r>
      <w:r w:rsidRPr="00AB4E86">
        <w:t>(kan annars bli falskt positivt), men svar behöver inte inväntas.</w:t>
      </w:r>
      <w:r w:rsidRPr="00AB4E86">
        <w:br/>
      </w:r>
    </w:p>
    <w:p w14:paraId="749C4E11" w14:textId="77777777" w:rsidR="00A92776" w:rsidRPr="000D04ED" w:rsidRDefault="00A92776" w:rsidP="00A92776">
      <w:pPr>
        <w:pStyle w:val="Heading2"/>
        <w:ind w:right="-143"/>
      </w:pPr>
      <w:bookmarkStart w:id="7" w:name="_Toc100327195"/>
      <w:bookmarkStart w:id="8" w:name="_Toc106874295"/>
      <w:bookmarkEnd w:id="0"/>
      <w:r>
        <w:t>Källförteckning</w:t>
      </w:r>
      <w:bookmarkEnd w:id="7"/>
      <w:bookmarkEnd w:id="8"/>
    </w:p>
    <w:p w14:paraId="17C69411" w14:textId="491197C3" w:rsidR="00536A5A" w:rsidRPr="00536A5A" w:rsidRDefault="4AAA77F4" w:rsidP="2DF244F4">
      <w:pPr>
        <w:rPr>
          <w:lang w:val="en-US"/>
        </w:rPr>
      </w:pPr>
      <w:hyperlink r:id="rId18">
        <w:r w:rsidRPr="2DF244F4">
          <w:rPr>
            <w:rStyle w:val="Hyperlink"/>
            <w:lang w:val="en-US"/>
          </w:rPr>
          <w:t>Regionalt medicinskt vårdprogram för Systemisk vaskulit engagerande små och medelstora kärl</w:t>
        </w:r>
      </w:hyperlink>
    </w:p>
    <w:p w14:paraId="76B9F95B" w14:textId="1ECFF65F" w:rsidR="00536A5A" w:rsidRPr="00536A5A" w:rsidRDefault="00536A5A" w:rsidP="2DF244F4">
      <w:pPr>
        <w:rPr>
          <w:color w:val="0000FF"/>
          <w:u w:val="single"/>
        </w:rPr>
      </w:pPr>
    </w:p>
    <w:sectPr w:rsidR="00536A5A" w:rsidRPr="00536A5A" w:rsidSect="00BB3F8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D4C1E" w14:textId="77777777" w:rsidR="00466D02" w:rsidRDefault="00466D02">
      <w:r>
        <w:separator/>
      </w:r>
    </w:p>
  </w:endnote>
  <w:endnote w:type="continuationSeparator" w:id="0">
    <w:p w14:paraId="249309B6" w14:textId="77777777" w:rsidR="00466D02" w:rsidRDefault="00466D02">
      <w:r>
        <w:continuationSeparator/>
      </w:r>
    </w:p>
  </w:endnote>
  <w:endnote w:type="continuationNotice" w:id="1">
    <w:p w14:paraId="66036460" w14:textId="77777777" w:rsidR="00466D02" w:rsidRDefault="00466D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19581" w14:textId="77777777" w:rsidR="00466D02" w:rsidRDefault="00466D02"/>
  </w:footnote>
  <w:footnote w:type="continuationSeparator" w:id="0">
    <w:p w14:paraId="5F7D90AF" w14:textId="77777777" w:rsidR="00466D02" w:rsidRDefault="00466D02">
      <w:r>
        <w:continuationSeparator/>
      </w:r>
    </w:p>
  </w:footnote>
  <w:footnote w:type="continuationNotice" w:id="1">
    <w:p w14:paraId="64A74CEA" w14:textId="77777777" w:rsidR="00466D02" w:rsidRDefault="00466D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BF5EF7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315BF7"/>
    <w:multiLevelType w:val="hybridMultilevel"/>
    <w:tmpl w:val="211A6102"/>
    <w:lvl w:ilvl="0" w:tplc="041D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FA38FE"/>
    <w:multiLevelType w:val="hybridMultilevel"/>
    <w:tmpl w:val="523C19CA"/>
    <w:lvl w:ilvl="0" w:tplc="041D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62217954">
    <w:abstractNumId w:val="19"/>
  </w:num>
  <w:num w:numId="2" w16cid:durableId="1043755102">
    <w:abstractNumId w:val="16"/>
  </w:num>
  <w:num w:numId="3" w16cid:durableId="1620139061">
    <w:abstractNumId w:val="0"/>
  </w:num>
  <w:num w:numId="4" w16cid:durableId="882835990">
    <w:abstractNumId w:val="6"/>
  </w:num>
  <w:num w:numId="5" w16cid:durableId="331026178">
    <w:abstractNumId w:val="17"/>
  </w:num>
  <w:num w:numId="6" w16cid:durableId="986474839">
    <w:abstractNumId w:val="2"/>
  </w:num>
  <w:num w:numId="7" w16cid:durableId="1767723648">
    <w:abstractNumId w:val="12"/>
  </w:num>
  <w:num w:numId="8" w16cid:durableId="2074158140">
    <w:abstractNumId w:val="8"/>
  </w:num>
  <w:num w:numId="9" w16cid:durableId="294481684">
    <w:abstractNumId w:val="1"/>
  </w:num>
  <w:num w:numId="10" w16cid:durableId="868296936">
    <w:abstractNumId w:val="1"/>
  </w:num>
  <w:num w:numId="11" w16cid:durableId="937327890">
    <w:abstractNumId w:val="3"/>
  </w:num>
  <w:num w:numId="12" w16cid:durableId="1722901005">
    <w:abstractNumId w:val="4"/>
  </w:num>
  <w:num w:numId="13" w16cid:durableId="1606965143">
    <w:abstractNumId w:val="14"/>
  </w:num>
  <w:num w:numId="14" w16cid:durableId="1479609485">
    <w:abstractNumId w:val="9"/>
  </w:num>
  <w:num w:numId="15" w16cid:durableId="2078816302">
    <w:abstractNumId w:val="7"/>
  </w:num>
  <w:num w:numId="16" w16cid:durableId="1684749337">
    <w:abstractNumId w:val="13"/>
  </w:num>
  <w:num w:numId="17" w16cid:durableId="707798544">
    <w:abstractNumId w:val="5"/>
  </w:num>
  <w:num w:numId="18" w16cid:durableId="1043940930">
    <w:abstractNumId w:val="11"/>
  </w:num>
  <w:num w:numId="19" w16cid:durableId="2019385546">
    <w:abstractNumId w:val="18"/>
  </w:num>
  <w:num w:numId="20" w16cid:durableId="705905333">
    <w:abstractNumId w:val="15"/>
  </w:num>
  <w:num w:numId="21" w16cid:durableId="19438301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6721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6988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AE4"/>
    <w:rsid w:val="00164C3D"/>
    <w:rsid w:val="00166D3A"/>
    <w:rsid w:val="00181FDC"/>
    <w:rsid w:val="001856E8"/>
    <w:rsid w:val="001860B9"/>
    <w:rsid w:val="00186F2B"/>
    <w:rsid w:val="001874D6"/>
    <w:rsid w:val="0019632A"/>
    <w:rsid w:val="001A4E7C"/>
    <w:rsid w:val="001B74D1"/>
    <w:rsid w:val="001B762C"/>
    <w:rsid w:val="001C4D0A"/>
    <w:rsid w:val="001C5FEF"/>
    <w:rsid w:val="001E30C2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6137"/>
    <w:rsid w:val="00280A85"/>
    <w:rsid w:val="00284119"/>
    <w:rsid w:val="00290B5C"/>
    <w:rsid w:val="00294791"/>
    <w:rsid w:val="002B0B30"/>
    <w:rsid w:val="002B0C78"/>
    <w:rsid w:val="002B1228"/>
    <w:rsid w:val="002C0C02"/>
    <w:rsid w:val="002C1277"/>
    <w:rsid w:val="002C60AD"/>
    <w:rsid w:val="002D0E0E"/>
    <w:rsid w:val="002D5121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B85"/>
    <w:rsid w:val="00320F86"/>
    <w:rsid w:val="00324171"/>
    <w:rsid w:val="00326C24"/>
    <w:rsid w:val="00337F99"/>
    <w:rsid w:val="0034307B"/>
    <w:rsid w:val="0034348F"/>
    <w:rsid w:val="00345EB1"/>
    <w:rsid w:val="00346479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40FB"/>
    <w:rsid w:val="003B1BC6"/>
    <w:rsid w:val="003B2A4B"/>
    <w:rsid w:val="003C5667"/>
    <w:rsid w:val="003D099E"/>
    <w:rsid w:val="003D21A2"/>
    <w:rsid w:val="003D29D2"/>
    <w:rsid w:val="003D4BBE"/>
    <w:rsid w:val="003E0705"/>
    <w:rsid w:val="003E2FF7"/>
    <w:rsid w:val="003F1013"/>
    <w:rsid w:val="003F1ACF"/>
    <w:rsid w:val="003F2929"/>
    <w:rsid w:val="00404948"/>
    <w:rsid w:val="00406BEA"/>
    <w:rsid w:val="00413A60"/>
    <w:rsid w:val="00416110"/>
    <w:rsid w:val="004230F7"/>
    <w:rsid w:val="0043167E"/>
    <w:rsid w:val="004318F1"/>
    <w:rsid w:val="0043409A"/>
    <w:rsid w:val="00443C1E"/>
    <w:rsid w:val="00446255"/>
    <w:rsid w:val="00451935"/>
    <w:rsid w:val="00460ED0"/>
    <w:rsid w:val="00465651"/>
    <w:rsid w:val="00466D02"/>
    <w:rsid w:val="00470CE7"/>
    <w:rsid w:val="00470F4F"/>
    <w:rsid w:val="00472482"/>
    <w:rsid w:val="00473F14"/>
    <w:rsid w:val="00476610"/>
    <w:rsid w:val="00480DC7"/>
    <w:rsid w:val="004876F6"/>
    <w:rsid w:val="0049236A"/>
    <w:rsid w:val="00492718"/>
    <w:rsid w:val="004A355D"/>
    <w:rsid w:val="004A4970"/>
    <w:rsid w:val="004A7ADF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30AC"/>
    <w:rsid w:val="005578FA"/>
    <w:rsid w:val="00561889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58ED"/>
    <w:rsid w:val="005C0045"/>
    <w:rsid w:val="005C084E"/>
    <w:rsid w:val="005C4606"/>
    <w:rsid w:val="005D0B0C"/>
    <w:rsid w:val="005E02B3"/>
    <w:rsid w:val="005E1E24"/>
    <w:rsid w:val="005E2309"/>
    <w:rsid w:val="0060596B"/>
    <w:rsid w:val="00606D97"/>
    <w:rsid w:val="00614E64"/>
    <w:rsid w:val="00617710"/>
    <w:rsid w:val="00617EE6"/>
    <w:rsid w:val="0062184C"/>
    <w:rsid w:val="00622737"/>
    <w:rsid w:val="00623724"/>
    <w:rsid w:val="00627BEA"/>
    <w:rsid w:val="006319DB"/>
    <w:rsid w:val="006520CF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2978"/>
    <w:rsid w:val="006B5DE7"/>
    <w:rsid w:val="006C5048"/>
    <w:rsid w:val="006C6A4B"/>
    <w:rsid w:val="006C779F"/>
    <w:rsid w:val="006D01F5"/>
    <w:rsid w:val="006D04F1"/>
    <w:rsid w:val="006D0CFB"/>
    <w:rsid w:val="006D30C0"/>
    <w:rsid w:val="006D7535"/>
    <w:rsid w:val="006E450B"/>
    <w:rsid w:val="006F0D7E"/>
    <w:rsid w:val="00703BD2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46E6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1F3F"/>
    <w:rsid w:val="007F5DD5"/>
    <w:rsid w:val="00811FD2"/>
    <w:rsid w:val="00821A1B"/>
    <w:rsid w:val="008262E9"/>
    <w:rsid w:val="00827E69"/>
    <w:rsid w:val="00835C4D"/>
    <w:rsid w:val="00843F48"/>
    <w:rsid w:val="00851423"/>
    <w:rsid w:val="00857848"/>
    <w:rsid w:val="008654B6"/>
    <w:rsid w:val="00871315"/>
    <w:rsid w:val="0087139C"/>
    <w:rsid w:val="00880E83"/>
    <w:rsid w:val="00884EFF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4857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2C2E"/>
    <w:rsid w:val="00933039"/>
    <w:rsid w:val="009347A5"/>
    <w:rsid w:val="00942257"/>
    <w:rsid w:val="00944365"/>
    <w:rsid w:val="009471BF"/>
    <w:rsid w:val="00950E4E"/>
    <w:rsid w:val="009529BD"/>
    <w:rsid w:val="009533B4"/>
    <w:rsid w:val="00971D93"/>
    <w:rsid w:val="009B1F6B"/>
    <w:rsid w:val="009B32F1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776"/>
    <w:rsid w:val="00A92E07"/>
    <w:rsid w:val="00AA0B3A"/>
    <w:rsid w:val="00AA437B"/>
    <w:rsid w:val="00AA6EB4"/>
    <w:rsid w:val="00AA767D"/>
    <w:rsid w:val="00AB0CC9"/>
    <w:rsid w:val="00AB4E86"/>
    <w:rsid w:val="00AC022F"/>
    <w:rsid w:val="00AC3FF6"/>
    <w:rsid w:val="00AD73EC"/>
    <w:rsid w:val="00AE5BC7"/>
    <w:rsid w:val="00AF5AAF"/>
    <w:rsid w:val="00B046D8"/>
    <w:rsid w:val="00B04C89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20F"/>
    <w:rsid w:val="00B84336"/>
    <w:rsid w:val="00B851B9"/>
    <w:rsid w:val="00B86453"/>
    <w:rsid w:val="00B90054"/>
    <w:rsid w:val="00B92C14"/>
    <w:rsid w:val="00B97D99"/>
    <w:rsid w:val="00BA0066"/>
    <w:rsid w:val="00BB3F8C"/>
    <w:rsid w:val="00BB4501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5354"/>
    <w:rsid w:val="00CD6647"/>
    <w:rsid w:val="00CE4B73"/>
    <w:rsid w:val="00CF70BB"/>
    <w:rsid w:val="00D074DB"/>
    <w:rsid w:val="00D139CF"/>
    <w:rsid w:val="00D37E7F"/>
    <w:rsid w:val="00D47AD7"/>
    <w:rsid w:val="00D51529"/>
    <w:rsid w:val="00D668E9"/>
    <w:rsid w:val="00D85218"/>
    <w:rsid w:val="00D915B1"/>
    <w:rsid w:val="00DA299D"/>
    <w:rsid w:val="00DA65C4"/>
    <w:rsid w:val="00DD2BE0"/>
    <w:rsid w:val="00DD4C72"/>
    <w:rsid w:val="00DE4447"/>
    <w:rsid w:val="00DE5DA2"/>
    <w:rsid w:val="00DF0033"/>
    <w:rsid w:val="00E026BF"/>
    <w:rsid w:val="00E07B1B"/>
    <w:rsid w:val="00E11853"/>
    <w:rsid w:val="00E440FF"/>
    <w:rsid w:val="00E508EA"/>
    <w:rsid w:val="00E52A86"/>
    <w:rsid w:val="00E54B47"/>
    <w:rsid w:val="00E553BF"/>
    <w:rsid w:val="00E55D93"/>
    <w:rsid w:val="00E61294"/>
    <w:rsid w:val="00E676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4E18"/>
    <w:rsid w:val="00F2564D"/>
    <w:rsid w:val="00F35B05"/>
    <w:rsid w:val="00F413D9"/>
    <w:rsid w:val="00F428A9"/>
    <w:rsid w:val="00F5135F"/>
    <w:rsid w:val="00F51F78"/>
    <w:rsid w:val="00F83B67"/>
    <w:rsid w:val="00F86F47"/>
    <w:rsid w:val="00F90B64"/>
    <w:rsid w:val="00FB2F0F"/>
    <w:rsid w:val="00FB5086"/>
    <w:rsid w:val="00FB5411"/>
    <w:rsid w:val="00FB6392"/>
    <w:rsid w:val="00FD3C70"/>
    <w:rsid w:val="00FD5392"/>
    <w:rsid w:val="00FD6820"/>
    <w:rsid w:val="00FE12D8"/>
    <w:rsid w:val="00FF7C02"/>
    <w:rsid w:val="024801E3"/>
    <w:rsid w:val="0BF7F281"/>
    <w:rsid w:val="0D5EAEBD"/>
    <w:rsid w:val="1A201F15"/>
    <w:rsid w:val="1EAB2732"/>
    <w:rsid w:val="227E48F4"/>
    <w:rsid w:val="2AFBC76D"/>
    <w:rsid w:val="2DF244F4"/>
    <w:rsid w:val="2F752C8C"/>
    <w:rsid w:val="3FFF35EA"/>
    <w:rsid w:val="406095AD"/>
    <w:rsid w:val="40A6B026"/>
    <w:rsid w:val="40AA7E56"/>
    <w:rsid w:val="422281E4"/>
    <w:rsid w:val="4AAA77F4"/>
    <w:rsid w:val="51727485"/>
    <w:rsid w:val="5E62A836"/>
    <w:rsid w:val="647B2B65"/>
    <w:rsid w:val="69ABDA3C"/>
    <w:rsid w:val="6A00B78F"/>
    <w:rsid w:val="6A93EDB9"/>
    <w:rsid w:val="6B2CF8ED"/>
    <w:rsid w:val="6CC11606"/>
    <w:rsid w:val="6D790F4F"/>
    <w:rsid w:val="75C2C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80F3664D-A9C7-49AA-B484-9C837B98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71315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vardgivare.skane.se/siteassets/1.-vardriktlinjer/regionala-vardprogram---fillistning/systemisk-vaskulit---engagerande-sma-och-medelstora-karl---vardprogram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vardgivare.skane.se/siteassets/1.-vardriktlinjer/regionala-vardprogram---fillistning/systemisk-vaskulit---engagerande-sma-och-medelstora-karl---vardprogram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5</TotalTime>
  <Pages>1</Pages>
  <Words>704</Words>
  <Characters>4015</Characters>
  <Application>Microsoft Office Word</Application>
  <DocSecurity>4</DocSecurity>
  <Lines>33</Lines>
  <Paragraphs>9</Paragraphs>
  <ScaleCrop>false</ScaleCrop>
  <Manager/>
  <Company/>
  <LinksUpToDate>false</LinksUpToDate>
  <CharactersWithSpaces>4710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Rituximab (Q Di 706)</dc:title>
  <dc:subject/>
  <dc:creator>patrik.jens.johansson@vgregion.se</dc:creator>
  <keywords/>
  <lastModifiedBy>Annika Johansson</lastModifiedBy>
  <revision>27</revision>
  <lastPrinted>2016-03-31T19:56:00.0000000Z</lastPrinted>
  <dcterms:created xsi:type="dcterms:W3CDTF">2023-11-15T18:02:00.0000000Z</dcterms:created>
  <dcterms:modified xsi:type="dcterms:W3CDTF">2026-05-25T06:38:00.0000000Z</dcterms:modified>
</coreProperties>
</file>