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75594C" w:rsidR="00E42B1E" w:rsidP="00E42B1E" w:rsidRDefault="00E42B1E" w14:paraId="500BDBBF" w14:textId="44001F46">
      <w:pPr>
        <w:pStyle w:val="Rubrik2"/>
      </w:pPr>
      <w:r w:rsidR="00E42B1E">
        <w:rPr/>
        <w:t xml:space="preserve">Arbetsbeskrivning mottagningsöverläkare </w:t>
      </w:r>
      <w:r w:rsidR="27FE20FA">
        <w:rPr/>
        <w:t xml:space="preserve">(MÖL) </w:t>
      </w:r>
      <w:r w:rsidR="00E42B1E">
        <w:rPr/>
        <w:t xml:space="preserve">på </w:t>
      </w:r>
      <w:r w:rsidR="00E42B1E">
        <w:rPr/>
        <w:t>njurmedicin,</w:t>
      </w:r>
      <w:r w:rsidR="00E42B1E">
        <w:rPr/>
        <w:t xml:space="preserve"> NU-sjukvården </w:t>
      </w:r>
      <w:r>
        <w:br/>
      </w:r>
      <w:r w:rsidR="00E42B1E">
        <w:rPr/>
        <w:t>(Q Di 712)</w:t>
      </w:r>
    </w:p>
    <w:p w:rsidR="00FD3EAC" w:rsidP="20A4EFA6" w:rsidRDefault="00FD3EAC" w14:paraId="6FF65AF9" w14:textId="77777777">
      <w:pPr>
        <w:rPr>
          <w:b/>
          <w:bCs/>
        </w:rPr>
      </w:pPr>
    </w:p>
    <w:p w:rsidR="27F4B73A" w:rsidP="00F622CA" w:rsidRDefault="27F4B73A" w14:paraId="120E6972" w14:textId="4242E973">
      <w:pPr>
        <w:pStyle w:val="Rubrik2"/>
      </w:pPr>
      <w:r w:rsidRPr="20A4EFA6">
        <w:t>Syfte</w:t>
      </w:r>
    </w:p>
    <w:p w:rsidR="27F4B73A" w:rsidP="00F622CA" w:rsidRDefault="27F4B73A" w14:paraId="3539FEB5" w14:textId="29FB921D">
      <w:r>
        <w:t xml:space="preserve">Organisera och effektivisera arbetet </w:t>
      </w:r>
      <w:r w:rsidR="1897AF8E">
        <w:t>på njursviktsmottagningen.</w:t>
      </w:r>
    </w:p>
    <w:p w:rsidR="00E42B1E" w:rsidP="00F622CA" w:rsidRDefault="00E42B1E" w14:paraId="1A0E713A" w14:textId="77777777"/>
    <w:p w:rsidR="27F4B73A" w:rsidP="00F622CA" w:rsidRDefault="27F4B73A" w14:paraId="5823DF3C" w14:textId="720A36C7">
      <w:pPr>
        <w:pStyle w:val="Rubrik2"/>
      </w:pPr>
      <w:r w:rsidRPr="20A4EFA6">
        <w:t>Bakgrund</w:t>
      </w:r>
    </w:p>
    <w:p w:rsidR="5FE26909" w:rsidP="002F1454" w:rsidRDefault="5FE26909" w14:paraId="662F73E6" w14:textId="4AE376CA">
      <w:r>
        <w:t>I samband med omorganisationen på njurkliniken 2023 då transplantationsmottagningen flyttade upp till Di</w:t>
      </w:r>
      <w:r w:rsidR="0D8DB03D">
        <w:t>alys-och njursviktsmottagningen och mottagningsverksamheten blev större</w:t>
      </w:r>
      <w:r w:rsidR="6C3D0492">
        <w:t xml:space="preserve"> krävdes en ny </w:t>
      </w:r>
      <w:r w:rsidR="020AAAFB">
        <w:t>funktion.</w:t>
      </w:r>
    </w:p>
    <w:p w:rsidRPr="0075594C" w:rsidR="00284515" w:rsidP="00284515" w:rsidRDefault="00284515" w14:paraId="550A8D8D" w14:textId="77777777">
      <w:pPr>
        <w:rPr>
          <w:b/>
          <w:bCs/>
        </w:rPr>
      </w:pPr>
    </w:p>
    <w:p w:rsidRPr="008F2871" w:rsidR="00284515" w:rsidP="00F254D7" w:rsidRDefault="00284515" w14:paraId="10E537A9" w14:textId="3B57E1C8">
      <w:pPr>
        <w:pStyle w:val="Rubrik2"/>
      </w:pPr>
      <w:r w:rsidRPr="008F2871">
        <w:t>Ansvarsområde</w:t>
      </w:r>
    </w:p>
    <w:p w:rsidRPr="008F2871" w:rsidR="00284515" w:rsidP="00A85AF1" w:rsidRDefault="00284515" w14:paraId="265E1831" w14:textId="4E723839">
      <w:pPr>
        <w:spacing w:line="360" w:lineRule="auto"/>
      </w:pPr>
      <w:r w:rsidRPr="008F2871">
        <w:t xml:space="preserve">Mottagningsöverläkare deltar och planerar i samarbete med mottagningens sjuksköterskor dagens uppgifter. Är ansvarig för akuta och subakuta besök för njurtransplanterade och njursviktspatienter på mottagningen samt är tillgänglig för frågor från sjuksköterska på mottagningen. </w:t>
      </w:r>
      <w:r w:rsidRPr="008F2871" w:rsidR="00A85AF1">
        <w:br/>
      </w:r>
      <w:r w:rsidRPr="008F2871" w:rsidR="00A85AF1">
        <w:br/>
      </w:r>
      <w:r w:rsidRPr="008F2871">
        <w:t xml:space="preserve">I samband med förstabesök av </w:t>
      </w:r>
      <w:r w:rsidRPr="008F2871" w:rsidR="00E57C6F">
        <w:t>ny transplanterad</w:t>
      </w:r>
      <w:r w:rsidRPr="008F2871">
        <w:t xml:space="preserve"> patient som tas över från Transplantationscentrum </w:t>
      </w:r>
      <w:r w:rsidRPr="008F2871" w:rsidR="00E57C6F">
        <w:t>Sahlgrenska (</w:t>
      </w:r>
      <w:r w:rsidRPr="008F2871">
        <w:t>SU</w:t>
      </w:r>
      <w:r w:rsidRPr="008F2871" w:rsidR="00E57C6F">
        <w:t xml:space="preserve">) </w:t>
      </w:r>
      <w:r w:rsidRPr="008F2871">
        <w:t>ska</w:t>
      </w:r>
      <w:r w:rsidRPr="008F2871" w:rsidR="00E57C6F">
        <w:t xml:space="preserve"> </w:t>
      </w:r>
      <w:r w:rsidRPr="008F2871">
        <w:t>MÖL</w:t>
      </w:r>
      <w:r w:rsidRPr="008F2871" w:rsidR="00E57C6F">
        <w:t xml:space="preserve"> göra följande</w:t>
      </w:r>
      <w:r w:rsidRPr="008F2871">
        <w:t>:</w:t>
      </w:r>
    </w:p>
    <w:p w:rsidRPr="008F2871" w:rsidR="00284515" w:rsidP="008F2871" w:rsidRDefault="00DD1A3E" w14:paraId="02D2C9A6" w14:textId="57A89655">
      <w:pPr>
        <w:pStyle w:val="Punktlista"/>
      </w:pPr>
      <w:r>
        <w:t>D</w:t>
      </w:r>
      <w:r w:rsidRPr="008F2871" w:rsidR="00284515">
        <w:t>okumentera i Melior hela förloppet från operation till övertag</w:t>
      </w:r>
    </w:p>
    <w:p w:rsidRPr="008F2871" w:rsidR="00284515" w:rsidP="008F2871" w:rsidRDefault="00DD1A3E" w14:paraId="6B8EA178" w14:textId="737A8C86">
      <w:pPr>
        <w:pStyle w:val="Punktlista"/>
      </w:pPr>
      <w:r>
        <w:t>G</w:t>
      </w:r>
      <w:r w:rsidRPr="008F2871" w:rsidR="00284515">
        <w:t>öra en plan för immunsuppression</w:t>
      </w:r>
    </w:p>
    <w:p w:rsidRPr="008F2871" w:rsidR="00284515" w:rsidP="00DD1A3E" w:rsidRDefault="00284515" w14:paraId="59D57354" w14:textId="35B11E61">
      <w:pPr>
        <w:pStyle w:val="Punktlista"/>
        <w:numPr>
          <w:ilvl w:val="0"/>
          <w:numId w:val="24"/>
        </w:numPr>
      </w:pPr>
      <w:r w:rsidRPr="008F2871">
        <w:lastRenderedPageBreak/>
        <w:t xml:space="preserve">uppdatera patientbakgrund och medicinlista om dessa inte finns i patientens journal. </w:t>
      </w:r>
    </w:p>
    <w:p w:rsidRPr="008F2871" w:rsidR="00284515" w:rsidP="008F2871" w:rsidRDefault="00DD1A3E" w14:paraId="6CB63C4C" w14:textId="73D68CDA">
      <w:pPr>
        <w:pStyle w:val="Punktlista"/>
      </w:pPr>
      <w:r>
        <w:t>G</w:t>
      </w:r>
      <w:r w:rsidRPr="008F2871" w:rsidR="00284515">
        <w:t xml:space="preserve">öra en aktuell medicinsk bedömning </w:t>
      </w:r>
    </w:p>
    <w:p w:rsidRPr="008F2871" w:rsidR="00284515" w:rsidP="008F2871" w:rsidRDefault="00DD1A3E" w14:paraId="26342732" w14:textId="0C52E37F">
      <w:pPr>
        <w:pStyle w:val="Punktlista"/>
      </w:pPr>
      <w:r>
        <w:t>U</w:t>
      </w:r>
      <w:r w:rsidRPr="008F2871" w:rsidR="00284515">
        <w:t xml:space="preserve">pprätta en behandlingsplan </w:t>
      </w:r>
    </w:p>
    <w:p w:rsidRPr="008F2871" w:rsidR="00284515" w:rsidP="008F2871" w:rsidRDefault="00DD1A3E" w14:paraId="39D07F1C" w14:textId="66D0A5F0">
      <w:pPr>
        <w:pStyle w:val="Punktlista"/>
      </w:pPr>
      <w:r>
        <w:t>V</w:t>
      </w:r>
      <w:r w:rsidRPr="008F2871" w:rsidR="00284515">
        <w:t xml:space="preserve">id behov rapportera över patienten till annan kollega. </w:t>
      </w:r>
    </w:p>
    <w:p w:rsidRPr="008F2871" w:rsidR="00284515" w:rsidP="008F2871" w:rsidRDefault="00284515" w14:paraId="0EA915C3" w14:textId="17397883">
      <w:pPr>
        <w:pStyle w:val="Punktlista"/>
      </w:pPr>
      <w:r w:rsidRPr="008F2871">
        <w:t>Skicka i väg remisser till olika specialiteter enligt rutin och utfärdar intyg (till</w:t>
      </w:r>
      <w:r w:rsidR="00DD1A3E">
        <w:t xml:space="preserve"> exempel</w:t>
      </w:r>
      <w:r w:rsidRPr="008F2871">
        <w:t xml:space="preserve"> för tandvårdsbidrag eller sjukskrivning) i samband med besök av njurtransplanterade patienter. </w:t>
      </w:r>
    </w:p>
    <w:p w:rsidRPr="008F2871" w:rsidR="00284515" w:rsidP="008F2871" w:rsidRDefault="00284515" w14:paraId="07B4A359" w14:textId="77777777">
      <w:pPr>
        <w:pStyle w:val="Punktlista"/>
      </w:pPr>
      <w:r w:rsidRPr="008F2871">
        <w:t>Ta ställning till om en patient som tar kontakt med mottagningen behöver komma in för akut besök.</w:t>
      </w:r>
    </w:p>
    <w:p w:rsidRPr="008F2871" w:rsidR="00284515" w:rsidP="008F2871" w:rsidRDefault="00284515" w14:paraId="37EB4814" w14:textId="77777777">
      <w:pPr>
        <w:pStyle w:val="Punktlista"/>
      </w:pPr>
      <w:r w:rsidRPr="008F2871">
        <w:t>Göra medicinsk bedömning på njurtransplanterade- och njursviktspatienter som kommer till mottagningen för akuta besök.</w:t>
      </w:r>
    </w:p>
    <w:p w:rsidRPr="008F2871" w:rsidR="00284515" w:rsidP="008F2871" w:rsidRDefault="00284515" w14:paraId="5838EA53" w14:textId="434B73A9">
      <w:pPr>
        <w:pStyle w:val="Punktlista"/>
      </w:pPr>
      <w:r w:rsidRPr="008F2871">
        <w:t xml:space="preserve">Vid behov medicinsk bedömning av patient som är på </w:t>
      </w:r>
      <w:r w:rsidRPr="008F2871" w:rsidR="003A586B">
        <w:t>SSK</w:t>
      </w:r>
      <w:r w:rsidRPr="008F2871">
        <w:t>-besök</w:t>
      </w:r>
    </w:p>
    <w:p w:rsidRPr="008F2871" w:rsidR="00284515" w:rsidP="008F2871" w:rsidRDefault="00284515" w14:paraId="1A8261CC" w14:textId="77777777">
      <w:pPr>
        <w:pStyle w:val="Punktlista"/>
      </w:pPr>
      <w:r w:rsidRPr="008F2871">
        <w:t>Ordinerar och övervakar parenteral behandling som ges på mottagningen, planerar vidare patientuppföljning och eventuell behandling.</w:t>
      </w:r>
    </w:p>
    <w:p w:rsidRPr="008F2871" w:rsidR="00284515" w:rsidP="008F2871" w:rsidRDefault="00284515" w14:paraId="16EE9B50" w14:textId="77777777">
      <w:pPr>
        <w:pStyle w:val="Punktlista"/>
        <w:rPr>
          <w:rStyle w:val="normaltextrun"/>
        </w:rPr>
      </w:pPr>
      <w:r w:rsidRPr="008F2871">
        <w:rPr>
          <w:rStyle w:val="normaltextrun"/>
          <w:color w:val="000000"/>
          <w:shd w:val="clear" w:color="auto" w:fill="FFFFFF"/>
        </w:rPr>
        <w:t>Skriva in patienter från mottagningen till vårdavdelning</w:t>
      </w:r>
    </w:p>
    <w:p w:rsidRPr="008F2871" w:rsidR="00284515" w:rsidP="008F2871" w:rsidRDefault="00284515" w14:paraId="5AC91B7C" w14:textId="7703345E">
      <w:pPr>
        <w:pStyle w:val="Punktlista"/>
      </w:pPr>
      <w:r w:rsidRPr="008F2871">
        <w:rPr>
          <w:rStyle w:val="normaltextrun"/>
          <w:color w:val="000000"/>
          <w:shd w:val="clear" w:color="auto" w:fill="FFFFFF"/>
        </w:rPr>
        <w:t>Ansvarar för patienter som genomgår transplantatbiopsi/ njurbiopsi polikliniskt, vid behov ordinera behandling samt skriv</w:t>
      </w:r>
      <w:r w:rsidR="00637055">
        <w:rPr>
          <w:rStyle w:val="normaltextrun"/>
          <w:color w:val="000000"/>
          <w:shd w:val="clear" w:color="auto" w:fill="FFFFFF"/>
        </w:rPr>
        <w:t>a</w:t>
      </w:r>
      <w:r w:rsidRPr="008F2871">
        <w:rPr>
          <w:rStyle w:val="normaltextrun"/>
          <w:color w:val="000000"/>
          <w:shd w:val="clear" w:color="auto" w:fill="FFFFFF"/>
        </w:rPr>
        <w:t xml:space="preserve"> sjukintyg.</w:t>
      </w:r>
    </w:p>
    <w:p w:rsidRPr="00656DCD" w:rsidR="00284515" w:rsidP="008F2871" w:rsidRDefault="00284515" w14:paraId="1849042D" w14:textId="77777777">
      <w:pPr>
        <w:pStyle w:val="Punktlista"/>
        <w:numPr>
          <w:ilvl w:val="0"/>
          <w:numId w:val="0"/>
        </w:numPr>
        <w:ind w:left="1712"/>
      </w:pPr>
    </w:p>
    <w:sectPr w:rsidRPr="00656DCD" w:rsidR="00284515" w:rsidSect="00330F6A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 w:orient="portrait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73878" w:rsidRDefault="00C73878" w14:paraId="0999EF5F" w14:textId="77777777">
      <w:r>
        <w:separator/>
      </w:r>
    </w:p>
  </w:endnote>
  <w:endnote w:type="continuationSeparator" w:id="0">
    <w:p w:rsidR="00C73878" w:rsidRDefault="00C73878" w14:paraId="72DF3FED" w14:textId="77777777">
      <w:r>
        <w:continuationSeparator/>
      </w:r>
    </w:p>
  </w:endnote>
  <w:endnote w:type="continuationNotice" w:id="1">
    <w:p w:rsidR="00C73878" w:rsidRDefault="00C73878" w14:paraId="30BA6223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2D4C1147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18B43FB5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3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73878" w:rsidRDefault="00C73878" w14:paraId="066E31D8" w14:textId="77777777"/>
  </w:footnote>
  <w:footnote w:type="continuationSeparator" w:id="0">
    <w:p w:rsidR="00C73878" w:rsidRDefault="00C73878" w14:paraId="237C7C6C" w14:textId="77777777">
      <w:r>
        <w:continuationSeparator/>
      </w:r>
    </w:p>
  </w:footnote>
  <w:footnote w:type="continuationNotice" w:id="1">
    <w:p w:rsidR="00C73878" w:rsidRDefault="00C73878" w14:paraId="070E2732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 Box 10" style="position:absolute;left:0;text-align:left;margin-left:0;margin-top:-.05pt;width:367.5pt;height:25.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8569C6" w14:paraId="058CDD4D" w14:textId="5C36AAEB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58242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B7982AB" wp14:editId="1BFAC318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 Box 6" style="position:absolute;margin-left:-13.6pt;margin-top:-5.2pt;width:367.65pt;height:170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0920517"/>
    <w:multiLevelType w:val="hybridMultilevel"/>
    <w:tmpl w:val="DE8EB08A"/>
    <w:lvl w:ilvl="0" w:tplc="F5927D00">
      <w:numFmt w:val="bullet"/>
      <w:lvlText w:val="-"/>
      <w:lvlJc w:val="left"/>
      <w:pPr>
        <w:ind w:left="2968" w:hanging="360"/>
      </w:pPr>
      <w:rPr>
        <w:rFonts w:hint="default" w:ascii="Times New Roman" w:hAnsi="Times New Roman" w:eastAsia="Times New Roman" w:cs="Times New Roman"/>
      </w:rPr>
    </w:lvl>
    <w:lvl w:ilvl="1" w:tplc="041D0003" w:tentative="1">
      <w:start w:val="1"/>
      <w:numFmt w:val="bullet"/>
      <w:lvlText w:val="o"/>
      <w:lvlJc w:val="left"/>
      <w:pPr>
        <w:ind w:left="3688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4408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5128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5848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6568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7288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8008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8728" w:hanging="360"/>
      </w:pPr>
      <w:rPr>
        <w:rFonts w:hint="default" w:ascii="Wingdings" w:hAnsi="Wingdings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61D334EB"/>
    <w:multiLevelType w:val="hybridMultilevel"/>
    <w:tmpl w:val="B91E49A6"/>
    <w:lvl w:ilvl="0" w:tplc="16BA547E">
      <w:numFmt w:val="bullet"/>
      <w:lvlText w:val="-"/>
      <w:lvlJc w:val="left"/>
      <w:pPr>
        <w:ind w:left="3328" w:hanging="360"/>
      </w:pPr>
      <w:rPr>
        <w:rFonts w:hint="default" w:ascii="Times New Roman" w:hAnsi="Times New Roman" w:eastAsia="Times New Roman" w:cs="Times New Roman"/>
      </w:rPr>
    </w:lvl>
    <w:lvl w:ilvl="1" w:tplc="041D0003" w:tentative="1">
      <w:start w:val="1"/>
      <w:numFmt w:val="bullet"/>
      <w:lvlText w:val="o"/>
      <w:lvlJc w:val="left"/>
      <w:pPr>
        <w:ind w:left="4048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4768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5488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6208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6928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7648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8368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9088" w:hanging="360"/>
      </w:pPr>
      <w:rPr>
        <w:rFonts w:hint="default" w:ascii="Wingdings" w:hAnsi="Wingdings"/>
      </w:rPr>
    </w:lvl>
  </w:abstractNum>
  <w:abstractNum w:abstractNumId="17" w15:restartNumberingAfterBreak="0">
    <w:nsid w:val="6AE40C62"/>
    <w:multiLevelType w:val="hybridMultilevel"/>
    <w:tmpl w:val="368CEDE8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9" w15:restartNumberingAfterBreak="0">
    <w:nsid w:val="7375283B"/>
    <w:multiLevelType w:val="hybridMultilevel"/>
    <w:tmpl w:val="BC98ADB8"/>
    <w:lvl w:ilvl="0" w:tplc="3A88006C">
      <w:numFmt w:val="bullet"/>
      <w:lvlText w:val="-"/>
      <w:lvlJc w:val="left"/>
      <w:pPr>
        <w:ind w:left="2968" w:hanging="360"/>
      </w:pPr>
      <w:rPr>
        <w:rFonts w:hint="default" w:ascii="Calibri" w:hAnsi="Calibri" w:cs="Calibri" w:eastAsiaTheme="minorHAnsi"/>
      </w:rPr>
    </w:lvl>
    <w:lvl w:ilvl="1" w:tplc="FFFFFFFF" w:tentative="1">
      <w:start w:val="1"/>
      <w:numFmt w:val="bullet"/>
      <w:lvlText w:val="o"/>
      <w:lvlJc w:val="left"/>
      <w:pPr>
        <w:ind w:left="3688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4408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5128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5848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6568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7288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8008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8728" w:hanging="360"/>
      </w:pPr>
      <w:rPr>
        <w:rFonts w:hint="default" w:ascii="Wingdings" w:hAnsi="Wingdings"/>
      </w:rPr>
    </w:lvl>
  </w:abstractNum>
  <w:abstractNum w:abstractNumId="20" w15:restartNumberingAfterBreak="0">
    <w:nsid w:val="77391B01"/>
    <w:multiLevelType w:val="multilevel"/>
    <w:tmpl w:val="041D0021"/>
    <w:lvl w:ilvl="0">
      <w:start w:val="1"/>
      <w:numFmt w:val="bullet"/>
      <w:lvlText w:val=""/>
      <w:lvlJc w:val="left"/>
      <w:pPr>
        <w:ind w:left="360" w:hanging="360"/>
      </w:pPr>
      <w:rPr>
        <w:rFonts w:hint="default" w:ascii="Wingdings" w:hAnsi="Wingdings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hint="default" w:ascii="Symbol" w:hAnsi="Symbol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hint="default" w:ascii="Wingdings" w:hAnsi="Wingdings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hint="default" w:ascii="Symbol" w:hAnsi="Symbol"/>
      </w:rPr>
    </w:lvl>
  </w:abstractNum>
  <w:abstractNum w:abstractNumId="21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2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630288539">
    <w:abstractNumId w:val="22"/>
  </w:num>
  <w:num w:numId="2" w16cid:durableId="1140851179">
    <w:abstractNumId w:val="15"/>
  </w:num>
  <w:num w:numId="3" w16cid:durableId="1965455896">
    <w:abstractNumId w:val="0"/>
  </w:num>
  <w:num w:numId="4" w16cid:durableId="1705786650">
    <w:abstractNumId w:val="7"/>
  </w:num>
  <w:num w:numId="5" w16cid:durableId="924264450">
    <w:abstractNumId w:val="18"/>
  </w:num>
  <w:num w:numId="6" w16cid:durableId="1118454766">
    <w:abstractNumId w:val="3"/>
  </w:num>
  <w:num w:numId="7" w16cid:durableId="1456021415">
    <w:abstractNumId w:val="12"/>
  </w:num>
  <w:num w:numId="8" w16cid:durableId="1824541851">
    <w:abstractNumId w:val="9"/>
  </w:num>
  <w:num w:numId="9" w16cid:durableId="1091855535">
    <w:abstractNumId w:val="1"/>
  </w:num>
  <w:num w:numId="10" w16cid:durableId="31660314">
    <w:abstractNumId w:val="1"/>
  </w:num>
  <w:num w:numId="11" w16cid:durableId="1904291907">
    <w:abstractNumId w:val="4"/>
  </w:num>
  <w:num w:numId="12" w16cid:durableId="294919671">
    <w:abstractNumId w:val="5"/>
  </w:num>
  <w:num w:numId="13" w16cid:durableId="1915552642">
    <w:abstractNumId w:val="14"/>
  </w:num>
  <w:num w:numId="14" w16cid:durableId="2034572731">
    <w:abstractNumId w:val="10"/>
  </w:num>
  <w:num w:numId="15" w16cid:durableId="1180049951">
    <w:abstractNumId w:val="8"/>
  </w:num>
  <w:num w:numId="16" w16cid:durableId="1548956012">
    <w:abstractNumId w:val="13"/>
  </w:num>
  <w:num w:numId="17" w16cid:durableId="458647082">
    <w:abstractNumId w:val="6"/>
  </w:num>
  <w:num w:numId="18" w16cid:durableId="166485793">
    <w:abstractNumId w:val="11"/>
  </w:num>
  <w:num w:numId="19" w16cid:durableId="1041705161">
    <w:abstractNumId w:val="21"/>
  </w:num>
  <w:num w:numId="20" w16cid:durableId="11959367">
    <w:abstractNumId w:val="17"/>
  </w:num>
  <w:num w:numId="21" w16cid:durableId="2095659785">
    <w:abstractNumId w:val="20"/>
  </w:num>
  <w:num w:numId="22" w16cid:durableId="655039418">
    <w:abstractNumId w:val="19"/>
  </w:num>
  <w:num w:numId="23" w16cid:durableId="629358986">
    <w:abstractNumId w:val="16"/>
  </w:num>
  <w:num w:numId="24" w16cid:durableId="14831538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68A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85C7E"/>
    <w:rsid w:val="0009062C"/>
    <w:rsid w:val="00090862"/>
    <w:rsid w:val="00090F16"/>
    <w:rsid w:val="00095368"/>
    <w:rsid w:val="000954C4"/>
    <w:rsid w:val="000A611A"/>
    <w:rsid w:val="000B12D9"/>
    <w:rsid w:val="000B4536"/>
    <w:rsid w:val="000B7715"/>
    <w:rsid w:val="000D3852"/>
    <w:rsid w:val="000E463B"/>
    <w:rsid w:val="000E5A7E"/>
    <w:rsid w:val="000F43A3"/>
    <w:rsid w:val="000F7681"/>
    <w:rsid w:val="00103031"/>
    <w:rsid w:val="001044FE"/>
    <w:rsid w:val="00112B5E"/>
    <w:rsid w:val="001139D4"/>
    <w:rsid w:val="00131B08"/>
    <w:rsid w:val="00132A59"/>
    <w:rsid w:val="00133337"/>
    <w:rsid w:val="00133A0F"/>
    <w:rsid w:val="0013580F"/>
    <w:rsid w:val="00137311"/>
    <w:rsid w:val="001376B2"/>
    <w:rsid w:val="00137B6D"/>
    <w:rsid w:val="0014070B"/>
    <w:rsid w:val="001422C1"/>
    <w:rsid w:val="00145BA0"/>
    <w:rsid w:val="001522AE"/>
    <w:rsid w:val="00154ED2"/>
    <w:rsid w:val="00157D5B"/>
    <w:rsid w:val="00161FE6"/>
    <w:rsid w:val="0016394D"/>
    <w:rsid w:val="00164C3D"/>
    <w:rsid w:val="00166D3A"/>
    <w:rsid w:val="00181FDC"/>
    <w:rsid w:val="00184167"/>
    <w:rsid w:val="001860B9"/>
    <w:rsid w:val="00186F2B"/>
    <w:rsid w:val="001874D6"/>
    <w:rsid w:val="00192EB6"/>
    <w:rsid w:val="0019632A"/>
    <w:rsid w:val="001A4E7C"/>
    <w:rsid w:val="001B0053"/>
    <w:rsid w:val="001B762C"/>
    <w:rsid w:val="001C4D0A"/>
    <w:rsid w:val="001C5FEF"/>
    <w:rsid w:val="00211487"/>
    <w:rsid w:val="00211D91"/>
    <w:rsid w:val="00217DEC"/>
    <w:rsid w:val="00235B57"/>
    <w:rsid w:val="002459E7"/>
    <w:rsid w:val="00250A84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84515"/>
    <w:rsid w:val="00290B5C"/>
    <w:rsid w:val="00294791"/>
    <w:rsid w:val="00296F1C"/>
    <w:rsid w:val="002A1C4F"/>
    <w:rsid w:val="002A7450"/>
    <w:rsid w:val="002B0B30"/>
    <w:rsid w:val="002B0C78"/>
    <w:rsid w:val="002C0C02"/>
    <w:rsid w:val="002C1277"/>
    <w:rsid w:val="002C2444"/>
    <w:rsid w:val="002C60AD"/>
    <w:rsid w:val="002D0E0E"/>
    <w:rsid w:val="002D6023"/>
    <w:rsid w:val="002E263F"/>
    <w:rsid w:val="002E6F81"/>
    <w:rsid w:val="002E6F90"/>
    <w:rsid w:val="002F08BA"/>
    <w:rsid w:val="002F1454"/>
    <w:rsid w:val="002F2CFF"/>
    <w:rsid w:val="002F458E"/>
    <w:rsid w:val="002F568B"/>
    <w:rsid w:val="002F7818"/>
    <w:rsid w:val="003066D0"/>
    <w:rsid w:val="00311401"/>
    <w:rsid w:val="00311CAB"/>
    <w:rsid w:val="00315AE2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51F45"/>
    <w:rsid w:val="00360E0D"/>
    <w:rsid w:val="0036357D"/>
    <w:rsid w:val="00365321"/>
    <w:rsid w:val="0036594C"/>
    <w:rsid w:val="00367D19"/>
    <w:rsid w:val="003705DA"/>
    <w:rsid w:val="00371BED"/>
    <w:rsid w:val="00380B1C"/>
    <w:rsid w:val="00384019"/>
    <w:rsid w:val="003854F1"/>
    <w:rsid w:val="0039118E"/>
    <w:rsid w:val="00397F54"/>
    <w:rsid w:val="003A0D43"/>
    <w:rsid w:val="003A586B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5278E"/>
    <w:rsid w:val="00460ED0"/>
    <w:rsid w:val="00463EE1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B5C20"/>
    <w:rsid w:val="004C3536"/>
    <w:rsid w:val="004D7BA3"/>
    <w:rsid w:val="004F4518"/>
    <w:rsid w:val="004F4C62"/>
    <w:rsid w:val="00501433"/>
    <w:rsid w:val="00511CC4"/>
    <w:rsid w:val="00531E60"/>
    <w:rsid w:val="00533E42"/>
    <w:rsid w:val="00541D07"/>
    <w:rsid w:val="00544BAB"/>
    <w:rsid w:val="0054594B"/>
    <w:rsid w:val="00545F31"/>
    <w:rsid w:val="00551361"/>
    <w:rsid w:val="005578FA"/>
    <w:rsid w:val="00565129"/>
    <w:rsid w:val="00565CD0"/>
    <w:rsid w:val="00567820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2615"/>
    <w:rsid w:val="005C4606"/>
    <w:rsid w:val="005D0B0C"/>
    <w:rsid w:val="005E02B3"/>
    <w:rsid w:val="005E1E24"/>
    <w:rsid w:val="005E39FE"/>
    <w:rsid w:val="005F3F61"/>
    <w:rsid w:val="0060596B"/>
    <w:rsid w:val="00606D97"/>
    <w:rsid w:val="00610D84"/>
    <w:rsid w:val="00614E64"/>
    <w:rsid w:val="00617710"/>
    <w:rsid w:val="00617EE6"/>
    <w:rsid w:val="0062184C"/>
    <w:rsid w:val="00623724"/>
    <w:rsid w:val="00627BEA"/>
    <w:rsid w:val="006319DB"/>
    <w:rsid w:val="00637055"/>
    <w:rsid w:val="006509DC"/>
    <w:rsid w:val="0065595B"/>
    <w:rsid w:val="00656DCD"/>
    <w:rsid w:val="00660269"/>
    <w:rsid w:val="00660F95"/>
    <w:rsid w:val="00665F89"/>
    <w:rsid w:val="00673C92"/>
    <w:rsid w:val="006753EC"/>
    <w:rsid w:val="00676FAC"/>
    <w:rsid w:val="00685193"/>
    <w:rsid w:val="006A0EAC"/>
    <w:rsid w:val="006A18E5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1A86"/>
    <w:rsid w:val="006D30C0"/>
    <w:rsid w:val="006D5AD5"/>
    <w:rsid w:val="006D7535"/>
    <w:rsid w:val="006E450B"/>
    <w:rsid w:val="006F0D7E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0B75"/>
    <w:rsid w:val="007917BA"/>
    <w:rsid w:val="0079467B"/>
    <w:rsid w:val="007A5C6F"/>
    <w:rsid w:val="007D4241"/>
    <w:rsid w:val="007D4317"/>
    <w:rsid w:val="007D4EA3"/>
    <w:rsid w:val="007F1CFF"/>
    <w:rsid w:val="007F5DD5"/>
    <w:rsid w:val="00815F90"/>
    <w:rsid w:val="00821A1B"/>
    <w:rsid w:val="008262E9"/>
    <w:rsid w:val="00827E69"/>
    <w:rsid w:val="008358CF"/>
    <w:rsid w:val="00835C4D"/>
    <w:rsid w:val="00843F48"/>
    <w:rsid w:val="00844C17"/>
    <w:rsid w:val="00851423"/>
    <w:rsid w:val="008569C6"/>
    <w:rsid w:val="00857848"/>
    <w:rsid w:val="008632E9"/>
    <w:rsid w:val="00865027"/>
    <w:rsid w:val="008654B6"/>
    <w:rsid w:val="0087139C"/>
    <w:rsid w:val="00880E83"/>
    <w:rsid w:val="008839BD"/>
    <w:rsid w:val="00892F28"/>
    <w:rsid w:val="008A0C5F"/>
    <w:rsid w:val="008A358B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2871"/>
    <w:rsid w:val="008F5164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53D8"/>
    <w:rsid w:val="009471BF"/>
    <w:rsid w:val="00950E4E"/>
    <w:rsid w:val="009529BD"/>
    <w:rsid w:val="009533B4"/>
    <w:rsid w:val="00957D35"/>
    <w:rsid w:val="00964DF5"/>
    <w:rsid w:val="00971D93"/>
    <w:rsid w:val="009B1F6B"/>
    <w:rsid w:val="009B2528"/>
    <w:rsid w:val="009B729B"/>
    <w:rsid w:val="009C0D12"/>
    <w:rsid w:val="009C192E"/>
    <w:rsid w:val="009C2E3E"/>
    <w:rsid w:val="009D6819"/>
    <w:rsid w:val="009D6D1C"/>
    <w:rsid w:val="009E0CF9"/>
    <w:rsid w:val="009E531B"/>
    <w:rsid w:val="009E5BBF"/>
    <w:rsid w:val="009E6C56"/>
    <w:rsid w:val="009E7DCF"/>
    <w:rsid w:val="009F0B01"/>
    <w:rsid w:val="009F4A56"/>
    <w:rsid w:val="009F4E65"/>
    <w:rsid w:val="009F608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9F"/>
    <w:rsid w:val="00A514B7"/>
    <w:rsid w:val="00A54A0B"/>
    <w:rsid w:val="00A65FD4"/>
    <w:rsid w:val="00A81198"/>
    <w:rsid w:val="00A81E48"/>
    <w:rsid w:val="00A82035"/>
    <w:rsid w:val="00A85AF1"/>
    <w:rsid w:val="00A90D77"/>
    <w:rsid w:val="00A917D6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02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A58B7"/>
    <w:rsid w:val="00BB46DC"/>
    <w:rsid w:val="00BB69DB"/>
    <w:rsid w:val="00BB738F"/>
    <w:rsid w:val="00BC322E"/>
    <w:rsid w:val="00BC44CD"/>
    <w:rsid w:val="00BC48A6"/>
    <w:rsid w:val="00BE7978"/>
    <w:rsid w:val="00BF52E1"/>
    <w:rsid w:val="00C01F0D"/>
    <w:rsid w:val="00C076B0"/>
    <w:rsid w:val="00C07DDB"/>
    <w:rsid w:val="00C3036D"/>
    <w:rsid w:val="00C34736"/>
    <w:rsid w:val="00C400E2"/>
    <w:rsid w:val="00C4115D"/>
    <w:rsid w:val="00C43BDD"/>
    <w:rsid w:val="00C47778"/>
    <w:rsid w:val="00C5011E"/>
    <w:rsid w:val="00C50EE5"/>
    <w:rsid w:val="00C5240A"/>
    <w:rsid w:val="00C5398F"/>
    <w:rsid w:val="00C556F5"/>
    <w:rsid w:val="00C62692"/>
    <w:rsid w:val="00C70E19"/>
    <w:rsid w:val="00C72574"/>
    <w:rsid w:val="00C73878"/>
    <w:rsid w:val="00C7430C"/>
    <w:rsid w:val="00C85DA1"/>
    <w:rsid w:val="00C9071C"/>
    <w:rsid w:val="00C908FF"/>
    <w:rsid w:val="00C9715C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6413B"/>
    <w:rsid w:val="00D85218"/>
    <w:rsid w:val="00D915B1"/>
    <w:rsid w:val="00DA299D"/>
    <w:rsid w:val="00DA65C4"/>
    <w:rsid w:val="00DD1A3E"/>
    <w:rsid w:val="00DE4447"/>
    <w:rsid w:val="00DE54BC"/>
    <w:rsid w:val="00DE5D4A"/>
    <w:rsid w:val="00DE5DA2"/>
    <w:rsid w:val="00DF0033"/>
    <w:rsid w:val="00E026BF"/>
    <w:rsid w:val="00E07B1B"/>
    <w:rsid w:val="00E11853"/>
    <w:rsid w:val="00E30686"/>
    <w:rsid w:val="00E34436"/>
    <w:rsid w:val="00E42B1E"/>
    <w:rsid w:val="00E4575B"/>
    <w:rsid w:val="00E52A86"/>
    <w:rsid w:val="00E54B47"/>
    <w:rsid w:val="00E553BF"/>
    <w:rsid w:val="00E55D93"/>
    <w:rsid w:val="00E57C6F"/>
    <w:rsid w:val="00E61294"/>
    <w:rsid w:val="00E7237C"/>
    <w:rsid w:val="00E77C46"/>
    <w:rsid w:val="00E854AB"/>
    <w:rsid w:val="00E86CE8"/>
    <w:rsid w:val="00E90E82"/>
    <w:rsid w:val="00E97644"/>
    <w:rsid w:val="00EA00CB"/>
    <w:rsid w:val="00EA1BAA"/>
    <w:rsid w:val="00EA3FCD"/>
    <w:rsid w:val="00EA42A0"/>
    <w:rsid w:val="00EB6714"/>
    <w:rsid w:val="00EC0A68"/>
    <w:rsid w:val="00EC3C32"/>
    <w:rsid w:val="00EC4DD7"/>
    <w:rsid w:val="00EC5006"/>
    <w:rsid w:val="00ED49C3"/>
    <w:rsid w:val="00ED5455"/>
    <w:rsid w:val="00ED6CE8"/>
    <w:rsid w:val="00ED7AA6"/>
    <w:rsid w:val="00EE2A56"/>
    <w:rsid w:val="00EE3818"/>
    <w:rsid w:val="00F22264"/>
    <w:rsid w:val="00F254D7"/>
    <w:rsid w:val="00F2564D"/>
    <w:rsid w:val="00F35B05"/>
    <w:rsid w:val="00F413D9"/>
    <w:rsid w:val="00F5135F"/>
    <w:rsid w:val="00F51F78"/>
    <w:rsid w:val="00F622CA"/>
    <w:rsid w:val="00F64B3C"/>
    <w:rsid w:val="00F86F47"/>
    <w:rsid w:val="00F90B64"/>
    <w:rsid w:val="00F911AC"/>
    <w:rsid w:val="00FB2F0F"/>
    <w:rsid w:val="00FB5086"/>
    <w:rsid w:val="00FB5403"/>
    <w:rsid w:val="00FB5411"/>
    <w:rsid w:val="00FB6392"/>
    <w:rsid w:val="00FC4F36"/>
    <w:rsid w:val="00FD3C70"/>
    <w:rsid w:val="00FD3EAC"/>
    <w:rsid w:val="00FD6820"/>
    <w:rsid w:val="00FE12D8"/>
    <w:rsid w:val="00FF7C02"/>
    <w:rsid w:val="020AAAFB"/>
    <w:rsid w:val="024801E3"/>
    <w:rsid w:val="025BE2F5"/>
    <w:rsid w:val="0C123E38"/>
    <w:rsid w:val="0D8DB03D"/>
    <w:rsid w:val="13B7BFFD"/>
    <w:rsid w:val="1492EC97"/>
    <w:rsid w:val="17B6868E"/>
    <w:rsid w:val="1897AF8E"/>
    <w:rsid w:val="20A4EFA6"/>
    <w:rsid w:val="27F4B73A"/>
    <w:rsid w:val="27FE20FA"/>
    <w:rsid w:val="36C0AE76"/>
    <w:rsid w:val="420B57DB"/>
    <w:rsid w:val="520FBD4C"/>
    <w:rsid w:val="548F04B7"/>
    <w:rsid w:val="5ADC9817"/>
    <w:rsid w:val="5EF37E9A"/>
    <w:rsid w:val="5FE26909"/>
    <w:rsid w:val="60401557"/>
    <w:rsid w:val="610983A0"/>
    <w:rsid w:val="647B2B65"/>
    <w:rsid w:val="6B2CF8ED"/>
    <w:rsid w:val="6C3D0492"/>
    <w:rsid w:val="767BC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9196C176-4F3A-4F40-9E3B-4512D060F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normaltextrun" w:customStyle="1">
    <w:name w:val="normaltextrun"/>
    <w:basedOn w:val="Standardstycketeckensnitt"/>
    <w:rsid w:val="002845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Arbetsbeskrivning mottagningsöverläkare (MÖL) på njurmedicin, NU-sjukvården   (Q Di 712) </dc:title>
  <dc:subject/>
  <dc:creator/>
  <keywords/>
  <lastModifiedBy>Annika Johansson</lastModifiedBy>
  <revision>58</revision>
  <lastPrinted>2016-03-31T19:56:00.0000000Z</lastPrinted>
  <dcterms:created xsi:type="dcterms:W3CDTF">2021-05-27T18:25:00.0000000Z</dcterms:created>
  <dcterms:modified xsi:type="dcterms:W3CDTF">2025-02-25T08:50:10.0000000Z</dcterms:modified>
</coreProperties>
</file>