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CF63F" w14:textId="77777777" w:rsidR="00F74B79" w:rsidRDefault="00F74B79" w:rsidP="009A32ED">
      <w:pPr>
        <w:pStyle w:val="Rubrik1"/>
      </w:pPr>
      <w:r>
        <w:t>Akututrustning Munkedal Dialysmottagning (Q Di 534)</w:t>
      </w:r>
    </w:p>
    <w:p w14:paraId="3089BE4E" w14:textId="77777777" w:rsidR="00F74B79" w:rsidRDefault="00F74B79" w:rsidP="009A32ED">
      <w:pPr>
        <w:pStyle w:val="Rubrik1"/>
      </w:pPr>
    </w:p>
    <w:p w14:paraId="1FDA596E" w14:textId="77777777" w:rsidR="00642C02" w:rsidRDefault="00332D79" w:rsidP="00642C02">
      <w:r w:rsidRPr="002B03B7">
        <w:t>Ett exemplar i originalpärm och ett exemplar i pärm dialysmottagningen Munkedal</w:t>
      </w:r>
      <w:r>
        <w:t>.</w:t>
      </w:r>
    </w:p>
    <w:p w14:paraId="6918545D" w14:textId="77777777" w:rsidR="00642C02" w:rsidRDefault="00642C02" w:rsidP="00642C02"/>
    <w:p w14:paraId="73C7B354" w14:textId="16A59380" w:rsidR="00332D79" w:rsidRDefault="00332D79" w:rsidP="00642C02">
      <w:pPr>
        <w:pStyle w:val="Rubrik2"/>
      </w:pPr>
      <w:r>
        <w:t>Förändringar sedan föregående version</w:t>
      </w:r>
    </w:p>
    <w:p w14:paraId="4F378BF6" w14:textId="77777777" w:rsidR="00332D79" w:rsidRDefault="00332D79" w:rsidP="00332D79">
      <w:r>
        <w:t>Justeringar och tillägg sedan föregående rutin.</w:t>
      </w:r>
    </w:p>
    <w:p w14:paraId="6AB2C0A7" w14:textId="77777777" w:rsidR="00796EE8" w:rsidRPr="00593FF8" w:rsidRDefault="00796EE8" w:rsidP="00332D79"/>
    <w:p w14:paraId="21012C51" w14:textId="77777777" w:rsidR="00332D79" w:rsidRDefault="00332D79" w:rsidP="00332D79">
      <w:pPr>
        <w:pStyle w:val="Rubrik2"/>
        <w:ind w:right="-143"/>
      </w:pPr>
      <w:bookmarkStart w:id="0" w:name="_Toc100327186"/>
      <w:bookmarkStart w:id="1" w:name="_Toc106874289"/>
      <w:r>
        <w:t>Bakgrund och syfte</w:t>
      </w:r>
      <w:bookmarkEnd w:id="0"/>
      <w:bookmarkEnd w:id="1"/>
      <w:r>
        <w:t xml:space="preserve"> </w:t>
      </w:r>
    </w:p>
    <w:p w14:paraId="450DF1FF" w14:textId="77777777" w:rsidR="00332D79" w:rsidRDefault="00332D79" w:rsidP="00332D79">
      <w:pPr>
        <w:ind w:right="-143"/>
      </w:pPr>
      <w:r>
        <w:t>Dialysmottagningen Munkedal fungerar som en poliklinisk verksamhet. Vid händelse av hjärtstillestånd är det viktigt att uppdatera rutin och kunskap samt upprätthålla kompetens hos personalen.</w:t>
      </w:r>
    </w:p>
    <w:p w14:paraId="4309A3EB" w14:textId="77777777" w:rsidR="00332D79" w:rsidRDefault="00332D79" w:rsidP="00332D79">
      <w:pPr>
        <w:pStyle w:val="xxmsonormal"/>
      </w:pPr>
    </w:p>
    <w:p w14:paraId="63E257DE" w14:textId="77777777" w:rsidR="00332D79" w:rsidRDefault="00332D79" w:rsidP="00332D79">
      <w:pPr>
        <w:pStyle w:val="Rubrik2"/>
      </w:pPr>
      <w:r w:rsidRPr="00BD5333">
        <w:t>KONTROLLRUTIN</w:t>
      </w:r>
    </w:p>
    <w:p w14:paraId="7D51D642" w14:textId="77777777" w:rsidR="00332D79" w:rsidRPr="002B03B7" w:rsidRDefault="00332D79" w:rsidP="00332D79">
      <w:r>
        <w:t xml:space="preserve">Akutvagnen ska kontrolleras och kompletteras med utgånget och förbrukat material direkt efter användning eller minst 1gång per månad. Skriv på signeringslistan efter </w:t>
      </w:r>
      <w:r w:rsidRPr="00593FF8">
        <w:t>genomförd</w:t>
      </w:r>
      <w:r>
        <w:t xml:space="preserve"> kontroll. </w:t>
      </w:r>
    </w:p>
    <w:p w14:paraId="4795906C" w14:textId="77777777" w:rsidR="00332D79" w:rsidRDefault="00332D79" w:rsidP="00332D79">
      <w:pPr>
        <w:pStyle w:val="Punktlista"/>
      </w:pPr>
      <w:r>
        <w:t>Defibrillatorn ska gås igenom 1 gång per månad. Skriv på signeringslistan efter kontroll.</w:t>
      </w:r>
    </w:p>
    <w:p w14:paraId="4FD24F2F" w14:textId="77777777" w:rsidR="00332D79" w:rsidRDefault="00332D79" w:rsidP="00332D79">
      <w:pPr>
        <w:pStyle w:val="Punktlista"/>
      </w:pPr>
      <w:r>
        <w:t>Syrgas och sugutrustning kontrolleras 1 gång per månad. Skriv på signeringslistan efter kontroll.</w:t>
      </w:r>
    </w:p>
    <w:p w14:paraId="523490A5" w14:textId="77777777" w:rsidR="00332D79" w:rsidRDefault="00332D79" w:rsidP="00332D79">
      <w:pPr>
        <w:pStyle w:val="Punktlista"/>
      </w:pPr>
      <w:r>
        <w:t xml:space="preserve">Läkemedel för påfyllnad finns att hämta i VNL på NÄL eller Uddevalla sjukhus efter beställning i HAMLET. För uttag av kontrollpreparat så skrivs i stället för personnummer dagens </w:t>
      </w:r>
      <w:r>
        <w:lastRenderedPageBreak/>
        <w:t>datum och de fyra sista siffrorna som x000. I kommentarsfältet ska det skrivas ”till akutvagnen”.</w:t>
      </w:r>
    </w:p>
    <w:p w14:paraId="459DEA39" w14:textId="77777777" w:rsidR="00332D79" w:rsidRDefault="00332D79" w:rsidP="00332D79">
      <w:pPr>
        <w:pStyle w:val="Punktlista"/>
      </w:pPr>
      <w:r>
        <w:t>Det mesta av förbrukningsmaterialet finns att hämta i gemensamt förråd för HLR material på plan 3 på NÄL och plan 6 på Uddevalla sjukhus.</w:t>
      </w:r>
    </w:p>
    <w:p w14:paraId="562F7634" w14:textId="77777777" w:rsidR="00332D79" w:rsidRDefault="00332D79" w:rsidP="00332D79">
      <w:pPr>
        <w:pStyle w:val="Punktlista"/>
      </w:pPr>
      <w:r>
        <w:t>Rutinen ska vara känd av alla på arbetsplatsen på plan 3 på NÄL och plan 6 på Uddevalla sjukhus.</w:t>
      </w:r>
    </w:p>
    <w:p w14:paraId="75D69F80" w14:textId="77777777" w:rsidR="00332D79" w:rsidRDefault="00332D79" w:rsidP="00332D79">
      <w:pPr>
        <w:pStyle w:val="Punktlista"/>
        <w:numPr>
          <w:ilvl w:val="0"/>
          <w:numId w:val="0"/>
        </w:numPr>
        <w:ind w:left="1355"/>
      </w:pPr>
    </w:p>
    <w:p w14:paraId="45B1DFF2" w14:textId="77777777" w:rsidR="00332D79" w:rsidRPr="003B46B1" w:rsidRDefault="00332D79" w:rsidP="00332D79">
      <w:pPr>
        <w:pStyle w:val="Rubrik2"/>
      </w:pPr>
      <w:r>
        <w:t>AKUTUTRUSTNING PÅ DIALYSMOTTAGNINGEN MUNKEDAL</w:t>
      </w:r>
    </w:p>
    <w:p w14:paraId="53E916DD" w14:textId="77777777" w:rsidR="00332D79" w:rsidRPr="003D3FBA" w:rsidRDefault="00332D79" w:rsidP="00332D79">
      <w:pPr>
        <w:ind w:left="5387" w:right="282" w:hanging="4961"/>
      </w:pPr>
      <w:r>
        <w:t xml:space="preserve">Material </w:t>
      </w:r>
      <w:r>
        <w:tab/>
        <w:t>Antal                   Utgångsdatum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351"/>
        <w:gridCol w:w="1771"/>
        <w:gridCol w:w="1797"/>
      </w:tblGrid>
      <w:tr w:rsidR="00332D79" w:rsidRPr="00C82F8C" w14:paraId="1386A68F" w14:textId="77777777" w:rsidTr="00796EE8">
        <w:tc>
          <w:tcPr>
            <w:tcW w:w="5351" w:type="dxa"/>
          </w:tcPr>
          <w:p w14:paraId="301EEEDC" w14:textId="77777777" w:rsidR="00332D79" w:rsidRPr="00C82F8C" w:rsidRDefault="00332D79" w:rsidP="00323D60">
            <w:r w:rsidRPr="00C82F8C">
              <w:t xml:space="preserve">Syrgasmask </w:t>
            </w:r>
            <w:proofErr w:type="spellStart"/>
            <w:r w:rsidRPr="00C82F8C">
              <w:t>Reservoir</w:t>
            </w:r>
            <w:proofErr w:type="spellEnd"/>
          </w:p>
        </w:tc>
        <w:tc>
          <w:tcPr>
            <w:tcW w:w="1771" w:type="dxa"/>
          </w:tcPr>
          <w:p w14:paraId="2DBE27D8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1 </w:t>
            </w:r>
            <w:proofErr w:type="spellStart"/>
            <w:r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730B4C9A" w14:textId="77777777" w:rsidR="00332D79" w:rsidRPr="00C82F8C" w:rsidRDefault="00332D79" w:rsidP="00323D60"/>
        </w:tc>
      </w:tr>
      <w:tr w:rsidR="00332D79" w:rsidRPr="00C82F8C" w14:paraId="1CCA08B2" w14:textId="77777777" w:rsidTr="00796EE8">
        <w:tc>
          <w:tcPr>
            <w:tcW w:w="5351" w:type="dxa"/>
          </w:tcPr>
          <w:p w14:paraId="2FB0841B" w14:textId="77777777" w:rsidR="00332D79" w:rsidRPr="00C82F8C" w:rsidRDefault="00332D79" w:rsidP="00323D60">
            <w:r w:rsidRPr="00C82F8C">
              <w:t>Pocketmask</w:t>
            </w:r>
          </w:p>
        </w:tc>
        <w:tc>
          <w:tcPr>
            <w:tcW w:w="1771" w:type="dxa"/>
          </w:tcPr>
          <w:p w14:paraId="21C8D694" w14:textId="77777777" w:rsidR="00332D79" w:rsidRPr="00C82F8C" w:rsidRDefault="00332D79" w:rsidP="00323D60">
            <w:pPr>
              <w:ind w:right="89"/>
            </w:pPr>
            <w:proofErr w:type="gramStart"/>
            <w:r w:rsidRPr="00C82F8C">
              <w:t>2</w:t>
            </w:r>
            <w:r>
              <w:t xml:space="preserve"> </w:t>
            </w:r>
            <w:proofErr w:type="spellStart"/>
            <w:r>
              <w:t>st</w:t>
            </w:r>
            <w:proofErr w:type="spellEnd"/>
            <w:proofErr w:type="gramEnd"/>
            <w:r w:rsidRPr="00C82F8C">
              <w:t xml:space="preserve"> </w:t>
            </w:r>
          </w:p>
        </w:tc>
        <w:tc>
          <w:tcPr>
            <w:tcW w:w="1797" w:type="dxa"/>
          </w:tcPr>
          <w:p w14:paraId="30DCAC48" w14:textId="77777777" w:rsidR="00332D79" w:rsidRPr="00C82F8C" w:rsidRDefault="00332D79" w:rsidP="00323D60"/>
        </w:tc>
      </w:tr>
      <w:tr w:rsidR="00332D79" w:rsidRPr="00C82F8C" w14:paraId="4E326320" w14:textId="77777777" w:rsidTr="00796EE8">
        <w:tc>
          <w:tcPr>
            <w:tcW w:w="5351" w:type="dxa"/>
          </w:tcPr>
          <w:p w14:paraId="0DBC5388" w14:textId="77777777" w:rsidR="00332D79" w:rsidRPr="00C82F8C" w:rsidRDefault="00332D79" w:rsidP="00323D60">
            <w:r w:rsidRPr="00C82F8C">
              <w:t>Syrgasmask</w:t>
            </w:r>
          </w:p>
        </w:tc>
        <w:tc>
          <w:tcPr>
            <w:tcW w:w="1771" w:type="dxa"/>
          </w:tcPr>
          <w:p w14:paraId="0CDD4B19" w14:textId="77777777" w:rsidR="00332D79" w:rsidRPr="00C82F8C" w:rsidRDefault="00332D79" w:rsidP="00323D60">
            <w:pPr>
              <w:ind w:right="-195"/>
            </w:pPr>
            <w:r w:rsidRPr="00C82F8C">
              <w:t>1st</w:t>
            </w:r>
          </w:p>
        </w:tc>
        <w:tc>
          <w:tcPr>
            <w:tcW w:w="1797" w:type="dxa"/>
          </w:tcPr>
          <w:p w14:paraId="2096A486" w14:textId="77777777" w:rsidR="00332D79" w:rsidRPr="00C82F8C" w:rsidRDefault="00332D79" w:rsidP="00323D60"/>
        </w:tc>
      </w:tr>
      <w:tr w:rsidR="00332D79" w:rsidRPr="00C82F8C" w14:paraId="7BF9A069" w14:textId="77777777" w:rsidTr="00796EE8">
        <w:tc>
          <w:tcPr>
            <w:tcW w:w="5351" w:type="dxa"/>
          </w:tcPr>
          <w:p w14:paraId="7E11902C" w14:textId="77777777" w:rsidR="00332D79" w:rsidRPr="00C82F8C" w:rsidRDefault="00332D79" w:rsidP="00323D60">
            <w:r w:rsidRPr="00C82F8C">
              <w:t>Syrgasgrimma</w:t>
            </w:r>
          </w:p>
        </w:tc>
        <w:tc>
          <w:tcPr>
            <w:tcW w:w="1771" w:type="dxa"/>
          </w:tcPr>
          <w:p w14:paraId="02D4E81E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3CD96B64" w14:textId="77777777" w:rsidR="00332D79" w:rsidRPr="00C82F8C" w:rsidRDefault="00332D79" w:rsidP="00323D60"/>
        </w:tc>
      </w:tr>
      <w:tr w:rsidR="00332D79" w:rsidRPr="00C82F8C" w14:paraId="5A70A8D7" w14:textId="77777777" w:rsidTr="00796EE8">
        <w:tc>
          <w:tcPr>
            <w:tcW w:w="5351" w:type="dxa"/>
          </w:tcPr>
          <w:p w14:paraId="328BDF1F" w14:textId="77777777" w:rsidR="00332D79" w:rsidRPr="00C82F8C" w:rsidRDefault="00332D79" w:rsidP="00323D60">
            <w:r w:rsidRPr="00C82F8C">
              <w:t xml:space="preserve">Svalgtub </w:t>
            </w:r>
            <w:proofErr w:type="spellStart"/>
            <w:r w:rsidRPr="00C82F8C">
              <w:t>stl</w:t>
            </w:r>
            <w:proofErr w:type="spellEnd"/>
            <w:r w:rsidRPr="00C82F8C">
              <w:t xml:space="preserve"> 2, 3 och 4</w:t>
            </w:r>
          </w:p>
        </w:tc>
        <w:tc>
          <w:tcPr>
            <w:tcW w:w="1771" w:type="dxa"/>
          </w:tcPr>
          <w:p w14:paraId="3AFB6F38" w14:textId="77777777" w:rsidR="00332D79" w:rsidRPr="00C82F8C" w:rsidRDefault="00332D79" w:rsidP="00323D60">
            <w:pPr>
              <w:ind w:right="231"/>
            </w:pPr>
            <w:r w:rsidRPr="00C82F8C">
              <w:t xml:space="preserve">a </w:t>
            </w: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5AE691B5" w14:textId="77777777" w:rsidR="00332D79" w:rsidRPr="00C82F8C" w:rsidRDefault="00332D79" w:rsidP="00323D60"/>
        </w:tc>
      </w:tr>
      <w:tr w:rsidR="00332D79" w:rsidRPr="00C82F8C" w14:paraId="6F2CB5DC" w14:textId="77777777" w:rsidTr="00796EE8">
        <w:tc>
          <w:tcPr>
            <w:tcW w:w="5351" w:type="dxa"/>
          </w:tcPr>
          <w:p w14:paraId="2F0A2303" w14:textId="77777777" w:rsidR="00332D79" w:rsidRPr="00C82F8C" w:rsidRDefault="00332D79" w:rsidP="00323D60">
            <w:proofErr w:type="spellStart"/>
            <w:r w:rsidRPr="00C82F8C">
              <w:t>Nästtub”kantarell</w:t>
            </w:r>
            <w:proofErr w:type="spellEnd"/>
            <w:r w:rsidRPr="00C82F8C">
              <w:t xml:space="preserve">” </w:t>
            </w:r>
            <w:proofErr w:type="spellStart"/>
            <w:r w:rsidRPr="00C82F8C">
              <w:t>stl</w:t>
            </w:r>
            <w:proofErr w:type="spellEnd"/>
            <w:r w:rsidRPr="00C82F8C">
              <w:t xml:space="preserve"> 28, 30 och 32</w:t>
            </w:r>
          </w:p>
        </w:tc>
        <w:tc>
          <w:tcPr>
            <w:tcW w:w="1771" w:type="dxa"/>
          </w:tcPr>
          <w:p w14:paraId="32EDFAF0" w14:textId="77777777" w:rsidR="00332D79" w:rsidRPr="00C82F8C" w:rsidRDefault="00332D79" w:rsidP="00323D60">
            <w:pPr>
              <w:ind w:right="0"/>
            </w:pPr>
            <w:r w:rsidRPr="00C82F8C">
              <w:t xml:space="preserve">a </w:t>
            </w: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6EC0A2A6" w14:textId="77777777" w:rsidR="00332D79" w:rsidRPr="00C82F8C" w:rsidRDefault="00332D79" w:rsidP="00323D60"/>
        </w:tc>
      </w:tr>
      <w:tr w:rsidR="00332D79" w:rsidRPr="00C82F8C" w14:paraId="7AC1720B" w14:textId="77777777" w:rsidTr="00796EE8">
        <w:tc>
          <w:tcPr>
            <w:tcW w:w="5351" w:type="dxa"/>
          </w:tcPr>
          <w:p w14:paraId="2149A6FE" w14:textId="77777777" w:rsidR="00332D79" w:rsidRPr="00C82F8C" w:rsidRDefault="00332D79" w:rsidP="00323D60">
            <w:r w:rsidRPr="00C82F8C">
              <w:t>PVK Blå</w:t>
            </w:r>
          </w:p>
        </w:tc>
        <w:tc>
          <w:tcPr>
            <w:tcW w:w="1771" w:type="dxa"/>
          </w:tcPr>
          <w:p w14:paraId="219831AC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2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66B64D54" w14:textId="77777777" w:rsidR="00332D79" w:rsidRPr="00C82F8C" w:rsidRDefault="00332D79" w:rsidP="00323D60"/>
        </w:tc>
      </w:tr>
      <w:tr w:rsidR="00332D79" w:rsidRPr="00C82F8C" w14:paraId="67ED5993" w14:textId="77777777" w:rsidTr="00796EE8">
        <w:tc>
          <w:tcPr>
            <w:tcW w:w="5351" w:type="dxa"/>
          </w:tcPr>
          <w:p w14:paraId="6A410ABA" w14:textId="77777777" w:rsidR="00332D79" w:rsidRPr="00C82F8C" w:rsidRDefault="00332D79" w:rsidP="00323D60">
            <w:r w:rsidRPr="00C82F8C">
              <w:t>PVK Rosa</w:t>
            </w:r>
          </w:p>
        </w:tc>
        <w:tc>
          <w:tcPr>
            <w:tcW w:w="1771" w:type="dxa"/>
          </w:tcPr>
          <w:p w14:paraId="5C456FCA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2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6EDE79A3" w14:textId="77777777" w:rsidR="00332D79" w:rsidRPr="00C82F8C" w:rsidRDefault="00332D79" w:rsidP="00323D60"/>
        </w:tc>
      </w:tr>
      <w:tr w:rsidR="00332D79" w:rsidRPr="00C82F8C" w14:paraId="7BC3BFB6" w14:textId="77777777" w:rsidTr="00796EE8">
        <w:tc>
          <w:tcPr>
            <w:tcW w:w="5351" w:type="dxa"/>
          </w:tcPr>
          <w:p w14:paraId="179243E2" w14:textId="77777777" w:rsidR="00332D79" w:rsidRPr="00C82F8C" w:rsidRDefault="00332D79" w:rsidP="00323D60">
            <w:r w:rsidRPr="00C82F8C">
              <w:t>PVK Grön</w:t>
            </w:r>
          </w:p>
        </w:tc>
        <w:tc>
          <w:tcPr>
            <w:tcW w:w="1771" w:type="dxa"/>
          </w:tcPr>
          <w:p w14:paraId="6142E2A8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2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5DFE31A7" w14:textId="77777777" w:rsidR="00332D79" w:rsidRPr="00C82F8C" w:rsidRDefault="00332D79" w:rsidP="00323D60"/>
        </w:tc>
      </w:tr>
      <w:tr w:rsidR="00332D79" w:rsidRPr="00C82F8C" w14:paraId="40171C63" w14:textId="77777777" w:rsidTr="00796EE8">
        <w:tc>
          <w:tcPr>
            <w:tcW w:w="5351" w:type="dxa"/>
          </w:tcPr>
          <w:p w14:paraId="1F9EA679" w14:textId="77777777" w:rsidR="00332D79" w:rsidRPr="00C82F8C" w:rsidRDefault="00332D79" w:rsidP="00323D60">
            <w:r w:rsidRPr="00C82F8C">
              <w:t xml:space="preserve">Spruta 2-3 ml </w:t>
            </w:r>
          </w:p>
        </w:tc>
        <w:tc>
          <w:tcPr>
            <w:tcW w:w="1771" w:type="dxa"/>
          </w:tcPr>
          <w:p w14:paraId="24654574" w14:textId="77777777" w:rsidR="00332D79" w:rsidRPr="00C82F8C" w:rsidRDefault="00332D79" w:rsidP="00323D60">
            <w:pPr>
              <w:ind w:right="372"/>
            </w:pPr>
            <w:proofErr w:type="gramStart"/>
            <w:r w:rsidRPr="00C82F8C">
              <w:t xml:space="preserve">4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5C263048" w14:textId="77777777" w:rsidR="00332D79" w:rsidRPr="00C82F8C" w:rsidRDefault="00332D79" w:rsidP="00323D60"/>
        </w:tc>
      </w:tr>
      <w:tr w:rsidR="00332D79" w:rsidRPr="00C82F8C" w14:paraId="09F57436" w14:textId="77777777" w:rsidTr="00796EE8">
        <w:tc>
          <w:tcPr>
            <w:tcW w:w="5351" w:type="dxa"/>
          </w:tcPr>
          <w:p w14:paraId="51A8E0D3" w14:textId="77777777" w:rsidR="00332D79" w:rsidRPr="00C82F8C" w:rsidRDefault="00332D79" w:rsidP="00323D60">
            <w:r w:rsidRPr="00C82F8C">
              <w:t xml:space="preserve">Spruta 5 ml </w:t>
            </w:r>
          </w:p>
        </w:tc>
        <w:tc>
          <w:tcPr>
            <w:tcW w:w="1771" w:type="dxa"/>
          </w:tcPr>
          <w:p w14:paraId="56C5D6D8" w14:textId="77777777" w:rsidR="00332D79" w:rsidRPr="00C82F8C" w:rsidRDefault="00332D79" w:rsidP="00323D60">
            <w:pPr>
              <w:ind w:right="0"/>
            </w:pPr>
            <w:proofErr w:type="gramStart"/>
            <w:r w:rsidRPr="00C82F8C">
              <w:t xml:space="preserve">4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7ECFEE49" w14:textId="77777777" w:rsidR="00332D79" w:rsidRPr="00C82F8C" w:rsidRDefault="00332D79" w:rsidP="00323D60"/>
        </w:tc>
      </w:tr>
      <w:tr w:rsidR="00332D79" w:rsidRPr="00C82F8C" w14:paraId="3605595B" w14:textId="77777777" w:rsidTr="00796EE8">
        <w:tc>
          <w:tcPr>
            <w:tcW w:w="5351" w:type="dxa"/>
          </w:tcPr>
          <w:p w14:paraId="287801AD" w14:textId="77777777" w:rsidR="00332D79" w:rsidRPr="00C82F8C" w:rsidRDefault="00332D79" w:rsidP="00323D60">
            <w:r w:rsidRPr="00C82F8C">
              <w:t>Spruta 10 ml</w:t>
            </w:r>
          </w:p>
        </w:tc>
        <w:tc>
          <w:tcPr>
            <w:tcW w:w="1771" w:type="dxa"/>
          </w:tcPr>
          <w:p w14:paraId="1EE51D52" w14:textId="77777777" w:rsidR="00332D79" w:rsidRPr="00C82F8C" w:rsidRDefault="00332D79" w:rsidP="00323D60">
            <w:pPr>
              <w:ind w:right="-53"/>
            </w:pPr>
            <w:proofErr w:type="gramStart"/>
            <w:r w:rsidRPr="00C82F8C">
              <w:t xml:space="preserve">4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56A2939A" w14:textId="77777777" w:rsidR="00332D79" w:rsidRPr="00C82F8C" w:rsidRDefault="00332D79" w:rsidP="00323D60"/>
        </w:tc>
      </w:tr>
      <w:tr w:rsidR="00332D79" w:rsidRPr="00C82F8C" w14:paraId="49BEB74E" w14:textId="77777777" w:rsidTr="00796EE8">
        <w:tc>
          <w:tcPr>
            <w:tcW w:w="5351" w:type="dxa"/>
          </w:tcPr>
          <w:p w14:paraId="0641CCCE" w14:textId="77777777" w:rsidR="00332D79" w:rsidRPr="00C82F8C" w:rsidRDefault="00332D79" w:rsidP="00323D60">
            <w:r w:rsidRPr="00C82F8C">
              <w:t xml:space="preserve">Spruta 20 ml </w:t>
            </w:r>
          </w:p>
        </w:tc>
        <w:tc>
          <w:tcPr>
            <w:tcW w:w="1771" w:type="dxa"/>
          </w:tcPr>
          <w:p w14:paraId="255ABF06" w14:textId="77777777" w:rsidR="00332D79" w:rsidRPr="00C82F8C" w:rsidRDefault="00332D79" w:rsidP="00323D60">
            <w:pPr>
              <w:ind w:right="89"/>
            </w:pPr>
            <w:proofErr w:type="gramStart"/>
            <w:r w:rsidRPr="00C82F8C">
              <w:t xml:space="preserve">2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255F07E6" w14:textId="77777777" w:rsidR="00332D79" w:rsidRPr="00C82F8C" w:rsidRDefault="00332D79" w:rsidP="00323D60"/>
        </w:tc>
      </w:tr>
      <w:tr w:rsidR="00332D79" w:rsidRPr="00C82F8C" w14:paraId="05F27082" w14:textId="77777777" w:rsidTr="00796EE8">
        <w:tc>
          <w:tcPr>
            <w:tcW w:w="5351" w:type="dxa"/>
          </w:tcPr>
          <w:p w14:paraId="348B0061" w14:textId="77777777" w:rsidR="00332D79" w:rsidRPr="00C82F8C" w:rsidRDefault="00332D79" w:rsidP="00323D60">
            <w:r w:rsidRPr="00C82F8C">
              <w:t>Uppdragningskanyl Rosa</w:t>
            </w:r>
          </w:p>
        </w:tc>
        <w:tc>
          <w:tcPr>
            <w:tcW w:w="1771" w:type="dxa"/>
          </w:tcPr>
          <w:p w14:paraId="539A694C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5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65C65D34" w14:textId="77777777" w:rsidR="00332D79" w:rsidRPr="00C82F8C" w:rsidRDefault="00332D79" w:rsidP="00323D60"/>
        </w:tc>
      </w:tr>
      <w:tr w:rsidR="00332D79" w:rsidRPr="00C82F8C" w14:paraId="17854219" w14:textId="77777777" w:rsidTr="00796EE8">
        <w:tc>
          <w:tcPr>
            <w:tcW w:w="5351" w:type="dxa"/>
          </w:tcPr>
          <w:p w14:paraId="40D2CBD2" w14:textId="77777777" w:rsidR="00332D79" w:rsidRPr="00C82F8C" w:rsidRDefault="00332D79" w:rsidP="00323D60">
            <w:r w:rsidRPr="00C82F8C">
              <w:t>Intramuskulär kanyl Svart</w:t>
            </w:r>
          </w:p>
        </w:tc>
        <w:tc>
          <w:tcPr>
            <w:tcW w:w="1771" w:type="dxa"/>
          </w:tcPr>
          <w:p w14:paraId="71E211A6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5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08CC0FC2" w14:textId="77777777" w:rsidR="00332D79" w:rsidRPr="00C82F8C" w:rsidRDefault="00332D79" w:rsidP="00323D60"/>
        </w:tc>
      </w:tr>
      <w:tr w:rsidR="00332D79" w:rsidRPr="00C82F8C" w14:paraId="0F2B7CDE" w14:textId="77777777" w:rsidTr="00796EE8">
        <w:tc>
          <w:tcPr>
            <w:tcW w:w="5351" w:type="dxa"/>
          </w:tcPr>
          <w:p w14:paraId="6E456A88" w14:textId="77777777" w:rsidR="00332D79" w:rsidRPr="00C82F8C" w:rsidRDefault="00332D79" w:rsidP="00323D60">
            <w:proofErr w:type="spellStart"/>
            <w:r w:rsidRPr="00C82F8C">
              <w:t>Subcutan</w:t>
            </w:r>
            <w:proofErr w:type="spellEnd"/>
            <w:r w:rsidRPr="00C82F8C">
              <w:t xml:space="preserve"> kanyl Blå/Grå</w:t>
            </w:r>
          </w:p>
        </w:tc>
        <w:tc>
          <w:tcPr>
            <w:tcW w:w="1771" w:type="dxa"/>
          </w:tcPr>
          <w:p w14:paraId="7814DF1C" w14:textId="77777777" w:rsidR="00332D79" w:rsidRPr="00C82F8C" w:rsidRDefault="00332D79" w:rsidP="00323D60">
            <w:pPr>
              <w:ind w:right="-53"/>
            </w:pPr>
            <w:proofErr w:type="gramStart"/>
            <w:r w:rsidRPr="00C82F8C">
              <w:t xml:space="preserve">5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53C0312D" w14:textId="77777777" w:rsidR="00332D79" w:rsidRPr="00C82F8C" w:rsidRDefault="00332D79" w:rsidP="00323D60"/>
        </w:tc>
      </w:tr>
      <w:tr w:rsidR="00332D79" w:rsidRPr="00C82F8C" w14:paraId="6502137C" w14:textId="77777777" w:rsidTr="00796EE8">
        <w:tc>
          <w:tcPr>
            <w:tcW w:w="5351" w:type="dxa"/>
          </w:tcPr>
          <w:p w14:paraId="12620B3F" w14:textId="77777777" w:rsidR="00332D79" w:rsidRPr="00C82F8C" w:rsidRDefault="00332D79" w:rsidP="00323D60">
            <w:r w:rsidRPr="00C82F8C">
              <w:t xml:space="preserve">Infusionsaggregat m luftning </w:t>
            </w:r>
          </w:p>
        </w:tc>
        <w:tc>
          <w:tcPr>
            <w:tcW w:w="1771" w:type="dxa"/>
          </w:tcPr>
          <w:p w14:paraId="56562503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2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41D6B59D" w14:textId="77777777" w:rsidR="00332D79" w:rsidRPr="00C82F8C" w:rsidRDefault="00332D79" w:rsidP="00323D60"/>
        </w:tc>
      </w:tr>
      <w:tr w:rsidR="00332D79" w:rsidRPr="00C82F8C" w14:paraId="26118FBA" w14:textId="77777777" w:rsidTr="00796EE8">
        <w:tc>
          <w:tcPr>
            <w:tcW w:w="5351" w:type="dxa"/>
          </w:tcPr>
          <w:p w14:paraId="1BB278E1" w14:textId="77777777" w:rsidR="00332D79" w:rsidRPr="00C82F8C" w:rsidRDefault="00332D79" w:rsidP="00323D60">
            <w:proofErr w:type="spellStart"/>
            <w:r w:rsidRPr="00C82F8C">
              <w:t>Klorhexedinsprit</w:t>
            </w:r>
            <w:proofErr w:type="spellEnd"/>
            <w:r w:rsidRPr="00C82F8C">
              <w:t xml:space="preserve"> 5mg/ml  250ml</w:t>
            </w:r>
          </w:p>
        </w:tc>
        <w:tc>
          <w:tcPr>
            <w:tcW w:w="1771" w:type="dxa"/>
          </w:tcPr>
          <w:p w14:paraId="28D41ABE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6C12BE0B" w14:textId="77777777" w:rsidR="00332D79" w:rsidRPr="00C82F8C" w:rsidRDefault="00332D79" w:rsidP="00323D60"/>
        </w:tc>
      </w:tr>
      <w:tr w:rsidR="00332D79" w:rsidRPr="00C82F8C" w14:paraId="65770951" w14:textId="77777777" w:rsidTr="00796EE8">
        <w:tc>
          <w:tcPr>
            <w:tcW w:w="5351" w:type="dxa"/>
          </w:tcPr>
          <w:p w14:paraId="0AC3A36C" w14:textId="77777777" w:rsidR="00332D79" w:rsidRPr="00C82F8C" w:rsidRDefault="00332D79" w:rsidP="00323D60">
            <w:proofErr w:type="spellStart"/>
            <w:r w:rsidRPr="00C82F8C">
              <w:t>Stasband</w:t>
            </w:r>
            <w:proofErr w:type="spellEnd"/>
          </w:p>
        </w:tc>
        <w:tc>
          <w:tcPr>
            <w:tcW w:w="1771" w:type="dxa"/>
          </w:tcPr>
          <w:p w14:paraId="0E611957" w14:textId="77777777" w:rsidR="00332D79" w:rsidRPr="00C82F8C" w:rsidRDefault="00332D79" w:rsidP="00323D60">
            <w:pPr>
              <w:ind w:right="372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3E15CD70" w14:textId="77777777" w:rsidR="00332D79" w:rsidRPr="00C82F8C" w:rsidRDefault="00332D79" w:rsidP="00323D60"/>
        </w:tc>
      </w:tr>
      <w:tr w:rsidR="00332D79" w:rsidRPr="00C82F8C" w14:paraId="7458AA52" w14:textId="77777777" w:rsidTr="00796EE8">
        <w:tc>
          <w:tcPr>
            <w:tcW w:w="5351" w:type="dxa"/>
          </w:tcPr>
          <w:p w14:paraId="22AD5B25" w14:textId="77777777" w:rsidR="00332D79" w:rsidRPr="00C82F8C" w:rsidRDefault="00332D79" w:rsidP="00323D60">
            <w:r w:rsidRPr="00C82F8C">
              <w:t xml:space="preserve">Peang 13 cm </w:t>
            </w:r>
          </w:p>
        </w:tc>
        <w:tc>
          <w:tcPr>
            <w:tcW w:w="1771" w:type="dxa"/>
          </w:tcPr>
          <w:p w14:paraId="6F8E5170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41D71BF7" w14:textId="77777777" w:rsidR="00332D79" w:rsidRPr="00C82F8C" w:rsidRDefault="00332D79" w:rsidP="00323D60"/>
        </w:tc>
      </w:tr>
      <w:tr w:rsidR="00332D79" w:rsidRPr="00C82F8C" w14:paraId="0E8EB2D4" w14:textId="77777777" w:rsidTr="00796EE8">
        <w:tc>
          <w:tcPr>
            <w:tcW w:w="5351" w:type="dxa"/>
          </w:tcPr>
          <w:p w14:paraId="088AF298" w14:textId="77777777" w:rsidR="00332D79" w:rsidRPr="00C82F8C" w:rsidRDefault="00332D79" w:rsidP="00323D60">
            <w:r w:rsidRPr="00C82F8C">
              <w:t>Sax</w:t>
            </w:r>
          </w:p>
        </w:tc>
        <w:tc>
          <w:tcPr>
            <w:tcW w:w="1771" w:type="dxa"/>
          </w:tcPr>
          <w:p w14:paraId="55896CC9" w14:textId="77777777" w:rsidR="00332D79" w:rsidRPr="00C82F8C" w:rsidRDefault="00332D79" w:rsidP="00323D60">
            <w:pPr>
              <w:ind w:right="-53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141F445F" w14:textId="77777777" w:rsidR="00332D79" w:rsidRPr="00C82F8C" w:rsidRDefault="00332D79" w:rsidP="00323D60"/>
        </w:tc>
      </w:tr>
      <w:tr w:rsidR="00332D79" w:rsidRPr="00C82F8C" w14:paraId="3D498E4F" w14:textId="77777777" w:rsidTr="00796EE8">
        <w:tc>
          <w:tcPr>
            <w:tcW w:w="5351" w:type="dxa"/>
          </w:tcPr>
          <w:p w14:paraId="136F18FB" w14:textId="77777777" w:rsidR="00332D79" w:rsidRPr="00C82F8C" w:rsidRDefault="00332D79" w:rsidP="00323D60">
            <w:r w:rsidRPr="00C82F8C">
              <w:lastRenderedPageBreak/>
              <w:t>Häftrulle</w:t>
            </w:r>
          </w:p>
        </w:tc>
        <w:tc>
          <w:tcPr>
            <w:tcW w:w="1771" w:type="dxa"/>
          </w:tcPr>
          <w:p w14:paraId="281DFDDF" w14:textId="77777777" w:rsidR="00332D79" w:rsidRPr="00C82F8C" w:rsidRDefault="00332D79" w:rsidP="00323D60">
            <w:pPr>
              <w:ind w:right="372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21A11FB1" w14:textId="77777777" w:rsidR="00332D79" w:rsidRPr="00C82F8C" w:rsidRDefault="00332D79" w:rsidP="00323D60"/>
        </w:tc>
      </w:tr>
      <w:tr w:rsidR="00332D79" w:rsidRPr="00C82F8C" w14:paraId="6DEC1AA8" w14:textId="77777777" w:rsidTr="00796EE8">
        <w:tc>
          <w:tcPr>
            <w:tcW w:w="5351" w:type="dxa"/>
          </w:tcPr>
          <w:p w14:paraId="49E551B4" w14:textId="77777777" w:rsidR="00332D79" w:rsidRPr="00C82F8C" w:rsidRDefault="00332D79" w:rsidP="00323D60">
            <w:r w:rsidRPr="00C82F8C">
              <w:t>Stetoskop</w:t>
            </w:r>
          </w:p>
        </w:tc>
        <w:tc>
          <w:tcPr>
            <w:tcW w:w="1771" w:type="dxa"/>
          </w:tcPr>
          <w:p w14:paraId="7D7C3A88" w14:textId="77777777" w:rsidR="00332D79" w:rsidRPr="00C82F8C" w:rsidRDefault="00332D79" w:rsidP="00323D60">
            <w:pPr>
              <w:ind w:left="85" w:right="514" w:firstLine="482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21DE72F0" w14:textId="77777777" w:rsidR="00332D79" w:rsidRPr="00C82F8C" w:rsidRDefault="00332D79" w:rsidP="00323D60"/>
        </w:tc>
      </w:tr>
      <w:tr w:rsidR="00332D79" w:rsidRPr="00C82F8C" w14:paraId="2371B4CA" w14:textId="77777777" w:rsidTr="00796EE8">
        <w:tc>
          <w:tcPr>
            <w:tcW w:w="5351" w:type="dxa"/>
          </w:tcPr>
          <w:p w14:paraId="15C78516" w14:textId="77777777" w:rsidR="00332D79" w:rsidRPr="00C82F8C" w:rsidRDefault="00332D79" w:rsidP="00323D60">
            <w:r w:rsidRPr="00C82F8C">
              <w:t>Blodtrycksmanschett</w:t>
            </w:r>
          </w:p>
        </w:tc>
        <w:tc>
          <w:tcPr>
            <w:tcW w:w="1771" w:type="dxa"/>
          </w:tcPr>
          <w:p w14:paraId="22495FC1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73EB42E1" w14:textId="77777777" w:rsidR="00332D79" w:rsidRPr="00C82F8C" w:rsidRDefault="00332D79" w:rsidP="00323D60"/>
        </w:tc>
      </w:tr>
      <w:tr w:rsidR="00332D79" w:rsidRPr="00C82F8C" w14:paraId="1C8AD3C1" w14:textId="77777777" w:rsidTr="00796EE8">
        <w:tc>
          <w:tcPr>
            <w:tcW w:w="5351" w:type="dxa"/>
          </w:tcPr>
          <w:p w14:paraId="5C317762" w14:textId="77777777" w:rsidR="00332D79" w:rsidRPr="00C82F8C" w:rsidRDefault="00332D79" w:rsidP="00323D60">
            <w:r w:rsidRPr="00C82F8C">
              <w:t>Stoppur</w:t>
            </w:r>
          </w:p>
        </w:tc>
        <w:tc>
          <w:tcPr>
            <w:tcW w:w="1771" w:type="dxa"/>
          </w:tcPr>
          <w:p w14:paraId="70BDC7CF" w14:textId="77777777" w:rsidR="00332D79" w:rsidRPr="00C82F8C" w:rsidRDefault="00332D79" w:rsidP="00323D60">
            <w:pPr>
              <w:ind w:right="231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3BA74EE7" w14:textId="77777777" w:rsidR="00332D79" w:rsidRPr="00C82F8C" w:rsidRDefault="00332D79" w:rsidP="00323D60"/>
        </w:tc>
      </w:tr>
      <w:tr w:rsidR="00332D79" w:rsidRPr="00C82F8C" w14:paraId="21F2A59A" w14:textId="77777777" w:rsidTr="00796EE8">
        <w:tc>
          <w:tcPr>
            <w:tcW w:w="5351" w:type="dxa"/>
          </w:tcPr>
          <w:p w14:paraId="14EA52CE" w14:textId="77777777" w:rsidR="00332D79" w:rsidRPr="00C82F8C" w:rsidRDefault="00332D79" w:rsidP="00323D60">
            <w:r w:rsidRPr="00C82F8C">
              <w:t>Ficklampa</w:t>
            </w:r>
          </w:p>
        </w:tc>
        <w:tc>
          <w:tcPr>
            <w:tcW w:w="1771" w:type="dxa"/>
          </w:tcPr>
          <w:p w14:paraId="7C776B72" w14:textId="77777777" w:rsidR="00332D79" w:rsidRPr="00C82F8C" w:rsidRDefault="00332D79" w:rsidP="00323D60">
            <w:pPr>
              <w:tabs>
                <w:tab w:val="left" w:pos="567"/>
              </w:tabs>
              <w:ind w:right="-478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0C61E09D" w14:textId="77777777" w:rsidR="00332D79" w:rsidRPr="00C82F8C" w:rsidRDefault="00332D79" w:rsidP="00323D60"/>
        </w:tc>
      </w:tr>
      <w:tr w:rsidR="00332D79" w:rsidRPr="00C82F8C" w14:paraId="226E8B22" w14:textId="77777777" w:rsidTr="00796EE8">
        <w:tc>
          <w:tcPr>
            <w:tcW w:w="5351" w:type="dxa"/>
          </w:tcPr>
          <w:p w14:paraId="74C7D21E" w14:textId="77777777" w:rsidR="00332D79" w:rsidRPr="00C82F8C" w:rsidRDefault="00332D79" w:rsidP="00323D60">
            <w:r w:rsidRPr="00C82F8C">
              <w:t xml:space="preserve">Syrgastub 3 l med fungerande sug, grön syrgasslang och kopplad med pocketmask och ansluten till </w:t>
            </w:r>
            <w:proofErr w:type="spellStart"/>
            <w:r w:rsidRPr="00C82F8C">
              <w:t>syrgasagg</w:t>
            </w:r>
            <w:proofErr w:type="spellEnd"/>
            <w:r w:rsidRPr="00C82F8C">
              <w:t>.</w:t>
            </w:r>
          </w:p>
        </w:tc>
        <w:tc>
          <w:tcPr>
            <w:tcW w:w="1771" w:type="dxa"/>
          </w:tcPr>
          <w:p w14:paraId="30D4CC8C" w14:textId="77777777" w:rsidR="00332D79" w:rsidRPr="00C82F8C" w:rsidRDefault="00332D79" w:rsidP="00323D60">
            <w:pPr>
              <w:ind w:right="-336"/>
            </w:pPr>
            <w:proofErr w:type="gramStart"/>
            <w:r w:rsidRPr="00C82F8C">
              <w:t xml:space="preserve">1 </w:t>
            </w:r>
            <w:proofErr w:type="spellStart"/>
            <w:r w:rsidRPr="00C82F8C">
              <w:t>st</w:t>
            </w:r>
            <w:proofErr w:type="spellEnd"/>
            <w:proofErr w:type="gramEnd"/>
          </w:p>
        </w:tc>
        <w:tc>
          <w:tcPr>
            <w:tcW w:w="1797" w:type="dxa"/>
          </w:tcPr>
          <w:p w14:paraId="6EB7F63E" w14:textId="77777777" w:rsidR="00332D79" w:rsidRPr="00C82F8C" w:rsidRDefault="00332D79" w:rsidP="00323D60"/>
        </w:tc>
      </w:tr>
      <w:tr w:rsidR="00332D79" w:rsidRPr="00C82F8C" w14:paraId="6CA295DE" w14:textId="77777777" w:rsidTr="00796EE8">
        <w:tc>
          <w:tcPr>
            <w:tcW w:w="5351" w:type="dxa"/>
          </w:tcPr>
          <w:p w14:paraId="05DC4C54" w14:textId="77777777" w:rsidR="00332D79" w:rsidRPr="00C82F8C" w:rsidRDefault="00332D79" w:rsidP="00323D60">
            <w:r w:rsidRPr="00C82F8C">
              <w:t>Sugkateter nr 14 Grön lång</w:t>
            </w:r>
          </w:p>
        </w:tc>
        <w:tc>
          <w:tcPr>
            <w:tcW w:w="1771" w:type="dxa"/>
          </w:tcPr>
          <w:p w14:paraId="6F68F619" w14:textId="77777777" w:rsidR="00332D79" w:rsidRPr="00C82F8C" w:rsidRDefault="00332D79" w:rsidP="00323D60">
            <w:r w:rsidRPr="00C82F8C">
              <w:t>4</w:t>
            </w:r>
          </w:p>
        </w:tc>
        <w:tc>
          <w:tcPr>
            <w:tcW w:w="1797" w:type="dxa"/>
          </w:tcPr>
          <w:p w14:paraId="28B61724" w14:textId="77777777" w:rsidR="00332D79" w:rsidRPr="00C82F8C" w:rsidRDefault="00332D79" w:rsidP="00323D60"/>
        </w:tc>
      </w:tr>
      <w:tr w:rsidR="00332D79" w:rsidRPr="00C82F8C" w14:paraId="11F416A1" w14:textId="77777777" w:rsidTr="00796EE8">
        <w:tc>
          <w:tcPr>
            <w:tcW w:w="5351" w:type="dxa"/>
          </w:tcPr>
          <w:p w14:paraId="345C6507" w14:textId="77777777" w:rsidR="00332D79" w:rsidRPr="00C82F8C" w:rsidRDefault="00332D79" w:rsidP="00323D60">
            <w:r w:rsidRPr="00C82F8C">
              <w:t>Sugkateter nr 18 Röd lång</w:t>
            </w:r>
          </w:p>
        </w:tc>
        <w:tc>
          <w:tcPr>
            <w:tcW w:w="1771" w:type="dxa"/>
          </w:tcPr>
          <w:p w14:paraId="579C8F4A" w14:textId="77777777" w:rsidR="00332D79" w:rsidRPr="00C82F8C" w:rsidRDefault="00332D79" w:rsidP="00323D60">
            <w:r w:rsidRPr="00C82F8C">
              <w:t>2</w:t>
            </w:r>
          </w:p>
        </w:tc>
        <w:tc>
          <w:tcPr>
            <w:tcW w:w="1797" w:type="dxa"/>
          </w:tcPr>
          <w:p w14:paraId="2C31EA3E" w14:textId="77777777" w:rsidR="00332D79" w:rsidRPr="00C82F8C" w:rsidRDefault="00332D79" w:rsidP="00323D60"/>
        </w:tc>
      </w:tr>
      <w:tr w:rsidR="00332D79" w:rsidRPr="00C82F8C" w14:paraId="46466022" w14:textId="77777777" w:rsidTr="00796EE8">
        <w:tc>
          <w:tcPr>
            <w:tcW w:w="5351" w:type="dxa"/>
          </w:tcPr>
          <w:p w14:paraId="5C14EA9D" w14:textId="77777777" w:rsidR="00332D79" w:rsidRPr="00C82F8C" w:rsidRDefault="00332D79" w:rsidP="00323D60">
            <w:r w:rsidRPr="00C82F8C">
              <w:t>Handlingsplan för HLR samt Hjärtstoppsprotokoll</w:t>
            </w:r>
          </w:p>
        </w:tc>
        <w:tc>
          <w:tcPr>
            <w:tcW w:w="1771" w:type="dxa"/>
          </w:tcPr>
          <w:p w14:paraId="297977DB" w14:textId="77777777" w:rsidR="00332D79" w:rsidRPr="00C82F8C" w:rsidRDefault="00332D79" w:rsidP="00323D60"/>
        </w:tc>
        <w:tc>
          <w:tcPr>
            <w:tcW w:w="1797" w:type="dxa"/>
          </w:tcPr>
          <w:p w14:paraId="33F7D8D6" w14:textId="77777777" w:rsidR="00332D79" w:rsidRPr="00C82F8C" w:rsidRDefault="00332D79" w:rsidP="00323D60"/>
        </w:tc>
      </w:tr>
    </w:tbl>
    <w:p w14:paraId="703A1893" w14:textId="77777777" w:rsidR="00332D79" w:rsidRDefault="00332D79" w:rsidP="00332D79">
      <w:pPr>
        <w:rPr>
          <w:b/>
          <w:sz w:val="32"/>
          <w:szCs w:val="32"/>
          <w:u w:val="single"/>
        </w:rPr>
      </w:pPr>
    </w:p>
    <w:p w14:paraId="7FCDA6A6" w14:textId="77777777" w:rsidR="00332D79" w:rsidRDefault="00332D79" w:rsidP="00332D79">
      <w:pPr>
        <w:pStyle w:val="Rubrik2"/>
      </w:pPr>
      <w:r>
        <w:t>Läkemedel i akutvagnen på Dialysen Munkedal</w:t>
      </w:r>
    </w:p>
    <w:p w14:paraId="0F7F3A33" w14:textId="77777777" w:rsidR="00332D79" w:rsidRPr="00331CA4" w:rsidRDefault="00332D79" w:rsidP="00332D79">
      <w:pPr>
        <w:rPr>
          <w:b/>
          <w:sz w:val="32"/>
          <w:szCs w:val="32"/>
          <w:u w:val="single"/>
        </w:rPr>
      </w:pPr>
      <w:r w:rsidRPr="002A5160">
        <w:t>Läkemedel</w:t>
      </w:r>
      <w:r w:rsidRPr="002A5160">
        <w:tab/>
      </w:r>
      <w:r w:rsidRPr="002A5160">
        <w:tab/>
        <w:t xml:space="preserve">       Antal</w:t>
      </w:r>
      <w:r w:rsidRPr="002A5160">
        <w:tab/>
        <w:t xml:space="preserve">                  Utgångsdatum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2552"/>
        <w:gridCol w:w="1836"/>
      </w:tblGrid>
      <w:tr w:rsidR="00332D79" w14:paraId="416F2299" w14:textId="77777777" w:rsidTr="00642C02">
        <w:tc>
          <w:tcPr>
            <w:tcW w:w="4531" w:type="dxa"/>
          </w:tcPr>
          <w:p w14:paraId="1EE86ECD" w14:textId="77777777" w:rsidR="00332D79" w:rsidRDefault="00332D79" w:rsidP="00323D60">
            <w:proofErr w:type="spellStart"/>
            <w:r>
              <w:t>Inj</w:t>
            </w:r>
            <w:proofErr w:type="spellEnd"/>
            <w:r>
              <w:t xml:space="preserve"> </w:t>
            </w:r>
            <w:proofErr w:type="spellStart"/>
            <w:r>
              <w:t>Furosemid</w:t>
            </w:r>
            <w:proofErr w:type="spellEnd"/>
            <w:r>
              <w:t xml:space="preserve"> 40mg/ml</w:t>
            </w:r>
          </w:p>
        </w:tc>
        <w:tc>
          <w:tcPr>
            <w:tcW w:w="2552" w:type="dxa"/>
          </w:tcPr>
          <w:p w14:paraId="55EF71C2" w14:textId="77777777" w:rsidR="00332D79" w:rsidRDefault="00332D79" w:rsidP="00323D60">
            <w:r>
              <w:t>3 x 4 ml</w:t>
            </w:r>
          </w:p>
        </w:tc>
        <w:tc>
          <w:tcPr>
            <w:tcW w:w="1836" w:type="dxa"/>
          </w:tcPr>
          <w:p w14:paraId="5DEBFDA9" w14:textId="77777777" w:rsidR="00332D79" w:rsidRDefault="00332D79" w:rsidP="00323D60"/>
        </w:tc>
      </w:tr>
      <w:tr w:rsidR="00332D79" w14:paraId="09226992" w14:textId="77777777" w:rsidTr="00642C02">
        <w:tc>
          <w:tcPr>
            <w:tcW w:w="4531" w:type="dxa"/>
          </w:tcPr>
          <w:p w14:paraId="5F8F1821" w14:textId="77777777" w:rsidR="00332D79" w:rsidRDefault="00332D79" w:rsidP="00323D60">
            <w:proofErr w:type="spellStart"/>
            <w:r>
              <w:t>Inj</w:t>
            </w:r>
            <w:proofErr w:type="spellEnd"/>
            <w:r>
              <w:t xml:space="preserve"> Glukos 300mg/ml</w:t>
            </w:r>
          </w:p>
        </w:tc>
        <w:tc>
          <w:tcPr>
            <w:tcW w:w="2552" w:type="dxa"/>
          </w:tcPr>
          <w:p w14:paraId="0F9D8DF2" w14:textId="77777777" w:rsidR="00332D79" w:rsidRDefault="00332D79" w:rsidP="00323D60">
            <w:r>
              <w:t>5 x 10 ml</w:t>
            </w:r>
          </w:p>
        </w:tc>
        <w:tc>
          <w:tcPr>
            <w:tcW w:w="1836" w:type="dxa"/>
          </w:tcPr>
          <w:p w14:paraId="2A5B3C3B" w14:textId="77777777" w:rsidR="00332D79" w:rsidRDefault="00332D79" w:rsidP="00323D60"/>
        </w:tc>
      </w:tr>
      <w:tr w:rsidR="00332D79" w14:paraId="02667CCF" w14:textId="77777777" w:rsidTr="00642C02">
        <w:tc>
          <w:tcPr>
            <w:tcW w:w="4531" w:type="dxa"/>
          </w:tcPr>
          <w:p w14:paraId="0838BA1E" w14:textId="77777777" w:rsidR="00332D79" w:rsidRDefault="00332D79" w:rsidP="00323D60">
            <w:r>
              <w:t>Inf Ringer Acetat</w:t>
            </w:r>
          </w:p>
        </w:tc>
        <w:tc>
          <w:tcPr>
            <w:tcW w:w="2552" w:type="dxa"/>
          </w:tcPr>
          <w:p w14:paraId="0348CD98" w14:textId="7271603F" w:rsidR="00332D79" w:rsidRDefault="00332D79" w:rsidP="00323D60">
            <w:r>
              <w:t>1000 ml</w:t>
            </w:r>
            <w:r w:rsidR="00642C02">
              <w:t xml:space="preserve"> </w:t>
            </w:r>
            <w:r>
              <w:t>x 1</w:t>
            </w:r>
          </w:p>
        </w:tc>
        <w:tc>
          <w:tcPr>
            <w:tcW w:w="1836" w:type="dxa"/>
          </w:tcPr>
          <w:p w14:paraId="1B03F8A4" w14:textId="77777777" w:rsidR="00332D79" w:rsidRDefault="00332D79" w:rsidP="00323D60"/>
        </w:tc>
      </w:tr>
      <w:tr w:rsidR="00332D79" w14:paraId="3E4B2F2A" w14:textId="77777777" w:rsidTr="00642C02">
        <w:tc>
          <w:tcPr>
            <w:tcW w:w="4531" w:type="dxa"/>
          </w:tcPr>
          <w:p w14:paraId="30CEB16B" w14:textId="77777777" w:rsidR="00332D79" w:rsidRDefault="00332D79" w:rsidP="00323D60">
            <w:proofErr w:type="spellStart"/>
            <w:r>
              <w:t>Inj</w:t>
            </w:r>
            <w:proofErr w:type="spellEnd"/>
            <w:r>
              <w:t xml:space="preserve"> </w:t>
            </w:r>
            <w:proofErr w:type="spellStart"/>
            <w:r>
              <w:t>Solu-Cortef</w:t>
            </w:r>
            <w:proofErr w:type="spellEnd"/>
            <w:r>
              <w:t xml:space="preserve"> 100 mg</w:t>
            </w:r>
          </w:p>
        </w:tc>
        <w:tc>
          <w:tcPr>
            <w:tcW w:w="2552" w:type="dxa"/>
          </w:tcPr>
          <w:p w14:paraId="047933C3" w14:textId="77777777" w:rsidR="00332D79" w:rsidRDefault="00332D79" w:rsidP="00323D60">
            <w:proofErr w:type="gramStart"/>
            <w:r>
              <w:t xml:space="preserve">3 </w:t>
            </w:r>
            <w:proofErr w:type="spellStart"/>
            <w:r>
              <w:t>st</w:t>
            </w:r>
            <w:proofErr w:type="spellEnd"/>
            <w:proofErr w:type="gramEnd"/>
          </w:p>
        </w:tc>
        <w:tc>
          <w:tcPr>
            <w:tcW w:w="1836" w:type="dxa"/>
          </w:tcPr>
          <w:p w14:paraId="38C37ACF" w14:textId="77777777" w:rsidR="00332D79" w:rsidRDefault="00332D79" w:rsidP="00323D60"/>
        </w:tc>
      </w:tr>
      <w:tr w:rsidR="00332D79" w14:paraId="2CFD55A3" w14:textId="77777777" w:rsidTr="00642C02">
        <w:tc>
          <w:tcPr>
            <w:tcW w:w="4531" w:type="dxa"/>
          </w:tcPr>
          <w:p w14:paraId="655D4189" w14:textId="77777777" w:rsidR="00332D79" w:rsidRPr="00C258E4" w:rsidRDefault="00332D79" w:rsidP="00323D60">
            <w:pPr>
              <w:rPr>
                <w:lang w:val="en-US"/>
              </w:rPr>
            </w:pPr>
            <w:proofErr w:type="spellStart"/>
            <w:r w:rsidRPr="00C258E4">
              <w:rPr>
                <w:lang w:val="en-US"/>
              </w:rPr>
              <w:t>Inj</w:t>
            </w:r>
            <w:proofErr w:type="spellEnd"/>
            <w:r w:rsidRPr="00C258E4">
              <w:rPr>
                <w:lang w:val="en-US"/>
              </w:rPr>
              <w:t xml:space="preserve"> </w:t>
            </w:r>
            <w:proofErr w:type="spellStart"/>
            <w:r w:rsidRPr="00C258E4">
              <w:rPr>
                <w:lang w:val="en-US"/>
              </w:rPr>
              <w:t>Stesolid</w:t>
            </w:r>
            <w:proofErr w:type="spellEnd"/>
            <w:r w:rsidRPr="00C258E4">
              <w:rPr>
                <w:lang w:val="en-US"/>
              </w:rPr>
              <w:t xml:space="preserve"> Novum 5 mg/ml</w:t>
            </w:r>
          </w:p>
        </w:tc>
        <w:tc>
          <w:tcPr>
            <w:tcW w:w="2552" w:type="dxa"/>
          </w:tcPr>
          <w:p w14:paraId="45A81875" w14:textId="77777777" w:rsidR="00332D79" w:rsidRDefault="00332D79" w:rsidP="00323D60">
            <w:r>
              <w:t>2x2 ml</w:t>
            </w:r>
          </w:p>
        </w:tc>
        <w:tc>
          <w:tcPr>
            <w:tcW w:w="1836" w:type="dxa"/>
          </w:tcPr>
          <w:p w14:paraId="5CBF2BBA" w14:textId="77777777" w:rsidR="00332D79" w:rsidRDefault="00332D79" w:rsidP="00323D60"/>
        </w:tc>
      </w:tr>
      <w:tr w:rsidR="00332D79" w14:paraId="6E1C9AC4" w14:textId="77777777" w:rsidTr="00642C02">
        <w:trPr>
          <w:trHeight w:val="552"/>
        </w:trPr>
        <w:tc>
          <w:tcPr>
            <w:tcW w:w="4531" w:type="dxa"/>
          </w:tcPr>
          <w:p w14:paraId="0DCB2A9B" w14:textId="77777777" w:rsidR="00332D79" w:rsidRDefault="00332D79" w:rsidP="00323D60">
            <w:r>
              <w:t xml:space="preserve">Spray </w:t>
            </w:r>
            <w:proofErr w:type="spellStart"/>
            <w:r>
              <w:t>Nitrolingual</w:t>
            </w:r>
            <w:proofErr w:type="spellEnd"/>
            <w:r>
              <w:t xml:space="preserve"> 0,4 mg/dos</w:t>
            </w:r>
          </w:p>
        </w:tc>
        <w:tc>
          <w:tcPr>
            <w:tcW w:w="2552" w:type="dxa"/>
          </w:tcPr>
          <w:p w14:paraId="462E2E5C" w14:textId="77777777" w:rsidR="00332D79" w:rsidRDefault="00332D79" w:rsidP="00323D60">
            <w:proofErr w:type="gramStart"/>
            <w:r>
              <w:t xml:space="preserve">1 </w:t>
            </w:r>
            <w:proofErr w:type="spellStart"/>
            <w:r>
              <w:t>st</w:t>
            </w:r>
            <w:proofErr w:type="spellEnd"/>
            <w:proofErr w:type="gramEnd"/>
          </w:p>
        </w:tc>
        <w:tc>
          <w:tcPr>
            <w:tcW w:w="1836" w:type="dxa"/>
          </w:tcPr>
          <w:p w14:paraId="74B56625" w14:textId="77777777" w:rsidR="00332D79" w:rsidRDefault="00332D79" w:rsidP="00323D60"/>
        </w:tc>
      </w:tr>
      <w:tr w:rsidR="00332D79" w14:paraId="5EEACA3C" w14:textId="77777777" w:rsidTr="00642C02">
        <w:tc>
          <w:tcPr>
            <w:tcW w:w="4531" w:type="dxa"/>
          </w:tcPr>
          <w:p w14:paraId="5A6A3ED2" w14:textId="77777777" w:rsidR="00332D79" w:rsidRDefault="00332D79" w:rsidP="00323D60">
            <w:r>
              <w:t xml:space="preserve">Rektalvätska </w:t>
            </w:r>
            <w:proofErr w:type="spellStart"/>
            <w:r>
              <w:t>Stesolid</w:t>
            </w:r>
            <w:proofErr w:type="spellEnd"/>
            <w:r>
              <w:t xml:space="preserve"> 10 mg</w:t>
            </w:r>
          </w:p>
        </w:tc>
        <w:tc>
          <w:tcPr>
            <w:tcW w:w="2552" w:type="dxa"/>
          </w:tcPr>
          <w:p w14:paraId="38F8F49A" w14:textId="77777777" w:rsidR="00332D79" w:rsidRDefault="00332D79" w:rsidP="00323D60">
            <w:proofErr w:type="gramStart"/>
            <w:r>
              <w:t xml:space="preserve">1 </w:t>
            </w:r>
            <w:proofErr w:type="spellStart"/>
            <w:r>
              <w:t>st</w:t>
            </w:r>
            <w:proofErr w:type="spellEnd"/>
            <w:proofErr w:type="gramEnd"/>
          </w:p>
        </w:tc>
        <w:tc>
          <w:tcPr>
            <w:tcW w:w="1836" w:type="dxa"/>
          </w:tcPr>
          <w:p w14:paraId="41CC8A84" w14:textId="77777777" w:rsidR="00332D79" w:rsidRDefault="00332D79" w:rsidP="00323D60"/>
        </w:tc>
      </w:tr>
      <w:tr w:rsidR="00332D79" w14:paraId="33B00E09" w14:textId="77777777" w:rsidTr="00642C02">
        <w:tc>
          <w:tcPr>
            <w:tcW w:w="4531" w:type="dxa"/>
          </w:tcPr>
          <w:p w14:paraId="705D494B" w14:textId="77777777" w:rsidR="00332D79" w:rsidRDefault="00332D79" w:rsidP="00323D60">
            <w:r>
              <w:t>Inf Natriumbikarbonat 50 mg/ml</w:t>
            </w:r>
          </w:p>
        </w:tc>
        <w:tc>
          <w:tcPr>
            <w:tcW w:w="2552" w:type="dxa"/>
          </w:tcPr>
          <w:p w14:paraId="45D1B8DC" w14:textId="77777777" w:rsidR="00332D79" w:rsidRDefault="00332D79" w:rsidP="00323D60">
            <w:proofErr w:type="gramStart"/>
            <w:r>
              <w:t xml:space="preserve">1 </w:t>
            </w:r>
            <w:proofErr w:type="spellStart"/>
            <w:r>
              <w:t>st</w:t>
            </w:r>
            <w:proofErr w:type="spellEnd"/>
            <w:proofErr w:type="gramEnd"/>
          </w:p>
        </w:tc>
        <w:tc>
          <w:tcPr>
            <w:tcW w:w="1836" w:type="dxa"/>
          </w:tcPr>
          <w:p w14:paraId="19AD9815" w14:textId="77777777" w:rsidR="00332D79" w:rsidRDefault="00332D79" w:rsidP="00323D60"/>
        </w:tc>
      </w:tr>
    </w:tbl>
    <w:p w14:paraId="66ED1FCB" w14:textId="77777777" w:rsidR="00F74B79" w:rsidRPr="00F74B79" w:rsidRDefault="00F74B79" w:rsidP="00D52C93">
      <w:pPr>
        <w:ind w:left="0"/>
      </w:pPr>
    </w:p>
    <w:sectPr w:rsidR="00F74B79" w:rsidRPr="00F74B79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10644" w14:textId="77777777" w:rsidR="00BA0AC9" w:rsidRDefault="00BA0AC9">
      <w:r>
        <w:separator/>
      </w:r>
    </w:p>
  </w:endnote>
  <w:endnote w:type="continuationSeparator" w:id="0">
    <w:p w14:paraId="7CE21910" w14:textId="77777777" w:rsidR="00BA0AC9" w:rsidRDefault="00BA0AC9">
      <w:r>
        <w:continuationSeparator/>
      </w:r>
    </w:p>
  </w:endnote>
  <w:endnote w:type="continuationNotice" w:id="1">
    <w:p w14:paraId="5BB283F4" w14:textId="77777777" w:rsidR="00BA0AC9" w:rsidRDefault="00BA0A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B3FC" w14:textId="77777777" w:rsidR="00BA0AC9" w:rsidRDefault="00BA0AC9"/>
  </w:footnote>
  <w:footnote w:type="continuationSeparator" w:id="0">
    <w:p w14:paraId="01ADF52D" w14:textId="77777777" w:rsidR="00BA0AC9" w:rsidRDefault="00BA0AC9">
      <w:r>
        <w:continuationSeparator/>
      </w:r>
    </w:p>
  </w:footnote>
  <w:footnote w:type="continuationNotice" w:id="1">
    <w:p w14:paraId="5C4573AC" w14:textId="77777777" w:rsidR="00BA0AC9" w:rsidRDefault="00BA0A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5574671">
    <w:abstractNumId w:val="17"/>
  </w:num>
  <w:num w:numId="2" w16cid:durableId="1316951149">
    <w:abstractNumId w:val="14"/>
  </w:num>
  <w:num w:numId="3" w16cid:durableId="2028823489">
    <w:abstractNumId w:val="0"/>
  </w:num>
  <w:num w:numId="4" w16cid:durableId="637684842">
    <w:abstractNumId w:val="6"/>
  </w:num>
  <w:num w:numId="5" w16cid:durableId="316110749">
    <w:abstractNumId w:val="15"/>
  </w:num>
  <w:num w:numId="6" w16cid:durableId="1145469527">
    <w:abstractNumId w:val="2"/>
  </w:num>
  <w:num w:numId="7" w16cid:durableId="894660024">
    <w:abstractNumId w:val="11"/>
  </w:num>
  <w:num w:numId="8" w16cid:durableId="1750540171">
    <w:abstractNumId w:val="8"/>
  </w:num>
  <w:num w:numId="9" w16cid:durableId="1116679165">
    <w:abstractNumId w:val="1"/>
  </w:num>
  <w:num w:numId="10" w16cid:durableId="1691570117">
    <w:abstractNumId w:val="1"/>
  </w:num>
  <w:num w:numId="11" w16cid:durableId="2100329478">
    <w:abstractNumId w:val="3"/>
  </w:num>
  <w:num w:numId="12" w16cid:durableId="306669295">
    <w:abstractNumId w:val="4"/>
  </w:num>
  <w:num w:numId="13" w16cid:durableId="1514760969">
    <w:abstractNumId w:val="13"/>
  </w:num>
  <w:num w:numId="14" w16cid:durableId="1784182169">
    <w:abstractNumId w:val="9"/>
  </w:num>
  <w:num w:numId="15" w16cid:durableId="323515317">
    <w:abstractNumId w:val="7"/>
  </w:num>
  <w:num w:numId="16" w16cid:durableId="1065178909">
    <w:abstractNumId w:val="12"/>
  </w:num>
  <w:num w:numId="17" w16cid:durableId="1533884276">
    <w:abstractNumId w:val="5"/>
  </w:num>
  <w:num w:numId="18" w16cid:durableId="1339577421">
    <w:abstractNumId w:val="10"/>
  </w:num>
  <w:num w:numId="19" w16cid:durableId="9932961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01B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7FDA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D1B"/>
    <w:rsid w:val="001522AE"/>
    <w:rsid w:val="00157D5B"/>
    <w:rsid w:val="00161FE6"/>
    <w:rsid w:val="00164C3D"/>
    <w:rsid w:val="00166D3A"/>
    <w:rsid w:val="001712F9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15EB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2D79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1D1D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8F6"/>
    <w:rsid w:val="00627BEA"/>
    <w:rsid w:val="006319DB"/>
    <w:rsid w:val="00642C02"/>
    <w:rsid w:val="0065595B"/>
    <w:rsid w:val="00656DCD"/>
    <w:rsid w:val="006571CA"/>
    <w:rsid w:val="00660269"/>
    <w:rsid w:val="00665F89"/>
    <w:rsid w:val="00673C92"/>
    <w:rsid w:val="006753EC"/>
    <w:rsid w:val="00683692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372BE"/>
    <w:rsid w:val="00754905"/>
    <w:rsid w:val="00760038"/>
    <w:rsid w:val="00762EE0"/>
    <w:rsid w:val="00765C41"/>
    <w:rsid w:val="00771100"/>
    <w:rsid w:val="007759DD"/>
    <w:rsid w:val="0078609F"/>
    <w:rsid w:val="007917BA"/>
    <w:rsid w:val="00796EE8"/>
    <w:rsid w:val="00797B1C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3CD7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510"/>
    <w:rsid w:val="00A81198"/>
    <w:rsid w:val="00A817DA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470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37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0AC9"/>
    <w:rsid w:val="00BB69DB"/>
    <w:rsid w:val="00BC322E"/>
    <w:rsid w:val="00BC44CD"/>
    <w:rsid w:val="00BC48A6"/>
    <w:rsid w:val="00BE23B1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F8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52C93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77B9"/>
    <w:rsid w:val="00E420F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125"/>
    <w:rsid w:val="00F74B7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xxmsonormal">
    <w:name w:val="x_x_msonormal"/>
    <w:basedOn w:val="Normal"/>
    <w:rsid w:val="0001301B"/>
    <w:pPr>
      <w:spacing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67</TotalTime>
  <Pages>3</Pages>
  <Words>417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Akututrustning Munkedal Dialysmottagning handhavande och rutin </vt:lpstr>
    </vt:vector>
  </TitlesOfParts>
  <Manager/>
  <Company/>
  <LinksUpToDate>false</LinksUpToDate>
  <CharactersWithSpaces>2626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Akututrustning Munkedal Dialysmottagning handhavande och rutin Q Di 534</dc:title>
  <dc:subject/>
  <dc:creator/>
  <keywords/>
  <lastModifiedBy>Annika Johansson</lastModifiedBy>
  <revision>39</revision>
  <lastPrinted>2016-03-31T10:56:00.0000000Z</lastPrinted>
  <dcterms:created xsi:type="dcterms:W3CDTF">2021-05-27T09:47:00.0000000Z</dcterms:created>
  <dcterms:modified xsi:type="dcterms:W3CDTF">2024-10-23T13:56:00.0000000Z</dcterms:modified>
</coreProperties>
</file>