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A100A" w14:textId="30D85321" w:rsidR="008728B8" w:rsidRDefault="00CA3E05" w:rsidP="0034332E">
      <w:pPr>
        <w:pStyle w:val="Rubrik1"/>
      </w:pPr>
      <w:r>
        <w:t>Ansvarsför</w:t>
      </w:r>
      <w:r w:rsidR="009E4881">
        <w:t xml:space="preserve">delning </w:t>
      </w:r>
      <w:r>
        <w:t>organisation</w:t>
      </w:r>
    </w:p>
    <w:p w14:paraId="786EA162" w14:textId="734D8C9F" w:rsidR="009E4881" w:rsidRPr="009E4881" w:rsidRDefault="009E4881" w:rsidP="0034332E">
      <w:pPr>
        <w:pStyle w:val="Rubrik1"/>
      </w:pPr>
      <w:r>
        <w:t xml:space="preserve">Ansvarsförhållande och personal, </w:t>
      </w:r>
      <w:r w:rsidR="00DB469B">
        <w:t>B</w:t>
      </w:r>
      <w:r>
        <w:t>ilaga 1 Dokumentation</w:t>
      </w:r>
      <w:r w:rsidR="0034332E">
        <w:t xml:space="preserve"> av ansvar</w:t>
      </w:r>
      <w:r w:rsidR="58CEF74A">
        <w:t xml:space="preserve"> </w:t>
      </w:r>
      <w:r w:rsidR="00CF0AF8">
        <w:t>Q Di 7 GMP</w:t>
      </w:r>
    </w:p>
    <w:p w14:paraId="061914D4" w14:textId="122AD7CD" w:rsidR="00184167" w:rsidRDefault="00184167" w:rsidP="009A32ED">
      <w:pPr>
        <w:pStyle w:val="Rubrik1"/>
      </w:pPr>
      <w:bookmarkStart w:id="0" w:name="_Toc321146591"/>
    </w:p>
    <w:p w14:paraId="347C4D0B" w14:textId="77777777" w:rsidR="008728B8" w:rsidRPr="008728B8" w:rsidRDefault="008728B8" w:rsidP="008728B8">
      <w:pPr>
        <w:spacing w:after="0" w:line="240" w:lineRule="auto"/>
        <w:ind w:left="0" w:right="0"/>
        <w:rPr>
          <w:b/>
          <w:bCs/>
        </w:rPr>
      </w:pPr>
      <w:bookmarkStart w:id="1" w:name="_Toc100327184"/>
      <w:bookmarkStart w:id="2" w:name="_Toc106874287"/>
      <w:bookmarkEnd w:id="0"/>
      <w:r w:rsidRPr="008728B8">
        <w:rPr>
          <w:b/>
          <w:bCs/>
        </w:rPr>
        <w:t>Befattning:  ______________________________________________</w:t>
      </w:r>
    </w:p>
    <w:p w14:paraId="1FA473E4" w14:textId="77777777" w:rsidR="008728B8" w:rsidRPr="008728B8" w:rsidRDefault="008728B8" w:rsidP="008728B8">
      <w:pPr>
        <w:spacing w:after="0" w:line="240" w:lineRule="auto"/>
        <w:ind w:left="0" w:right="0"/>
      </w:pPr>
    </w:p>
    <w:p w14:paraId="02B01E1E" w14:textId="77777777" w:rsidR="008728B8" w:rsidRPr="008728B8" w:rsidRDefault="008728B8" w:rsidP="008728B8">
      <w:pPr>
        <w:spacing w:after="0" w:line="240" w:lineRule="auto"/>
        <w:ind w:left="0" w:right="0"/>
      </w:pPr>
    </w:p>
    <w:p w14:paraId="39801A66" w14:textId="77777777" w:rsidR="008728B8" w:rsidRPr="008728B8" w:rsidRDefault="008728B8" w:rsidP="008728B8">
      <w:pPr>
        <w:spacing w:after="0" w:line="240" w:lineRule="auto"/>
        <w:ind w:left="0" w:right="0"/>
      </w:pPr>
    </w:p>
    <w:p w14:paraId="0281A00F" w14:textId="6725CF51" w:rsidR="008728B8" w:rsidRPr="008728B8" w:rsidRDefault="008728B8" w:rsidP="008728B8">
      <w:pPr>
        <w:spacing w:after="0" w:line="240" w:lineRule="auto"/>
        <w:ind w:left="0" w:right="0"/>
      </w:pPr>
      <w:r w:rsidRPr="008728B8">
        <w:t>Verksamhetschef ger beskrivna uppgifter enl Q Di 7 för ovan specifika befattning.            Till undertecknad som accepterar att fullfölja dem.</w:t>
      </w:r>
      <w:r w:rsidR="00331DAF">
        <w:t xml:space="preserve"> Gäller </w:t>
      </w:r>
      <w:r w:rsidR="00A977DD">
        <w:t xml:space="preserve">tills vidare </w:t>
      </w:r>
      <w:r w:rsidR="00331DAF">
        <w:t xml:space="preserve">från </w:t>
      </w:r>
      <w:r w:rsidR="00A977DD">
        <w:t>parternas underskrift.</w:t>
      </w:r>
    </w:p>
    <w:p w14:paraId="41E60597" w14:textId="77777777" w:rsidR="008728B8" w:rsidRPr="008728B8" w:rsidRDefault="008728B8" w:rsidP="008728B8">
      <w:pPr>
        <w:spacing w:after="0" w:line="240" w:lineRule="auto"/>
        <w:ind w:left="0" w:right="0"/>
      </w:pPr>
    </w:p>
    <w:p w14:paraId="307136CB" w14:textId="77777777" w:rsidR="008728B8" w:rsidRPr="008728B8" w:rsidRDefault="008728B8" w:rsidP="008728B8">
      <w:pPr>
        <w:spacing w:after="0" w:line="240" w:lineRule="auto"/>
        <w:ind w:left="0" w:right="0"/>
      </w:pPr>
      <w:r w:rsidRPr="008728B8">
        <w:t xml:space="preserve"> </w:t>
      </w:r>
    </w:p>
    <w:p w14:paraId="024FD86D" w14:textId="77777777" w:rsidR="008728B8" w:rsidRPr="008728B8" w:rsidRDefault="008728B8" w:rsidP="008728B8">
      <w:pPr>
        <w:spacing w:after="0" w:line="240" w:lineRule="auto"/>
        <w:ind w:left="0" w:right="0"/>
      </w:pPr>
    </w:p>
    <w:p w14:paraId="4C2E766F" w14:textId="77777777" w:rsidR="008728B8" w:rsidRPr="008728B8" w:rsidRDefault="008728B8" w:rsidP="008728B8">
      <w:pPr>
        <w:spacing w:after="0" w:line="240" w:lineRule="auto"/>
        <w:ind w:left="0" w:right="0"/>
        <w:rPr>
          <w:sz w:val="22"/>
          <w:szCs w:val="22"/>
        </w:rPr>
      </w:pPr>
      <w:bookmarkStart w:id="3" w:name="_Hlk116985539"/>
      <w:r w:rsidRPr="008728B8">
        <w:rPr>
          <w:sz w:val="22"/>
          <w:szCs w:val="22"/>
        </w:rPr>
        <w:t>Namnteckning:_____________________________________         Datum: ____________________</w:t>
      </w:r>
    </w:p>
    <w:p w14:paraId="2D8259F1" w14:textId="77777777" w:rsidR="008728B8" w:rsidRPr="008728B8" w:rsidRDefault="008728B8" w:rsidP="008728B8">
      <w:pPr>
        <w:spacing w:after="0" w:line="240" w:lineRule="auto"/>
        <w:ind w:left="0" w:right="0"/>
        <w:rPr>
          <w:sz w:val="22"/>
          <w:szCs w:val="22"/>
        </w:rPr>
      </w:pPr>
    </w:p>
    <w:p w14:paraId="7CC14651" w14:textId="77777777" w:rsidR="008728B8" w:rsidRPr="008728B8" w:rsidRDefault="008728B8" w:rsidP="008728B8">
      <w:pPr>
        <w:spacing w:after="0" w:line="240" w:lineRule="auto"/>
        <w:ind w:left="0" w:right="0"/>
        <w:rPr>
          <w:sz w:val="22"/>
          <w:szCs w:val="22"/>
        </w:rPr>
      </w:pPr>
    </w:p>
    <w:p w14:paraId="0D53DA53" w14:textId="6F154BDC" w:rsidR="008728B8" w:rsidRPr="008728B8" w:rsidRDefault="008728B8" w:rsidP="008728B8">
      <w:pPr>
        <w:spacing w:after="0" w:line="240" w:lineRule="auto"/>
        <w:ind w:left="0" w:right="0"/>
        <w:rPr>
          <w:sz w:val="22"/>
          <w:szCs w:val="22"/>
        </w:rPr>
      </w:pPr>
      <w:r w:rsidRPr="008728B8">
        <w:rPr>
          <w:sz w:val="22"/>
          <w:szCs w:val="22"/>
        </w:rPr>
        <w:t xml:space="preserve"> </w:t>
      </w:r>
    </w:p>
    <w:p w14:paraId="64EB58FF" w14:textId="77777777" w:rsidR="008728B8" w:rsidRPr="008728B8" w:rsidRDefault="008728B8" w:rsidP="008728B8">
      <w:pPr>
        <w:spacing w:after="0" w:line="240" w:lineRule="auto"/>
        <w:ind w:left="0" w:right="0"/>
        <w:rPr>
          <w:sz w:val="22"/>
          <w:szCs w:val="22"/>
        </w:rPr>
      </w:pPr>
    </w:p>
    <w:p w14:paraId="33C22D57" w14:textId="77777777" w:rsidR="008728B8" w:rsidRPr="008728B8" w:rsidRDefault="008728B8" w:rsidP="008728B8">
      <w:pPr>
        <w:autoSpaceDE w:val="0"/>
        <w:autoSpaceDN w:val="0"/>
        <w:adjustRightInd w:val="0"/>
        <w:spacing w:after="0" w:line="240" w:lineRule="auto"/>
        <w:ind w:left="0" w:right="0"/>
        <w:rPr>
          <w:sz w:val="22"/>
          <w:szCs w:val="22"/>
        </w:rPr>
      </w:pPr>
      <w:r w:rsidRPr="008728B8">
        <w:rPr>
          <w:sz w:val="22"/>
          <w:szCs w:val="22"/>
        </w:rPr>
        <w:t>Namnförtydligande:________________________________________________________________</w:t>
      </w:r>
    </w:p>
    <w:p w14:paraId="3B52425D" w14:textId="77777777" w:rsidR="008728B8" w:rsidRPr="008728B8" w:rsidRDefault="008728B8" w:rsidP="008728B8">
      <w:pPr>
        <w:autoSpaceDE w:val="0"/>
        <w:autoSpaceDN w:val="0"/>
        <w:adjustRightInd w:val="0"/>
        <w:spacing w:after="0" w:line="240" w:lineRule="auto"/>
        <w:ind w:left="0" w:right="0"/>
      </w:pPr>
    </w:p>
    <w:bookmarkEnd w:id="3"/>
    <w:p w14:paraId="5DC8C8DE" w14:textId="77777777" w:rsidR="008728B8" w:rsidRPr="008728B8" w:rsidRDefault="008728B8" w:rsidP="008728B8">
      <w:pPr>
        <w:spacing w:after="0" w:line="240" w:lineRule="auto"/>
        <w:ind w:left="0" w:right="0"/>
      </w:pPr>
    </w:p>
    <w:p w14:paraId="7ACED9BE" w14:textId="77777777" w:rsidR="008728B8" w:rsidRPr="008728B8" w:rsidRDefault="008728B8" w:rsidP="008728B8">
      <w:pPr>
        <w:spacing w:after="0" w:line="240" w:lineRule="auto"/>
        <w:ind w:left="0" w:right="0"/>
      </w:pPr>
    </w:p>
    <w:p w14:paraId="6C8439D8" w14:textId="77777777" w:rsidR="008728B8" w:rsidRPr="008728B8" w:rsidRDefault="008728B8" w:rsidP="008728B8">
      <w:pPr>
        <w:spacing w:after="0" w:line="240" w:lineRule="auto"/>
        <w:ind w:left="0" w:right="0"/>
      </w:pPr>
      <w:r w:rsidRPr="008728B8">
        <w:t>Verksamhetschef</w:t>
      </w:r>
    </w:p>
    <w:p w14:paraId="27ABFBFF" w14:textId="77777777" w:rsidR="008728B8" w:rsidRPr="008728B8" w:rsidRDefault="008728B8" w:rsidP="008728B8">
      <w:pPr>
        <w:spacing w:after="0" w:line="240" w:lineRule="auto"/>
        <w:ind w:left="0" w:right="0"/>
      </w:pPr>
    </w:p>
    <w:p w14:paraId="0BEF281A" w14:textId="77777777" w:rsidR="008728B8" w:rsidRPr="008728B8" w:rsidRDefault="008728B8" w:rsidP="008728B8">
      <w:pPr>
        <w:spacing w:after="0" w:line="240" w:lineRule="auto"/>
        <w:ind w:left="0" w:right="0"/>
      </w:pPr>
    </w:p>
    <w:p w14:paraId="70E22557" w14:textId="77777777" w:rsidR="008728B8" w:rsidRPr="008728B8" w:rsidRDefault="008728B8" w:rsidP="008728B8">
      <w:pPr>
        <w:spacing w:after="0" w:line="240" w:lineRule="auto"/>
        <w:ind w:left="0" w:right="0"/>
        <w:rPr>
          <w:sz w:val="22"/>
          <w:szCs w:val="22"/>
        </w:rPr>
      </w:pPr>
      <w:r w:rsidRPr="008728B8">
        <w:rPr>
          <w:sz w:val="22"/>
          <w:szCs w:val="22"/>
        </w:rPr>
        <w:t>Namnteckning:_____________________________________         Datum: ____________________</w:t>
      </w:r>
    </w:p>
    <w:p w14:paraId="2EBF67C7" w14:textId="77777777" w:rsidR="008728B8" w:rsidRPr="008728B8" w:rsidRDefault="008728B8" w:rsidP="008728B8">
      <w:pPr>
        <w:spacing w:after="0" w:line="240" w:lineRule="auto"/>
        <w:ind w:left="0" w:right="0"/>
        <w:rPr>
          <w:sz w:val="22"/>
          <w:szCs w:val="22"/>
        </w:rPr>
      </w:pPr>
    </w:p>
    <w:p w14:paraId="7FFD09CB" w14:textId="77777777" w:rsidR="008728B8" w:rsidRPr="008728B8" w:rsidRDefault="008728B8" w:rsidP="008728B8">
      <w:pPr>
        <w:spacing w:after="0" w:line="240" w:lineRule="auto"/>
        <w:ind w:left="0" w:right="0"/>
        <w:rPr>
          <w:sz w:val="22"/>
          <w:szCs w:val="22"/>
        </w:rPr>
      </w:pPr>
    </w:p>
    <w:p w14:paraId="296D9C0C" w14:textId="77777777" w:rsidR="008728B8" w:rsidRPr="008728B8" w:rsidRDefault="008728B8" w:rsidP="008728B8">
      <w:pPr>
        <w:spacing w:after="0" w:line="240" w:lineRule="auto"/>
        <w:ind w:left="0" w:right="0"/>
        <w:rPr>
          <w:sz w:val="22"/>
          <w:szCs w:val="22"/>
        </w:rPr>
      </w:pPr>
      <w:r w:rsidRPr="008728B8">
        <w:rPr>
          <w:sz w:val="22"/>
          <w:szCs w:val="22"/>
        </w:rPr>
        <w:t xml:space="preserve"> </w:t>
      </w:r>
    </w:p>
    <w:p w14:paraId="6D083007" w14:textId="77777777" w:rsidR="008728B8" w:rsidRPr="008728B8" w:rsidRDefault="008728B8" w:rsidP="008728B8">
      <w:pPr>
        <w:spacing w:after="0" w:line="240" w:lineRule="auto"/>
        <w:ind w:left="0" w:right="0"/>
        <w:rPr>
          <w:sz w:val="22"/>
          <w:szCs w:val="22"/>
        </w:rPr>
      </w:pPr>
    </w:p>
    <w:p w14:paraId="6E277B2B" w14:textId="77777777" w:rsidR="008728B8" w:rsidRPr="008728B8" w:rsidRDefault="008728B8" w:rsidP="008728B8">
      <w:pPr>
        <w:spacing w:after="0" w:line="240" w:lineRule="auto"/>
        <w:ind w:left="0" w:right="0"/>
        <w:rPr>
          <w:sz w:val="22"/>
          <w:szCs w:val="22"/>
        </w:rPr>
      </w:pPr>
    </w:p>
    <w:p w14:paraId="7BAD1FEC" w14:textId="77777777" w:rsidR="008728B8" w:rsidRPr="008728B8" w:rsidRDefault="008728B8" w:rsidP="008728B8">
      <w:pPr>
        <w:autoSpaceDE w:val="0"/>
        <w:autoSpaceDN w:val="0"/>
        <w:adjustRightInd w:val="0"/>
        <w:spacing w:after="0" w:line="240" w:lineRule="auto"/>
        <w:ind w:left="0" w:right="0"/>
        <w:rPr>
          <w:sz w:val="22"/>
          <w:szCs w:val="22"/>
        </w:rPr>
      </w:pPr>
      <w:r w:rsidRPr="008728B8">
        <w:rPr>
          <w:sz w:val="22"/>
          <w:szCs w:val="22"/>
        </w:rPr>
        <w:t>Namnförtydligande:________________________________________________________________</w:t>
      </w:r>
    </w:p>
    <w:p w14:paraId="1FC6584C" w14:textId="3008E63B" w:rsidR="00B405A1" w:rsidRDefault="00B405A1" w:rsidP="009A32ED">
      <w:pPr>
        <w:ind w:right="-143"/>
      </w:pPr>
      <w:bookmarkStart w:id="4" w:name="_Toc72840807"/>
      <w:bookmarkEnd w:id="1"/>
      <w:bookmarkEnd w:id="2"/>
      <w:bookmarkEnd w:id="4"/>
    </w:p>
    <w:sectPr w:rsidR="00B405A1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5F8D2" w14:textId="77777777" w:rsidR="00E82AFF" w:rsidRDefault="00E82AFF">
      <w:r>
        <w:separator/>
      </w:r>
    </w:p>
  </w:endnote>
  <w:endnote w:type="continuationSeparator" w:id="0">
    <w:p w14:paraId="3C32A810" w14:textId="77777777" w:rsidR="00E82AFF" w:rsidRDefault="00E82AFF">
      <w:r>
        <w:continuationSeparator/>
      </w:r>
    </w:p>
  </w:endnote>
  <w:endnote w:type="continuationNotice" w:id="1">
    <w:p w14:paraId="3253C04F" w14:textId="77777777" w:rsidR="00E82AFF" w:rsidRDefault="00E82A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0202A" w14:textId="77777777" w:rsidR="00E82AFF" w:rsidRDefault="00E82AFF"/>
  </w:footnote>
  <w:footnote w:type="continuationSeparator" w:id="0">
    <w:p w14:paraId="2F195897" w14:textId="77777777" w:rsidR="00E82AFF" w:rsidRDefault="00E82AFF">
      <w:r>
        <w:continuationSeparator/>
      </w:r>
    </w:p>
  </w:footnote>
  <w:footnote w:type="continuationNotice" w:id="1">
    <w:p w14:paraId="1158C71E" w14:textId="77777777" w:rsidR="00E82AFF" w:rsidRDefault="00E82A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87779424">
    <w:abstractNumId w:val="17"/>
  </w:num>
  <w:num w:numId="2" w16cid:durableId="576939928">
    <w:abstractNumId w:val="14"/>
  </w:num>
  <w:num w:numId="3" w16cid:durableId="555433901">
    <w:abstractNumId w:val="0"/>
  </w:num>
  <w:num w:numId="4" w16cid:durableId="1887521909">
    <w:abstractNumId w:val="6"/>
  </w:num>
  <w:num w:numId="5" w16cid:durableId="1612473267">
    <w:abstractNumId w:val="15"/>
  </w:num>
  <w:num w:numId="6" w16cid:durableId="1754082297">
    <w:abstractNumId w:val="2"/>
  </w:num>
  <w:num w:numId="7" w16cid:durableId="750543269">
    <w:abstractNumId w:val="11"/>
  </w:num>
  <w:num w:numId="8" w16cid:durableId="1919050161">
    <w:abstractNumId w:val="8"/>
  </w:num>
  <w:num w:numId="9" w16cid:durableId="980385234">
    <w:abstractNumId w:val="1"/>
  </w:num>
  <w:num w:numId="10" w16cid:durableId="2027096448">
    <w:abstractNumId w:val="1"/>
  </w:num>
  <w:num w:numId="11" w16cid:durableId="1599676005">
    <w:abstractNumId w:val="3"/>
  </w:num>
  <w:num w:numId="12" w16cid:durableId="1013844954">
    <w:abstractNumId w:val="4"/>
  </w:num>
  <w:num w:numId="13" w16cid:durableId="1722093335">
    <w:abstractNumId w:val="13"/>
  </w:num>
  <w:num w:numId="14" w16cid:durableId="1106271250">
    <w:abstractNumId w:val="9"/>
  </w:num>
  <w:num w:numId="15" w16cid:durableId="631056102">
    <w:abstractNumId w:val="7"/>
  </w:num>
  <w:num w:numId="16" w16cid:durableId="994989234">
    <w:abstractNumId w:val="12"/>
  </w:num>
  <w:num w:numId="17" w16cid:durableId="135076613">
    <w:abstractNumId w:val="5"/>
  </w:num>
  <w:num w:numId="18" w16cid:durableId="261493161">
    <w:abstractNumId w:val="10"/>
  </w:num>
  <w:num w:numId="19" w16cid:durableId="154783260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1DF4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1DAF"/>
    <w:rsid w:val="00337F99"/>
    <w:rsid w:val="003410BD"/>
    <w:rsid w:val="0034307B"/>
    <w:rsid w:val="0034332E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28B8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4881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977DD"/>
    <w:rsid w:val="00AA0B3A"/>
    <w:rsid w:val="00AA6EB4"/>
    <w:rsid w:val="00AA767D"/>
    <w:rsid w:val="00AB0CC9"/>
    <w:rsid w:val="00AC3FF6"/>
    <w:rsid w:val="00AD3593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3E05"/>
    <w:rsid w:val="00CA521F"/>
    <w:rsid w:val="00CB0493"/>
    <w:rsid w:val="00CB17FF"/>
    <w:rsid w:val="00CB1ED7"/>
    <w:rsid w:val="00CC167C"/>
    <w:rsid w:val="00CC52D9"/>
    <w:rsid w:val="00CD6647"/>
    <w:rsid w:val="00CE4B73"/>
    <w:rsid w:val="00CF0AF8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B469B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539E"/>
    <w:rsid w:val="00E77C46"/>
    <w:rsid w:val="00E82AFF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3EF019E1"/>
    <w:rsid w:val="58CEF74A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728B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728B8"/>
    <w:pPr>
      <w:spacing w:line="240" w:lineRule="auto"/>
      <w:ind w:left="992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72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1</Pages>
  <Words>117</Words>
  <Characters>625</Characters>
  <Application>Microsoft Office Word</Application>
  <DocSecurity>0</DocSecurity>
  <Lines>5</Lines>
  <Paragraphs>1</Paragraphs>
  <ScaleCrop>false</ScaleCrop>
  <Manager/>
  <Company/>
  <LinksUpToDate>false</LinksUpToDate>
  <CharactersWithSpaces>741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bilaga 1 Dokumentation av ansvar D Di 7 GMP</dc:title>
  <dc:subject/>
  <dc:creator/>
  <keywords/>
  <lastModifiedBy>Anna Bäck</lastModifiedBy>
  <revision>27</revision>
  <lastPrinted>2016-03-31T10:56:00.0000000Z</lastPrinted>
  <dcterms:created xsi:type="dcterms:W3CDTF">2021-05-27T09:47:00.0000000Z</dcterms:created>
  <dcterms:modified xsi:type="dcterms:W3CDTF">2024-10-11T10:20:00.0000000Z</dcterms:modified>
</coreProperties>
</file>