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B1F6" w14:textId="5E351934" w:rsidR="00184167" w:rsidRPr="00E1514D" w:rsidRDefault="4FF95DC1" w:rsidP="310D2A5C">
      <w:pPr>
        <w:pStyle w:val="Rubrik1"/>
        <w:spacing w:before="240"/>
      </w:pPr>
      <w:r>
        <w:t>Inskolningsprogram för undersköterska Dialysmottagning GMP Q Di 41</w:t>
      </w:r>
      <w:r w:rsidRPr="310D2A5C">
        <w:rPr>
          <w:color w:val="000000" w:themeColor="text2"/>
        </w:rPr>
        <w:t xml:space="preserve"> </w:t>
      </w:r>
    </w:p>
    <w:p w14:paraId="5BEBCEA6" w14:textId="4DA49843" w:rsidR="4893697F" w:rsidRDefault="4FF95DC1" w:rsidP="4893697F">
      <w:r>
        <w:t>1 ex i avdelningspärm, 1 ex skrivs ut vid inskolning</w:t>
      </w:r>
    </w:p>
    <w:p w14:paraId="619FDE62" w14:textId="3122F2B3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1A612567">
        <w:rPr>
          <w:color w:val="000000" w:themeColor="text2"/>
          <w:sz w:val="22"/>
          <w:szCs w:val="22"/>
        </w:rPr>
        <w:t>Bakgrund:</w:t>
      </w:r>
    </w:p>
    <w:p w14:paraId="0564CF44" w14:textId="09E8E292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1A612567">
        <w:rPr>
          <w:color w:val="000000" w:themeColor="text2"/>
          <w:sz w:val="22"/>
          <w:szCs w:val="22"/>
        </w:rPr>
        <w:t>Hälso- och sjukvården är idag högt specialiserad. Det är viktigt att kompetent personal stannar kvar inom yrket så att omvårdnaden runt patienten säkras. Som utvecklingsmodell används Dreyfusmodellen. Den finns beskriven i Patricia Benners bok ”Från novis till expert”</w:t>
      </w:r>
    </w:p>
    <w:p w14:paraId="7014506D" w14:textId="43662265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585E0BD1">
        <w:rPr>
          <w:color w:val="000000" w:themeColor="text2"/>
          <w:sz w:val="22"/>
          <w:szCs w:val="22"/>
        </w:rPr>
        <w:t>Syfte:</w:t>
      </w:r>
    </w:p>
    <w:p w14:paraId="71F53F7F" w14:textId="3EE716B3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585E0BD1">
        <w:rPr>
          <w:color w:val="000000" w:themeColor="text2"/>
          <w:sz w:val="22"/>
          <w:szCs w:val="22"/>
        </w:rPr>
        <w:t>- Kvalitetssäkra introduktionen av ny personal, långtids frånvarande personal.</w:t>
      </w:r>
    </w:p>
    <w:p w14:paraId="5DED20E8" w14:textId="2805CF52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585E0BD1">
        <w:rPr>
          <w:color w:val="000000" w:themeColor="text2"/>
          <w:sz w:val="22"/>
          <w:szCs w:val="22"/>
        </w:rPr>
        <w:t>Vägledning för inskolningsprogram:</w:t>
      </w:r>
    </w:p>
    <w:p w14:paraId="775998D1" w14:textId="72558E57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771E42BB">
        <w:rPr>
          <w:color w:val="000000" w:themeColor="text2"/>
          <w:sz w:val="22"/>
          <w:szCs w:val="22"/>
        </w:rPr>
        <w:t>Inskolningstiden är individuell och uppföljande samtal sker med vårdenhetschefen och handledaren. Det första samtalet bör äga rum efter ungefär två veckor, sedan vid inskolningstidens slut.</w:t>
      </w:r>
    </w:p>
    <w:p w14:paraId="75C8C260" w14:textId="644D2D46" w:rsidR="00184167" w:rsidRPr="00E1514D" w:rsidRDefault="4FF95DC1" w:rsidP="4899D4E7">
      <w:pPr>
        <w:spacing w:before="240" w:after="240"/>
        <w:rPr>
          <w:color w:val="000000" w:themeColor="text2"/>
          <w:sz w:val="22"/>
          <w:szCs w:val="22"/>
        </w:rPr>
      </w:pPr>
      <w:r w:rsidRPr="771E42BB">
        <w:rPr>
          <w:color w:val="000000" w:themeColor="text2"/>
          <w:sz w:val="22"/>
          <w:szCs w:val="22"/>
        </w:rPr>
        <w:t>Tid för reflektion bör avsättas varje dag.</w:t>
      </w:r>
    </w:p>
    <w:p w14:paraId="28E73029" w14:textId="434F9380" w:rsidR="00184167" w:rsidRPr="00E1514D" w:rsidRDefault="4FF95DC1" w:rsidP="54E72651">
      <w:pPr>
        <w:spacing w:before="240" w:after="240"/>
        <w:rPr>
          <w:color w:val="000000" w:themeColor="text2"/>
          <w:sz w:val="22"/>
          <w:szCs w:val="22"/>
        </w:rPr>
      </w:pPr>
      <w:r w:rsidRPr="771E42BB">
        <w:rPr>
          <w:color w:val="000000" w:themeColor="text2"/>
          <w:sz w:val="22"/>
          <w:szCs w:val="22"/>
        </w:rPr>
        <w:t xml:space="preserve">Inskolning sker under </w:t>
      </w:r>
      <w:r w:rsidR="6EC52B08" w:rsidRPr="771E42BB">
        <w:rPr>
          <w:color w:val="000000" w:themeColor="text2"/>
          <w:sz w:val="22"/>
          <w:szCs w:val="22"/>
        </w:rPr>
        <w:t>3</w:t>
      </w:r>
      <w:r w:rsidRPr="771E42BB">
        <w:rPr>
          <w:color w:val="000000" w:themeColor="text2"/>
          <w:sz w:val="22"/>
          <w:szCs w:val="22"/>
        </w:rPr>
        <w:t xml:space="preserve"> veckor med handledare. Långtidsfrånvarande personal (&gt;6 månader) re-introduceras med van handledare utifrån en</w:t>
      </w:r>
      <w:r w:rsidR="00001BD7">
        <w:rPr>
          <w:color w:val="000000" w:themeColor="text2"/>
          <w:sz w:val="22"/>
          <w:szCs w:val="22"/>
        </w:rPr>
        <w:t xml:space="preserve"> </w:t>
      </w:r>
      <w:r w:rsidRPr="771E42BB">
        <w:rPr>
          <w:color w:val="000000" w:themeColor="text2"/>
          <w:sz w:val="22"/>
          <w:szCs w:val="22"/>
        </w:rPr>
        <w:t>individuell bedömning av VEC, handledare och den re-introducerade. Re-introduktionen dokumenteras i utbildningskortet.</w:t>
      </w:r>
    </w:p>
    <w:p w14:paraId="7076CFB6" w14:textId="77E7B1C8" w:rsidR="00184167" w:rsidRPr="00E1514D" w:rsidRDefault="4FF95DC1" w:rsidP="4899D4E7">
      <w:pPr>
        <w:spacing w:before="240" w:after="240"/>
        <w:rPr>
          <w:color w:val="000000" w:themeColor="text2"/>
        </w:rPr>
      </w:pPr>
      <w:r w:rsidRPr="4899D4E7">
        <w:rPr>
          <w:color w:val="000000" w:themeColor="text2"/>
        </w:rPr>
        <w:t xml:space="preserve">Till inskolningsprogrammet hör en signeringslista. Handledaren signerar efter praktisk genomgång, ny </w:t>
      </w:r>
      <w:r w:rsidR="66C5218E" w:rsidRPr="1957B359">
        <w:rPr>
          <w:color w:val="000000" w:themeColor="text2"/>
        </w:rPr>
        <w:t>usk</w:t>
      </w:r>
      <w:r w:rsidRPr="4899D4E7">
        <w:rPr>
          <w:color w:val="000000" w:themeColor="text2"/>
        </w:rPr>
        <w:t xml:space="preserve"> signerar när momentet behärskas. Teoretiska avsnitt signeras efter genomgång. Datum skrivs med år, månad och dag.</w:t>
      </w:r>
    </w:p>
    <w:p w14:paraId="6D82243B" w14:textId="60F11549" w:rsidR="00184167" w:rsidRPr="00E1514D" w:rsidRDefault="4FF95DC1" w:rsidP="4899D4E7">
      <w:pPr>
        <w:spacing w:before="240" w:after="240"/>
        <w:rPr>
          <w:color w:val="000000" w:themeColor="text2"/>
        </w:rPr>
      </w:pPr>
      <w:r w:rsidRPr="4899D4E7">
        <w:rPr>
          <w:color w:val="000000" w:themeColor="text2"/>
        </w:rPr>
        <w:t xml:space="preserve">Du har eget ansvar för inskolningen genom att söka kunskap, vara delaktig i diskussioner och närvara på utbildningstillfällen. Om din handledare inte är närvarande, ta kontakt med en annan </w:t>
      </w:r>
      <w:r w:rsidR="4E344D83" w:rsidRPr="3A5D96FE">
        <w:rPr>
          <w:color w:val="000000" w:themeColor="text2"/>
        </w:rPr>
        <w:t>undersköterska</w:t>
      </w:r>
      <w:r w:rsidRPr="4899D4E7">
        <w:rPr>
          <w:color w:val="000000" w:themeColor="text2"/>
        </w:rPr>
        <w:t>.</w:t>
      </w:r>
    </w:p>
    <w:p w14:paraId="5854A54C" w14:textId="280D7DB4" w:rsidR="004725E7" w:rsidRDefault="4FF95DC1" w:rsidP="004725E7">
      <w:pPr>
        <w:spacing w:before="240" w:after="240"/>
        <w:rPr>
          <w:color w:val="000000" w:themeColor="text2"/>
        </w:rPr>
      </w:pPr>
      <w:r w:rsidRPr="4899D4E7">
        <w:rPr>
          <w:color w:val="000000" w:themeColor="text2"/>
        </w:rPr>
        <w:lastRenderedPageBreak/>
        <w:t>Namn</w:t>
      </w:r>
      <w:r w:rsidRPr="490CBAC7">
        <w:rPr>
          <w:color w:val="000000" w:themeColor="text2"/>
        </w:rPr>
        <w:t>:</w:t>
      </w:r>
      <w:r w:rsidR="00675726">
        <w:rPr>
          <w:color w:val="000000" w:themeColor="text2"/>
        </w:rPr>
        <w:t xml:space="preserve"> </w:t>
      </w:r>
      <w:r w:rsidRPr="490CBAC7">
        <w:rPr>
          <w:color w:val="000000" w:themeColor="text2"/>
        </w:rPr>
        <w:t>______________________________</w:t>
      </w:r>
      <w:r w:rsidRPr="4899D4E7">
        <w:rPr>
          <w:color w:val="000000" w:themeColor="text2"/>
        </w:rPr>
        <w:t xml:space="preserve"> VGRid: _____________</w:t>
      </w:r>
    </w:p>
    <w:p w14:paraId="08FC2BEA" w14:textId="09C8E6D6" w:rsidR="00184167" w:rsidRDefault="4FF95DC1" w:rsidP="004725E7">
      <w:pPr>
        <w:spacing w:before="240" w:after="240"/>
        <w:rPr>
          <w:color w:val="000000" w:themeColor="text2"/>
        </w:rPr>
      </w:pPr>
      <w:r w:rsidRPr="4899D4E7">
        <w:rPr>
          <w:color w:val="000000" w:themeColor="text2"/>
        </w:rPr>
        <w:t>Datum påbörjad inskolning</w:t>
      </w:r>
      <w:r w:rsidR="00475C9F">
        <w:rPr>
          <w:color w:val="000000" w:themeColor="text2"/>
        </w:rPr>
        <w:t>:</w:t>
      </w:r>
      <w:r w:rsidR="000B77F7">
        <w:rPr>
          <w:color w:val="000000" w:themeColor="text2"/>
        </w:rPr>
        <w:t xml:space="preserve"> </w:t>
      </w:r>
      <w:r w:rsidR="006229F5">
        <w:rPr>
          <w:color w:val="000000" w:themeColor="text2"/>
        </w:rPr>
        <w:t>____</w:t>
      </w:r>
      <w:r w:rsidR="001B2FF0">
        <w:rPr>
          <w:color w:val="000000" w:themeColor="text2"/>
        </w:rPr>
        <w:t>___</w:t>
      </w:r>
      <w:r w:rsidRPr="4899D4E7">
        <w:rPr>
          <w:color w:val="000000" w:themeColor="text2"/>
        </w:rPr>
        <w:t xml:space="preserve"> </w:t>
      </w:r>
      <w:r w:rsidR="001B2FF0">
        <w:rPr>
          <w:color w:val="000000" w:themeColor="text2"/>
        </w:rPr>
        <w:t xml:space="preserve"> </w:t>
      </w:r>
      <w:r w:rsidR="00784982">
        <w:rPr>
          <w:color w:val="000000" w:themeColor="text2"/>
        </w:rPr>
        <w:t xml:space="preserve"> </w:t>
      </w:r>
      <w:r w:rsidRPr="4899D4E7">
        <w:rPr>
          <w:color w:val="000000" w:themeColor="text2"/>
        </w:rPr>
        <w:t>Datum avslutad inskolning:</w:t>
      </w:r>
      <w:r w:rsidR="00475C9F">
        <w:rPr>
          <w:color w:val="000000" w:themeColor="text2"/>
        </w:rPr>
        <w:t xml:space="preserve"> </w:t>
      </w:r>
      <w:r w:rsidRPr="4899D4E7">
        <w:rPr>
          <w:color w:val="000000" w:themeColor="text2"/>
        </w:rPr>
        <w:t>_________</w:t>
      </w:r>
    </w:p>
    <w:p w14:paraId="3BB98AA7" w14:textId="77777777" w:rsidR="002444D0" w:rsidRPr="00E1514D" w:rsidRDefault="002444D0" w:rsidP="004725E7">
      <w:pPr>
        <w:spacing w:before="240" w:after="240"/>
      </w:pPr>
    </w:p>
    <w:p w14:paraId="37D213B0" w14:textId="32CD7EF9" w:rsidR="00184167" w:rsidRPr="00E1514D" w:rsidRDefault="4FF95DC1" w:rsidP="4899D4E7">
      <w:pPr>
        <w:spacing w:before="240" w:after="240"/>
      </w:pPr>
      <w:r w:rsidRPr="4899D4E7">
        <w:rPr>
          <w:color w:val="000000" w:themeColor="text2"/>
        </w:rPr>
        <w:t>Handledare namn:</w:t>
      </w:r>
      <w:r w:rsidR="004B35E2">
        <w:rPr>
          <w:color w:val="000000" w:themeColor="text2"/>
        </w:rPr>
        <w:t xml:space="preserve"> </w:t>
      </w:r>
      <w:r w:rsidRPr="4899D4E7">
        <w:rPr>
          <w:color w:val="000000" w:themeColor="text2"/>
        </w:rPr>
        <w:t>_______________________________________________</w:t>
      </w:r>
      <w:r w:rsidR="00475C9F">
        <w:rPr>
          <w:color w:val="000000" w:themeColor="text2"/>
        </w:rPr>
        <w:t>_</w:t>
      </w:r>
    </w:p>
    <w:p w14:paraId="3D3674ED" w14:textId="15FF7EDD" w:rsidR="00184167" w:rsidRDefault="4FF95DC1" w:rsidP="4899D4E7">
      <w:pPr>
        <w:spacing w:before="240" w:after="240"/>
        <w:rPr>
          <w:color w:val="000000" w:themeColor="text2"/>
        </w:rPr>
      </w:pPr>
      <w:r w:rsidRPr="4899D4E7">
        <w:rPr>
          <w:color w:val="000000" w:themeColor="text2"/>
        </w:rPr>
        <w:t>Handledares signatur för godkänd inskolning:</w:t>
      </w:r>
      <w:r w:rsidR="004B35E2">
        <w:rPr>
          <w:color w:val="000000" w:themeColor="text2"/>
        </w:rPr>
        <w:t xml:space="preserve"> </w:t>
      </w:r>
      <w:r w:rsidRPr="4899D4E7">
        <w:rPr>
          <w:color w:val="000000" w:themeColor="text2"/>
        </w:rPr>
        <w:t>_________________________</w:t>
      </w:r>
      <w:r w:rsidR="004B35E2">
        <w:rPr>
          <w:color w:val="000000" w:themeColor="text2"/>
        </w:rPr>
        <w:t>_</w:t>
      </w:r>
    </w:p>
    <w:p w14:paraId="6B2B187C" w14:textId="77777777" w:rsidR="002444D0" w:rsidRPr="00E1514D" w:rsidRDefault="002444D0" w:rsidP="4899D4E7">
      <w:pPr>
        <w:spacing w:before="240" w:after="240"/>
      </w:pPr>
    </w:p>
    <w:p w14:paraId="152916D3" w14:textId="0B220256" w:rsidR="00184167" w:rsidRPr="00E1514D" w:rsidRDefault="4FF95DC1" w:rsidP="4899D4E7">
      <w:pPr>
        <w:spacing w:before="240" w:after="240"/>
      </w:pPr>
      <w:r w:rsidRPr="4899D4E7">
        <w:rPr>
          <w:color w:val="000000" w:themeColor="text2"/>
        </w:rPr>
        <w:t>Vårdenhetschef namn:</w:t>
      </w:r>
      <w:r w:rsidR="004B35E2">
        <w:rPr>
          <w:color w:val="000000" w:themeColor="text2"/>
        </w:rPr>
        <w:t xml:space="preserve"> </w:t>
      </w:r>
      <w:r w:rsidRPr="4899D4E7">
        <w:rPr>
          <w:color w:val="000000" w:themeColor="text2"/>
        </w:rPr>
        <w:t>__________________________________</w:t>
      </w:r>
      <w:r w:rsidR="00475C9F">
        <w:rPr>
          <w:color w:val="000000" w:themeColor="text2"/>
        </w:rPr>
        <w:t>__________</w:t>
      </w:r>
      <w:r w:rsidR="002444D0">
        <w:rPr>
          <w:color w:val="000000" w:themeColor="text2"/>
        </w:rPr>
        <w:t>_</w:t>
      </w:r>
    </w:p>
    <w:p w14:paraId="0AA77F46" w14:textId="1FF0D1F1" w:rsidR="00184167" w:rsidRPr="00E1514D" w:rsidRDefault="4FF95DC1" w:rsidP="4899D4E7">
      <w:pPr>
        <w:spacing w:before="240" w:after="240"/>
      </w:pPr>
      <w:r w:rsidRPr="4899D4E7">
        <w:rPr>
          <w:color w:val="000000" w:themeColor="text2"/>
        </w:rPr>
        <w:t>Vårdenhetschef signeratur för godkänd inskolning</w:t>
      </w:r>
      <w:r w:rsidR="00675726">
        <w:rPr>
          <w:color w:val="000000" w:themeColor="text2"/>
        </w:rPr>
        <w:t xml:space="preserve">: </w:t>
      </w:r>
      <w:r w:rsidRPr="4899D4E7">
        <w:rPr>
          <w:color w:val="000000" w:themeColor="text2"/>
        </w:rPr>
        <w:t>_____________________</w:t>
      </w:r>
      <w:r w:rsidR="002444D0">
        <w:rPr>
          <w:color w:val="000000" w:themeColor="text2"/>
        </w:rPr>
        <w:t>_</w:t>
      </w:r>
    </w:p>
    <w:p w14:paraId="01B82093" w14:textId="053FDF59" w:rsidR="17D8F515" w:rsidRDefault="17D8F515" w:rsidP="17D8F515">
      <w:pPr>
        <w:spacing w:before="240" w:after="240"/>
      </w:pPr>
    </w:p>
    <w:p w14:paraId="5BFB8758" w14:textId="77777777" w:rsidR="004725E7" w:rsidRDefault="004725E7" w:rsidP="17D8F515">
      <w:pPr>
        <w:spacing w:before="240" w:after="240"/>
      </w:pPr>
    </w:p>
    <w:p w14:paraId="79FEA2BE" w14:textId="77777777" w:rsidR="004725E7" w:rsidRDefault="004725E7" w:rsidP="17D8F515">
      <w:pPr>
        <w:spacing w:before="240" w:after="240"/>
      </w:pPr>
    </w:p>
    <w:p w14:paraId="420053B8" w14:textId="77777777" w:rsidR="004725E7" w:rsidRDefault="004725E7" w:rsidP="17D8F515">
      <w:pPr>
        <w:spacing w:before="240" w:after="240"/>
      </w:pPr>
    </w:p>
    <w:p w14:paraId="1C48578B" w14:textId="77777777" w:rsidR="004725E7" w:rsidRDefault="004725E7" w:rsidP="17D8F515">
      <w:pPr>
        <w:spacing w:before="240" w:after="240"/>
      </w:pPr>
    </w:p>
    <w:p w14:paraId="730AA4A1" w14:textId="77777777" w:rsidR="00FA7D66" w:rsidRDefault="00FA7D66" w:rsidP="17D8F515">
      <w:pPr>
        <w:spacing w:before="240" w:after="240"/>
      </w:pPr>
    </w:p>
    <w:p w14:paraId="0448C242" w14:textId="77777777" w:rsidR="00FA7D66" w:rsidRDefault="00FA7D66" w:rsidP="17D8F515">
      <w:pPr>
        <w:spacing w:before="240" w:after="240"/>
      </w:pPr>
    </w:p>
    <w:p w14:paraId="20FA4B17" w14:textId="77777777" w:rsidR="00FA7D66" w:rsidRDefault="00FA7D66" w:rsidP="17D8F515">
      <w:pPr>
        <w:spacing w:before="240" w:after="240"/>
      </w:pPr>
    </w:p>
    <w:p w14:paraId="781B94AB" w14:textId="77777777" w:rsidR="00FA7D66" w:rsidRDefault="00FA7D66" w:rsidP="17D8F515">
      <w:pPr>
        <w:spacing w:before="240" w:after="240"/>
      </w:pPr>
    </w:p>
    <w:p w14:paraId="49C6D628" w14:textId="77777777" w:rsidR="00FA7D66" w:rsidRDefault="00FA7D66" w:rsidP="17D8F515">
      <w:pPr>
        <w:spacing w:before="240" w:after="240"/>
      </w:pPr>
    </w:p>
    <w:p w14:paraId="7B2BA5AE" w14:textId="77777777" w:rsidR="004725E7" w:rsidRDefault="004725E7" w:rsidP="17D8F515">
      <w:pPr>
        <w:spacing w:before="240" w:after="240"/>
      </w:pPr>
    </w:p>
    <w:p w14:paraId="4CDA57FA" w14:textId="77777777" w:rsidR="004725E7" w:rsidRDefault="004725E7" w:rsidP="17D8F515">
      <w:pPr>
        <w:spacing w:before="240" w:after="240"/>
      </w:pPr>
    </w:p>
    <w:p w14:paraId="68F90CEA" w14:textId="77777777" w:rsidR="004725E7" w:rsidRDefault="004725E7" w:rsidP="17D8F515">
      <w:pPr>
        <w:spacing w:before="240" w:after="240"/>
      </w:pPr>
    </w:p>
    <w:p w14:paraId="30EF1808" w14:textId="77777777" w:rsidR="00F559C7" w:rsidRDefault="00F559C7" w:rsidP="17D8F515">
      <w:pPr>
        <w:spacing w:before="240" w:after="240"/>
      </w:pPr>
    </w:p>
    <w:p w14:paraId="3C11FB3F" w14:textId="36AE1876" w:rsidR="73784439" w:rsidRDefault="73784439" w:rsidP="73784439">
      <w:pPr>
        <w:spacing w:before="240" w:after="240"/>
      </w:pPr>
    </w:p>
    <w:p w14:paraId="4AB8E51F" w14:textId="77777777" w:rsidR="00B079C9" w:rsidRDefault="00B079C9">
      <w:pPr>
        <w:spacing w:after="0" w:line="240" w:lineRule="auto"/>
        <w:ind w:left="0" w:right="0"/>
        <w:rPr>
          <w:rFonts w:ascii="Calibri" w:hAnsi="Calibri"/>
          <w:b/>
          <w:color w:val="000000"/>
          <w:sz w:val="32"/>
          <w:szCs w:val="32"/>
        </w:rPr>
      </w:pPr>
      <w:r>
        <w:rPr>
          <w:sz w:val="32"/>
          <w:szCs w:val="32"/>
        </w:rPr>
        <w:br w:type="page"/>
      </w:r>
    </w:p>
    <w:p w14:paraId="4EA6C4B6" w14:textId="674E87B4" w:rsidR="009A32ED" w:rsidRPr="004F1F36" w:rsidRDefault="00F8045C" w:rsidP="00FA7D66">
      <w:pPr>
        <w:pStyle w:val="MellanrubrikVGR"/>
        <w:rPr>
          <w:sz w:val="32"/>
          <w:szCs w:val="32"/>
        </w:rPr>
      </w:pPr>
      <w:r w:rsidRPr="004F1F36">
        <w:rPr>
          <w:sz w:val="32"/>
          <w:szCs w:val="32"/>
        </w:rPr>
        <w:lastRenderedPageBreak/>
        <w:t>Inskolningsprogram för under</w:t>
      </w:r>
      <w:r w:rsidR="00E82380" w:rsidRPr="004F1F36">
        <w:rPr>
          <w:sz w:val="32"/>
          <w:szCs w:val="32"/>
        </w:rPr>
        <w:t>sköters</w:t>
      </w:r>
      <w:r w:rsidR="00DD1F2C" w:rsidRPr="004F1F36">
        <w:rPr>
          <w:sz w:val="32"/>
          <w:szCs w:val="32"/>
        </w:rPr>
        <w:t>k</w:t>
      </w:r>
      <w:r w:rsidR="00E82380" w:rsidRPr="004F1F36">
        <w:rPr>
          <w:sz w:val="32"/>
          <w:szCs w:val="32"/>
        </w:rPr>
        <w:t>a Dialysmottagning</w:t>
      </w:r>
    </w:p>
    <w:tbl>
      <w:tblPr>
        <w:tblW w:w="10206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851"/>
        <w:gridCol w:w="1134"/>
        <w:gridCol w:w="1417"/>
        <w:gridCol w:w="1276"/>
        <w:gridCol w:w="1417"/>
      </w:tblGrid>
      <w:tr w:rsidR="00F8045C" w:rsidRPr="00F8045C" w14:paraId="7F6DDB09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3959C" w14:textId="371AF7AA" w:rsidR="00F8045C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bookmarkStart w:id="0" w:name="_Toc100327185"/>
            <w:bookmarkStart w:id="1" w:name="_Toc106874288"/>
            <w:bookmarkStart w:id="2" w:name="_Toc72840807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Signering utförs av nyanställd och ansvarig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0C9D2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F6C72" w14:textId="50190CCB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250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990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2AF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84281F" w:rsidRPr="00F8045C" w14:paraId="035FC615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98388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C7D1A5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28D98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ED437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0D35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7922E" w14:textId="77777777" w:rsidR="0084281F" w:rsidRPr="00F8045C" w:rsidRDefault="0084281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2C9BFF4" w14:textId="77777777" w:rsidTr="139ED6F0">
        <w:trPr>
          <w:trHeight w:val="3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8F22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Information från vårdenhetschef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9C5B47" w14:textId="77777777" w:rsidR="004D6B16" w:rsidRPr="0D639D7D" w:rsidRDefault="004D6B16" w:rsidP="0D639D7D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 w:themeColor="text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E0AF3" w14:textId="44B7F770" w:rsidR="00F8045C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color w:val="000000" w:themeColor="text2"/>
                <w:sz w:val="22"/>
                <w:szCs w:val="22"/>
              </w:rPr>
            </w:pPr>
            <w:r w:rsidRPr="0D639D7D">
              <w:rPr>
                <w:rFonts w:ascii="Calibri" w:hAnsi="Calibri" w:cs="Calibri"/>
                <w:b/>
                <w:bCs/>
                <w:color w:val="000000" w:themeColor="text2"/>
                <w:sz w:val="22"/>
                <w:szCs w:val="22"/>
              </w:rPr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26C4C6" w14:textId="6545CA93" w:rsidR="00F8045C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Nyanställd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57B81F" w14:textId="2CA9010B" w:rsidR="00F8045C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2435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Ansvarig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F4F1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2B7C081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DFF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Verksamhetens mål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DD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EB98F" w14:textId="69A0212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9C2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8CD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535F9A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02D6B2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0F54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Utbildningskort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04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F35AE" w14:textId="1E4A3EDD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B429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6170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54E841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707F614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55F82" w14:textId="6B9CF3F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Digital</w:t>
            </w:r>
            <w:r w:rsidR="00E04CE0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introduktionsprogram på hemsidan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38F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DE6FA" w14:textId="41B4BCB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2DC1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30F7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BA5144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4148BCB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85B0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Gå igenom arbetsbeskrivningen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5F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7BAAF" w14:textId="74F46F4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1A17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B4C0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E10C2F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9C05DBF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3D39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Web utbildning FLC (fresenius learning center)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3F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8664C" w14:textId="13B83E3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95EC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6021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D9AE14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7E4C1A8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4692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FE853E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1E43E" w14:textId="6113E329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DDC6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DA9B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3EDC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CABFB92" w14:textId="77777777" w:rsidTr="139ED6F0">
        <w:trPr>
          <w:trHeight w:val="3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61AE1" w14:textId="3AEBE6F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Övrig </w:t>
            </w:r>
            <w:r w:rsidR="004D6B16" w:rsidRPr="00F804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info</w:t>
            </w:r>
            <w:r w:rsidR="00C06D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rmation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FF369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20333" w14:textId="45C9423F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61B71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B98EB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43C5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4D6641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F022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Brandinformation av brandombud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FCF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8483" w14:textId="5AD1ACE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2501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816B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A9B59F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DA49D9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9C12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Fackliga företrädare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13A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310FD" w14:textId="55838C3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F995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B94B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CA5546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9CB1B2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D471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Akutlarm (hjärtstopp)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46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E57BC" w14:textId="1B2236B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8C1A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A155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614CC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450570B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E5F9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Frikort (läkemedel, sjukvård, taxi)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665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1B2B" w14:textId="4F00307F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A3A9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71B0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0F5E49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7F7588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80C1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Förrådshantering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A62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40EE4" w14:textId="52F25CA2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C206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539D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8D895C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F6D12C3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AF28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F86BA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07F312" w14:textId="398FC800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4F04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838FF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7CAD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C50728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5A45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Info från PD-mott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CB0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DC3B2" w14:textId="0F7000C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9385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32FA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9390A6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49468DD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744F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Info från njursviktsmott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207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E9FD5" w14:textId="25C43BC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6AD3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09E2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E5F2ED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BACAADF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7A4B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AE756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64CA1" w14:textId="453ED642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76A20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32520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11F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7D435DA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412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Njursjukdom och dialys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30219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3962E" w14:textId="55F0FD3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D50E8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9BCE4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637B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BE62152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2EC6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Torrvikt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C84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3D6B9" w14:textId="38B1BD2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176F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D89A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CB737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8490651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94E6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Blodtryck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15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1E34C" w14:textId="7D095A45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9833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BE66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493770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5DCFAE8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402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vätskebalans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00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DD726" w14:textId="6C37663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3914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99E7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75152A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1107D9E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2642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52678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83BA1" w14:textId="645E0E2B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B449D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82438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4976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B023B4A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FE95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Läkemedel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763EAA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7B1BA" w14:textId="3E54B37B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8A27D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26CDB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0218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E9859C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4F3C" w14:textId="229C683C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Info om läkemedel i </w:t>
            </w:r>
            <w:r w:rsidR="004D6B16"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sam</w:t>
            </w:r>
            <w:r w:rsidR="00822891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4D6B16"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med dialys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DB25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1AA54" w14:textId="4DFCFB9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04A2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AB5A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888AE6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A04C03A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0AF9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FBA03F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D0767" w14:textId="39CE5E12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1C24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6D8A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BD5E4" w14:textId="77777777" w:rsidR="00DB31BF" w:rsidRDefault="00DB31B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63D3A8EF" w14:textId="77777777" w:rsidR="00DB31BF" w:rsidRPr="00F8045C" w:rsidRDefault="00DB31BF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AE2C119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F3E06" w14:textId="1E58C5F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Komplikationer i samband med dialys</w:t>
            </w:r>
            <w:r w:rsidR="00DE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/övrigt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2A5F97" w14:textId="77777777" w:rsidR="004D6B16" w:rsidRPr="0D639D7D" w:rsidRDefault="004D6B16" w:rsidP="001125A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 w:themeColor="text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B3491" w14:textId="1E42AE6D" w:rsidR="00F8045C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D639D7D">
              <w:rPr>
                <w:rFonts w:ascii="Calibri" w:hAnsi="Calibri" w:cs="Calibri"/>
                <w:b/>
                <w:bCs/>
                <w:color w:val="000000" w:themeColor="text2"/>
                <w:sz w:val="22"/>
                <w:szCs w:val="22"/>
              </w:rPr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EC3DA0" w14:textId="62B3A5A7" w:rsidR="00F8045C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Nyanställd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4D747" w14:textId="20E6D39B" w:rsidR="00F8045C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2435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Ansvarig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3997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EFD402A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69A4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Blodtrycksfall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05A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94020" w14:textId="4B5046F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DFD8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38E6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3BA593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FC7ECB2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530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Muskelkramp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0BC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580EB" w14:textId="26F15F9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FB2D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D3C3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48C272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7C3ED8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0527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Klotting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46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864FD" w14:textId="42C22632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71BD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0B5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48FB29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2A98A4F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37B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Luftemboli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35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651C2" w14:textId="2E2DE88D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B623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45AB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18B37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A5815CD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BEDB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Övervätskning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DC3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C3ADC" w14:textId="512F4BB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AE38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7E1E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F221A4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A0DB906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92FD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Dehydrering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08AF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E1BB0" w14:textId="4311516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8DFB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B613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FCDF4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F47ECCC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FF10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7127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F3958" w14:textId="74FEF9EE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57B2A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76E31D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A2E1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E4F02CF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414E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E137A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B347CD" w14:textId="69BDCFFE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6417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9947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6015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9B746F3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B97B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Njurbiopsi och PTA efterkontroller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8F27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728A2" w14:textId="18BF5CF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EA5B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7652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570213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48B787D" w14:textId="77777777" w:rsidTr="00242C72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9977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Dragning CDK eller femoraliskateter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60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A89D" w14:textId="6F29515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4E884B8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5DC55DB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7AA1F9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60D6FB1" w14:textId="77777777" w:rsidTr="00242C72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A44E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515E7E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3190F" w14:textId="0BEF9C71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0F5099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37D1DE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1D88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390E7C0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2A44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F309D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6175B" w14:textId="32E10E6C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AE1C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4D33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857E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560EAD0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7786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7C7016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22AF4" w14:textId="5ADE2D4B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6CD4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EC3B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6F48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8FFEF36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D17E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Vattenrening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C78A9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A2FA4" w14:textId="724E9C1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7267B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00DC3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D584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A318FF8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C189" w14:textId="232BC9FF" w:rsidR="00F8045C" w:rsidRPr="00F8045C" w:rsidRDefault="00822891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Vattenreningens principer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3CB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57339" w14:textId="4BEFBAAC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20C0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341F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2A6F5D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67A3277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D01A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Dagligdrift protokoll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9C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2502" w14:textId="10949B6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9803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8FB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060A3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C073381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EE46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653887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C65AE" w14:textId="664BCF86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95BB9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49B78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216F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482E1B1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FD22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63759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EDAFF" w14:textId="4479F972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64298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99DF0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F217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BE814D1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8FD8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Daglig drift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B07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2B653" w14:textId="13E057B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9744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B7B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4EB8F5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03DE9AB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35F9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Beställa koncentrat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C1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69FCF" w14:textId="19486E00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DA96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7DEA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454B20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2CEAA27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A110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CF64D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BED19" w14:textId="29838D45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B38A5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CFC0B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014E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76F7673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25D0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GMP, teori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8CE80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6CA1A" w14:textId="3CEA3F5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D4200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DCE16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F8C1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716700E" w14:textId="77777777" w:rsidTr="139ED6F0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8E6FB" w14:textId="520D02C4" w:rsidR="00F8045C" w:rsidRPr="00F8045C" w:rsidRDefault="00F8045C" w:rsidP="139ED6F0">
            <w:pPr>
              <w:spacing w:after="0" w:line="240" w:lineRule="auto"/>
              <w:ind w:left="0" w:right="0"/>
              <w:rPr>
                <w:rFonts w:ascii="Calibri" w:hAnsi="Calibri" w:cs="Calibri"/>
                <w:color w:val="000000" w:themeColor="text2"/>
                <w:sz w:val="22"/>
                <w:szCs w:val="22"/>
              </w:rPr>
            </w:pPr>
            <w:r w:rsidRPr="139ED6F0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GMP utbildning </w:t>
            </w:r>
            <w:r w:rsidR="25FA4A23" w:rsidRPr="139ED6F0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i läroportalen: GMP-Dialys</w:t>
            </w:r>
          </w:p>
          <w:p w14:paraId="3A1FF6EA" w14:textId="519CE22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513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04060" w14:textId="0678922C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2AD1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836A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5D6A8C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F8E1326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589A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389A0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F7B5B" w14:textId="79F33B58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FC0CE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86DD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693B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43DA729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164B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CA01DC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14DAC" w14:textId="5CE20440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D71C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21B1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6CF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A46BF42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2ADA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Hygien och städ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F7A52C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BDC3E" w14:textId="6685FAE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0D1FC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89B6D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7445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1E8D453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4438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Basala hygienrutiner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F24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EA7B9" w14:textId="533573C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5215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D358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58CB42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64B56C3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653E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Klädkod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F8C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DF0BC" w14:textId="53B02E8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8FCA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1F19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F5DA33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E363B55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C524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Barriärvård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00A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C522B" w14:textId="017150E2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90B4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332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C50436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0EE96CE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EE3D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Städrutiner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6D9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7EFFA" w14:textId="6F9FB35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EBC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7C8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068D63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989F3F1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C37BA" w14:textId="63E61E96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Blodsmitta, VRE, MRSA,</w:t>
            </w:r>
            <w:r w:rsidR="00381C7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ESBL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3CA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29AB7" w14:textId="22AE8C90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5FE2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4D7D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E485FA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04F23D9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0247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Sop- och tvätthantering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CC9C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3C0BE" w14:textId="5440BE8B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3F3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2D7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D21448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876558F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EFAD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Skölj-arbete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B676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A2774" w14:textId="28CD72F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8867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AC69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DD250E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3DBAFA8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D05D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C468F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71B51" w14:textId="14641D4A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FFF46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D50D92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6B78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3F3F6CF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E6BF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98AB1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FC0F5" w14:textId="50D0F6CB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A70F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D68A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4F19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745B619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0205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E42AD7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58BD6" w14:textId="266CB18D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26F9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03F2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2F38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E425B47" w14:textId="77777777" w:rsidTr="139ED6F0">
        <w:trPr>
          <w:trHeight w:val="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7A31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AC59B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78FAD" w14:textId="4BDCF4E9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FCB2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1287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AA89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7A5867" w:rsidRPr="00F8045C" w14:paraId="6D106824" w14:textId="77777777" w:rsidTr="139ED6F0">
        <w:trPr>
          <w:trHeight w:val="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2E552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34311C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CF377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4CC1B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72AA2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B6864" w14:textId="77777777" w:rsidR="007A5867" w:rsidRPr="00F8045C" w:rsidRDefault="007A5867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AA14DD" w:rsidRPr="00F8045C" w14:paraId="60D3DA45" w14:textId="77777777" w:rsidTr="139ED6F0">
        <w:trPr>
          <w:trHeight w:val="6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A031" w14:textId="7793D3B7" w:rsidR="00AA14DD" w:rsidRPr="00F8045C" w:rsidRDefault="00AA14DD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Signering</w:t>
            </w:r>
            <w:r w:rsidR="00A631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utförs av nyanställd och ansvarig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4547" w14:textId="77777777" w:rsidR="00AA14DD" w:rsidRDefault="00AA14DD" w:rsidP="00F05FF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78796" w14:textId="77777777" w:rsidR="00AA14DD" w:rsidRPr="00F8045C" w:rsidRDefault="00AA14DD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97AAE" w14:textId="77777777" w:rsidR="00AA14DD" w:rsidRPr="00F8045C" w:rsidRDefault="00AA14DD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44258" w14:textId="77777777" w:rsidR="00AA14DD" w:rsidRPr="00F8045C" w:rsidRDefault="00AA14DD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221B5" w14:textId="77777777" w:rsidR="00AA14DD" w:rsidRPr="00F8045C" w:rsidRDefault="00AA14DD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045C" w:rsidRPr="00F8045C" w14:paraId="40E66E2A" w14:textId="77777777" w:rsidTr="139ED6F0">
        <w:trPr>
          <w:trHeight w:val="6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4BC5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Administration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02E22" w14:textId="2410BF89" w:rsidR="00F05FFA" w:rsidRDefault="00F05FFA" w:rsidP="00F05FF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B0224" w14:textId="3DA94DF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E0E6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praktisk genomgång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C1C1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CDF2B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självständigt</w:t>
            </w:r>
          </w:p>
        </w:tc>
      </w:tr>
      <w:tr w:rsidR="00F8045C" w:rsidRPr="00F8045C" w14:paraId="0679231E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26D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Diagnosregistrering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0465" w14:textId="7A3C1694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8AB72" w14:textId="69A934A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6395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7B1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51D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70EA04B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4E03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Boka patientbesök i Elvis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CB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B2954" w14:textId="67325A3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D329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91B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5D30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B556D85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83FC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Beställa dialysresor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88E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389AA" w14:textId="599D7B3B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5067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5D68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4B87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6A1E456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75B5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E-arkiv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566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6D74A" w14:textId="476E4EA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E19C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F19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0199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78D0F62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1791A" w14:textId="0B85F4A3" w:rsidR="00F8045C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övrigt expeditionsarbete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AB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FCDB0" w14:textId="1C1B47F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29A5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8382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DFDC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0D2249A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411D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Boka budleveranser (PD-mott)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147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E67BD" w14:textId="76EF001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E7B5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E0BC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79A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00D5545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E73A5" w14:textId="77777777" w:rsid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72510936" w14:textId="77777777" w:rsidR="00911108" w:rsidRDefault="00911108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08D2FF3E" w14:textId="77777777" w:rsidR="00911108" w:rsidRPr="00F8045C" w:rsidRDefault="00911108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42339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69217" w14:textId="0BF45A8B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F486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9A5A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4084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F1F36" w:rsidRPr="00F8045C" w14:paraId="64335D8D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934A8" w14:textId="77777777" w:rsidR="004F1F36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0526A274" w14:textId="77777777" w:rsidR="004F1F36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32F9CF" w14:textId="77777777" w:rsidR="004F1F36" w:rsidRPr="00F8045C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6407B" w14:textId="77777777" w:rsidR="004F1F36" w:rsidRPr="00F8045C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4970E" w14:textId="77777777" w:rsidR="004F1F36" w:rsidRPr="00F8045C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3F543" w14:textId="77777777" w:rsidR="004F1F36" w:rsidRPr="00F8045C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EADF" w14:textId="77777777" w:rsidR="004F1F36" w:rsidRPr="00F8045C" w:rsidRDefault="004F1F3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3D54239D" w14:textId="77777777" w:rsidTr="139ED6F0">
        <w:trPr>
          <w:trHeight w:val="6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CFFA0" w14:textId="6F70900D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Provtagning, analyser och labutrustning på mott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F14F9F" w14:textId="170966AC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76282" w14:textId="08A7443B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AF6B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763A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6FF1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D35A077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7223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P-glucos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053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86C33" w14:textId="588E5B5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BC0A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AEEF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E057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0FA13E2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9F270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CRP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19E0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67A3E" w14:textId="174BDF60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C884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4A08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000C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8B85DE5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96CD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HB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AC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05965" w14:textId="2E193BC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2612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AD2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E693F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6F46CA5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6E30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Kontroller av lab-utrustning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EE9C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025F0" w14:textId="455BC240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C29F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321B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1C87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7B4438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8FA0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BCM-mätning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71B6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D3476" w14:textId="15E96474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2831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CA6E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BF50A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4017EC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00D3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Bladderscan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68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75856" w14:textId="46D99196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4A9E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76B9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699A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2083518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A3DD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EKG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72F5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41462" w14:textId="1BD88D1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EF04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4DD9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59EC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FFD25EB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9B18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0A0FFE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CAA1D" w14:textId="13B73F74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6F01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5FFE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7B87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37D0AD5" w14:textId="77777777" w:rsidTr="139ED6F0">
        <w:trPr>
          <w:trHeight w:val="9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1BA0D" w14:textId="41E8EC9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Hemodialys med 6008</w:t>
            </w:r>
            <w:r w:rsidR="00C139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2A7D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HD</w:t>
            </w:r>
            <w:r w:rsidR="00CE76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/HDF)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328BF" w14:textId="1616316A" w:rsidR="00F05FFA" w:rsidRDefault="00F05FFA" w:rsidP="00F05FF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B3B59" w14:textId="4FDC05B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088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praktisk genomgång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BB35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B551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självständigt</w:t>
            </w:r>
          </w:p>
        </w:tc>
      </w:tr>
      <w:tr w:rsidR="00F8045C" w:rsidRPr="00F8045C" w14:paraId="246A5B04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56A4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Genomgång av maskinpärmen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AFC3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B7BB6" w14:textId="75FA3A9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5E55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CD80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7998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51A9D65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2630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Genomgång av dialysparametrar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D2E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EAC7B" w14:textId="42D813DD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E4D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602C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4CEB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4729367" w14:textId="77777777" w:rsidTr="139ED6F0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4E29D" w14:textId="21F1F418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Färdigställande av dialysmaskin 6008 inför behandling (</w:t>
            </w:r>
            <w:r w:rsidR="00F83E3C"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delegering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krävs)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08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68057" w14:textId="12C4661F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68B9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698D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260A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70BC6BBD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D9AC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Kontroller under dialys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A0EF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6AAC3" w14:textId="708BAB0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1F41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D52D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0F6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D3DF46F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12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Larmhantering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3F2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2D2A1" w14:textId="5529B559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733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9D8C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DCCF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1155CD4" w14:textId="77777777" w:rsidTr="139ED6F0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6F6BA" w14:textId="143DD18A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Avsluta dialysbehandling via AV-</w:t>
            </w:r>
            <w:r w:rsidR="004D6B16"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fi</w:t>
            </w:r>
            <w:r w:rsidR="00822891">
              <w:rPr>
                <w:rFonts w:ascii="Calibri" w:hAnsi="Calibri" w:cs="Calibri"/>
                <w:color w:val="000000"/>
                <w:sz w:val="22"/>
                <w:szCs w:val="22"/>
              </w:rPr>
              <w:t>stel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/graft (</w:t>
            </w:r>
            <w:r w:rsidR="00F83E3C"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delegering</w:t>
            </w: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krävs)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0845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42473" w14:textId="007DE8F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7126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94C2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BA5D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263DB72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70E4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Trycka på stickhål efter dialysbehandling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E4AB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C7F49" w14:textId="51E81420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BC8C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2F33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8FB7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F861299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8EB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Desinfektion av dialysmaskin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23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EB8D5" w14:textId="074FB5F3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5AAD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8677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69DF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8E0B78C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44E92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Byte av Diasafefilter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D34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732D3" w14:textId="52DBD21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57ED4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F4B0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D43D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4C349E8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E35E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Provtagning av maskinen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57D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78430" w14:textId="47DB9EAE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6FD0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5DC5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2FDE6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18DC9620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70B9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3D1186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4968A" w14:textId="36C24E2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0218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3C39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42A0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5EEC6C50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805B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6B7E3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0313E" w14:textId="0D21BD65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E09B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7846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0265D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0D65FD99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4318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PD-mottagningen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F67E0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DA4B2" w14:textId="67313CCD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41C8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7350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AC43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63E56E80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E8FFB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PD-byten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B19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648E7" w14:textId="41B418EF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7B30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B65E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18417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4BD70F7D" w14:textId="77777777" w:rsidTr="139ED6F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CFFFC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045C">
              <w:rPr>
                <w:rFonts w:ascii="Calibri" w:hAnsi="Calibri" w:cs="Calibri"/>
                <w:color w:val="000000"/>
                <w:sz w:val="22"/>
                <w:szCs w:val="22"/>
              </w:rPr>
              <w:t>Oml PD-kateter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938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55E6F" w14:textId="52275471" w:rsidR="00F8045C" w:rsidRPr="00F8045C" w:rsidRDefault="00F8045C" w:rsidP="00F8045C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493C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60FC3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776D8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8045C" w:rsidRPr="00F8045C" w14:paraId="209F17E8" w14:textId="77777777" w:rsidTr="139ED6F0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A1225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4897C1" w14:textId="77777777" w:rsidR="004D6B16" w:rsidRPr="00F8045C" w:rsidRDefault="004D6B16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6BFDA" w14:textId="29EC821F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AE0B1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ABF9E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5D7A9" w14:textId="77777777" w:rsidR="00F8045C" w:rsidRPr="00F8045C" w:rsidRDefault="00F8045C" w:rsidP="00F8045C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14:paraId="1FC6584C" w14:textId="6EE0EE44" w:rsidR="00B405A1" w:rsidRDefault="00B405A1" w:rsidP="00834321">
      <w:pPr>
        <w:ind w:left="0" w:right="-143"/>
      </w:pPr>
    </w:p>
    <w:sectPr w:rsidR="00B405A1" w:rsidSect="004725E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835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12A0" w14:textId="77777777" w:rsidR="009E75F3" w:rsidRDefault="009E75F3">
      <w:r>
        <w:separator/>
      </w:r>
    </w:p>
  </w:endnote>
  <w:endnote w:type="continuationSeparator" w:id="0">
    <w:p w14:paraId="64BBE1C3" w14:textId="77777777" w:rsidR="009E75F3" w:rsidRDefault="009E75F3">
      <w:r>
        <w:continuationSeparator/>
      </w:r>
    </w:p>
  </w:endnote>
  <w:endnote w:type="continuationNotice" w:id="1">
    <w:p w14:paraId="6839FB27" w14:textId="77777777" w:rsidR="009E75F3" w:rsidRDefault="009E75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23896953" name="Bildobjekt 18238969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088A" w14:textId="77777777" w:rsidR="009E75F3" w:rsidRDefault="009E75F3"/>
  </w:footnote>
  <w:footnote w:type="continuationSeparator" w:id="0">
    <w:p w14:paraId="3708EA27" w14:textId="77777777" w:rsidR="009E75F3" w:rsidRDefault="009E75F3">
      <w:r>
        <w:continuationSeparator/>
      </w:r>
    </w:p>
  </w:footnote>
  <w:footnote w:type="continuationNotice" w:id="1">
    <w:p w14:paraId="18338055" w14:textId="77777777" w:rsidR="009E75F3" w:rsidRDefault="009E75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081687721" name="Bildobjekt 20816877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1273622">
    <w:abstractNumId w:val="17"/>
  </w:num>
  <w:num w:numId="2" w16cid:durableId="1029791993">
    <w:abstractNumId w:val="14"/>
  </w:num>
  <w:num w:numId="3" w16cid:durableId="2002463969">
    <w:abstractNumId w:val="0"/>
  </w:num>
  <w:num w:numId="4" w16cid:durableId="1715159399">
    <w:abstractNumId w:val="6"/>
  </w:num>
  <w:num w:numId="5" w16cid:durableId="1462842662">
    <w:abstractNumId w:val="15"/>
  </w:num>
  <w:num w:numId="6" w16cid:durableId="1107626425">
    <w:abstractNumId w:val="2"/>
  </w:num>
  <w:num w:numId="7" w16cid:durableId="1095202920">
    <w:abstractNumId w:val="11"/>
  </w:num>
  <w:num w:numId="8" w16cid:durableId="1869102671">
    <w:abstractNumId w:val="8"/>
  </w:num>
  <w:num w:numId="9" w16cid:durableId="523440997">
    <w:abstractNumId w:val="1"/>
  </w:num>
  <w:num w:numId="10" w16cid:durableId="796334624">
    <w:abstractNumId w:val="1"/>
  </w:num>
  <w:num w:numId="11" w16cid:durableId="1956133498">
    <w:abstractNumId w:val="3"/>
  </w:num>
  <w:num w:numId="12" w16cid:durableId="674650194">
    <w:abstractNumId w:val="4"/>
  </w:num>
  <w:num w:numId="13" w16cid:durableId="21320125">
    <w:abstractNumId w:val="13"/>
  </w:num>
  <w:num w:numId="14" w16cid:durableId="90395216">
    <w:abstractNumId w:val="9"/>
  </w:num>
  <w:num w:numId="15" w16cid:durableId="415980926">
    <w:abstractNumId w:val="7"/>
  </w:num>
  <w:num w:numId="16" w16cid:durableId="1734084698">
    <w:abstractNumId w:val="12"/>
  </w:num>
  <w:num w:numId="17" w16cid:durableId="162404257">
    <w:abstractNumId w:val="5"/>
  </w:num>
  <w:num w:numId="18" w16cid:durableId="632712097">
    <w:abstractNumId w:val="10"/>
  </w:num>
  <w:num w:numId="19" w16cid:durableId="1137993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C85"/>
    <w:rsid w:val="00001BD7"/>
    <w:rsid w:val="000051D5"/>
    <w:rsid w:val="00006D2A"/>
    <w:rsid w:val="00010D47"/>
    <w:rsid w:val="00012F78"/>
    <w:rsid w:val="00016CF0"/>
    <w:rsid w:val="00030DDD"/>
    <w:rsid w:val="000313BB"/>
    <w:rsid w:val="00033ED5"/>
    <w:rsid w:val="000443B2"/>
    <w:rsid w:val="00050500"/>
    <w:rsid w:val="0005691C"/>
    <w:rsid w:val="00056ECB"/>
    <w:rsid w:val="00056ED5"/>
    <w:rsid w:val="00061969"/>
    <w:rsid w:val="00062AEE"/>
    <w:rsid w:val="000655CC"/>
    <w:rsid w:val="000700AE"/>
    <w:rsid w:val="0007796A"/>
    <w:rsid w:val="00084024"/>
    <w:rsid w:val="00085D33"/>
    <w:rsid w:val="0009062C"/>
    <w:rsid w:val="00092E83"/>
    <w:rsid w:val="000941EF"/>
    <w:rsid w:val="00095368"/>
    <w:rsid w:val="000954C4"/>
    <w:rsid w:val="00096E2A"/>
    <w:rsid w:val="000A611A"/>
    <w:rsid w:val="000A7B7C"/>
    <w:rsid w:val="000B12D9"/>
    <w:rsid w:val="000B4536"/>
    <w:rsid w:val="000B6174"/>
    <w:rsid w:val="000B6A00"/>
    <w:rsid w:val="000B7715"/>
    <w:rsid w:val="000B77F7"/>
    <w:rsid w:val="000C2693"/>
    <w:rsid w:val="000D332F"/>
    <w:rsid w:val="000D7997"/>
    <w:rsid w:val="000E3262"/>
    <w:rsid w:val="000E463B"/>
    <w:rsid w:val="000E5A7E"/>
    <w:rsid w:val="000F43A3"/>
    <w:rsid w:val="000F68B4"/>
    <w:rsid w:val="000F7681"/>
    <w:rsid w:val="0010009E"/>
    <w:rsid w:val="00103031"/>
    <w:rsid w:val="001044FE"/>
    <w:rsid w:val="00110624"/>
    <w:rsid w:val="001125A3"/>
    <w:rsid w:val="001139D4"/>
    <w:rsid w:val="00122B2B"/>
    <w:rsid w:val="00123F21"/>
    <w:rsid w:val="00131B08"/>
    <w:rsid w:val="00132490"/>
    <w:rsid w:val="00132A59"/>
    <w:rsid w:val="00133337"/>
    <w:rsid w:val="00133A0F"/>
    <w:rsid w:val="0013580F"/>
    <w:rsid w:val="00136D79"/>
    <w:rsid w:val="00136E28"/>
    <w:rsid w:val="00137B6D"/>
    <w:rsid w:val="0014070B"/>
    <w:rsid w:val="001420E7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5454"/>
    <w:rsid w:val="0019632A"/>
    <w:rsid w:val="001A4572"/>
    <w:rsid w:val="001A4E7C"/>
    <w:rsid w:val="001B1701"/>
    <w:rsid w:val="001B2FF0"/>
    <w:rsid w:val="001B762C"/>
    <w:rsid w:val="001C4D0A"/>
    <w:rsid w:val="001C5FEF"/>
    <w:rsid w:val="001C6BEE"/>
    <w:rsid w:val="001C71D0"/>
    <w:rsid w:val="001D57F0"/>
    <w:rsid w:val="001D74C2"/>
    <w:rsid w:val="001E0D18"/>
    <w:rsid w:val="001E3789"/>
    <w:rsid w:val="001E6A62"/>
    <w:rsid w:val="001F2393"/>
    <w:rsid w:val="001F4F18"/>
    <w:rsid w:val="00211487"/>
    <w:rsid w:val="00211D91"/>
    <w:rsid w:val="00217DEC"/>
    <w:rsid w:val="002262FE"/>
    <w:rsid w:val="00235B57"/>
    <w:rsid w:val="00242C72"/>
    <w:rsid w:val="002435E8"/>
    <w:rsid w:val="002444D0"/>
    <w:rsid w:val="00250F24"/>
    <w:rsid w:val="002523C5"/>
    <w:rsid w:val="0025380B"/>
    <w:rsid w:val="00254A75"/>
    <w:rsid w:val="0025703A"/>
    <w:rsid w:val="00262F3D"/>
    <w:rsid w:val="00263281"/>
    <w:rsid w:val="002651D6"/>
    <w:rsid w:val="0026551F"/>
    <w:rsid w:val="00270FA8"/>
    <w:rsid w:val="002710CD"/>
    <w:rsid w:val="00274E8D"/>
    <w:rsid w:val="002758AA"/>
    <w:rsid w:val="002802C4"/>
    <w:rsid w:val="00280A85"/>
    <w:rsid w:val="00284119"/>
    <w:rsid w:val="00287750"/>
    <w:rsid w:val="00290B5C"/>
    <w:rsid w:val="00291906"/>
    <w:rsid w:val="00294791"/>
    <w:rsid w:val="00295BD0"/>
    <w:rsid w:val="002A02A1"/>
    <w:rsid w:val="002A1C4F"/>
    <w:rsid w:val="002A7450"/>
    <w:rsid w:val="002A7D71"/>
    <w:rsid w:val="002B0B30"/>
    <w:rsid w:val="002B0C78"/>
    <w:rsid w:val="002B426B"/>
    <w:rsid w:val="002C0C02"/>
    <w:rsid w:val="002C1277"/>
    <w:rsid w:val="002C3B36"/>
    <w:rsid w:val="002C447D"/>
    <w:rsid w:val="002C60AD"/>
    <w:rsid w:val="002C7AAA"/>
    <w:rsid w:val="002D0E0E"/>
    <w:rsid w:val="002D0FAA"/>
    <w:rsid w:val="002D1082"/>
    <w:rsid w:val="002D2ADF"/>
    <w:rsid w:val="002D6023"/>
    <w:rsid w:val="002D7E9B"/>
    <w:rsid w:val="002E263F"/>
    <w:rsid w:val="002E6F81"/>
    <w:rsid w:val="002F08BA"/>
    <w:rsid w:val="002F2CFF"/>
    <w:rsid w:val="002F568B"/>
    <w:rsid w:val="002F7818"/>
    <w:rsid w:val="003066D0"/>
    <w:rsid w:val="00311401"/>
    <w:rsid w:val="00315231"/>
    <w:rsid w:val="00320213"/>
    <w:rsid w:val="003203D7"/>
    <w:rsid w:val="003209EF"/>
    <w:rsid w:val="00320F86"/>
    <w:rsid w:val="00321144"/>
    <w:rsid w:val="00324171"/>
    <w:rsid w:val="00326C24"/>
    <w:rsid w:val="003357E3"/>
    <w:rsid w:val="00337F99"/>
    <w:rsid w:val="003410BD"/>
    <w:rsid w:val="0034307B"/>
    <w:rsid w:val="00344A07"/>
    <w:rsid w:val="00345EB1"/>
    <w:rsid w:val="00350C6D"/>
    <w:rsid w:val="00350CC4"/>
    <w:rsid w:val="00350DEC"/>
    <w:rsid w:val="00351322"/>
    <w:rsid w:val="00360E0D"/>
    <w:rsid w:val="0036357D"/>
    <w:rsid w:val="00364C97"/>
    <w:rsid w:val="0036594C"/>
    <w:rsid w:val="00367D19"/>
    <w:rsid w:val="00371BED"/>
    <w:rsid w:val="00381C71"/>
    <w:rsid w:val="00384019"/>
    <w:rsid w:val="00384C2E"/>
    <w:rsid w:val="003854F1"/>
    <w:rsid w:val="0039118E"/>
    <w:rsid w:val="00397F54"/>
    <w:rsid w:val="003A02EE"/>
    <w:rsid w:val="003A0D43"/>
    <w:rsid w:val="003A3442"/>
    <w:rsid w:val="003B2A4B"/>
    <w:rsid w:val="003B5B6F"/>
    <w:rsid w:val="003D099E"/>
    <w:rsid w:val="003D21A2"/>
    <w:rsid w:val="003D29D2"/>
    <w:rsid w:val="003D4B5E"/>
    <w:rsid w:val="003D6DF1"/>
    <w:rsid w:val="003D6FDF"/>
    <w:rsid w:val="003E0705"/>
    <w:rsid w:val="003E2FF7"/>
    <w:rsid w:val="003E62DE"/>
    <w:rsid w:val="003F1013"/>
    <w:rsid w:val="003F1ACF"/>
    <w:rsid w:val="0040230B"/>
    <w:rsid w:val="00404948"/>
    <w:rsid w:val="0040534B"/>
    <w:rsid w:val="00406BEA"/>
    <w:rsid w:val="00413A60"/>
    <w:rsid w:val="004160C4"/>
    <w:rsid w:val="004230F7"/>
    <w:rsid w:val="0043167E"/>
    <w:rsid w:val="004318CD"/>
    <w:rsid w:val="0043372B"/>
    <w:rsid w:val="0043409A"/>
    <w:rsid w:val="00437E8F"/>
    <w:rsid w:val="0044294F"/>
    <w:rsid w:val="00446255"/>
    <w:rsid w:val="00451935"/>
    <w:rsid w:val="00460ED0"/>
    <w:rsid w:val="00465651"/>
    <w:rsid w:val="0046773E"/>
    <w:rsid w:val="00470CE7"/>
    <w:rsid w:val="00470F4F"/>
    <w:rsid w:val="00472482"/>
    <w:rsid w:val="004725E7"/>
    <w:rsid w:val="00475C9F"/>
    <w:rsid w:val="00480DC7"/>
    <w:rsid w:val="004876F6"/>
    <w:rsid w:val="00487E99"/>
    <w:rsid w:val="0049236A"/>
    <w:rsid w:val="00492718"/>
    <w:rsid w:val="004A355D"/>
    <w:rsid w:val="004A4970"/>
    <w:rsid w:val="004B018B"/>
    <w:rsid w:val="004B0563"/>
    <w:rsid w:val="004B2183"/>
    <w:rsid w:val="004B2A01"/>
    <w:rsid w:val="004B35E2"/>
    <w:rsid w:val="004B3615"/>
    <w:rsid w:val="004B7757"/>
    <w:rsid w:val="004C3536"/>
    <w:rsid w:val="004C3CF0"/>
    <w:rsid w:val="004D6B16"/>
    <w:rsid w:val="004D7BA3"/>
    <w:rsid w:val="004E5B29"/>
    <w:rsid w:val="004F1F36"/>
    <w:rsid w:val="004F4518"/>
    <w:rsid w:val="004F4C62"/>
    <w:rsid w:val="00500897"/>
    <w:rsid w:val="00500C75"/>
    <w:rsid w:val="00501433"/>
    <w:rsid w:val="00511CC4"/>
    <w:rsid w:val="005149F3"/>
    <w:rsid w:val="0051B9BE"/>
    <w:rsid w:val="00523FD7"/>
    <w:rsid w:val="00531E60"/>
    <w:rsid w:val="00541D07"/>
    <w:rsid w:val="00542881"/>
    <w:rsid w:val="00544BAB"/>
    <w:rsid w:val="00545F31"/>
    <w:rsid w:val="005578FA"/>
    <w:rsid w:val="00564BB1"/>
    <w:rsid w:val="00565129"/>
    <w:rsid w:val="005656E6"/>
    <w:rsid w:val="00565CD0"/>
    <w:rsid w:val="00567820"/>
    <w:rsid w:val="005706C5"/>
    <w:rsid w:val="00575550"/>
    <w:rsid w:val="005770AD"/>
    <w:rsid w:val="00580F33"/>
    <w:rsid w:val="00581414"/>
    <w:rsid w:val="005823FF"/>
    <w:rsid w:val="00582490"/>
    <w:rsid w:val="0059031F"/>
    <w:rsid w:val="00591CAF"/>
    <w:rsid w:val="00592F08"/>
    <w:rsid w:val="00597E28"/>
    <w:rsid w:val="005A54ED"/>
    <w:rsid w:val="005A5969"/>
    <w:rsid w:val="005A5D5B"/>
    <w:rsid w:val="005A6081"/>
    <w:rsid w:val="005A627D"/>
    <w:rsid w:val="005C0045"/>
    <w:rsid w:val="005C084E"/>
    <w:rsid w:val="005C4606"/>
    <w:rsid w:val="005D0B0C"/>
    <w:rsid w:val="005E02B3"/>
    <w:rsid w:val="005E0643"/>
    <w:rsid w:val="005E1E24"/>
    <w:rsid w:val="005F3F21"/>
    <w:rsid w:val="0060596B"/>
    <w:rsid w:val="00606D97"/>
    <w:rsid w:val="00614593"/>
    <w:rsid w:val="00614E64"/>
    <w:rsid w:val="00617710"/>
    <w:rsid w:val="00617EE6"/>
    <w:rsid w:val="0062184C"/>
    <w:rsid w:val="006229F5"/>
    <w:rsid w:val="00623724"/>
    <w:rsid w:val="00627BEA"/>
    <w:rsid w:val="006319DB"/>
    <w:rsid w:val="00634EEA"/>
    <w:rsid w:val="006438F4"/>
    <w:rsid w:val="00653BA0"/>
    <w:rsid w:val="0065482E"/>
    <w:rsid w:val="0065595B"/>
    <w:rsid w:val="00656DCD"/>
    <w:rsid w:val="00660269"/>
    <w:rsid w:val="00665F89"/>
    <w:rsid w:val="006670A0"/>
    <w:rsid w:val="00673C92"/>
    <w:rsid w:val="006753EC"/>
    <w:rsid w:val="00675726"/>
    <w:rsid w:val="00685193"/>
    <w:rsid w:val="00692E34"/>
    <w:rsid w:val="00696E85"/>
    <w:rsid w:val="006A1CF5"/>
    <w:rsid w:val="006A2789"/>
    <w:rsid w:val="006A4978"/>
    <w:rsid w:val="006A5169"/>
    <w:rsid w:val="006A7261"/>
    <w:rsid w:val="006B0D29"/>
    <w:rsid w:val="006B1819"/>
    <w:rsid w:val="006B5D8C"/>
    <w:rsid w:val="006C3AB7"/>
    <w:rsid w:val="006C5048"/>
    <w:rsid w:val="006C6A4B"/>
    <w:rsid w:val="006C779F"/>
    <w:rsid w:val="006D01F5"/>
    <w:rsid w:val="006D0CFB"/>
    <w:rsid w:val="006D30C0"/>
    <w:rsid w:val="006D6AA3"/>
    <w:rsid w:val="006D7535"/>
    <w:rsid w:val="006E1454"/>
    <w:rsid w:val="006E450B"/>
    <w:rsid w:val="006F0D7E"/>
    <w:rsid w:val="007020D7"/>
    <w:rsid w:val="00710B77"/>
    <w:rsid w:val="00714015"/>
    <w:rsid w:val="007155D5"/>
    <w:rsid w:val="0072075B"/>
    <w:rsid w:val="007221C2"/>
    <w:rsid w:val="0072356D"/>
    <w:rsid w:val="00730955"/>
    <w:rsid w:val="00731843"/>
    <w:rsid w:val="00733A9C"/>
    <w:rsid w:val="00733ECC"/>
    <w:rsid w:val="00736574"/>
    <w:rsid w:val="007367E0"/>
    <w:rsid w:val="00737215"/>
    <w:rsid w:val="00750E12"/>
    <w:rsid w:val="00751DCB"/>
    <w:rsid w:val="00754905"/>
    <w:rsid w:val="00760038"/>
    <w:rsid w:val="00762EE0"/>
    <w:rsid w:val="00765C41"/>
    <w:rsid w:val="00771100"/>
    <w:rsid w:val="007759DD"/>
    <w:rsid w:val="00783146"/>
    <w:rsid w:val="00784982"/>
    <w:rsid w:val="0078609F"/>
    <w:rsid w:val="007917BA"/>
    <w:rsid w:val="007920CC"/>
    <w:rsid w:val="007A3321"/>
    <w:rsid w:val="007A334E"/>
    <w:rsid w:val="007A5867"/>
    <w:rsid w:val="007A5C6F"/>
    <w:rsid w:val="007B0E20"/>
    <w:rsid w:val="007C39E5"/>
    <w:rsid w:val="007C754C"/>
    <w:rsid w:val="007D4241"/>
    <w:rsid w:val="007D4317"/>
    <w:rsid w:val="007D4EA3"/>
    <w:rsid w:val="007D6815"/>
    <w:rsid w:val="007F1CFF"/>
    <w:rsid w:val="007F4399"/>
    <w:rsid w:val="007F5DD5"/>
    <w:rsid w:val="008035D5"/>
    <w:rsid w:val="008035FF"/>
    <w:rsid w:val="00813664"/>
    <w:rsid w:val="00821A1B"/>
    <w:rsid w:val="00822891"/>
    <w:rsid w:val="0082292D"/>
    <w:rsid w:val="008262E9"/>
    <w:rsid w:val="00827E69"/>
    <w:rsid w:val="00834321"/>
    <w:rsid w:val="00835C4D"/>
    <w:rsid w:val="0084281F"/>
    <w:rsid w:val="00843F48"/>
    <w:rsid w:val="00851423"/>
    <w:rsid w:val="008569C6"/>
    <w:rsid w:val="00857848"/>
    <w:rsid w:val="008654B6"/>
    <w:rsid w:val="00870A83"/>
    <w:rsid w:val="0087139C"/>
    <w:rsid w:val="00873419"/>
    <w:rsid w:val="00880E83"/>
    <w:rsid w:val="00892F28"/>
    <w:rsid w:val="008978C5"/>
    <w:rsid w:val="008A0C5F"/>
    <w:rsid w:val="008A1DAD"/>
    <w:rsid w:val="008A3DEA"/>
    <w:rsid w:val="008A4EB9"/>
    <w:rsid w:val="008A74C0"/>
    <w:rsid w:val="008B1694"/>
    <w:rsid w:val="008B3F02"/>
    <w:rsid w:val="008B4623"/>
    <w:rsid w:val="008B7ED1"/>
    <w:rsid w:val="008C2B3F"/>
    <w:rsid w:val="008C4B27"/>
    <w:rsid w:val="008C7F0C"/>
    <w:rsid w:val="008C7F2A"/>
    <w:rsid w:val="008D4B13"/>
    <w:rsid w:val="008D5917"/>
    <w:rsid w:val="008E304A"/>
    <w:rsid w:val="008E36F8"/>
    <w:rsid w:val="008E37D2"/>
    <w:rsid w:val="008E46B2"/>
    <w:rsid w:val="008E64E2"/>
    <w:rsid w:val="008E682C"/>
    <w:rsid w:val="008E78A1"/>
    <w:rsid w:val="008F37EE"/>
    <w:rsid w:val="008F589F"/>
    <w:rsid w:val="00906238"/>
    <w:rsid w:val="00907EF9"/>
    <w:rsid w:val="00910686"/>
    <w:rsid w:val="00911108"/>
    <w:rsid w:val="00911231"/>
    <w:rsid w:val="0091295C"/>
    <w:rsid w:val="00914D58"/>
    <w:rsid w:val="00921F47"/>
    <w:rsid w:val="009228AB"/>
    <w:rsid w:val="00927450"/>
    <w:rsid w:val="0093085B"/>
    <w:rsid w:val="00931C57"/>
    <w:rsid w:val="009347A5"/>
    <w:rsid w:val="00942257"/>
    <w:rsid w:val="00945A53"/>
    <w:rsid w:val="00946762"/>
    <w:rsid w:val="009471BF"/>
    <w:rsid w:val="00950E4E"/>
    <w:rsid w:val="0095184A"/>
    <w:rsid w:val="009529BD"/>
    <w:rsid w:val="009533B4"/>
    <w:rsid w:val="00957D35"/>
    <w:rsid w:val="009647FF"/>
    <w:rsid w:val="009712C4"/>
    <w:rsid w:val="00971D93"/>
    <w:rsid w:val="009846CB"/>
    <w:rsid w:val="0098575F"/>
    <w:rsid w:val="009945B1"/>
    <w:rsid w:val="0099731F"/>
    <w:rsid w:val="009A07DC"/>
    <w:rsid w:val="009A32ED"/>
    <w:rsid w:val="009A3F80"/>
    <w:rsid w:val="009A72AB"/>
    <w:rsid w:val="009B1F6B"/>
    <w:rsid w:val="009B2577"/>
    <w:rsid w:val="009C0741"/>
    <w:rsid w:val="009C0D12"/>
    <w:rsid w:val="009C192E"/>
    <w:rsid w:val="009C2E3E"/>
    <w:rsid w:val="009C4A2F"/>
    <w:rsid w:val="009C6C0C"/>
    <w:rsid w:val="009C7099"/>
    <w:rsid w:val="009D1672"/>
    <w:rsid w:val="009D3B4E"/>
    <w:rsid w:val="009D6819"/>
    <w:rsid w:val="009D6D1C"/>
    <w:rsid w:val="009E0CF9"/>
    <w:rsid w:val="009E531B"/>
    <w:rsid w:val="009E6C56"/>
    <w:rsid w:val="009E75F3"/>
    <w:rsid w:val="009E7DCF"/>
    <w:rsid w:val="009F4A56"/>
    <w:rsid w:val="009F4E65"/>
    <w:rsid w:val="00A006A5"/>
    <w:rsid w:val="00A05942"/>
    <w:rsid w:val="00A07BEC"/>
    <w:rsid w:val="00A10396"/>
    <w:rsid w:val="00A13F7B"/>
    <w:rsid w:val="00A25AD0"/>
    <w:rsid w:val="00A264BE"/>
    <w:rsid w:val="00A272CA"/>
    <w:rsid w:val="00A33051"/>
    <w:rsid w:val="00A33639"/>
    <w:rsid w:val="00A407AD"/>
    <w:rsid w:val="00A40923"/>
    <w:rsid w:val="00A41C05"/>
    <w:rsid w:val="00A42426"/>
    <w:rsid w:val="00A44D6A"/>
    <w:rsid w:val="00A514B7"/>
    <w:rsid w:val="00A54A0B"/>
    <w:rsid w:val="00A56EAA"/>
    <w:rsid w:val="00A631CA"/>
    <w:rsid w:val="00A636BB"/>
    <w:rsid w:val="00A64C0D"/>
    <w:rsid w:val="00A65FD4"/>
    <w:rsid w:val="00A66B27"/>
    <w:rsid w:val="00A72DD8"/>
    <w:rsid w:val="00A81198"/>
    <w:rsid w:val="00A81E48"/>
    <w:rsid w:val="00A82035"/>
    <w:rsid w:val="00A85C0F"/>
    <w:rsid w:val="00A8768D"/>
    <w:rsid w:val="00A87E59"/>
    <w:rsid w:val="00A9070D"/>
    <w:rsid w:val="00A90D77"/>
    <w:rsid w:val="00A92E07"/>
    <w:rsid w:val="00AA0B3A"/>
    <w:rsid w:val="00AA14DD"/>
    <w:rsid w:val="00AA6477"/>
    <w:rsid w:val="00AA6EB4"/>
    <w:rsid w:val="00AA767D"/>
    <w:rsid w:val="00AB0CC9"/>
    <w:rsid w:val="00AC2A66"/>
    <w:rsid w:val="00AC3FF6"/>
    <w:rsid w:val="00AD4523"/>
    <w:rsid w:val="00AD73EC"/>
    <w:rsid w:val="00AD7AD5"/>
    <w:rsid w:val="00AE27D8"/>
    <w:rsid w:val="00AE5BC7"/>
    <w:rsid w:val="00AF5AAF"/>
    <w:rsid w:val="00AF66E2"/>
    <w:rsid w:val="00B00228"/>
    <w:rsid w:val="00B038D5"/>
    <w:rsid w:val="00B046D8"/>
    <w:rsid w:val="00B079C9"/>
    <w:rsid w:val="00B13F4C"/>
    <w:rsid w:val="00B16219"/>
    <w:rsid w:val="00B16C59"/>
    <w:rsid w:val="00B17D4C"/>
    <w:rsid w:val="00B20BA2"/>
    <w:rsid w:val="00B22FFC"/>
    <w:rsid w:val="00B25EEF"/>
    <w:rsid w:val="00B33786"/>
    <w:rsid w:val="00B33FDD"/>
    <w:rsid w:val="00B359CC"/>
    <w:rsid w:val="00B36107"/>
    <w:rsid w:val="00B405A1"/>
    <w:rsid w:val="00B41789"/>
    <w:rsid w:val="00B42A48"/>
    <w:rsid w:val="00B42BD0"/>
    <w:rsid w:val="00B46C03"/>
    <w:rsid w:val="00B51260"/>
    <w:rsid w:val="00B60C6C"/>
    <w:rsid w:val="00B619A9"/>
    <w:rsid w:val="00B63E24"/>
    <w:rsid w:val="00B65A9D"/>
    <w:rsid w:val="00B66D60"/>
    <w:rsid w:val="00B7209F"/>
    <w:rsid w:val="00B75EDE"/>
    <w:rsid w:val="00B763D0"/>
    <w:rsid w:val="00B77D88"/>
    <w:rsid w:val="00B77FAF"/>
    <w:rsid w:val="00B818F1"/>
    <w:rsid w:val="00B84336"/>
    <w:rsid w:val="00B851B9"/>
    <w:rsid w:val="00B86453"/>
    <w:rsid w:val="00B90054"/>
    <w:rsid w:val="00B915E1"/>
    <w:rsid w:val="00B92C14"/>
    <w:rsid w:val="00B936A9"/>
    <w:rsid w:val="00B954E3"/>
    <w:rsid w:val="00B96023"/>
    <w:rsid w:val="00B96AFF"/>
    <w:rsid w:val="00BA0066"/>
    <w:rsid w:val="00BA4FB3"/>
    <w:rsid w:val="00BA61E0"/>
    <w:rsid w:val="00BB42BA"/>
    <w:rsid w:val="00BB69DB"/>
    <w:rsid w:val="00BB6EC7"/>
    <w:rsid w:val="00BC040C"/>
    <w:rsid w:val="00BC0FFE"/>
    <w:rsid w:val="00BC25DF"/>
    <w:rsid w:val="00BC2DF0"/>
    <w:rsid w:val="00BC322E"/>
    <w:rsid w:val="00BC44CD"/>
    <w:rsid w:val="00BC48A6"/>
    <w:rsid w:val="00BC52E9"/>
    <w:rsid w:val="00BD2ABB"/>
    <w:rsid w:val="00BD2F33"/>
    <w:rsid w:val="00BE7978"/>
    <w:rsid w:val="00C01F0D"/>
    <w:rsid w:val="00C03A9E"/>
    <w:rsid w:val="00C05E06"/>
    <w:rsid w:val="00C06D70"/>
    <w:rsid w:val="00C06E36"/>
    <w:rsid w:val="00C072AD"/>
    <w:rsid w:val="00C07DDB"/>
    <w:rsid w:val="00C13905"/>
    <w:rsid w:val="00C2005E"/>
    <w:rsid w:val="00C22FE5"/>
    <w:rsid w:val="00C34E97"/>
    <w:rsid w:val="00C4115D"/>
    <w:rsid w:val="00C439FC"/>
    <w:rsid w:val="00C43BDD"/>
    <w:rsid w:val="00C46590"/>
    <w:rsid w:val="00C46AEE"/>
    <w:rsid w:val="00C47778"/>
    <w:rsid w:val="00C5011E"/>
    <w:rsid w:val="00C50EE5"/>
    <w:rsid w:val="00C5240A"/>
    <w:rsid w:val="00C5398F"/>
    <w:rsid w:val="00C548F9"/>
    <w:rsid w:val="00C556F5"/>
    <w:rsid w:val="00C70E19"/>
    <w:rsid w:val="00C72574"/>
    <w:rsid w:val="00C7430C"/>
    <w:rsid w:val="00C74A69"/>
    <w:rsid w:val="00C85DA1"/>
    <w:rsid w:val="00C9071C"/>
    <w:rsid w:val="00C908FF"/>
    <w:rsid w:val="00C97BD3"/>
    <w:rsid w:val="00CA0ABF"/>
    <w:rsid w:val="00CA0E88"/>
    <w:rsid w:val="00CA1186"/>
    <w:rsid w:val="00CA39EF"/>
    <w:rsid w:val="00CA521F"/>
    <w:rsid w:val="00CA66C4"/>
    <w:rsid w:val="00CB0493"/>
    <w:rsid w:val="00CB17FF"/>
    <w:rsid w:val="00CB1ED7"/>
    <w:rsid w:val="00CB59E1"/>
    <w:rsid w:val="00CC167C"/>
    <w:rsid w:val="00CC52D9"/>
    <w:rsid w:val="00CD04BC"/>
    <w:rsid w:val="00CD533F"/>
    <w:rsid w:val="00CD6647"/>
    <w:rsid w:val="00CE4B73"/>
    <w:rsid w:val="00CE76DE"/>
    <w:rsid w:val="00CF70BB"/>
    <w:rsid w:val="00D04BB3"/>
    <w:rsid w:val="00D074DB"/>
    <w:rsid w:val="00D11DD8"/>
    <w:rsid w:val="00D124F0"/>
    <w:rsid w:val="00D139CF"/>
    <w:rsid w:val="00D20779"/>
    <w:rsid w:val="00D25B79"/>
    <w:rsid w:val="00D30B17"/>
    <w:rsid w:val="00D33100"/>
    <w:rsid w:val="00D37E7F"/>
    <w:rsid w:val="00D47AD7"/>
    <w:rsid w:val="00D51529"/>
    <w:rsid w:val="00D54C2C"/>
    <w:rsid w:val="00D57777"/>
    <w:rsid w:val="00D67C88"/>
    <w:rsid w:val="00D73470"/>
    <w:rsid w:val="00D85218"/>
    <w:rsid w:val="00D9009F"/>
    <w:rsid w:val="00D90301"/>
    <w:rsid w:val="00D91142"/>
    <w:rsid w:val="00D915B1"/>
    <w:rsid w:val="00DA299D"/>
    <w:rsid w:val="00DA65C4"/>
    <w:rsid w:val="00DB31BF"/>
    <w:rsid w:val="00DC189E"/>
    <w:rsid w:val="00DD1F2C"/>
    <w:rsid w:val="00DE3256"/>
    <w:rsid w:val="00DE4447"/>
    <w:rsid w:val="00DE46AF"/>
    <w:rsid w:val="00DE5DA2"/>
    <w:rsid w:val="00DE63C6"/>
    <w:rsid w:val="00DF0033"/>
    <w:rsid w:val="00E026BF"/>
    <w:rsid w:val="00E04CE0"/>
    <w:rsid w:val="00E055DE"/>
    <w:rsid w:val="00E07B1B"/>
    <w:rsid w:val="00E11853"/>
    <w:rsid w:val="00E1514D"/>
    <w:rsid w:val="00E15303"/>
    <w:rsid w:val="00E23CAB"/>
    <w:rsid w:val="00E25B39"/>
    <w:rsid w:val="00E430CF"/>
    <w:rsid w:val="00E52A86"/>
    <w:rsid w:val="00E54B47"/>
    <w:rsid w:val="00E553BF"/>
    <w:rsid w:val="00E55D93"/>
    <w:rsid w:val="00E61294"/>
    <w:rsid w:val="00E6173D"/>
    <w:rsid w:val="00E6237E"/>
    <w:rsid w:val="00E62C5B"/>
    <w:rsid w:val="00E66460"/>
    <w:rsid w:val="00E708C6"/>
    <w:rsid w:val="00E7237C"/>
    <w:rsid w:val="00E7520C"/>
    <w:rsid w:val="00E7734B"/>
    <w:rsid w:val="00E77C46"/>
    <w:rsid w:val="00E82380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4941"/>
    <w:rsid w:val="00EF0682"/>
    <w:rsid w:val="00F0326E"/>
    <w:rsid w:val="00F05FFA"/>
    <w:rsid w:val="00F068FA"/>
    <w:rsid w:val="00F22264"/>
    <w:rsid w:val="00F2564D"/>
    <w:rsid w:val="00F2634C"/>
    <w:rsid w:val="00F33857"/>
    <w:rsid w:val="00F35B05"/>
    <w:rsid w:val="00F413D9"/>
    <w:rsid w:val="00F5135F"/>
    <w:rsid w:val="00F51F78"/>
    <w:rsid w:val="00F559C7"/>
    <w:rsid w:val="00F6319E"/>
    <w:rsid w:val="00F648C5"/>
    <w:rsid w:val="00F67656"/>
    <w:rsid w:val="00F76AE7"/>
    <w:rsid w:val="00F8045C"/>
    <w:rsid w:val="00F83E3C"/>
    <w:rsid w:val="00F84243"/>
    <w:rsid w:val="00F86F47"/>
    <w:rsid w:val="00F90B64"/>
    <w:rsid w:val="00FA6B7E"/>
    <w:rsid w:val="00FA7D66"/>
    <w:rsid w:val="00FB10CE"/>
    <w:rsid w:val="00FB1A43"/>
    <w:rsid w:val="00FB2437"/>
    <w:rsid w:val="00FB2F0F"/>
    <w:rsid w:val="00FB5086"/>
    <w:rsid w:val="00FB5411"/>
    <w:rsid w:val="00FB624A"/>
    <w:rsid w:val="00FB6392"/>
    <w:rsid w:val="00FC4F36"/>
    <w:rsid w:val="00FD3C70"/>
    <w:rsid w:val="00FD556C"/>
    <w:rsid w:val="00FD6820"/>
    <w:rsid w:val="00FE12D8"/>
    <w:rsid w:val="00FE5E51"/>
    <w:rsid w:val="00FF316D"/>
    <w:rsid w:val="00FF3FAA"/>
    <w:rsid w:val="00FF6C0D"/>
    <w:rsid w:val="00FF7C02"/>
    <w:rsid w:val="024801E3"/>
    <w:rsid w:val="035C6EF3"/>
    <w:rsid w:val="06E5603A"/>
    <w:rsid w:val="0997FB54"/>
    <w:rsid w:val="09DBFC46"/>
    <w:rsid w:val="0B21522C"/>
    <w:rsid w:val="0B41B60D"/>
    <w:rsid w:val="0BC8AFAC"/>
    <w:rsid w:val="0D639D7D"/>
    <w:rsid w:val="0DAEAE67"/>
    <w:rsid w:val="0F05FF9F"/>
    <w:rsid w:val="139ED6F0"/>
    <w:rsid w:val="14769ED7"/>
    <w:rsid w:val="17D8F515"/>
    <w:rsid w:val="1957B359"/>
    <w:rsid w:val="196EB18A"/>
    <w:rsid w:val="1A612567"/>
    <w:rsid w:val="1BF47B7E"/>
    <w:rsid w:val="1FF9C102"/>
    <w:rsid w:val="227AD4CE"/>
    <w:rsid w:val="25FA4A23"/>
    <w:rsid w:val="27D0A74D"/>
    <w:rsid w:val="2A2F83E5"/>
    <w:rsid w:val="2C22B808"/>
    <w:rsid w:val="2C542908"/>
    <w:rsid w:val="2C76FA83"/>
    <w:rsid w:val="2E21C4A0"/>
    <w:rsid w:val="2FC34FD0"/>
    <w:rsid w:val="310D2A5C"/>
    <w:rsid w:val="318A2457"/>
    <w:rsid w:val="36383AEA"/>
    <w:rsid w:val="36F55607"/>
    <w:rsid w:val="37753117"/>
    <w:rsid w:val="3A5D96FE"/>
    <w:rsid w:val="3DB19F97"/>
    <w:rsid w:val="3E4B879A"/>
    <w:rsid w:val="4893697F"/>
    <w:rsid w:val="4899D4E7"/>
    <w:rsid w:val="490CBAC7"/>
    <w:rsid w:val="4E344D83"/>
    <w:rsid w:val="4FF95DC1"/>
    <w:rsid w:val="54E72651"/>
    <w:rsid w:val="585E0BD1"/>
    <w:rsid w:val="5A1BDB1B"/>
    <w:rsid w:val="5A730C9B"/>
    <w:rsid w:val="5C6124B9"/>
    <w:rsid w:val="61C9685D"/>
    <w:rsid w:val="647B2B65"/>
    <w:rsid w:val="66C5218E"/>
    <w:rsid w:val="675DEDCA"/>
    <w:rsid w:val="6B2CF8ED"/>
    <w:rsid w:val="6CB09152"/>
    <w:rsid w:val="6EC52B08"/>
    <w:rsid w:val="6F110514"/>
    <w:rsid w:val="73784439"/>
    <w:rsid w:val="7712AD8E"/>
    <w:rsid w:val="771E42BB"/>
    <w:rsid w:val="79A18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C7BB9D4-D75E-412D-A8B6-C7DB04F6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36</TotalTime>
  <Pages>5</Pages>
  <Words>711</Words>
  <Characters>3769</Characters>
  <Application>Microsoft Office Word</Application>
  <DocSecurity>0</DocSecurity>
  <Lines>31</Lines>
  <Paragraphs>8</Paragraphs>
  <ScaleCrop>false</ScaleCrop>
  <Manager/>
  <Company/>
  <LinksUpToDate>false</LinksUpToDate>
  <CharactersWithSpaces>4472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Inskolningsprogram för undersköterska dialysmottagning GMP Q Di 41</dc:title>
  <dc:subject/>
  <dc:creator/>
  <keywords/>
  <lastModifiedBy>Anna Bäck</lastModifiedBy>
  <revision>136</revision>
  <lastPrinted>2016-04-01T13:56:00.0000000Z</lastPrinted>
  <dcterms:created xsi:type="dcterms:W3CDTF">2021-05-28T12:47:00.0000000Z</dcterms:created>
  <dcterms:modified xsi:type="dcterms:W3CDTF">2024-12-17T15:47:00.0000000Z</dcterms:modified>
</coreProperties>
</file>