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109F5" w:rsidR="00D36A3F" w:rsidP="00567B4C" w:rsidRDefault="00D36A3F" w14:paraId="42D54987" w14:textId="3464E1ED">
      <w:pPr>
        <w:pStyle w:val="Rubrik1"/>
      </w:pPr>
      <w:bookmarkStart w:name="_Toc321146591" w:id="0"/>
      <w:r w:rsidR="00D36A3F">
        <w:rPr/>
        <w:t>Sjukfrånvaro</w:t>
      </w:r>
      <w:r w:rsidR="00D36A3F">
        <w:rPr/>
        <w:t xml:space="preserve"> och </w:t>
      </w:r>
      <w:r w:rsidR="00D36A3F">
        <w:rPr/>
        <w:t>vård av barn</w:t>
      </w:r>
      <w:r w:rsidR="00D36A3F">
        <w:rPr/>
        <w:t xml:space="preserve"> – </w:t>
      </w:r>
      <w:r w:rsidR="00D36A3F">
        <w:rPr/>
        <w:t>rutin för njurläkare</w:t>
      </w:r>
    </w:p>
    <w:p w:rsidR="3BA14E98" w:rsidP="3BA14E98" w:rsidRDefault="3BA14E98" w14:paraId="7EA0EF12" w14:textId="6AE099DF">
      <w:pPr>
        <w:pStyle w:val="Normal"/>
      </w:pPr>
    </w:p>
    <w:p w:rsidR="009A32ED" w:rsidP="00F12E7F" w:rsidRDefault="009A32ED" w14:paraId="11BC1DCA" w14:textId="1F3750AE">
      <w:pPr>
        <w:pStyle w:val="Rubrik2"/>
      </w:pPr>
      <w:bookmarkStart w:name="_Toc100327184" w:id="1"/>
      <w:bookmarkStart w:name="_Toc106874287" w:id="2"/>
      <w:bookmarkEnd w:id="0"/>
      <w:r w:rsidR="009A32ED">
        <w:rPr/>
        <w:t>Förändringar sedan föregående version</w:t>
      </w:r>
      <w:bookmarkEnd w:id="1"/>
      <w:bookmarkEnd w:id="2"/>
    </w:p>
    <w:p w:rsidR="2E235FA7" w:rsidP="2200202B" w:rsidRDefault="2E235FA7" w14:paraId="17ACB957" w14:textId="5DD0EF48">
      <w:pPr>
        <w:pStyle w:val="Normal"/>
        <w:suppressLineNumbers w:val="0"/>
        <w:bidi w:val="0"/>
        <w:spacing w:before="0" w:beforeAutospacing="off" w:after="120" w:afterAutospacing="off" w:line="288" w:lineRule="auto"/>
        <w:ind w:left="567" w:right="-143"/>
        <w:jc w:val="left"/>
      </w:pPr>
      <w:r w:rsidR="2E235FA7">
        <w:rPr/>
        <w:t xml:space="preserve">Inga justeringar i denna </w:t>
      </w:r>
      <w:r w:rsidR="2E235FA7">
        <w:rPr/>
        <w:t>revision</w:t>
      </w:r>
      <w:r w:rsidR="2E235FA7">
        <w:rPr/>
        <w:t xml:space="preserve">. </w:t>
      </w:r>
    </w:p>
    <w:p w:rsidR="3BA14E98" w:rsidP="3BA14E98" w:rsidRDefault="3BA14E98" w14:paraId="2265FC77" w14:textId="3479CBE6">
      <w:pPr>
        <w:ind w:right="-143"/>
      </w:pPr>
    </w:p>
    <w:p w:rsidR="009A32ED" w:rsidP="009A32ED" w:rsidRDefault="009A32ED" w14:paraId="29B03EF5" w14:textId="77777777">
      <w:pPr>
        <w:pStyle w:val="Rubrik2"/>
        <w:ind w:right="-143"/>
      </w:pPr>
      <w:bookmarkStart w:name="_Toc100327186" w:id="3"/>
      <w:bookmarkStart w:name="_Toc106874289" w:id="4"/>
      <w:r>
        <w:t>Bakgrund och syfte</w:t>
      </w:r>
      <w:bookmarkEnd w:id="3"/>
      <w:bookmarkEnd w:id="4"/>
      <w:r>
        <w:t xml:space="preserve"> </w:t>
      </w:r>
    </w:p>
    <w:p w:rsidRPr="00923CC4" w:rsidR="009A32ED" w:rsidP="009A32ED" w:rsidRDefault="00D36A3F" w14:paraId="696C096E" w14:textId="210604C4">
      <w:pPr>
        <w:ind w:right="-143"/>
      </w:pPr>
      <w:r w:rsidR="00D36A3F">
        <w:rPr/>
        <w:t>Rutin för njurläkare</w:t>
      </w:r>
      <w:r w:rsidR="0081085F">
        <w:rPr/>
        <w:t>, NU-sjukvården</w:t>
      </w:r>
      <w:r w:rsidR="00D36A3F">
        <w:rPr/>
        <w:t xml:space="preserve"> vid sjukfrånvaro och vård av barn.</w:t>
      </w:r>
    </w:p>
    <w:p w:rsidR="3BA14E98" w:rsidP="3BA14E98" w:rsidRDefault="3BA14E98" w14:paraId="69963E80" w14:textId="330CE433">
      <w:pPr>
        <w:ind w:right="-143"/>
      </w:pPr>
    </w:p>
    <w:p w:rsidRPr="00923CC4" w:rsidR="00D36A3F" w:rsidP="00D36A3F" w:rsidRDefault="00D36A3F" w14:paraId="6DBA1A58" w14:textId="5EC475AA">
      <w:pPr>
        <w:pStyle w:val="Rubrik2"/>
      </w:pPr>
      <w:r w:rsidRPr="00923CC4">
        <w:t>Sjukfrånvaro vardag</w:t>
      </w:r>
    </w:p>
    <w:p w:rsidR="001C7016" w:rsidP="001C7016" w:rsidRDefault="00940050" w14:paraId="2DEE2CE4" w14:textId="77777777">
      <w:pPr>
        <w:pStyle w:val="Punktlista"/>
      </w:pPr>
      <w:r>
        <w:t>Läkaren som anmäler sig</w:t>
      </w:r>
      <w:r>
        <w:t>,</w:t>
      </w:r>
      <w:r>
        <w:t xml:space="preserve"> ringer schemaläggare på telefon </w:t>
      </w:r>
    </w:p>
    <w:p w:rsidR="00AE6403" w:rsidP="001C7016" w:rsidRDefault="00940050" w14:paraId="727DD842" w14:textId="1513A6AE">
      <w:pPr>
        <w:pStyle w:val="Punktlista"/>
        <w:numPr>
          <w:ilvl w:val="0"/>
          <w:numId w:val="0"/>
        </w:numPr>
        <w:ind w:left="1712"/>
      </w:pPr>
      <w:r>
        <w:t>010-4355560 som finns på plats från kl</w:t>
      </w:r>
      <w:r>
        <w:t>ockan</w:t>
      </w:r>
      <w:r>
        <w:t xml:space="preserve"> 07:00.</w:t>
      </w:r>
    </w:p>
    <w:p w:rsidR="00AE6403" w:rsidP="001C7016" w:rsidRDefault="00940050" w14:paraId="4A4D0772" w14:textId="6633D958">
      <w:pPr>
        <w:pStyle w:val="Punktlista"/>
      </w:pPr>
      <w:r>
        <w:t xml:space="preserve">Schemaläggare </w:t>
      </w:r>
      <w:r w:rsidRPr="001C0892">
        <w:t>meddelar njurjouren</w:t>
      </w:r>
      <w:r>
        <w:t>/njurläkaren i tjänst</w:t>
      </w:r>
      <w:r w:rsidRPr="001C0892">
        <w:t xml:space="preserve"> och Heroma-rapportören.</w:t>
      </w:r>
      <w:r>
        <w:t xml:space="preserve"> </w:t>
      </w:r>
    </w:p>
    <w:p w:rsidR="00D72158" w:rsidP="001C7016" w:rsidRDefault="00940050" w14:paraId="546E1C0F" w14:textId="23E0EED0">
      <w:pPr>
        <w:pStyle w:val="Punktlista"/>
      </w:pPr>
      <w:r>
        <w:t xml:space="preserve">Njurläkaren gör upp med övriga kollegor i tjänst om arbetsfördelning och vem som tar jour och meddelar växeln om eventuellt jourbyte. </w:t>
      </w:r>
    </w:p>
    <w:p w:rsidR="00940050" w:rsidP="001C7016" w:rsidRDefault="00940050" w14:paraId="373AEC8D" w14:textId="77777777">
      <w:pPr>
        <w:pStyle w:val="Punktlista"/>
      </w:pPr>
      <w:r>
        <w:t xml:space="preserve">Njurläkare meddelar dialys- och njursviktsmottagningen och kontaktar sekreterare för eventuell ombokning. </w:t>
      </w:r>
    </w:p>
    <w:p w:rsidRPr="00567B4C" w:rsidR="00D36A3F" w:rsidP="00567B4C" w:rsidRDefault="00567B4C" w14:paraId="250D9972" w14:textId="2C188E58">
      <w:pPr>
        <w:pStyle w:val="Normalefterlista"/>
        <w:rPr>
          <w:rStyle w:val="Rubrik2Char"/>
        </w:rPr>
      </w:pPr>
      <w:r>
        <w:rPr>
          <w:color w:val="000000"/>
        </w:rPr>
        <w:br/>
      </w:r>
      <w:r w:rsidRPr="00567B4C" w:rsidR="00D36A3F">
        <w:rPr>
          <w:rStyle w:val="Rubrik2Char"/>
        </w:rPr>
        <w:t>Sjukfrånvaro helg</w:t>
      </w:r>
    </w:p>
    <w:p w:rsidRPr="002109F5" w:rsidR="00AE6403" w:rsidP="00E60B99" w:rsidRDefault="00AE6403" w14:paraId="3FA0824A" w14:textId="739DC857">
      <w:pPr>
        <w:pStyle w:val="Punktlista"/>
      </w:pPr>
      <w:r w:rsidRPr="002109F5">
        <w:t>Ring själv annan kollega. Den som tar över jouren ringer växeln och meddelar jourbyte (samt MAVA om rond blir försenad).</w:t>
      </w:r>
    </w:p>
    <w:p w:rsidRPr="002109F5" w:rsidR="00AE6403" w:rsidP="00E60B99" w:rsidRDefault="00AE6403" w14:paraId="2DE8C42D" w14:textId="18155F85">
      <w:pPr>
        <w:pStyle w:val="Punktlista"/>
        <w:rPr>
          <w:color w:val="000000"/>
        </w:rPr>
      </w:pPr>
      <w:r w:rsidRPr="002109F5">
        <w:t xml:space="preserve">Om ej möjligt </w:t>
      </w:r>
      <w:r w:rsidR="001C7016">
        <w:t xml:space="preserve">att </w:t>
      </w:r>
      <w:r w:rsidRPr="002109F5">
        <w:t>ringa runt själv så ring verksamhetschef som får tillse att andra njurläkare blir uppringda och ersättare hittas.</w:t>
      </w:r>
    </w:p>
    <w:p w:rsidR="00D36A3F" w:rsidP="00AE6403" w:rsidRDefault="00D36A3F" w14:paraId="1F2BC891" w14:textId="0506577E">
      <w:pPr>
        <w:pStyle w:val="Normalefterlista"/>
      </w:pPr>
    </w:p>
    <w:sectPr w:rsidR="00D36A3F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D5C5D" w:rsidRDefault="003D5C5D" w14:paraId="5C66B727" w14:textId="77777777">
      <w:r>
        <w:separator/>
      </w:r>
    </w:p>
  </w:endnote>
  <w:endnote w:type="continuationSeparator" w:id="0">
    <w:p w:rsidR="003D5C5D" w:rsidRDefault="003D5C5D" w14:paraId="2340A92D" w14:textId="77777777">
      <w:r>
        <w:continuationSeparator/>
      </w:r>
    </w:p>
  </w:endnote>
  <w:endnote w:type="continuationNotice" w:id="1">
    <w:p w:rsidR="003D5C5D" w:rsidRDefault="003D5C5D" w14:paraId="568922F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202AFF24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D5C5D" w:rsidRDefault="003D5C5D" w14:paraId="37E66D0C" w14:textId="77777777"/>
  </w:footnote>
  <w:footnote w:type="continuationSeparator" w:id="0">
    <w:p w:rsidR="003D5C5D" w:rsidRDefault="003D5C5D" w14:paraId="6FA08E05" w14:textId="77777777">
      <w:r>
        <w:continuationSeparator/>
      </w:r>
    </w:p>
  </w:footnote>
  <w:footnote w:type="continuationNotice" w:id="1">
    <w:p w:rsidR="003D5C5D" w:rsidRDefault="003D5C5D" w14:paraId="1552DEF4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8569C6" w14:paraId="058CDD4D" w14:textId="0FD6503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62565002">
    <w:abstractNumId w:val="17"/>
  </w:num>
  <w:num w:numId="2" w16cid:durableId="1497114209">
    <w:abstractNumId w:val="14"/>
  </w:num>
  <w:num w:numId="3" w16cid:durableId="1953826680">
    <w:abstractNumId w:val="0"/>
  </w:num>
  <w:num w:numId="4" w16cid:durableId="932008083">
    <w:abstractNumId w:val="6"/>
  </w:num>
  <w:num w:numId="5" w16cid:durableId="1513061060">
    <w:abstractNumId w:val="15"/>
  </w:num>
  <w:num w:numId="6" w16cid:durableId="1363508453">
    <w:abstractNumId w:val="2"/>
  </w:num>
  <w:num w:numId="7" w16cid:durableId="1162157488">
    <w:abstractNumId w:val="11"/>
  </w:num>
  <w:num w:numId="8" w16cid:durableId="197402758">
    <w:abstractNumId w:val="8"/>
  </w:num>
  <w:num w:numId="9" w16cid:durableId="1995983085">
    <w:abstractNumId w:val="1"/>
  </w:num>
  <w:num w:numId="10" w16cid:durableId="1210528287">
    <w:abstractNumId w:val="1"/>
  </w:num>
  <w:num w:numId="11" w16cid:durableId="1769691047">
    <w:abstractNumId w:val="3"/>
  </w:num>
  <w:num w:numId="12" w16cid:durableId="827404685">
    <w:abstractNumId w:val="4"/>
  </w:num>
  <w:num w:numId="13" w16cid:durableId="277953197">
    <w:abstractNumId w:val="13"/>
  </w:num>
  <w:num w:numId="14" w16cid:durableId="783771700">
    <w:abstractNumId w:val="9"/>
  </w:num>
  <w:num w:numId="15" w16cid:durableId="1973092805">
    <w:abstractNumId w:val="7"/>
  </w:num>
  <w:num w:numId="16" w16cid:durableId="1427849847">
    <w:abstractNumId w:val="12"/>
  </w:num>
  <w:num w:numId="17" w16cid:durableId="660085806">
    <w:abstractNumId w:val="5"/>
  </w:num>
  <w:num w:numId="18" w16cid:durableId="435566979">
    <w:abstractNumId w:val="10"/>
  </w:num>
  <w:num w:numId="19" w16cid:durableId="61768240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6733F"/>
    <w:rsid w:val="0017508E"/>
    <w:rsid w:val="00181FDC"/>
    <w:rsid w:val="00184167"/>
    <w:rsid w:val="00184BD3"/>
    <w:rsid w:val="001860B9"/>
    <w:rsid w:val="00186F2B"/>
    <w:rsid w:val="001874D6"/>
    <w:rsid w:val="0019632A"/>
    <w:rsid w:val="001A4E7C"/>
    <w:rsid w:val="001B762C"/>
    <w:rsid w:val="001C4D0A"/>
    <w:rsid w:val="001C5FEF"/>
    <w:rsid w:val="001C7016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5C5D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0DA"/>
    <w:rsid w:val="00567820"/>
    <w:rsid w:val="00567B4C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1085F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23CC4"/>
    <w:rsid w:val="0093085B"/>
    <w:rsid w:val="00931C57"/>
    <w:rsid w:val="009347A5"/>
    <w:rsid w:val="00940050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33D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E6403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6A3F"/>
    <w:rsid w:val="00D37E7F"/>
    <w:rsid w:val="00D47AD7"/>
    <w:rsid w:val="00D51529"/>
    <w:rsid w:val="00D67C88"/>
    <w:rsid w:val="00D7215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0B99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12E7F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15BE20F"/>
    <w:rsid w:val="024801E3"/>
    <w:rsid w:val="2200202B"/>
    <w:rsid w:val="2E235FA7"/>
    <w:rsid w:val="3BA14E98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9A32ED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9A32ED"/>
    <w:rPr>
      <w:sz w:val="24"/>
      <w:szCs w:val="24"/>
    </w:rPr>
  </w:style>
  <w:style w:type="paragraph" w:styleId="Default" w:customStyle="1">
    <w:name w:val="Default"/>
    <w:rsid w:val="00D36A3F"/>
    <w:pPr>
      <w:autoSpaceDE w:val="0"/>
      <w:autoSpaceDN w:val="0"/>
      <w:adjustRightInd w:val="0"/>
    </w:pPr>
    <w:rPr>
      <w:rFonts w:ascii="Arial" w:hAnsi="Arial" w:cs="Arial"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Sjukfrånvaro och vård av barn - rutin för njurläkare</dc:title>
  <dc:subject/>
  <dc:creator>Gunilla Cederbom</dc:creator>
  <keywords/>
  <lastModifiedBy>Annika Johansson</lastModifiedBy>
  <revision>14</revision>
  <lastPrinted>2016-03-31T10:56:00.0000000Z</lastPrinted>
  <dcterms:created xsi:type="dcterms:W3CDTF">2023-10-18T10:43:00.0000000Z</dcterms:created>
  <dcterms:modified xsi:type="dcterms:W3CDTF">2026-01-07T09:14:16.0000000Z</dcterms:modified>
</coreProperties>
</file>