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9F95B" w14:textId="24513497" w:rsidR="00536A5A" w:rsidRDefault="00536A5A" w:rsidP="00C83733">
      <w:pPr>
        <w:pStyle w:val="Rubrik1"/>
      </w:pPr>
    </w:p>
    <w:p w14:paraId="3FC88D52" w14:textId="77777777" w:rsidR="00C83733" w:rsidRDefault="00C83733" w:rsidP="00C83733"/>
    <w:p w14:paraId="083EA4B0" w14:textId="77777777" w:rsidR="00C83733" w:rsidRDefault="00C83733" w:rsidP="00C83733"/>
    <w:p w14:paraId="27116EA0" w14:textId="77777777" w:rsidR="00C83733" w:rsidRDefault="00C83733" w:rsidP="00C83733"/>
    <w:p w14:paraId="135F551E" w14:textId="77777777" w:rsidR="00C83733" w:rsidRDefault="00C83733" w:rsidP="00C83733">
      <w:pPr>
        <w:pStyle w:val="Rubrik1"/>
      </w:pPr>
    </w:p>
    <w:p w14:paraId="0AAA6757" w14:textId="1144B1A2" w:rsidR="00C83733" w:rsidRDefault="00C83733" w:rsidP="00C83733">
      <w:pPr>
        <w:pStyle w:val="Rubrik1"/>
      </w:pPr>
      <w:r>
        <w:t>Kontaktsjuksköterska lungcancer</w:t>
      </w:r>
    </w:p>
    <w:p w14:paraId="3C116B46" w14:textId="77777777" w:rsidR="005F2D19" w:rsidRDefault="005F2D19" w:rsidP="00DD41F9">
      <w:pPr>
        <w:pStyle w:val="Rubrik2"/>
      </w:pPr>
    </w:p>
    <w:p w14:paraId="6C8769F7" w14:textId="0D02B61F" w:rsidR="00DD41F9" w:rsidRDefault="00DD41F9" w:rsidP="00DD41F9">
      <w:pPr>
        <w:pStyle w:val="Rubrik2"/>
      </w:pPr>
      <w:r>
        <w:t>Förändringar sedan föregående version</w:t>
      </w:r>
    </w:p>
    <w:p w14:paraId="4C57E544" w14:textId="59A2284A" w:rsidR="35E90613" w:rsidRDefault="35E90613" w:rsidP="7B7E8671">
      <w:r>
        <w:t xml:space="preserve">Inga justeringar i denna version. </w:t>
      </w:r>
    </w:p>
    <w:p w14:paraId="0CE6D823" w14:textId="5ECBD6BC" w:rsidR="7B7E8671" w:rsidRDefault="7B7E8671" w:rsidP="7B7E8671"/>
    <w:p w14:paraId="0B297B59" w14:textId="58B9D75A" w:rsidR="00DD41F9" w:rsidRDefault="00DD41F9" w:rsidP="00DD41F9">
      <w:pPr>
        <w:pStyle w:val="Rubrik2"/>
        <w:rPr>
          <w:sz w:val="26"/>
        </w:rPr>
      </w:pPr>
      <w:r>
        <w:t>Syfte</w:t>
      </w:r>
    </w:p>
    <w:p w14:paraId="516DCA7C" w14:textId="77777777" w:rsidR="00DD41F9" w:rsidRDefault="00DD41F9" w:rsidP="00DD41F9">
      <w:r>
        <w:t>Beskrivning av funktionen kontaktsjuksköterska inom lungmedicin i NU-sjukvården.</w:t>
      </w:r>
    </w:p>
    <w:p w14:paraId="0EC20284" w14:textId="3E5776F7" w:rsidR="7B7E8671" w:rsidRDefault="7B7E8671"/>
    <w:p w14:paraId="7BFDD6DC" w14:textId="77777777" w:rsidR="00DD41F9" w:rsidRDefault="00DD41F9" w:rsidP="00DD41F9">
      <w:pPr>
        <w:pStyle w:val="Rubrik2"/>
        <w:rPr>
          <w:b/>
        </w:rPr>
      </w:pPr>
      <w:r>
        <w:t>Bakgrund</w:t>
      </w:r>
    </w:p>
    <w:p w14:paraId="5428A3D7" w14:textId="77777777" w:rsidR="00DD41F9" w:rsidRDefault="00DD41F9" w:rsidP="00DD41F9">
      <w:r>
        <w:t>Den nationella cancerstrategin betonar hur viktigt det är att alla patienter med cancer har en fast vårdkontakt. Förbättrad information och kommunikation mellan vården, patienten och närstående, ökar patienters och närståendes möjligheter till delaktighet och stärker deras ställning. Kontaktsjuksköterskan skapar trygghet både för patienten och de närstående. Varje verksamhet bör säkerställa kontaktsjuksköterskans uppdrag, som en del i en jämlik och god cancervård.</w:t>
      </w:r>
    </w:p>
    <w:p w14:paraId="36225AEE" w14:textId="77777777" w:rsidR="00DD41F9" w:rsidRDefault="00DD41F9" w:rsidP="00DD41F9"/>
    <w:p w14:paraId="7F625D6B" w14:textId="6A8E4CB2" w:rsidR="00DD41F9" w:rsidRDefault="00DD41F9" w:rsidP="00DD41F9">
      <w:pPr>
        <w:pStyle w:val="Rubrik2"/>
      </w:pPr>
      <w:r>
        <w:t>Åtgärd</w:t>
      </w:r>
    </w:p>
    <w:p w14:paraId="5F071E8C" w14:textId="77777777" w:rsidR="00DD41F9" w:rsidRDefault="00DD41F9" w:rsidP="00DD41F9">
      <w:pPr>
        <w:pStyle w:val="Rubrik3"/>
      </w:pPr>
      <w:r>
        <w:t>Uppdrag</w:t>
      </w:r>
    </w:p>
    <w:p w14:paraId="2F2BC2A4" w14:textId="77777777" w:rsidR="00DD41F9" w:rsidRDefault="00DD41F9" w:rsidP="00DD41F9">
      <w:r>
        <w:t>Kontaktsjuksköterska är en funktion kopplad till patient med lungcancer. Uppdraget som kontaktsjuksköterska ges till sjuksköterska med erforderlig erfarenhet inom lungonkologi. Uppdraget ges skriftligt av verksamhetschef.</w:t>
      </w:r>
    </w:p>
    <w:p w14:paraId="3CD6E8FE" w14:textId="77777777" w:rsidR="00DD41F9" w:rsidRDefault="00DD41F9" w:rsidP="00DD41F9"/>
    <w:p w14:paraId="2078BA9B" w14:textId="77777777" w:rsidR="00DD41F9" w:rsidRDefault="00DD41F9" w:rsidP="00DD41F9"/>
    <w:p w14:paraId="1BB522D4" w14:textId="03450274" w:rsidR="00DD41F9" w:rsidRDefault="00DD41F9" w:rsidP="00DD41F9">
      <w:pPr>
        <w:pStyle w:val="MellanrubrikVGR"/>
      </w:pPr>
      <w:r>
        <w:t>Kontaktsjuksköterskan ska:</w:t>
      </w:r>
    </w:p>
    <w:p w14:paraId="0F05EE98" w14:textId="77777777" w:rsidR="00DD41F9" w:rsidRDefault="00DD41F9" w:rsidP="00DD41F9">
      <w:pPr>
        <w:pStyle w:val="Punktlista"/>
        <w:rPr>
          <w:b/>
          <w:bCs/>
        </w:rPr>
      </w:pPr>
      <w:r>
        <w:t>vara tydligt namngiven för patienten</w:t>
      </w:r>
    </w:p>
    <w:p w14:paraId="719EECF2" w14:textId="77777777" w:rsidR="00DD41F9" w:rsidRDefault="00DD41F9" w:rsidP="00DD41F9">
      <w:pPr>
        <w:pStyle w:val="Punktlista"/>
        <w:rPr>
          <w:b/>
          <w:bCs/>
        </w:rPr>
      </w:pPr>
      <w:r>
        <w:t>upprätta kontakt vid förstabesöket på lungmottagningen</w:t>
      </w:r>
    </w:p>
    <w:p w14:paraId="78F4F4CD" w14:textId="77777777" w:rsidR="00DD41F9" w:rsidRDefault="00DD41F9" w:rsidP="00DD41F9">
      <w:pPr>
        <w:pStyle w:val="Punktlista"/>
        <w:rPr>
          <w:b/>
          <w:bCs/>
        </w:rPr>
      </w:pPr>
      <w:r>
        <w:t>vara speciell tillgänglighet och kan hänvisa till annan kontakt när hon/han inte är tillgänglig</w:t>
      </w:r>
    </w:p>
    <w:p w14:paraId="68604419" w14:textId="77777777" w:rsidR="00DD41F9" w:rsidRDefault="00DD41F9" w:rsidP="00DD41F9">
      <w:pPr>
        <w:pStyle w:val="Punktlista"/>
        <w:rPr>
          <w:b/>
          <w:bCs/>
        </w:rPr>
      </w:pPr>
      <w:r>
        <w:t>informera om kommande steg i vårdprocessen och ansvarar för att fungera som en samordnare i vårdkedjan</w:t>
      </w:r>
    </w:p>
    <w:p w14:paraId="50215503" w14:textId="77777777" w:rsidR="00DD41F9" w:rsidRDefault="00DD41F9" w:rsidP="00DD41F9">
      <w:pPr>
        <w:pStyle w:val="Punktlista"/>
        <w:rPr>
          <w:b/>
          <w:bCs/>
        </w:rPr>
      </w:pPr>
      <w:r>
        <w:t>förmedla kontakt med andra yrkesgrupper utifrån patientens behov</w:t>
      </w:r>
    </w:p>
    <w:p w14:paraId="29C73D71" w14:textId="77777777" w:rsidR="00DD41F9" w:rsidRDefault="00DD41F9" w:rsidP="00DD41F9">
      <w:pPr>
        <w:pStyle w:val="Punktlista"/>
        <w:rPr>
          <w:b/>
          <w:bCs/>
        </w:rPr>
      </w:pPr>
      <w:r>
        <w:t>ge stöd till patienten och närstående vid normal krisreaktion</w:t>
      </w:r>
    </w:p>
    <w:p w14:paraId="5B8CDA5C" w14:textId="77777777" w:rsidR="00DD41F9" w:rsidRDefault="00DD41F9" w:rsidP="00DD41F9">
      <w:pPr>
        <w:pStyle w:val="Punktlista"/>
        <w:rPr>
          <w:b/>
          <w:bCs/>
        </w:rPr>
      </w:pPr>
      <w:r>
        <w:t>vägleda till psykosocialt stöd vid behov</w:t>
      </w:r>
    </w:p>
    <w:p w14:paraId="45A1F21C" w14:textId="77777777" w:rsidR="00DD41F9" w:rsidRDefault="00DD41F9" w:rsidP="00DD41F9">
      <w:pPr>
        <w:pStyle w:val="Punktlista"/>
        <w:rPr>
          <w:b/>
          <w:bCs/>
        </w:rPr>
      </w:pPr>
      <w:r>
        <w:t xml:space="preserve">verka för patientens delaktighet och inflytande i sin vård </w:t>
      </w:r>
    </w:p>
    <w:p w14:paraId="70D1EB38" w14:textId="77777777" w:rsidR="00DD41F9" w:rsidRDefault="00DD41F9" w:rsidP="00DD41F9">
      <w:pPr>
        <w:pStyle w:val="Punktlista"/>
        <w:rPr>
          <w:b/>
          <w:bCs/>
        </w:rPr>
      </w:pPr>
      <w:r>
        <w:t>aktivt bevaka ledtider för patienter som är under aktiv behandling</w:t>
      </w:r>
    </w:p>
    <w:p w14:paraId="4039B563" w14:textId="77777777" w:rsidR="00DD41F9" w:rsidRDefault="00DD41F9" w:rsidP="00DD41F9">
      <w:pPr>
        <w:pStyle w:val="Punktlista"/>
        <w:rPr>
          <w:b/>
          <w:bCs/>
        </w:rPr>
      </w:pPr>
      <w:r>
        <w:t xml:space="preserve">ansvara för att en individuell skriftlig vårdplan upprättas </w:t>
      </w:r>
    </w:p>
    <w:p w14:paraId="00F05C21" w14:textId="77777777" w:rsidR="00DD41F9" w:rsidRDefault="00DD41F9" w:rsidP="00DD41F9">
      <w:pPr>
        <w:pStyle w:val="Punktlista"/>
        <w:rPr>
          <w:b/>
          <w:bCs/>
        </w:rPr>
      </w:pPr>
      <w:r>
        <w:t>förmedla kontakten vid akuta situationer och även till andra vårdinsatser ex Palliativa teamet och smärtenheten</w:t>
      </w:r>
    </w:p>
    <w:p w14:paraId="200B0434" w14:textId="77777777" w:rsidR="00DD41F9" w:rsidRDefault="00DD41F9" w:rsidP="00DD41F9">
      <w:pPr>
        <w:rPr>
          <w:b/>
          <w:bCs/>
        </w:rPr>
      </w:pPr>
    </w:p>
    <w:p w14:paraId="61AD0ACB" w14:textId="77777777" w:rsidR="00DD41F9" w:rsidRDefault="00DD41F9" w:rsidP="00DD41F9">
      <w:pPr>
        <w:pStyle w:val="MellanrubrikVGR"/>
      </w:pPr>
      <w:r>
        <w:t>Dokumentation:</w:t>
      </w:r>
    </w:p>
    <w:p w14:paraId="4683F329" w14:textId="4772902B" w:rsidR="00DD41F9" w:rsidRDefault="00DD41F9" w:rsidP="00DD41F9">
      <w:pPr>
        <w:pStyle w:val="Punktlista"/>
      </w:pPr>
      <w:r>
        <w:t xml:space="preserve">Under patientbakgrund skriver kontaktsjuksköterskan in sitt namn </w:t>
      </w:r>
      <w:r w:rsidR="6F65D3C8">
        <w:t xml:space="preserve">och telefonnummer till mottagningen. </w:t>
      </w:r>
    </w:p>
    <w:p w14:paraId="4F145325" w14:textId="77777777" w:rsidR="00DD41F9" w:rsidRDefault="00DD41F9" w:rsidP="00DD41F9"/>
    <w:p w14:paraId="32BB23EA" w14:textId="77777777" w:rsidR="00DD41F9" w:rsidRDefault="00DD41F9" w:rsidP="00DD41F9">
      <w:pPr>
        <w:pStyle w:val="Rubrik3"/>
      </w:pPr>
      <w:r>
        <w:t>Relaterad information</w:t>
      </w:r>
    </w:p>
    <w:p w14:paraId="0C4880D8" w14:textId="77777777" w:rsidR="00DD41F9" w:rsidRDefault="00DD41F9" w:rsidP="00DD41F9">
      <w:r>
        <w:t>En nationell cancerstrategi för framtiden, SOU 2009:11</w:t>
      </w:r>
    </w:p>
    <w:p w14:paraId="379F5C4E" w14:textId="322D3B4B" w:rsidR="00DD41F9" w:rsidRDefault="00DD41F9" w:rsidP="00DD41F9">
      <w:hyperlink r:id="rId12" w:history="1">
        <w:r>
          <w:rPr>
            <w:rStyle w:val="Hyperlnk"/>
          </w:rPr>
          <w:t>En nationell cancerstrategi för framtiden (regeringen.se)</w:t>
        </w:r>
      </w:hyperlink>
    </w:p>
    <w:p w14:paraId="77A4F340" w14:textId="77777777" w:rsidR="00DD41F9" w:rsidRDefault="00DD41F9" w:rsidP="00DD41F9">
      <w:r>
        <w:t>RCC</w:t>
      </w:r>
    </w:p>
    <w:p w14:paraId="4FF1ED8B" w14:textId="619D1BD6" w:rsidR="00DD41F9" w:rsidRDefault="00DD41F9" w:rsidP="00DD41F9">
      <w:hyperlink r:id="rId13" w:history="1">
        <w:r>
          <w:rPr>
            <w:rStyle w:val="Hyperlnk"/>
          </w:rPr>
          <w:t>Regionala cancercentrum i samverkan</w:t>
        </w:r>
      </w:hyperlink>
    </w:p>
    <w:p w14:paraId="0F32DA72" w14:textId="77777777" w:rsidR="00DD41F9" w:rsidRDefault="00DD41F9" w:rsidP="00DD41F9">
      <w:r>
        <w:t>Kontaktsjuksköterskans uppdrag</w:t>
      </w:r>
    </w:p>
    <w:p w14:paraId="0194ADB7" w14:textId="637CBC30" w:rsidR="00C83733" w:rsidRPr="00C83733" w:rsidRDefault="00DD41F9" w:rsidP="00C83733">
      <w:hyperlink r:id="rId14">
        <w:r w:rsidRPr="1682F566">
          <w:rPr>
            <w:rStyle w:val="Hyperlnk"/>
          </w:rPr>
          <w:t>Kontaktsjuksköterska - RCC (cancercentrum.se)</w:t>
        </w:r>
      </w:hyperlink>
    </w:p>
    <w:sectPr w:rsidR="00C83733" w:rsidRPr="00C83733" w:rsidSect="00FB41A1">
      <w:headerReference w:type="default" r:id="rId15"/>
      <w:footerReference w:type="even" r:id="rId16"/>
      <w:footerReference w:type="default" r:id="rId17"/>
      <w:headerReference w:type="first" r:id="rId18"/>
      <w:footerReference w:type="first" r:id="rId19"/>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67A0D" w14:textId="77777777" w:rsidR="003F581B" w:rsidRDefault="003F581B">
      <w:r>
        <w:separator/>
      </w:r>
    </w:p>
  </w:endnote>
  <w:endnote w:type="continuationSeparator" w:id="0">
    <w:p w14:paraId="7090F1CD" w14:textId="77777777" w:rsidR="003F581B" w:rsidRDefault="003F581B">
      <w:r>
        <w:continuationSeparator/>
      </w:r>
    </w:p>
  </w:endnote>
  <w:endnote w:type="continuationNotice" w:id="1">
    <w:p w14:paraId="29101B3C" w14:textId="77777777" w:rsidR="003F581B" w:rsidRDefault="003F58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9FD1C" w14:textId="77777777" w:rsidR="003F581B" w:rsidRDefault="003F581B"/>
  </w:footnote>
  <w:footnote w:type="continuationSeparator" w:id="0">
    <w:p w14:paraId="4446AE6D" w14:textId="77777777" w:rsidR="003F581B" w:rsidRDefault="003F581B">
      <w:r>
        <w:continuationSeparator/>
      </w:r>
    </w:p>
  </w:footnote>
  <w:footnote w:type="continuationNotice" w:id="1">
    <w:p w14:paraId="66B75F12" w14:textId="77777777" w:rsidR="003F581B" w:rsidRDefault="003F58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EA05080"/>
    <w:multiLevelType w:val="hybridMultilevel"/>
    <w:tmpl w:val="026677F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7140874"/>
    <w:multiLevelType w:val="hybridMultilevel"/>
    <w:tmpl w:val="ED5A25F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113888731">
    <w:abstractNumId w:val="19"/>
  </w:num>
  <w:num w:numId="2" w16cid:durableId="372001927">
    <w:abstractNumId w:val="16"/>
  </w:num>
  <w:num w:numId="3" w16cid:durableId="331492029">
    <w:abstractNumId w:val="0"/>
  </w:num>
  <w:num w:numId="4" w16cid:durableId="1568688121">
    <w:abstractNumId w:val="8"/>
  </w:num>
  <w:num w:numId="5" w16cid:durableId="1289513871">
    <w:abstractNumId w:val="17"/>
  </w:num>
  <w:num w:numId="6" w16cid:durableId="933055667">
    <w:abstractNumId w:val="2"/>
  </w:num>
  <w:num w:numId="7" w16cid:durableId="687558546">
    <w:abstractNumId w:val="13"/>
  </w:num>
  <w:num w:numId="8" w16cid:durableId="1002197403">
    <w:abstractNumId w:val="10"/>
  </w:num>
  <w:num w:numId="9" w16cid:durableId="1299333774">
    <w:abstractNumId w:val="1"/>
  </w:num>
  <w:num w:numId="10" w16cid:durableId="1885873745">
    <w:abstractNumId w:val="1"/>
  </w:num>
  <w:num w:numId="11" w16cid:durableId="1960255494">
    <w:abstractNumId w:val="3"/>
  </w:num>
  <w:num w:numId="12" w16cid:durableId="1890261335">
    <w:abstractNumId w:val="5"/>
  </w:num>
  <w:num w:numId="13" w16cid:durableId="1513372327">
    <w:abstractNumId w:val="15"/>
  </w:num>
  <w:num w:numId="14" w16cid:durableId="1560823753">
    <w:abstractNumId w:val="11"/>
  </w:num>
  <w:num w:numId="15" w16cid:durableId="1603218838">
    <w:abstractNumId w:val="9"/>
  </w:num>
  <w:num w:numId="16" w16cid:durableId="1729641971">
    <w:abstractNumId w:val="14"/>
  </w:num>
  <w:num w:numId="17" w16cid:durableId="1754206030">
    <w:abstractNumId w:val="6"/>
  </w:num>
  <w:num w:numId="18" w16cid:durableId="2035108617">
    <w:abstractNumId w:val="12"/>
  </w:num>
  <w:num w:numId="19" w16cid:durableId="570696325">
    <w:abstractNumId w:val="18"/>
  </w:num>
  <w:num w:numId="20" w16cid:durableId="65037998">
    <w:abstractNumId w:val="7"/>
  </w:num>
  <w:num w:numId="21" w16cid:durableId="1947274787">
    <w:abstractNumId w:val="4"/>
  </w:num>
  <w:num w:numId="22" w16cid:durableId="1110320677">
    <w:abstractNumId w:val="7"/>
  </w:num>
  <w:num w:numId="23" w16cid:durableId="20465646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3BA3"/>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3F581B"/>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F2D19"/>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2D68"/>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314B"/>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33872"/>
    <w:rsid w:val="00C4115D"/>
    <w:rsid w:val="00C43BDD"/>
    <w:rsid w:val="00C47778"/>
    <w:rsid w:val="00C5011E"/>
    <w:rsid w:val="00C50EE5"/>
    <w:rsid w:val="00C5240A"/>
    <w:rsid w:val="00C5398F"/>
    <w:rsid w:val="00C556F5"/>
    <w:rsid w:val="00C70E19"/>
    <w:rsid w:val="00C72574"/>
    <w:rsid w:val="00C7430C"/>
    <w:rsid w:val="00C83733"/>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D41F9"/>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41A1"/>
    <w:rsid w:val="00FB5086"/>
    <w:rsid w:val="00FB5411"/>
    <w:rsid w:val="00FB6392"/>
    <w:rsid w:val="00FD3C70"/>
    <w:rsid w:val="00FD6820"/>
    <w:rsid w:val="00FD7F12"/>
    <w:rsid w:val="00FE12D8"/>
    <w:rsid w:val="00FF7C02"/>
    <w:rsid w:val="024801E3"/>
    <w:rsid w:val="1682F566"/>
    <w:rsid w:val="35E90613"/>
    <w:rsid w:val="647B2B65"/>
    <w:rsid w:val="6B2CF8ED"/>
    <w:rsid w:val="6F65D3C8"/>
    <w:rsid w:val="7B7E867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Tabell">
    <w:name w:val="Tabell"/>
    <w:basedOn w:val="Normal"/>
    <w:rsid w:val="00DD41F9"/>
    <w:pPr>
      <w:spacing w:after="60" w:line="240" w:lineRule="auto"/>
      <w:ind w:left="0" w:right="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16980404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cancercentrum.se/samverkan/" TargetMode="External"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yperlink" Target="https://www.regeringen.se/contentassets/e343b40615eb46b395e5c65ca38d1337/en-nationell-cancerstrategi-for-framtiden-sou-200911/" TargetMode="Externa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webSettings" Target="webSettings.xml" Id="rId9" /><Relationship Type="http://schemas.openxmlformats.org/officeDocument/2006/relationships/hyperlink" Target="https://cancercentrum.se/samverkan/patient-och-narstaende/kontaktsjukskoterska/" TargetMode="Externa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0</TotalTime>
  <Pages>2</Pages>
  <Words>375</Words>
  <Characters>1992</Characters>
  <Application>Microsoft Office Word</Application>
  <DocSecurity>0</DocSecurity>
  <Lines>16</Lines>
  <Paragraphs>4</Paragraphs>
  <ScaleCrop>false</ScaleCrop>
  <Manager/>
  <Company/>
  <LinksUpToDate>false</LinksUpToDate>
  <CharactersWithSpaces>2363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Kontaktsjuksköterska lungcancer</dc:title>
  <dc:subject/>
  <dc:creator>patrik.jens.johansson@vgregion.se</dc:creator>
  <keywords/>
  <lastModifiedBy>Annika Johansson</lastModifiedBy>
  <revision>9</revision>
  <lastPrinted>2016-03-31T10:56:00.0000000Z</lastPrinted>
  <dcterms:created xsi:type="dcterms:W3CDTF">2022-05-09T03:40:00.0000000Z</dcterms:created>
  <dcterms:modified xsi:type="dcterms:W3CDTF">2025-10-16T06:53:00.0000000Z</dcterms:modified>
</coreProperties>
</file>