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95F1" w14:textId="77777777" w:rsidR="00090A58" w:rsidRDefault="00090A58" w:rsidP="00F35B05">
      <w:pPr>
        <w:pStyle w:val="Heading2"/>
        <w:sectPr w:rsidR="00090A58" w:rsidSect="00090A5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640EF07" w14:textId="1BD9F421" w:rsidR="00090A58" w:rsidRPr="00090A58" w:rsidRDefault="00513CDE" w:rsidP="0060276C">
      <w:pPr>
        <w:pStyle w:val="Heading1"/>
      </w:pPr>
      <w:r>
        <w:t xml:space="preserve">Omhändertagande av </w:t>
      </w:r>
      <w:r w:rsidR="0060276C">
        <w:t xml:space="preserve">ny </w:t>
      </w:r>
      <w:r>
        <w:t>patient till avd</w:t>
      </w:r>
      <w:r w:rsidR="0060276C">
        <w:t>elning 51</w:t>
      </w:r>
    </w:p>
    <w:p w14:paraId="254709A7" w14:textId="77777777" w:rsidR="0060276C" w:rsidRDefault="0060276C" w:rsidP="742829EE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sz w:val="28"/>
          <w:szCs w:val="28"/>
        </w:rPr>
      </w:pPr>
      <w:bookmarkStart w:id="1" w:name="_Toc501440348"/>
      <w:bookmarkEnd w:id="1"/>
    </w:p>
    <w:bookmarkEnd w:id="0"/>
    <w:p w14:paraId="57FA87B6" w14:textId="2806FDAD" w:rsidR="656675FC" w:rsidRDefault="656675FC" w:rsidP="742829EE">
      <w:pPr>
        <w:pStyle w:val="Heading2"/>
        <w:ind w:right="-143"/>
      </w:pPr>
      <w:r w:rsidRPr="742829EE">
        <w:rPr>
          <w:rFonts w:ascii="Calibri" w:eastAsia="Calibri" w:hAnsi="Calibri" w:cs="Calibri"/>
          <w:bCs w:val="0"/>
          <w:color w:val="000000" w:themeColor="text2"/>
          <w:szCs w:val="40"/>
        </w:rPr>
        <w:t>Förändringar sedan föregående version</w:t>
      </w:r>
    </w:p>
    <w:p w14:paraId="0714D8C4" w14:textId="4BD38D18" w:rsidR="656675FC" w:rsidRDefault="00702639" w:rsidP="00702639">
      <w:pPr>
        <w:ind w:right="-143"/>
      </w:pPr>
      <w:r>
        <w:t xml:space="preserve">Flera justeringar gjorda under rubriken åtgärder. </w:t>
      </w:r>
      <w:r w:rsidR="656675FC" w:rsidRPr="742829EE">
        <w:t xml:space="preserve"> </w:t>
      </w:r>
      <w:r w:rsidR="656675FC">
        <w:br/>
      </w:r>
      <w:r w:rsidR="656675FC">
        <w:br/>
      </w:r>
      <w:r w:rsidR="656675FC" w:rsidRPr="742829EE">
        <w:rPr>
          <w:rFonts w:ascii="Calibri" w:eastAsia="Calibri" w:hAnsi="Calibri" w:cs="Calibri"/>
          <w:color w:val="000000" w:themeColor="text2"/>
          <w:sz w:val="40"/>
          <w:szCs w:val="40"/>
        </w:rPr>
        <w:t>Bakgrund och syfte</w:t>
      </w:r>
      <w:r w:rsidR="656675FC">
        <w:br/>
      </w:r>
      <w:r w:rsidR="656675FC" w:rsidRPr="742829EE">
        <w:t>Säkerställa ett gott omhändertagande av ny patient.</w:t>
      </w:r>
      <w:r>
        <w:br/>
      </w:r>
      <w:r>
        <w:br/>
      </w:r>
      <w:r w:rsidR="656675FC" w:rsidRPr="742829EE">
        <w:t xml:space="preserve">När patient kommer från akuten eller annan mottagning/avdelning ska ankomstsamtal, bedömning av patientens status och omvårdnadsbehov göras så snart det är möjligt. </w:t>
      </w:r>
      <w:r w:rsidR="656675FC">
        <w:br/>
      </w:r>
      <w:r w:rsidR="656675FC">
        <w:br/>
      </w:r>
      <w:r w:rsidR="656675FC" w:rsidRPr="742829EE">
        <w:rPr>
          <w:rFonts w:ascii="Calibri" w:eastAsia="Calibri" w:hAnsi="Calibri" w:cs="Calibri"/>
          <w:color w:val="000000" w:themeColor="text2"/>
          <w:sz w:val="40"/>
          <w:szCs w:val="40"/>
        </w:rPr>
        <w:t xml:space="preserve">Åtgärder </w:t>
      </w:r>
    </w:p>
    <w:p w14:paraId="2B86B8A3" w14:textId="251684AE" w:rsidR="656675FC" w:rsidRPr="004606A0" w:rsidRDefault="656675FC" w:rsidP="742829EE">
      <w:pPr>
        <w:pStyle w:val="ListParagraph"/>
        <w:spacing w:after="0"/>
      </w:pPr>
      <w:r w:rsidRPr="004606A0">
        <w:t xml:space="preserve">Inskrivning från akuten kompletteras inom 24 </w:t>
      </w:r>
      <w:r w:rsidR="00702639" w:rsidRPr="004606A0">
        <w:t>timmar</w:t>
      </w:r>
    </w:p>
    <w:p w14:paraId="574482C7" w14:textId="3B6B8DCB" w:rsidR="656675FC" w:rsidRPr="004606A0" w:rsidRDefault="656675FC">
      <w:pPr>
        <w:pStyle w:val="ListParagraph"/>
        <w:spacing w:after="0"/>
      </w:pPr>
      <w:r w:rsidRPr="004606A0">
        <w:t xml:space="preserve">Kontrollera vitala parametrar, NEWS2, längd och vikt  </w:t>
      </w:r>
    </w:p>
    <w:p w14:paraId="3873971B" w14:textId="310EEFE9" w:rsidR="656675FC" w:rsidRPr="004606A0" w:rsidRDefault="656675FC" w:rsidP="742829EE">
      <w:pPr>
        <w:pStyle w:val="ListParagraph"/>
        <w:spacing w:after="0"/>
      </w:pPr>
      <w:r w:rsidRPr="004606A0">
        <w:t xml:space="preserve">Riskbedömning fall, tryck och undernäring görs inom 24 </w:t>
      </w:r>
      <w:r w:rsidR="00384271" w:rsidRPr="004606A0">
        <w:t>timmar</w:t>
      </w:r>
      <w:r w:rsidRPr="004606A0">
        <w:t xml:space="preserve"> </w:t>
      </w:r>
    </w:p>
    <w:p w14:paraId="28301CB9" w14:textId="1BCACDDE" w:rsidR="656675FC" w:rsidRPr="004606A0" w:rsidRDefault="656675FC" w:rsidP="742829EE">
      <w:pPr>
        <w:pStyle w:val="ListParagraph"/>
        <w:spacing w:after="0"/>
      </w:pPr>
      <w:r w:rsidRPr="004606A0">
        <w:t>Standardvårdplan upprättas vid risk för fall/tryck/undernäring</w:t>
      </w:r>
    </w:p>
    <w:p w14:paraId="46FE0D64" w14:textId="1E7B38E8" w:rsidR="656675FC" w:rsidRPr="004606A0" w:rsidRDefault="656675FC">
      <w:pPr>
        <w:pStyle w:val="ListParagraph"/>
        <w:spacing w:after="0"/>
      </w:pPr>
      <w:r w:rsidRPr="004606A0">
        <w:t>Tryckavlastande madrass v</w:t>
      </w:r>
      <w:r w:rsidR="00867038" w:rsidRPr="004606A0">
        <w:t>id behov</w:t>
      </w:r>
      <w:r w:rsidR="00C45BE5" w:rsidRPr="004606A0">
        <w:t>.</w:t>
      </w:r>
      <w:r w:rsidRPr="004606A0">
        <w:t xml:space="preserve"> </w:t>
      </w:r>
      <w:r w:rsidR="00A7132A" w:rsidRPr="004606A0">
        <w:t xml:space="preserve">Se över om patienten är i behov av hjälpmedel. </w:t>
      </w:r>
      <w:r w:rsidRPr="004606A0">
        <w:t xml:space="preserve">  </w:t>
      </w:r>
    </w:p>
    <w:p w14:paraId="2D21F467" w14:textId="40468BAE" w:rsidR="656675FC" w:rsidRPr="004606A0" w:rsidRDefault="656675FC" w:rsidP="742829EE">
      <w:pPr>
        <w:pStyle w:val="ListParagraph"/>
        <w:spacing w:after="0"/>
      </w:pPr>
      <w:r w:rsidRPr="004606A0">
        <w:t>Mat- och vätskeregistrering</w:t>
      </w:r>
      <w:r w:rsidR="00C93679" w:rsidRPr="004606A0">
        <w:t>,</w:t>
      </w:r>
      <w:r w:rsidRPr="004606A0">
        <w:t xml:space="preserve"> finns behov lägg fram</w:t>
      </w:r>
      <w:r w:rsidR="005B0273" w:rsidRPr="004606A0">
        <w:t xml:space="preserve"> listor</w:t>
      </w:r>
    </w:p>
    <w:p w14:paraId="4E8A5562" w14:textId="584929AE" w:rsidR="656675FC" w:rsidRPr="004606A0" w:rsidRDefault="656675FC" w:rsidP="742829EE">
      <w:pPr>
        <w:pStyle w:val="ListParagraph"/>
        <w:spacing w:after="0"/>
      </w:pPr>
      <w:r w:rsidRPr="004606A0">
        <w:t xml:space="preserve">Erbjud patienten att låsa in värdesaker, </w:t>
      </w:r>
      <w:r w:rsidR="00EF77F3" w:rsidRPr="004606A0">
        <w:t xml:space="preserve">ska </w:t>
      </w:r>
      <w:r w:rsidRPr="004606A0">
        <w:t>dokumentera</w:t>
      </w:r>
      <w:r w:rsidR="00EF77F3" w:rsidRPr="004606A0">
        <w:t xml:space="preserve">s i journal om något låses in. </w:t>
      </w:r>
    </w:p>
    <w:p w14:paraId="7403CB8F" w14:textId="7035C7F3" w:rsidR="656675FC" w:rsidRPr="004606A0" w:rsidRDefault="656675FC" w:rsidP="742829EE">
      <w:pPr>
        <w:pStyle w:val="ListParagraph"/>
        <w:spacing w:after="0"/>
      </w:pPr>
      <w:r w:rsidRPr="004606A0">
        <w:t>Notera kontaktuppgifter till närstående</w:t>
      </w:r>
    </w:p>
    <w:p w14:paraId="16476FB9" w14:textId="383D12E2" w:rsidR="656675FC" w:rsidRPr="004606A0" w:rsidRDefault="656675FC" w:rsidP="742829EE">
      <w:pPr>
        <w:pStyle w:val="ListParagraph"/>
        <w:spacing w:after="0"/>
      </w:pPr>
      <w:r w:rsidRPr="004606A0">
        <w:t>Fråga om pat</w:t>
      </w:r>
      <w:r w:rsidR="00CB6C23" w:rsidRPr="004606A0">
        <w:t>ient</w:t>
      </w:r>
      <w:r w:rsidRPr="004606A0">
        <w:t xml:space="preserve"> har hjälp i hemmet, finns utökade behov i så fall.</w:t>
      </w:r>
    </w:p>
    <w:p w14:paraId="056305F3" w14:textId="79907F75" w:rsidR="742829EE" w:rsidRDefault="742829EE" w:rsidP="742829EE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sz w:val="28"/>
          <w:szCs w:val="28"/>
        </w:rPr>
      </w:pPr>
    </w:p>
    <w:sectPr w:rsidR="742829EE" w:rsidSect="00090A5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9B456" w14:textId="77777777" w:rsidR="00BA0C05" w:rsidRDefault="00BA0C05">
      <w:r>
        <w:separator/>
      </w:r>
    </w:p>
  </w:endnote>
  <w:endnote w:type="continuationSeparator" w:id="0">
    <w:p w14:paraId="7F05E181" w14:textId="77777777" w:rsidR="00BA0C05" w:rsidRDefault="00BA0C05">
      <w:r>
        <w:continuationSeparator/>
      </w:r>
    </w:p>
  </w:endnote>
  <w:endnote w:type="continuationNotice" w:id="1">
    <w:p w14:paraId="34D63FF6" w14:textId="77777777" w:rsidR="00BA0C05" w:rsidRDefault="00BA0C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9D7B0" w14:textId="77777777" w:rsidR="00BA0C05" w:rsidRDefault="00BA0C05"/>
  </w:footnote>
  <w:footnote w:type="continuationSeparator" w:id="0">
    <w:p w14:paraId="1CB95BDE" w14:textId="77777777" w:rsidR="00BA0C05" w:rsidRDefault="00BA0C05">
      <w:r>
        <w:continuationSeparator/>
      </w:r>
    </w:p>
  </w:footnote>
  <w:footnote w:type="continuationNotice" w:id="1">
    <w:p w14:paraId="1A5A30A2" w14:textId="77777777" w:rsidR="00BA0C05" w:rsidRDefault="00BA0C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EE64D24"/>
    <w:multiLevelType w:val="hybridMultilevel"/>
    <w:tmpl w:val="3F0C0F7E"/>
    <w:lvl w:ilvl="0" w:tplc="EB688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68EC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0B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760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A5F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CCD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68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0CA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A8E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0A564F"/>
    <w:multiLevelType w:val="hybridMultilevel"/>
    <w:tmpl w:val="7C82E420"/>
    <w:lvl w:ilvl="0" w:tplc="5B02E40C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55AAD41A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97FC357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E22A033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C2E8ED90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731453A0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9FEC96F4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8A7AF10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7E5AEAB4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6118452">
    <w:abstractNumId w:val="18"/>
  </w:num>
  <w:num w:numId="2" w16cid:durableId="1508861837">
    <w:abstractNumId w:val="19"/>
  </w:num>
  <w:num w:numId="3" w16cid:durableId="877863106">
    <w:abstractNumId w:val="14"/>
  </w:num>
  <w:num w:numId="4" w16cid:durableId="662243722">
    <w:abstractNumId w:val="0"/>
  </w:num>
  <w:num w:numId="5" w16cid:durableId="8869692">
    <w:abstractNumId w:val="6"/>
  </w:num>
  <w:num w:numId="6" w16cid:durableId="1619141112">
    <w:abstractNumId w:val="16"/>
  </w:num>
  <w:num w:numId="7" w16cid:durableId="133257207">
    <w:abstractNumId w:val="2"/>
  </w:num>
  <w:num w:numId="8" w16cid:durableId="1273172434">
    <w:abstractNumId w:val="11"/>
  </w:num>
  <w:num w:numId="9" w16cid:durableId="715668653">
    <w:abstractNumId w:val="8"/>
  </w:num>
  <w:num w:numId="10" w16cid:durableId="1783720063">
    <w:abstractNumId w:val="1"/>
  </w:num>
  <w:num w:numId="11" w16cid:durableId="1408070142">
    <w:abstractNumId w:val="1"/>
  </w:num>
  <w:num w:numId="12" w16cid:durableId="1051613338">
    <w:abstractNumId w:val="3"/>
  </w:num>
  <w:num w:numId="13" w16cid:durableId="2045329030">
    <w:abstractNumId w:val="4"/>
  </w:num>
  <w:num w:numId="14" w16cid:durableId="1976527586">
    <w:abstractNumId w:val="13"/>
  </w:num>
  <w:num w:numId="15" w16cid:durableId="167185323">
    <w:abstractNumId w:val="9"/>
  </w:num>
  <w:num w:numId="16" w16cid:durableId="1399591655">
    <w:abstractNumId w:val="7"/>
  </w:num>
  <w:num w:numId="17" w16cid:durableId="658386587">
    <w:abstractNumId w:val="12"/>
  </w:num>
  <w:num w:numId="18" w16cid:durableId="1523934979">
    <w:abstractNumId w:val="5"/>
  </w:num>
  <w:num w:numId="19" w16cid:durableId="1603492698">
    <w:abstractNumId w:val="10"/>
  </w:num>
  <w:num w:numId="20" w16cid:durableId="1195147089">
    <w:abstractNumId w:val="17"/>
  </w:num>
  <w:num w:numId="21" w16cid:durableId="14712458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4B46"/>
    <w:rsid w:val="0005691C"/>
    <w:rsid w:val="00056ECB"/>
    <w:rsid w:val="00056ED5"/>
    <w:rsid w:val="000655CC"/>
    <w:rsid w:val="000700AE"/>
    <w:rsid w:val="00084024"/>
    <w:rsid w:val="0009062C"/>
    <w:rsid w:val="00090A58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2553"/>
    <w:rsid w:val="00131665"/>
    <w:rsid w:val="00131B08"/>
    <w:rsid w:val="00132A59"/>
    <w:rsid w:val="00133337"/>
    <w:rsid w:val="00133A0F"/>
    <w:rsid w:val="0013580F"/>
    <w:rsid w:val="00137B6D"/>
    <w:rsid w:val="0014070B"/>
    <w:rsid w:val="00140EB2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F09"/>
    <w:rsid w:val="0019632A"/>
    <w:rsid w:val="001A4E7C"/>
    <w:rsid w:val="001B762C"/>
    <w:rsid w:val="001C4D0A"/>
    <w:rsid w:val="001C5FEF"/>
    <w:rsid w:val="00211487"/>
    <w:rsid w:val="00211D91"/>
    <w:rsid w:val="00212E47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D65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4BDF"/>
    <w:rsid w:val="00384019"/>
    <w:rsid w:val="00384271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35C2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6A0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1E30"/>
    <w:rsid w:val="004B2183"/>
    <w:rsid w:val="004B2A01"/>
    <w:rsid w:val="004C2559"/>
    <w:rsid w:val="004D7BA3"/>
    <w:rsid w:val="004E2E9B"/>
    <w:rsid w:val="004F4518"/>
    <w:rsid w:val="004F4C62"/>
    <w:rsid w:val="00501433"/>
    <w:rsid w:val="00511CC4"/>
    <w:rsid w:val="00513CDE"/>
    <w:rsid w:val="00514D8B"/>
    <w:rsid w:val="00531E60"/>
    <w:rsid w:val="00533DA8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0273"/>
    <w:rsid w:val="005C0045"/>
    <w:rsid w:val="005C084E"/>
    <w:rsid w:val="005C4606"/>
    <w:rsid w:val="005D0B0C"/>
    <w:rsid w:val="005E02B3"/>
    <w:rsid w:val="005E1E24"/>
    <w:rsid w:val="0060276C"/>
    <w:rsid w:val="00602D2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639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364"/>
    <w:rsid w:val="00754905"/>
    <w:rsid w:val="00757747"/>
    <w:rsid w:val="00760038"/>
    <w:rsid w:val="00762EE0"/>
    <w:rsid w:val="00765C41"/>
    <w:rsid w:val="00771100"/>
    <w:rsid w:val="00775455"/>
    <w:rsid w:val="007759DD"/>
    <w:rsid w:val="0078609F"/>
    <w:rsid w:val="007917BA"/>
    <w:rsid w:val="007A5C6F"/>
    <w:rsid w:val="007D0D26"/>
    <w:rsid w:val="007D4241"/>
    <w:rsid w:val="007D4317"/>
    <w:rsid w:val="007D4EA3"/>
    <w:rsid w:val="007F1CFF"/>
    <w:rsid w:val="007F5DD5"/>
    <w:rsid w:val="00813386"/>
    <w:rsid w:val="00821A1B"/>
    <w:rsid w:val="008262E9"/>
    <w:rsid w:val="00827E69"/>
    <w:rsid w:val="00833DA3"/>
    <w:rsid w:val="00835C4D"/>
    <w:rsid w:val="00843F48"/>
    <w:rsid w:val="00851423"/>
    <w:rsid w:val="008571D8"/>
    <w:rsid w:val="00857848"/>
    <w:rsid w:val="008654B6"/>
    <w:rsid w:val="00867038"/>
    <w:rsid w:val="0087139C"/>
    <w:rsid w:val="00880E83"/>
    <w:rsid w:val="00882D68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5391"/>
    <w:rsid w:val="0093085B"/>
    <w:rsid w:val="00931C57"/>
    <w:rsid w:val="009347A5"/>
    <w:rsid w:val="00942257"/>
    <w:rsid w:val="009471BF"/>
    <w:rsid w:val="00950E4E"/>
    <w:rsid w:val="009529BD"/>
    <w:rsid w:val="009533B4"/>
    <w:rsid w:val="00962742"/>
    <w:rsid w:val="00971D93"/>
    <w:rsid w:val="009B1F6B"/>
    <w:rsid w:val="009B4E93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872"/>
    <w:rsid w:val="00A514B7"/>
    <w:rsid w:val="00A54A0B"/>
    <w:rsid w:val="00A65FD4"/>
    <w:rsid w:val="00A7132A"/>
    <w:rsid w:val="00A81198"/>
    <w:rsid w:val="00A81E48"/>
    <w:rsid w:val="00A82035"/>
    <w:rsid w:val="00A90D77"/>
    <w:rsid w:val="00A92E07"/>
    <w:rsid w:val="00AA0B3A"/>
    <w:rsid w:val="00AA2AA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C05"/>
    <w:rsid w:val="00BB69DB"/>
    <w:rsid w:val="00BC185F"/>
    <w:rsid w:val="00BC322E"/>
    <w:rsid w:val="00BC44CD"/>
    <w:rsid w:val="00BC48A6"/>
    <w:rsid w:val="00BE6AA7"/>
    <w:rsid w:val="00BE7978"/>
    <w:rsid w:val="00C07DDB"/>
    <w:rsid w:val="00C4115D"/>
    <w:rsid w:val="00C43BDD"/>
    <w:rsid w:val="00C45BE5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3679"/>
    <w:rsid w:val="00C97BD3"/>
    <w:rsid w:val="00CA39EF"/>
    <w:rsid w:val="00CA521F"/>
    <w:rsid w:val="00CB0493"/>
    <w:rsid w:val="00CB17FF"/>
    <w:rsid w:val="00CB1ED7"/>
    <w:rsid w:val="00CB6C23"/>
    <w:rsid w:val="00CC167C"/>
    <w:rsid w:val="00CC52D9"/>
    <w:rsid w:val="00CD6647"/>
    <w:rsid w:val="00CE4B73"/>
    <w:rsid w:val="00CF70BB"/>
    <w:rsid w:val="00D074DB"/>
    <w:rsid w:val="00D139CF"/>
    <w:rsid w:val="00D377B7"/>
    <w:rsid w:val="00D37E7F"/>
    <w:rsid w:val="00D47AD7"/>
    <w:rsid w:val="00D51529"/>
    <w:rsid w:val="00D85218"/>
    <w:rsid w:val="00D915B1"/>
    <w:rsid w:val="00DA299D"/>
    <w:rsid w:val="00DA5BC7"/>
    <w:rsid w:val="00DA65C4"/>
    <w:rsid w:val="00DD2BE0"/>
    <w:rsid w:val="00DE4447"/>
    <w:rsid w:val="00DE5DA2"/>
    <w:rsid w:val="00DF0033"/>
    <w:rsid w:val="00E026BF"/>
    <w:rsid w:val="00E07B1B"/>
    <w:rsid w:val="00E11853"/>
    <w:rsid w:val="00E26F0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E20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77F3"/>
    <w:rsid w:val="00F22264"/>
    <w:rsid w:val="00F24C14"/>
    <w:rsid w:val="00F2564D"/>
    <w:rsid w:val="00F35B05"/>
    <w:rsid w:val="00F413D9"/>
    <w:rsid w:val="00F5135F"/>
    <w:rsid w:val="00F51F78"/>
    <w:rsid w:val="00F86F47"/>
    <w:rsid w:val="00F90B64"/>
    <w:rsid w:val="00FB2F0F"/>
    <w:rsid w:val="00FB40BD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56675FC"/>
    <w:rsid w:val="6B2CF8ED"/>
    <w:rsid w:val="7428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A2CCDA87-A159-45EB-85B5-1BC3F922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1</Pages>
  <Words>143</Words>
  <Characters>820</Characters>
  <Application>Microsoft Office Word</Application>
  <DocSecurity>4</DocSecurity>
  <Lines>6</Lines>
  <Paragraphs>1</Paragraphs>
  <ScaleCrop>false</ScaleCrop>
  <Manager/>
  <Company/>
  <LinksUpToDate>false</LinksUpToDate>
  <CharactersWithSpaces>962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Omhändertagande av ny patient till avdelning 51</dc:title>
  <dc:subject/>
  <dc:creator>patrik.jens.johansson@vgregion.se</dc:creator>
  <keywords/>
  <lastModifiedBy>Annika Johansson</lastModifiedBy>
  <revision>24</revision>
  <lastPrinted>2016-03-31T19:56:00.0000000Z</lastPrinted>
  <dcterms:created xsi:type="dcterms:W3CDTF">2022-05-06T14:21:00.0000000Z</dcterms:created>
  <dcterms:modified xsi:type="dcterms:W3CDTF">2025-10-03T08:31:00.0000000Z</dcterms:modified>
</coreProperties>
</file>