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E9C4" w14:textId="77777777" w:rsidR="00B85B0F" w:rsidRDefault="00B85B0F" w:rsidP="00F35B05">
      <w:pPr>
        <w:pStyle w:val="Rubrik2"/>
        <w:sectPr w:rsidR="00B85B0F" w:rsidSect="00B85B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BD2219" w14:textId="49443294" w:rsidR="00B85B0F" w:rsidRPr="00B85B0F" w:rsidRDefault="00B85B0F" w:rsidP="00B85B0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85B0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F01A0" wp14:editId="59DB331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E04E9" w14:textId="77777777" w:rsidR="00B85B0F" w:rsidRPr="003D37FD" w:rsidRDefault="00B85B0F" w:rsidP="00B85B0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15343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6F01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E9E04E9" w14:textId="77777777" w:rsidR="00B85B0F" w:rsidRPr="003D37FD" w:rsidRDefault="00B85B0F" w:rsidP="00B85B0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15343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5C500AF" w14:textId="18D1A665" w:rsidR="00B85B0F" w:rsidRPr="00F026A2" w:rsidRDefault="00C4494E" w:rsidP="00C4494E">
      <w:pPr>
        <w:pStyle w:val="Rubrik1"/>
        <w:rPr>
          <w:rFonts w:ascii="Verdana" w:hAnsi="Verdana"/>
          <w:b/>
          <w:bCs w:val="0"/>
          <w:noProof/>
          <w:sz w:val="44"/>
          <w:szCs w:val="44"/>
        </w:rPr>
      </w:pPr>
      <w:bookmarkStart w:id="1" w:name="_1314629194"/>
      <w:bookmarkStart w:id="2" w:name="Rubrik"/>
      <w:bookmarkEnd w:id="1"/>
      <w:bookmarkEnd w:id="2"/>
      <w:r w:rsidRPr="00F026A2">
        <w:rPr>
          <w:rFonts w:ascii="Verdana" w:hAnsi="Verdana"/>
          <w:b/>
          <w:bCs w:val="0"/>
          <w:noProof/>
          <w:sz w:val="44"/>
          <w:szCs w:val="44"/>
        </w:rPr>
        <w:t>Akutbesök för patienter i cytopen fas</w:t>
      </w:r>
    </w:p>
    <w:p w14:paraId="2C1414D2" w14:textId="77777777" w:rsidR="00F026A2" w:rsidRPr="00F026A2" w:rsidRDefault="00F026A2" w:rsidP="00F026A2">
      <w:pPr>
        <w:pStyle w:val="Rubrik2"/>
        <w:rPr>
          <w:rFonts w:ascii="Verdana" w:hAnsi="Verdana"/>
          <w:sz w:val="36"/>
          <w:szCs w:val="36"/>
        </w:rPr>
      </w:pPr>
      <w:r w:rsidRPr="00F026A2">
        <w:rPr>
          <w:rFonts w:ascii="Verdana" w:hAnsi="Verdana"/>
          <w:sz w:val="36"/>
          <w:szCs w:val="36"/>
        </w:rPr>
        <w:t>Förändringar sedan föregående version</w:t>
      </w:r>
    </w:p>
    <w:p w14:paraId="4159C62A" w14:textId="7562FEAF" w:rsidR="00F026A2" w:rsidRPr="007678F7" w:rsidRDefault="00F026A2" w:rsidP="00F026A2">
      <w:pPr>
        <w:rPr>
          <w:rFonts w:ascii="Georgia" w:hAnsi="Georgia"/>
        </w:rPr>
      </w:pPr>
      <w:r w:rsidRPr="007678F7">
        <w:rPr>
          <w:rFonts w:ascii="Georgia" w:hAnsi="Georgia"/>
        </w:rPr>
        <w:t xml:space="preserve">Ändrade kontaktuppgifter. Utökad information gällande även låga trombocyter och lågt </w:t>
      </w:r>
      <w:proofErr w:type="spellStart"/>
      <w:r w:rsidRPr="007678F7">
        <w:rPr>
          <w:rFonts w:ascii="Georgia" w:hAnsi="Georgia"/>
        </w:rPr>
        <w:t>Hb-värde</w:t>
      </w:r>
      <w:proofErr w:type="spellEnd"/>
      <w:r w:rsidRPr="007678F7">
        <w:rPr>
          <w:rFonts w:ascii="Georgia" w:hAnsi="Georgia"/>
        </w:rPr>
        <w:t>.</w:t>
      </w:r>
    </w:p>
    <w:p w14:paraId="4DDEC485" w14:textId="4F350DA8" w:rsidR="00C4494E" w:rsidRPr="00F026A2" w:rsidRDefault="00C4494E" w:rsidP="00C4494E">
      <w:pPr>
        <w:pStyle w:val="Rubrik2"/>
        <w:rPr>
          <w:rFonts w:ascii="Verdana" w:hAnsi="Verdana"/>
          <w:sz w:val="36"/>
          <w:szCs w:val="36"/>
        </w:rPr>
      </w:pPr>
      <w:r w:rsidRPr="00F026A2">
        <w:rPr>
          <w:rFonts w:ascii="Verdana" w:hAnsi="Verdana"/>
          <w:sz w:val="36"/>
          <w:szCs w:val="36"/>
        </w:rPr>
        <w:t>Syfte</w:t>
      </w:r>
    </w:p>
    <w:p w14:paraId="125DAC6D" w14:textId="3CF94CE8" w:rsidR="00C4494E" w:rsidRPr="007678F7" w:rsidRDefault="0078079D" w:rsidP="00C4494E">
      <w:pPr>
        <w:rPr>
          <w:rFonts w:ascii="Georgia" w:hAnsi="Georgia"/>
        </w:rPr>
      </w:pPr>
      <w:r w:rsidRPr="007678F7">
        <w:rPr>
          <w:rFonts w:ascii="Georgia" w:hAnsi="Georgia"/>
        </w:rPr>
        <w:t>Hur man handlägger patienter</w:t>
      </w:r>
      <w:r w:rsidR="00A20E25" w:rsidRPr="007678F7">
        <w:rPr>
          <w:rFonts w:ascii="Georgia" w:hAnsi="Georgia"/>
        </w:rPr>
        <w:t xml:space="preserve"> </w:t>
      </w:r>
      <w:r w:rsidR="00510C2A" w:rsidRPr="007678F7">
        <w:rPr>
          <w:rFonts w:ascii="Georgia" w:hAnsi="Georgia"/>
        </w:rPr>
        <w:t>med pågående</w:t>
      </w:r>
      <w:r w:rsidR="00C627AB" w:rsidRPr="007678F7">
        <w:rPr>
          <w:rFonts w:ascii="Georgia" w:hAnsi="Georgia"/>
        </w:rPr>
        <w:t xml:space="preserve"> behandling på hematolog</w:t>
      </w:r>
      <w:r w:rsidR="00510C2A" w:rsidRPr="007678F7">
        <w:rPr>
          <w:rFonts w:ascii="Georgia" w:hAnsi="Georgia"/>
        </w:rPr>
        <w:t>mottagningen eller dagvården</w:t>
      </w:r>
      <w:r w:rsidR="00013CA8" w:rsidRPr="007678F7">
        <w:rPr>
          <w:rFonts w:ascii="Georgia" w:hAnsi="Georgia"/>
        </w:rPr>
        <w:t xml:space="preserve"> som är i behov av vård</w:t>
      </w:r>
      <w:r w:rsidR="485E6593" w:rsidRPr="007678F7">
        <w:rPr>
          <w:rFonts w:ascii="Georgia" w:hAnsi="Georgia"/>
        </w:rPr>
        <w:t xml:space="preserve"> på grund av låga vita blodkroppar, låga trombocyter eller uttalad anemi.</w:t>
      </w:r>
    </w:p>
    <w:p w14:paraId="1B8903D6" w14:textId="6C3CBA97" w:rsidR="00C4494E" w:rsidRPr="00F026A2" w:rsidRDefault="00C4494E" w:rsidP="00C4494E">
      <w:pPr>
        <w:pStyle w:val="Rubrik2"/>
        <w:rPr>
          <w:rFonts w:ascii="Verdana" w:hAnsi="Verdana"/>
          <w:sz w:val="36"/>
          <w:szCs w:val="36"/>
        </w:rPr>
      </w:pPr>
      <w:r w:rsidRPr="00F026A2">
        <w:rPr>
          <w:rFonts w:ascii="Verdana" w:hAnsi="Verdana"/>
          <w:sz w:val="36"/>
          <w:szCs w:val="36"/>
        </w:rPr>
        <w:t>Bakgrund</w:t>
      </w:r>
    </w:p>
    <w:p w14:paraId="3DA7AEA2" w14:textId="4A14EDBD" w:rsidR="00C4494E" w:rsidRPr="007678F7" w:rsidRDefault="00A32080" w:rsidP="00A32080">
      <w:pPr>
        <w:spacing w:after="0" w:line="240" w:lineRule="auto"/>
        <w:ind w:right="0"/>
        <w:rPr>
          <w:rFonts w:ascii="Georgia" w:hAnsi="Georgia"/>
        </w:rPr>
      </w:pPr>
      <w:r w:rsidRPr="007678F7">
        <w:rPr>
          <w:rFonts w:ascii="Georgia" w:hAnsi="Georgia"/>
        </w:rPr>
        <w:t xml:space="preserve">Patienter som behandlas på </w:t>
      </w:r>
      <w:r w:rsidR="001B0C08" w:rsidRPr="007678F7">
        <w:rPr>
          <w:rFonts w:ascii="Georgia" w:hAnsi="Georgia"/>
        </w:rPr>
        <w:t>h</w:t>
      </w:r>
      <w:r w:rsidRPr="007678F7">
        <w:rPr>
          <w:rFonts w:ascii="Georgia" w:hAnsi="Georgia"/>
        </w:rPr>
        <w:t>ematologsektionen i Uddevalla har alla fått anmodan om att höra av sig till enheten vid feberepisoder (&gt;38</w:t>
      </w:r>
      <w:r w:rsidR="002656C0" w:rsidRPr="007678F7">
        <w:rPr>
          <w:rFonts w:ascii="Georgia" w:hAnsi="Georgia"/>
        </w:rPr>
        <w:t xml:space="preserve"> </w:t>
      </w:r>
      <w:r w:rsidRPr="007678F7">
        <w:rPr>
          <w:rFonts w:ascii="Georgia" w:hAnsi="Georgia"/>
        </w:rPr>
        <w:t>gr</w:t>
      </w:r>
      <w:r w:rsidR="002656C0" w:rsidRPr="007678F7">
        <w:rPr>
          <w:rFonts w:ascii="Georgia" w:hAnsi="Georgia"/>
        </w:rPr>
        <w:t>ader</w:t>
      </w:r>
      <w:r w:rsidRPr="007678F7">
        <w:rPr>
          <w:rFonts w:ascii="Georgia" w:hAnsi="Georgia"/>
        </w:rPr>
        <w:t xml:space="preserve">) eller andra akuta problem som </w:t>
      </w:r>
      <w:r w:rsidR="4F7D0ED5" w:rsidRPr="007678F7">
        <w:rPr>
          <w:rFonts w:ascii="Georgia" w:hAnsi="Georgia"/>
        </w:rPr>
        <w:t>t</w:t>
      </w:r>
      <w:r w:rsidR="002656C0" w:rsidRPr="007678F7">
        <w:rPr>
          <w:rFonts w:ascii="Georgia" w:hAnsi="Georgia"/>
        </w:rPr>
        <w:t xml:space="preserve">ill </w:t>
      </w:r>
      <w:r w:rsidR="4F7D0ED5" w:rsidRPr="007678F7">
        <w:rPr>
          <w:rFonts w:ascii="Georgia" w:hAnsi="Georgia"/>
        </w:rPr>
        <w:t>ex</w:t>
      </w:r>
      <w:r w:rsidR="002656C0" w:rsidRPr="007678F7">
        <w:rPr>
          <w:rFonts w:ascii="Georgia" w:hAnsi="Georgia"/>
        </w:rPr>
        <w:t>empel</w:t>
      </w:r>
      <w:r w:rsidR="4F7D0ED5" w:rsidRPr="007678F7">
        <w:rPr>
          <w:rFonts w:ascii="Georgia" w:hAnsi="Georgia"/>
        </w:rPr>
        <w:t xml:space="preserve"> blödningar</w:t>
      </w:r>
      <w:r w:rsidR="6BB85C2C" w:rsidRPr="007678F7">
        <w:rPr>
          <w:rFonts w:ascii="Georgia" w:hAnsi="Georgia"/>
        </w:rPr>
        <w:t xml:space="preserve">, bröstsmärta och </w:t>
      </w:r>
      <w:proofErr w:type="spellStart"/>
      <w:r w:rsidR="6BB85C2C" w:rsidRPr="007678F7">
        <w:rPr>
          <w:rFonts w:ascii="Georgia" w:hAnsi="Georgia"/>
        </w:rPr>
        <w:t>dyspn</w:t>
      </w:r>
      <w:r w:rsidR="005D712A" w:rsidRPr="007678F7">
        <w:rPr>
          <w:rFonts w:ascii="Georgia" w:hAnsi="Georgia"/>
        </w:rPr>
        <w:t>é</w:t>
      </w:r>
      <w:proofErr w:type="spellEnd"/>
      <w:r w:rsidR="4F7D0ED5" w:rsidRPr="007678F7">
        <w:rPr>
          <w:rFonts w:ascii="Georgia" w:hAnsi="Georgia"/>
        </w:rPr>
        <w:t xml:space="preserve"> som </w:t>
      </w:r>
      <w:r w:rsidRPr="007678F7">
        <w:rPr>
          <w:rFonts w:ascii="Georgia" w:hAnsi="Georgia"/>
        </w:rPr>
        <w:t xml:space="preserve">kan ha samband med deras sjukdom eller behandling. Dagtid hör dessa patienter av sig till </w:t>
      </w:r>
      <w:r w:rsidR="001B0C08" w:rsidRPr="007678F7">
        <w:rPr>
          <w:rFonts w:ascii="Georgia" w:hAnsi="Georgia"/>
        </w:rPr>
        <w:t>sjuk</w:t>
      </w:r>
      <w:r w:rsidR="721EF290" w:rsidRPr="007678F7">
        <w:rPr>
          <w:rFonts w:ascii="Georgia" w:hAnsi="Georgia"/>
        </w:rPr>
        <w:t xml:space="preserve">sköterska på </w:t>
      </w:r>
      <w:r w:rsidR="001B0C08" w:rsidRPr="007678F7">
        <w:rPr>
          <w:rFonts w:ascii="Georgia" w:hAnsi="Georgia"/>
        </w:rPr>
        <w:t>d</w:t>
      </w:r>
      <w:r w:rsidRPr="007678F7">
        <w:rPr>
          <w:rFonts w:ascii="Georgia" w:hAnsi="Georgia"/>
        </w:rPr>
        <w:t xml:space="preserve">agvården och efter kontorstid handhas dessa ärenden via </w:t>
      </w:r>
      <w:r w:rsidR="6C620FD4" w:rsidRPr="007678F7">
        <w:rPr>
          <w:rFonts w:ascii="Georgia" w:hAnsi="Georgia"/>
        </w:rPr>
        <w:t xml:space="preserve">sköterska på </w:t>
      </w:r>
      <w:r w:rsidRPr="007678F7">
        <w:rPr>
          <w:rFonts w:ascii="Georgia" w:hAnsi="Georgia"/>
        </w:rPr>
        <w:t>avd</w:t>
      </w:r>
      <w:r w:rsidR="00E720AC" w:rsidRPr="007678F7">
        <w:rPr>
          <w:rFonts w:ascii="Georgia" w:hAnsi="Georgia"/>
        </w:rPr>
        <w:t>elning</w:t>
      </w:r>
      <w:r w:rsidRPr="007678F7">
        <w:rPr>
          <w:rFonts w:ascii="Georgia" w:hAnsi="Georgia"/>
        </w:rPr>
        <w:t xml:space="preserve"> </w:t>
      </w:r>
      <w:r w:rsidR="002656C0" w:rsidRPr="007678F7">
        <w:rPr>
          <w:rFonts w:ascii="Georgia" w:hAnsi="Georgia"/>
        </w:rPr>
        <w:t>45</w:t>
      </w:r>
      <w:r w:rsidR="4E6506D2" w:rsidRPr="007678F7">
        <w:rPr>
          <w:rFonts w:ascii="Georgia" w:hAnsi="Georgia"/>
        </w:rPr>
        <w:t>.</w:t>
      </w:r>
      <w:r w:rsidRPr="007678F7">
        <w:rPr>
          <w:rFonts w:ascii="Georgia" w:hAnsi="Georgia"/>
        </w:rPr>
        <w:t xml:space="preserve"> </w:t>
      </w:r>
      <w:r w:rsidR="27D5B663" w:rsidRPr="007678F7">
        <w:rPr>
          <w:rFonts w:ascii="Georgia" w:hAnsi="Georgia"/>
        </w:rPr>
        <w:t>Hematolog</w:t>
      </w:r>
      <w:r w:rsidR="2ECF816E" w:rsidRPr="007678F7">
        <w:rPr>
          <w:rFonts w:ascii="Georgia" w:hAnsi="Georgia"/>
        </w:rPr>
        <w:t>konsult/hematologbakjour</w:t>
      </w:r>
      <w:r w:rsidR="27D5B663" w:rsidRPr="007678F7">
        <w:rPr>
          <w:rFonts w:ascii="Georgia" w:hAnsi="Georgia"/>
        </w:rPr>
        <w:t xml:space="preserve"> </w:t>
      </w:r>
      <w:r w:rsidRPr="007678F7">
        <w:rPr>
          <w:rFonts w:ascii="Georgia" w:hAnsi="Georgia"/>
        </w:rPr>
        <w:t>avgör därefter vidare handläggning.</w:t>
      </w:r>
    </w:p>
    <w:p w14:paraId="125726A5" w14:textId="1C1741F7" w:rsidR="00B85B0F" w:rsidRPr="00F026A2" w:rsidRDefault="00C4494E" w:rsidP="00A32080">
      <w:pPr>
        <w:pStyle w:val="Rubrik2"/>
        <w:rPr>
          <w:rFonts w:ascii="Verdana" w:hAnsi="Verdana"/>
          <w:sz w:val="36"/>
          <w:szCs w:val="36"/>
        </w:rPr>
      </w:pPr>
      <w:r w:rsidRPr="00F026A2">
        <w:rPr>
          <w:rFonts w:ascii="Verdana" w:hAnsi="Verdana"/>
          <w:sz w:val="36"/>
          <w:szCs w:val="36"/>
        </w:rPr>
        <w:t>Arbetsbeskrivning</w:t>
      </w:r>
    </w:p>
    <w:p w14:paraId="1AAD3CE2" w14:textId="77777777" w:rsidR="00FA03DB" w:rsidRPr="007678F7" w:rsidRDefault="54BD641C" w:rsidP="00FA03DB">
      <w:pPr>
        <w:spacing w:after="0" w:line="240" w:lineRule="auto"/>
        <w:ind w:right="0"/>
        <w:rPr>
          <w:rFonts w:ascii="Georgia" w:hAnsi="Georgia"/>
        </w:rPr>
      </w:pPr>
      <w:r w:rsidRPr="007678F7">
        <w:rPr>
          <w:rFonts w:ascii="Georgia" w:hAnsi="Georgia"/>
        </w:rPr>
        <w:t>Stabila p</w:t>
      </w:r>
      <w:r w:rsidR="00B85B0F" w:rsidRPr="007678F7">
        <w:rPr>
          <w:rFonts w:ascii="Georgia" w:hAnsi="Georgia"/>
        </w:rPr>
        <w:t xml:space="preserve">atienter med feber och känd eller befarad neutropeni </w:t>
      </w:r>
      <w:r w:rsidR="1E9BB3B1" w:rsidRPr="007678F7">
        <w:rPr>
          <w:rFonts w:ascii="Georgia" w:hAnsi="Georgia"/>
        </w:rPr>
        <w:t xml:space="preserve">rekommenderas </w:t>
      </w:r>
      <w:r w:rsidR="0CFBB2EA" w:rsidRPr="007678F7">
        <w:rPr>
          <w:rFonts w:ascii="Georgia" w:hAnsi="Georgia"/>
        </w:rPr>
        <w:t xml:space="preserve">höra av sig till </w:t>
      </w:r>
      <w:r w:rsidR="00A666D6" w:rsidRPr="007678F7">
        <w:rPr>
          <w:rFonts w:ascii="Georgia" w:hAnsi="Georgia"/>
        </w:rPr>
        <w:t>sjuk</w:t>
      </w:r>
      <w:r w:rsidR="0CFBB2EA" w:rsidRPr="007678F7">
        <w:rPr>
          <w:rFonts w:ascii="Georgia" w:hAnsi="Georgia"/>
        </w:rPr>
        <w:t>sköterska på dagvården/avd</w:t>
      </w:r>
      <w:r w:rsidR="00E720AC" w:rsidRPr="007678F7">
        <w:rPr>
          <w:rFonts w:ascii="Georgia" w:hAnsi="Georgia"/>
        </w:rPr>
        <w:t>elning</w:t>
      </w:r>
      <w:r w:rsidR="0CFBB2EA" w:rsidRPr="007678F7">
        <w:rPr>
          <w:rFonts w:ascii="Georgia" w:hAnsi="Georgia"/>
        </w:rPr>
        <w:t xml:space="preserve"> </w:t>
      </w:r>
      <w:r w:rsidR="0A277B1E" w:rsidRPr="007678F7">
        <w:rPr>
          <w:rFonts w:ascii="Georgia" w:hAnsi="Georgia"/>
        </w:rPr>
        <w:t>45</w:t>
      </w:r>
      <w:r w:rsidR="0CFBB2EA" w:rsidRPr="007678F7">
        <w:rPr>
          <w:rFonts w:ascii="Georgia" w:hAnsi="Georgia"/>
        </w:rPr>
        <w:t xml:space="preserve"> beroende på tid på dygnet.</w:t>
      </w:r>
      <w:r w:rsidR="1E9BB3B1" w:rsidRPr="007678F7">
        <w:rPr>
          <w:rFonts w:ascii="Georgia" w:hAnsi="Georgia"/>
        </w:rPr>
        <w:t xml:space="preserve"> </w:t>
      </w:r>
      <w:r w:rsidR="00A666D6" w:rsidRPr="007678F7">
        <w:rPr>
          <w:rFonts w:ascii="Georgia" w:hAnsi="Georgia"/>
        </w:rPr>
        <w:t>Sjuks</w:t>
      </w:r>
      <w:r w:rsidR="1E9BB3B1" w:rsidRPr="007678F7">
        <w:rPr>
          <w:rFonts w:ascii="Georgia" w:hAnsi="Georgia"/>
        </w:rPr>
        <w:t>köterska på dagvården/avd</w:t>
      </w:r>
      <w:r w:rsidR="00E720AC" w:rsidRPr="007678F7">
        <w:rPr>
          <w:rFonts w:ascii="Georgia" w:hAnsi="Georgia"/>
        </w:rPr>
        <w:t>eln</w:t>
      </w:r>
      <w:r w:rsidR="45A2E41E" w:rsidRPr="007678F7">
        <w:rPr>
          <w:rFonts w:ascii="Georgia" w:hAnsi="Georgia"/>
        </w:rPr>
        <w:t>ing 45</w:t>
      </w:r>
      <w:r w:rsidR="45BE33D9" w:rsidRPr="007678F7">
        <w:rPr>
          <w:rFonts w:ascii="Georgia" w:hAnsi="Georgia"/>
        </w:rPr>
        <w:t xml:space="preserve"> kontaktar därefter hematologkonsult/hematologbakjour</w:t>
      </w:r>
      <w:r w:rsidR="1B2993BB" w:rsidRPr="007678F7">
        <w:rPr>
          <w:rFonts w:ascii="Georgia" w:hAnsi="Georgia"/>
        </w:rPr>
        <w:t>. O</w:t>
      </w:r>
      <w:r w:rsidR="6997EFE5" w:rsidRPr="007678F7">
        <w:rPr>
          <w:rFonts w:ascii="Georgia" w:hAnsi="Georgia"/>
        </w:rPr>
        <w:t xml:space="preserve">m patienten bedöms vara i behov av läkarbedömning/inläggning </w:t>
      </w:r>
      <w:r w:rsidR="721A3ACF" w:rsidRPr="007678F7">
        <w:rPr>
          <w:rFonts w:ascii="Georgia" w:hAnsi="Georgia"/>
        </w:rPr>
        <w:t>kan patienten vid plats komma direkt till avd</w:t>
      </w:r>
      <w:r w:rsidR="005B4DA4" w:rsidRPr="007678F7">
        <w:rPr>
          <w:rFonts w:ascii="Georgia" w:hAnsi="Georgia"/>
        </w:rPr>
        <w:t>elning</w:t>
      </w:r>
      <w:r w:rsidR="721A3ACF" w:rsidRPr="007678F7">
        <w:rPr>
          <w:rFonts w:ascii="Georgia" w:hAnsi="Georgia"/>
        </w:rPr>
        <w:t xml:space="preserve"> 45. </w:t>
      </w:r>
    </w:p>
    <w:p w14:paraId="1B36829C" w14:textId="77777777" w:rsidR="00FA03DB" w:rsidRPr="007678F7" w:rsidRDefault="00FA03DB">
      <w:pPr>
        <w:spacing w:after="0" w:line="240" w:lineRule="auto"/>
        <w:ind w:left="0" w:right="0"/>
        <w:rPr>
          <w:rFonts w:ascii="Georgia" w:hAnsi="Georgia"/>
        </w:rPr>
      </w:pPr>
      <w:r w:rsidRPr="007678F7">
        <w:rPr>
          <w:rFonts w:ascii="Georgia" w:hAnsi="Georgia"/>
        </w:rPr>
        <w:br w:type="page"/>
      </w:r>
    </w:p>
    <w:p w14:paraId="1DB7710A" w14:textId="6937C2BC" w:rsidR="00B85B0F" w:rsidRPr="007678F7" w:rsidRDefault="721A3ACF" w:rsidP="00FA03DB">
      <w:pPr>
        <w:spacing w:after="0" w:line="240" w:lineRule="auto"/>
        <w:ind w:right="0"/>
        <w:rPr>
          <w:rFonts w:ascii="Georgia" w:hAnsi="Georgia"/>
        </w:rPr>
      </w:pPr>
      <w:r w:rsidRPr="007678F7">
        <w:rPr>
          <w:rFonts w:ascii="Georgia" w:hAnsi="Georgia"/>
        </w:rPr>
        <w:lastRenderedPageBreak/>
        <w:t xml:space="preserve">Om det inte finns någon ledig plats för direktinläggning eller om patienten inte bedöms som stabil </w:t>
      </w:r>
      <w:r w:rsidR="1E9BB3B1" w:rsidRPr="007678F7">
        <w:rPr>
          <w:rFonts w:ascii="Georgia" w:hAnsi="Georgia"/>
        </w:rPr>
        <w:t>meddela</w:t>
      </w:r>
      <w:r w:rsidR="334973E3" w:rsidRPr="007678F7">
        <w:rPr>
          <w:rFonts w:ascii="Georgia" w:hAnsi="Georgia"/>
        </w:rPr>
        <w:t>s</w:t>
      </w:r>
      <w:r w:rsidR="3A766D19" w:rsidRPr="007678F7">
        <w:rPr>
          <w:rFonts w:ascii="Georgia" w:hAnsi="Georgia"/>
        </w:rPr>
        <w:t xml:space="preserve"> </w:t>
      </w:r>
      <w:r w:rsidR="1E9BB3B1" w:rsidRPr="007678F7">
        <w:rPr>
          <w:rFonts w:ascii="Georgia" w:hAnsi="Georgia"/>
        </w:rPr>
        <w:t>akut</w:t>
      </w:r>
      <w:r w:rsidR="7E9EF18D" w:rsidRPr="007678F7">
        <w:rPr>
          <w:rFonts w:ascii="Georgia" w:hAnsi="Georgia"/>
        </w:rPr>
        <w:t>mottagningen</w:t>
      </w:r>
      <w:r w:rsidR="1E9BB3B1" w:rsidRPr="007678F7">
        <w:rPr>
          <w:rFonts w:ascii="Georgia" w:hAnsi="Georgia"/>
        </w:rPr>
        <w:t xml:space="preserve"> </w:t>
      </w:r>
      <w:r w:rsidR="2E6F8272" w:rsidRPr="007678F7">
        <w:rPr>
          <w:rFonts w:ascii="Georgia" w:hAnsi="Georgia"/>
        </w:rPr>
        <w:t xml:space="preserve">(ledningssköterskan) </w:t>
      </w:r>
      <w:r w:rsidR="1E9BB3B1" w:rsidRPr="007678F7">
        <w:rPr>
          <w:rFonts w:ascii="Georgia" w:hAnsi="Georgia"/>
        </w:rPr>
        <w:t>att patienten är på väg dit</w:t>
      </w:r>
      <w:r w:rsidR="76651CAD" w:rsidRPr="007678F7">
        <w:rPr>
          <w:rFonts w:ascii="Georgia" w:hAnsi="Georgia"/>
        </w:rPr>
        <w:t>.</w:t>
      </w:r>
      <w:r w:rsidR="1E9BB3B1" w:rsidRPr="007678F7">
        <w:rPr>
          <w:rFonts w:ascii="Georgia" w:hAnsi="Georgia"/>
        </w:rPr>
        <w:t xml:space="preserve"> </w:t>
      </w:r>
      <w:r w:rsidR="0DB0375B" w:rsidRPr="007678F7">
        <w:rPr>
          <w:rFonts w:ascii="Georgia" w:hAnsi="Georgia"/>
        </w:rPr>
        <w:t>I</w:t>
      </w:r>
      <w:r w:rsidR="2A7D11AC" w:rsidRPr="007678F7">
        <w:rPr>
          <w:rFonts w:ascii="Georgia" w:hAnsi="Georgia"/>
        </w:rPr>
        <w:t xml:space="preserve">nformation om </w:t>
      </w:r>
      <w:r w:rsidR="666BC140" w:rsidRPr="007678F7">
        <w:rPr>
          <w:rFonts w:ascii="Georgia" w:hAnsi="Georgia"/>
        </w:rPr>
        <w:t>vart</w:t>
      </w:r>
      <w:r w:rsidR="2A7D11AC" w:rsidRPr="007678F7">
        <w:rPr>
          <w:rFonts w:ascii="Georgia" w:hAnsi="Georgia"/>
        </w:rPr>
        <w:t xml:space="preserve"> patienten ska </w:t>
      </w:r>
      <w:r w:rsidR="03133ECA" w:rsidRPr="007678F7">
        <w:rPr>
          <w:rFonts w:ascii="Georgia" w:hAnsi="Georgia"/>
        </w:rPr>
        <w:t>gå</w:t>
      </w:r>
      <w:r w:rsidR="6921F6DD" w:rsidRPr="007678F7">
        <w:rPr>
          <w:rFonts w:ascii="Georgia" w:hAnsi="Georgia"/>
        </w:rPr>
        <w:t xml:space="preserve"> </w:t>
      </w:r>
      <w:r w:rsidR="7FC90DE6" w:rsidRPr="007678F7">
        <w:rPr>
          <w:rFonts w:ascii="Georgia" w:hAnsi="Georgia"/>
        </w:rPr>
        <w:t>förmedlas till patienten så att he</w:t>
      </w:r>
      <w:r w:rsidR="79BD6145" w:rsidRPr="007678F7">
        <w:rPr>
          <w:rFonts w:ascii="Georgia" w:hAnsi="Georgia"/>
        </w:rPr>
        <w:t>n</w:t>
      </w:r>
      <w:r w:rsidR="6921F6DD" w:rsidRPr="007678F7">
        <w:rPr>
          <w:rFonts w:ascii="Georgia" w:hAnsi="Georgia"/>
        </w:rPr>
        <w:t xml:space="preserve"> </w:t>
      </w:r>
      <w:r w:rsidR="1AF3B346" w:rsidRPr="007678F7">
        <w:rPr>
          <w:rFonts w:ascii="Georgia" w:hAnsi="Georgia"/>
        </w:rPr>
        <w:t>k</w:t>
      </w:r>
      <w:r w:rsidR="3AEC6621" w:rsidRPr="007678F7">
        <w:rPr>
          <w:rFonts w:ascii="Georgia" w:hAnsi="Georgia"/>
        </w:rPr>
        <w:t>an</w:t>
      </w:r>
      <w:r w:rsidR="6921F6DD" w:rsidRPr="007678F7">
        <w:rPr>
          <w:rFonts w:ascii="Georgia" w:hAnsi="Georgia"/>
        </w:rPr>
        <w:t xml:space="preserve"> tas in </w:t>
      </w:r>
      <w:r w:rsidR="3AB262DB" w:rsidRPr="007678F7">
        <w:rPr>
          <w:rFonts w:ascii="Georgia" w:hAnsi="Georgia"/>
        </w:rPr>
        <w:t xml:space="preserve">direkt </w:t>
      </w:r>
      <w:r w:rsidR="6921F6DD" w:rsidRPr="007678F7">
        <w:rPr>
          <w:rFonts w:ascii="Georgia" w:hAnsi="Georgia"/>
        </w:rPr>
        <w:t>på enkelrum. Patienten ska alltså inte anmäla sig i luckan och sitta och vänta i väntrummet.</w:t>
      </w:r>
    </w:p>
    <w:p w14:paraId="1A63CD88" w14:textId="77777777" w:rsidR="00877376" w:rsidRPr="007678F7" w:rsidRDefault="00877376" w:rsidP="00A32080">
      <w:pPr>
        <w:spacing w:after="0" w:line="240" w:lineRule="auto"/>
        <w:ind w:right="0"/>
        <w:rPr>
          <w:rFonts w:ascii="Georgia" w:hAnsi="Georgia"/>
        </w:rPr>
      </w:pPr>
    </w:p>
    <w:p w14:paraId="217841A6" w14:textId="1B84308D" w:rsidR="00B85B0F" w:rsidRPr="007678F7" w:rsidRDefault="73DAFD03" w:rsidP="00A34E11">
      <w:pPr>
        <w:spacing w:after="0" w:line="240" w:lineRule="auto"/>
        <w:ind w:right="0"/>
        <w:rPr>
          <w:rFonts w:ascii="Georgia" w:hAnsi="Georgia"/>
        </w:rPr>
      </w:pPr>
      <w:r w:rsidRPr="007678F7">
        <w:rPr>
          <w:rFonts w:ascii="Georgia" w:hAnsi="Georgia"/>
        </w:rPr>
        <w:t xml:space="preserve">Inskrivning av stabil patient med </w:t>
      </w:r>
      <w:r w:rsidR="5A225B2A" w:rsidRPr="007678F7">
        <w:rPr>
          <w:rFonts w:ascii="Georgia" w:hAnsi="Georgia"/>
        </w:rPr>
        <w:t xml:space="preserve">neutropen </w:t>
      </w:r>
      <w:r w:rsidRPr="007678F7">
        <w:rPr>
          <w:rFonts w:ascii="Georgia" w:hAnsi="Georgia"/>
        </w:rPr>
        <w:t xml:space="preserve">feber </w:t>
      </w:r>
      <w:r w:rsidR="4503FF33" w:rsidRPr="007678F7">
        <w:rPr>
          <w:rFonts w:ascii="Georgia" w:hAnsi="Georgia"/>
        </w:rPr>
        <w:t xml:space="preserve">till vårdavdelning </w:t>
      </w:r>
      <w:r w:rsidRPr="007678F7">
        <w:rPr>
          <w:rFonts w:ascii="Georgia" w:hAnsi="Georgia"/>
        </w:rPr>
        <w:t>kan göras direkt från dagvården när det är möjligt.</w:t>
      </w:r>
      <w:r w:rsidR="00A34E11" w:rsidRPr="007678F7">
        <w:rPr>
          <w:rFonts w:ascii="Georgia" w:hAnsi="Georgia"/>
        </w:rPr>
        <w:t xml:space="preserve"> </w:t>
      </w:r>
      <w:r w:rsidRPr="007678F7">
        <w:rPr>
          <w:rFonts w:ascii="Georgia" w:hAnsi="Georgia"/>
        </w:rPr>
        <w:t>Patienter som på grund av sjukdom och/eller behandling har låga trombocyter och börjar blöda ska kontakta sjuksköterska på dagvården/</w:t>
      </w:r>
      <w:r w:rsidR="00877376" w:rsidRPr="007678F7">
        <w:rPr>
          <w:rFonts w:ascii="Georgia" w:hAnsi="Georgia"/>
        </w:rPr>
        <w:t>avdelning</w:t>
      </w:r>
      <w:r w:rsidRPr="007678F7">
        <w:rPr>
          <w:rFonts w:ascii="Georgia" w:hAnsi="Georgia"/>
        </w:rPr>
        <w:t xml:space="preserve"> </w:t>
      </w:r>
      <w:r w:rsidR="4A5D9BB4" w:rsidRPr="007678F7">
        <w:rPr>
          <w:rFonts w:ascii="Georgia" w:hAnsi="Georgia"/>
        </w:rPr>
        <w:t>45</w:t>
      </w:r>
      <w:r w:rsidRPr="007678F7">
        <w:rPr>
          <w:rFonts w:ascii="Georgia" w:hAnsi="Georgia"/>
        </w:rPr>
        <w:t xml:space="preserve"> beroende på tid på </w:t>
      </w:r>
      <w:r w:rsidR="2A644A1A" w:rsidRPr="007678F7">
        <w:rPr>
          <w:rFonts w:ascii="Georgia" w:hAnsi="Georgia"/>
        </w:rPr>
        <w:t xml:space="preserve">dygnet. Hematologkonsult/bakjour kontaktas då och tar ställning till om patienten kan komma till dagvården för kontroll och </w:t>
      </w:r>
      <w:r w:rsidR="05FF5330" w:rsidRPr="007678F7">
        <w:rPr>
          <w:rFonts w:ascii="Georgia" w:hAnsi="Georgia"/>
        </w:rPr>
        <w:t>ev</w:t>
      </w:r>
      <w:r w:rsidR="009132A6" w:rsidRPr="007678F7">
        <w:rPr>
          <w:rFonts w:ascii="Georgia" w:hAnsi="Georgia"/>
        </w:rPr>
        <w:t>entuell</w:t>
      </w:r>
      <w:r w:rsidR="2A644A1A" w:rsidRPr="007678F7">
        <w:rPr>
          <w:rFonts w:ascii="Georgia" w:hAnsi="Georgia"/>
        </w:rPr>
        <w:t xml:space="preserve"> trombocyttransfusion alternativt behöver söka</w:t>
      </w:r>
      <w:r w:rsidR="7D6DC20C" w:rsidRPr="007678F7">
        <w:rPr>
          <w:rFonts w:ascii="Georgia" w:hAnsi="Georgia"/>
        </w:rPr>
        <w:t xml:space="preserve"> vård på akutmottagningen för bedömning, provtagning och </w:t>
      </w:r>
      <w:r w:rsidR="40BC75C7" w:rsidRPr="007678F7">
        <w:rPr>
          <w:rFonts w:ascii="Georgia" w:hAnsi="Georgia"/>
        </w:rPr>
        <w:t>ev</w:t>
      </w:r>
      <w:r w:rsidR="009132A6" w:rsidRPr="007678F7">
        <w:rPr>
          <w:rFonts w:ascii="Georgia" w:hAnsi="Georgia"/>
        </w:rPr>
        <w:t>entuell</w:t>
      </w:r>
      <w:r w:rsidR="7D6DC20C" w:rsidRPr="007678F7">
        <w:rPr>
          <w:rFonts w:ascii="Georgia" w:hAnsi="Georgia"/>
        </w:rPr>
        <w:t xml:space="preserve"> åtgärd.</w:t>
      </w:r>
    </w:p>
    <w:p w14:paraId="1AFAE1B0" w14:textId="77777777" w:rsidR="009132A6" w:rsidRPr="007678F7" w:rsidRDefault="009132A6" w:rsidP="00A32080">
      <w:pPr>
        <w:spacing w:after="0" w:line="240" w:lineRule="auto"/>
        <w:ind w:right="0"/>
        <w:rPr>
          <w:rFonts w:ascii="Georgia" w:hAnsi="Georgia"/>
        </w:rPr>
      </w:pPr>
    </w:p>
    <w:bookmarkEnd w:id="0"/>
    <w:p w14:paraId="3F7CF7F1" w14:textId="0BC1B890" w:rsidR="7D6DC20C" w:rsidRPr="007678F7" w:rsidRDefault="7D6DC20C" w:rsidP="2FC0E670">
      <w:pPr>
        <w:spacing w:after="0" w:line="240" w:lineRule="auto"/>
        <w:ind w:right="0"/>
        <w:rPr>
          <w:rFonts w:ascii="Georgia" w:hAnsi="Georgia"/>
        </w:rPr>
      </w:pPr>
      <w:r w:rsidRPr="007678F7">
        <w:rPr>
          <w:rFonts w:ascii="Georgia" w:hAnsi="Georgia"/>
        </w:rPr>
        <w:t>Patienter som på grund av sjukdom och/eller behandling har lågt Hb</w:t>
      </w:r>
      <w:r w:rsidR="00A34E11" w:rsidRPr="007678F7">
        <w:rPr>
          <w:rFonts w:ascii="Georgia" w:hAnsi="Georgia"/>
        </w:rPr>
        <w:t>-</w:t>
      </w:r>
      <w:r w:rsidRPr="007678F7">
        <w:rPr>
          <w:rFonts w:ascii="Georgia" w:hAnsi="Georgia"/>
        </w:rPr>
        <w:t xml:space="preserve">värde rekommenderas höra av sig till </w:t>
      </w:r>
      <w:r w:rsidR="00A34E11" w:rsidRPr="007678F7">
        <w:rPr>
          <w:rFonts w:ascii="Georgia" w:hAnsi="Georgia"/>
        </w:rPr>
        <w:t>sjuk</w:t>
      </w:r>
      <w:r w:rsidRPr="007678F7">
        <w:rPr>
          <w:rFonts w:ascii="Georgia" w:hAnsi="Georgia"/>
        </w:rPr>
        <w:t>sköterska på dagvården/</w:t>
      </w:r>
      <w:r w:rsidR="00877376" w:rsidRPr="007678F7">
        <w:rPr>
          <w:rFonts w:ascii="Georgia" w:hAnsi="Georgia"/>
        </w:rPr>
        <w:t>avdelning</w:t>
      </w:r>
      <w:r w:rsidRPr="007678F7">
        <w:rPr>
          <w:rFonts w:ascii="Georgia" w:hAnsi="Georgia"/>
        </w:rPr>
        <w:t xml:space="preserve"> </w:t>
      </w:r>
      <w:r w:rsidR="23A116F2" w:rsidRPr="007678F7">
        <w:rPr>
          <w:rFonts w:ascii="Georgia" w:hAnsi="Georgia"/>
        </w:rPr>
        <w:t>45</w:t>
      </w:r>
      <w:r w:rsidRPr="007678F7">
        <w:rPr>
          <w:rFonts w:ascii="Georgia" w:hAnsi="Georgia"/>
        </w:rPr>
        <w:t xml:space="preserve"> om tilltagande symtom i form av andfåd</w:t>
      </w:r>
      <w:r w:rsidR="363042FC" w:rsidRPr="007678F7">
        <w:rPr>
          <w:rFonts w:ascii="Georgia" w:hAnsi="Georgia"/>
        </w:rPr>
        <w:t xml:space="preserve">dhet eller bröstsmärta. </w:t>
      </w:r>
      <w:r w:rsidR="00A34E11" w:rsidRPr="007678F7">
        <w:rPr>
          <w:rFonts w:ascii="Georgia" w:hAnsi="Georgia"/>
        </w:rPr>
        <w:t>Sjuks</w:t>
      </w:r>
      <w:r w:rsidR="363042FC" w:rsidRPr="007678F7">
        <w:rPr>
          <w:rFonts w:ascii="Georgia" w:hAnsi="Georgia"/>
        </w:rPr>
        <w:t xml:space="preserve">köterska kontaktar då hematologkonsult/bakjour som beslutar om patienten kan komma till dagvården för klinisk kontroll, provtagning och </w:t>
      </w:r>
      <w:r w:rsidR="31F588E4" w:rsidRPr="007678F7">
        <w:rPr>
          <w:rFonts w:ascii="Georgia" w:hAnsi="Georgia"/>
        </w:rPr>
        <w:t>ev</w:t>
      </w:r>
      <w:r w:rsidR="00A666D6" w:rsidRPr="007678F7">
        <w:rPr>
          <w:rFonts w:ascii="Georgia" w:hAnsi="Georgia"/>
        </w:rPr>
        <w:t>entuell</w:t>
      </w:r>
      <w:r w:rsidR="31F588E4" w:rsidRPr="007678F7">
        <w:rPr>
          <w:rFonts w:ascii="Georgia" w:hAnsi="Georgia"/>
        </w:rPr>
        <w:t xml:space="preserve"> </w:t>
      </w:r>
      <w:r w:rsidR="6BB852C3" w:rsidRPr="007678F7">
        <w:rPr>
          <w:rFonts w:ascii="Georgia" w:hAnsi="Georgia"/>
        </w:rPr>
        <w:t>blod</w:t>
      </w:r>
      <w:r w:rsidR="363042FC" w:rsidRPr="007678F7">
        <w:rPr>
          <w:rFonts w:ascii="Georgia" w:hAnsi="Georgia"/>
        </w:rPr>
        <w:t>transfu</w:t>
      </w:r>
      <w:r w:rsidR="58A1F1CA" w:rsidRPr="007678F7">
        <w:rPr>
          <w:rFonts w:ascii="Georgia" w:hAnsi="Georgia"/>
        </w:rPr>
        <w:t>s</w:t>
      </w:r>
      <w:r w:rsidR="363042FC" w:rsidRPr="007678F7">
        <w:rPr>
          <w:rFonts w:ascii="Georgia" w:hAnsi="Georgia"/>
        </w:rPr>
        <w:t>ion eller om p</w:t>
      </w:r>
      <w:r w:rsidR="6E6E91C9" w:rsidRPr="007678F7">
        <w:rPr>
          <w:rFonts w:ascii="Georgia" w:hAnsi="Georgia"/>
        </w:rPr>
        <w:t>atienten behöver komma till akutmottagningen för bedömning i form av klinisk kontroll, provtagning och ställningstagande till transfusion och/eller inläggning på vårdavdelning.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85B0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40CE" w14:textId="77777777" w:rsidR="005D693C" w:rsidRDefault="005D693C">
      <w:r>
        <w:separator/>
      </w:r>
    </w:p>
  </w:endnote>
  <w:endnote w:type="continuationSeparator" w:id="0">
    <w:p w14:paraId="06434345" w14:textId="77777777" w:rsidR="005D693C" w:rsidRDefault="005D693C">
      <w:r>
        <w:continuationSeparator/>
      </w:r>
    </w:p>
  </w:endnote>
  <w:endnote w:type="continuationNotice" w:id="1">
    <w:p w14:paraId="6F28D8D2" w14:textId="77777777" w:rsidR="005D693C" w:rsidRDefault="005D69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rFonts w:ascii="Georgia" w:hAnsi="Georgia"/>
        <w:sz w:val="22"/>
        <w:szCs w:val="22"/>
      </w:rPr>
    </w:sdtEndPr>
    <w:sdtContent>
      <w:p w14:paraId="47BD2091" w14:textId="326E4C0C" w:rsidR="00C50EE5" w:rsidRPr="00A634FB" w:rsidRDefault="00A65FD4" w:rsidP="00EC0A68">
        <w:pPr>
          <w:pStyle w:val="Sidfot"/>
          <w:rPr>
            <w:rFonts w:ascii="Georgia" w:hAnsi="Georgia"/>
            <w:sz w:val="22"/>
            <w:szCs w:val="22"/>
          </w:rPr>
        </w:pPr>
        <w:r w:rsidRPr="00A634FB">
          <w:rPr>
            <w:rFonts w:ascii="Georgia" w:hAnsi="Georgia"/>
            <w:sz w:val="22"/>
            <w:szCs w:val="22"/>
          </w:rPr>
          <w:t xml:space="preserve"> </w:t>
        </w:r>
        <w:r w:rsidR="00A634FB" w:rsidRPr="00A634FB">
          <w:rPr>
            <w:rFonts w:ascii="Georgia" w:hAnsi="Georgia"/>
            <w:sz w:val="22"/>
            <w:szCs w:val="22"/>
          </w:rPr>
          <w:fldChar w:fldCharType="begin"/>
        </w:r>
        <w:r w:rsidR="00A634FB" w:rsidRPr="00A634FB">
          <w:rPr>
            <w:rFonts w:ascii="Georgia" w:hAnsi="Georgia"/>
            <w:sz w:val="22"/>
            <w:szCs w:val="22"/>
          </w:rPr>
          <w:instrText>PAGE  \* Arabic  \* MERGEFORMAT</w:instrText>
        </w:r>
        <w:r w:rsidR="00A634FB" w:rsidRPr="00A634FB">
          <w:rPr>
            <w:rFonts w:ascii="Georgia" w:hAnsi="Georgia"/>
            <w:sz w:val="22"/>
            <w:szCs w:val="22"/>
          </w:rPr>
          <w:fldChar w:fldCharType="separate"/>
        </w:r>
        <w:r w:rsidR="00A634FB" w:rsidRPr="00A634FB">
          <w:rPr>
            <w:rFonts w:ascii="Georgia" w:hAnsi="Georgia"/>
            <w:sz w:val="22"/>
            <w:szCs w:val="22"/>
          </w:rPr>
          <w:t>1</w:t>
        </w:r>
        <w:r w:rsidR="00A634FB" w:rsidRPr="00A634FB">
          <w:rPr>
            <w:rFonts w:ascii="Georgia" w:hAnsi="Georgia"/>
            <w:sz w:val="22"/>
            <w:szCs w:val="22"/>
          </w:rPr>
          <w:fldChar w:fldCharType="end"/>
        </w:r>
        <w:r w:rsidR="00A634FB" w:rsidRPr="00A634FB">
          <w:rPr>
            <w:rFonts w:ascii="Georgia" w:hAnsi="Georgia"/>
            <w:sz w:val="22"/>
            <w:szCs w:val="22"/>
          </w:rPr>
          <w:t xml:space="preserve">  (</w:t>
        </w:r>
        <w:r w:rsidR="00A634FB" w:rsidRPr="00A634FB">
          <w:rPr>
            <w:rFonts w:ascii="Georgia" w:hAnsi="Georgia"/>
            <w:sz w:val="22"/>
            <w:szCs w:val="22"/>
          </w:rPr>
          <w:fldChar w:fldCharType="begin"/>
        </w:r>
        <w:r w:rsidR="00A634FB" w:rsidRPr="00A634FB">
          <w:rPr>
            <w:rFonts w:ascii="Georgia" w:hAnsi="Georgia"/>
            <w:sz w:val="22"/>
            <w:szCs w:val="22"/>
          </w:rPr>
          <w:instrText>NUMPAGES  \* Arabic  \* MERGEFORMAT</w:instrText>
        </w:r>
        <w:r w:rsidR="00A634FB" w:rsidRPr="00A634FB">
          <w:rPr>
            <w:rFonts w:ascii="Georgia" w:hAnsi="Georgia"/>
            <w:sz w:val="22"/>
            <w:szCs w:val="22"/>
          </w:rPr>
          <w:fldChar w:fldCharType="separate"/>
        </w:r>
        <w:r w:rsidR="00A634FB" w:rsidRPr="00A634FB">
          <w:rPr>
            <w:rFonts w:ascii="Georgia" w:hAnsi="Georgia"/>
            <w:sz w:val="22"/>
            <w:szCs w:val="22"/>
          </w:rPr>
          <w:t>2</w:t>
        </w:r>
        <w:r w:rsidR="00A634FB" w:rsidRPr="00A634FB">
          <w:rPr>
            <w:rFonts w:ascii="Georgia" w:hAnsi="Georgia"/>
            <w:sz w:val="22"/>
            <w:szCs w:val="22"/>
          </w:rPr>
          <w:fldChar w:fldCharType="end"/>
        </w:r>
        <w:r w:rsidR="00A634FB" w:rsidRPr="00A634FB">
          <w:rPr>
            <w:rFonts w:ascii="Georgia" w:hAnsi="Georgia"/>
            <w:sz w:val="22"/>
            <w:szCs w:val="22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11E4FE1" w:rsidR="00660269" w:rsidRDefault="008E546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52EB330B" wp14:editId="1DF2418D">
          <wp:simplePos x="0" y="0"/>
          <wp:positionH relativeFrom="column">
            <wp:posOffset>4643820</wp:posOffset>
          </wp:positionH>
          <wp:positionV relativeFrom="paragraph">
            <wp:posOffset>-8062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6C19E" w14:textId="77777777" w:rsidR="005D693C" w:rsidRDefault="005D693C"/>
  </w:footnote>
  <w:footnote w:type="continuationSeparator" w:id="0">
    <w:p w14:paraId="59965723" w14:textId="77777777" w:rsidR="005D693C" w:rsidRDefault="005D693C">
      <w:r>
        <w:continuationSeparator/>
      </w:r>
    </w:p>
  </w:footnote>
  <w:footnote w:type="continuationNotice" w:id="1">
    <w:p w14:paraId="5DD7E846" w14:textId="77777777" w:rsidR="005D693C" w:rsidRDefault="005D69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Pr="00A634FB" w:rsidRDefault="00DA65C4" w:rsidP="00DA65C4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A634FB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A634FB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Pr="00A634FB" w:rsidRDefault="00DA65C4" w:rsidP="00DA65C4">
                    <w:pPr>
                      <w:ind w:left="0"/>
                      <w:rPr>
                        <w:rFonts w:ascii="Georgia" w:hAnsi="Georgia"/>
                      </w:rPr>
                    </w:pPr>
                    <w:r w:rsidRPr="00A634FB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A634FB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06BEE5A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BA2C47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BA2C47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BA2C47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BA2C47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BA2C47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BA2C47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09743227">
    <w:abstractNumId w:val="17"/>
  </w:num>
  <w:num w:numId="2" w16cid:durableId="356782515">
    <w:abstractNumId w:val="14"/>
  </w:num>
  <w:num w:numId="3" w16cid:durableId="1647464984">
    <w:abstractNumId w:val="0"/>
  </w:num>
  <w:num w:numId="4" w16cid:durableId="229656222">
    <w:abstractNumId w:val="6"/>
  </w:num>
  <w:num w:numId="5" w16cid:durableId="2037610388">
    <w:abstractNumId w:val="15"/>
  </w:num>
  <w:num w:numId="6" w16cid:durableId="703679096">
    <w:abstractNumId w:val="2"/>
  </w:num>
  <w:num w:numId="7" w16cid:durableId="200287027">
    <w:abstractNumId w:val="11"/>
  </w:num>
  <w:num w:numId="8" w16cid:durableId="395973301">
    <w:abstractNumId w:val="8"/>
  </w:num>
  <w:num w:numId="9" w16cid:durableId="1640500237">
    <w:abstractNumId w:val="1"/>
  </w:num>
  <w:num w:numId="10" w16cid:durableId="1226573299">
    <w:abstractNumId w:val="1"/>
  </w:num>
  <w:num w:numId="11" w16cid:durableId="1381591121">
    <w:abstractNumId w:val="3"/>
  </w:num>
  <w:num w:numId="12" w16cid:durableId="1285497873">
    <w:abstractNumId w:val="4"/>
  </w:num>
  <w:num w:numId="13" w16cid:durableId="481392628">
    <w:abstractNumId w:val="13"/>
  </w:num>
  <w:num w:numId="14" w16cid:durableId="25178974">
    <w:abstractNumId w:val="9"/>
  </w:num>
  <w:num w:numId="15" w16cid:durableId="48963412">
    <w:abstractNumId w:val="7"/>
  </w:num>
  <w:num w:numId="16" w16cid:durableId="854656345">
    <w:abstractNumId w:val="12"/>
  </w:num>
  <w:num w:numId="17" w16cid:durableId="2118481146">
    <w:abstractNumId w:val="5"/>
  </w:num>
  <w:num w:numId="18" w16cid:durableId="1961959536">
    <w:abstractNumId w:val="10"/>
  </w:num>
  <w:num w:numId="19" w16cid:durableId="1569182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CA8"/>
    <w:rsid w:val="00016CF0"/>
    <w:rsid w:val="00021F6A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0C08"/>
    <w:rsid w:val="001B762C"/>
    <w:rsid w:val="001C4D0A"/>
    <w:rsid w:val="001C5FEF"/>
    <w:rsid w:val="001E275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6C0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0C2A"/>
    <w:rsid w:val="00511CC4"/>
    <w:rsid w:val="0052575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DA4"/>
    <w:rsid w:val="005C0045"/>
    <w:rsid w:val="005C084E"/>
    <w:rsid w:val="005C4606"/>
    <w:rsid w:val="005D0B0C"/>
    <w:rsid w:val="005D693C"/>
    <w:rsid w:val="005D712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8F7"/>
    <w:rsid w:val="00771100"/>
    <w:rsid w:val="007759DD"/>
    <w:rsid w:val="0078079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376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466"/>
    <w:rsid w:val="008E682C"/>
    <w:rsid w:val="008E78A1"/>
    <w:rsid w:val="008F589F"/>
    <w:rsid w:val="00906238"/>
    <w:rsid w:val="00907EF9"/>
    <w:rsid w:val="0091295C"/>
    <w:rsid w:val="009132A6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E25"/>
    <w:rsid w:val="00A264BE"/>
    <w:rsid w:val="00A272CA"/>
    <w:rsid w:val="00A32080"/>
    <w:rsid w:val="00A33051"/>
    <w:rsid w:val="00A34E11"/>
    <w:rsid w:val="00A407AD"/>
    <w:rsid w:val="00A40923"/>
    <w:rsid w:val="00A41C05"/>
    <w:rsid w:val="00A42426"/>
    <w:rsid w:val="00A514B7"/>
    <w:rsid w:val="00A54A0B"/>
    <w:rsid w:val="00A634FB"/>
    <w:rsid w:val="00A65FD4"/>
    <w:rsid w:val="00A666D6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43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B0F"/>
    <w:rsid w:val="00B86453"/>
    <w:rsid w:val="00B90054"/>
    <w:rsid w:val="00B92C14"/>
    <w:rsid w:val="00BA0066"/>
    <w:rsid w:val="00BA2C47"/>
    <w:rsid w:val="00BB69DB"/>
    <w:rsid w:val="00BC322E"/>
    <w:rsid w:val="00BC44CD"/>
    <w:rsid w:val="00BC48A6"/>
    <w:rsid w:val="00BE7978"/>
    <w:rsid w:val="00C07DDB"/>
    <w:rsid w:val="00C4115D"/>
    <w:rsid w:val="00C43BDD"/>
    <w:rsid w:val="00C4494E"/>
    <w:rsid w:val="00C47778"/>
    <w:rsid w:val="00C5011E"/>
    <w:rsid w:val="00C50EE5"/>
    <w:rsid w:val="00C5240A"/>
    <w:rsid w:val="00C5398F"/>
    <w:rsid w:val="00C556F5"/>
    <w:rsid w:val="00C627A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0A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6A2"/>
    <w:rsid w:val="00F22264"/>
    <w:rsid w:val="00F2564D"/>
    <w:rsid w:val="00F35B05"/>
    <w:rsid w:val="00F413D9"/>
    <w:rsid w:val="00F5135F"/>
    <w:rsid w:val="00F51F78"/>
    <w:rsid w:val="00F71864"/>
    <w:rsid w:val="00F86F47"/>
    <w:rsid w:val="00F90B64"/>
    <w:rsid w:val="00FA03D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133ECA"/>
    <w:rsid w:val="032A3B54"/>
    <w:rsid w:val="03DB3816"/>
    <w:rsid w:val="05FF5330"/>
    <w:rsid w:val="0A277B1E"/>
    <w:rsid w:val="0BE649FB"/>
    <w:rsid w:val="0C65E994"/>
    <w:rsid w:val="0CD11D9A"/>
    <w:rsid w:val="0CFBB2EA"/>
    <w:rsid w:val="0DB0375B"/>
    <w:rsid w:val="1008BE5C"/>
    <w:rsid w:val="14DC2F7F"/>
    <w:rsid w:val="1677FFE0"/>
    <w:rsid w:val="19DDD2C3"/>
    <w:rsid w:val="1AF3B346"/>
    <w:rsid w:val="1B2993BB"/>
    <w:rsid w:val="1E9BB3B1"/>
    <w:rsid w:val="205B8C09"/>
    <w:rsid w:val="22954D1D"/>
    <w:rsid w:val="23A116F2"/>
    <w:rsid w:val="2781BCA4"/>
    <w:rsid w:val="27D5B663"/>
    <w:rsid w:val="2A644A1A"/>
    <w:rsid w:val="2A7D11AC"/>
    <w:rsid w:val="2AA84C88"/>
    <w:rsid w:val="2B515BC4"/>
    <w:rsid w:val="2B59494A"/>
    <w:rsid w:val="2C441CE9"/>
    <w:rsid w:val="2D16C9F9"/>
    <w:rsid w:val="2DDFED4A"/>
    <w:rsid w:val="2E6F8272"/>
    <w:rsid w:val="2E90EA0C"/>
    <w:rsid w:val="2ECF816E"/>
    <w:rsid w:val="2FC0E670"/>
    <w:rsid w:val="2FD0B554"/>
    <w:rsid w:val="305F75EE"/>
    <w:rsid w:val="31F588E4"/>
    <w:rsid w:val="334973E3"/>
    <w:rsid w:val="33645B2F"/>
    <w:rsid w:val="3398E28E"/>
    <w:rsid w:val="363042FC"/>
    <w:rsid w:val="3779453C"/>
    <w:rsid w:val="39F54D01"/>
    <w:rsid w:val="3A766D19"/>
    <w:rsid w:val="3AB262DB"/>
    <w:rsid w:val="3AEC6621"/>
    <w:rsid w:val="3B6F6D14"/>
    <w:rsid w:val="40BC75C7"/>
    <w:rsid w:val="412DB1D6"/>
    <w:rsid w:val="4503FF33"/>
    <w:rsid w:val="45A2E41E"/>
    <w:rsid w:val="45BE33D9"/>
    <w:rsid w:val="485E6593"/>
    <w:rsid w:val="48778DF0"/>
    <w:rsid w:val="4A5D9BB4"/>
    <w:rsid w:val="4BAF2EB2"/>
    <w:rsid w:val="4D4AFF13"/>
    <w:rsid w:val="4E6506D2"/>
    <w:rsid w:val="4F7D0ED5"/>
    <w:rsid w:val="521E7036"/>
    <w:rsid w:val="54BD641C"/>
    <w:rsid w:val="55C6D831"/>
    <w:rsid w:val="58A1F1CA"/>
    <w:rsid w:val="5925861F"/>
    <w:rsid w:val="5A225B2A"/>
    <w:rsid w:val="5BB8234D"/>
    <w:rsid w:val="607F9B42"/>
    <w:rsid w:val="62CC6865"/>
    <w:rsid w:val="647B2B65"/>
    <w:rsid w:val="660BF6AD"/>
    <w:rsid w:val="666BC140"/>
    <w:rsid w:val="6921F6DD"/>
    <w:rsid w:val="6943976F"/>
    <w:rsid w:val="6997EFE5"/>
    <w:rsid w:val="6A267D88"/>
    <w:rsid w:val="6A6A4587"/>
    <w:rsid w:val="6B2CF8ED"/>
    <w:rsid w:val="6BB852C3"/>
    <w:rsid w:val="6BB85C2C"/>
    <w:rsid w:val="6BC24DE9"/>
    <w:rsid w:val="6C5D6F38"/>
    <w:rsid w:val="6C620FD4"/>
    <w:rsid w:val="6E6E91C9"/>
    <w:rsid w:val="6FB2D8F3"/>
    <w:rsid w:val="714EA954"/>
    <w:rsid w:val="721A3ACF"/>
    <w:rsid w:val="721EF290"/>
    <w:rsid w:val="73DAFD03"/>
    <w:rsid w:val="76651CAD"/>
    <w:rsid w:val="77E788AC"/>
    <w:rsid w:val="7983590D"/>
    <w:rsid w:val="79BD6145"/>
    <w:rsid w:val="7BD02630"/>
    <w:rsid w:val="7D6DC20C"/>
    <w:rsid w:val="7E9EF18D"/>
    <w:rsid w:val="7F4B75AF"/>
    <w:rsid w:val="7FC9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398</Words>
  <Characters>2322</Characters>
  <Application>Microsoft Office Word</Application>
  <DocSecurity>0</DocSecurity>
  <Lines>55</Lines>
  <Paragraphs>21</Paragraphs>
  <ScaleCrop>false</ScaleCrop>
  <Manager/>
  <Company/>
  <LinksUpToDate>false</LinksUpToDate>
  <CharactersWithSpaces>2699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Akutbesök för patienter i cytopen fas</dc:title>
  <dc:subject/>
  <dc:creator>patrik.jens.johansson@vgregion.se</dc:creator>
  <keywords/>
  <lastModifiedBy>Jonatan Robertsson</lastModifiedBy>
  <revision>30</revision>
  <lastPrinted>2016-03-31T10:56:00.0000000Z</lastPrinted>
  <dcterms:created xsi:type="dcterms:W3CDTF">2022-05-06T05:20:00.0000000Z</dcterms:created>
  <dcterms:modified xsi:type="dcterms:W3CDTF">2026-01-14T14:18:00.0000000Z</dcterms:modified>
</coreProperties>
</file>