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0A8C" w14:textId="77777777" w:rsidR="00EB2D31" w:rsidRDefault="00EB2D31" w:rsidP="003028EF">
      <w:pPr>
        <w:ind w:right="-2"/>
      </w:pPr>
    </w:p>
    <w:p w14:paraId="58366AB5" w14:textId="77777777" w:rsidR="00EB2D31" w:rsidRDefault="00EB2D31" w:rsidP="003028EF">
      <w:pPr>
        <w:ind w:right="-2"/>
      </w:pPr>
    </w:p>
    <w:p w14:paraId="3AA89764" w14:textId="77777777" w:rsidR="00EB2D31" w:rsidRDefault="00EB2D31" w:rsidP="003028EF">
      <w:pPr>
        <w:tabs>
          <w:tab w:val="left" w:pos="4590"/>
        </w:tabs>
        <w:ind w:right="-2"/>
      </w:pPr>
      <w:r>
        <w:tab/>
      </w:r>
    </w:p>
    <w:p w14:paraId="1BDA1261" w14:textId="104DC8C0" w:rsidR="00230E6A" w:rsidRPr="00A75EDF" w:rsidRDefault="00A75EDF" w:rsidP="003028EF">
      <w:pPr>
        <w:pStyle w:val="Rubrik1"/>
        <w:rPr>
          <w:sz w:val="28"/>
          <w:szCs w:val="28"/>
        </w:rPr>
      </w:pPr>
      <w:bookmarkStart w:id="0" w:name="_Toc501440348"/>
      <w:bookmarkStart w:id="1" w:name="_Toc501440347"/>
      <w:r w:rsidRPr="00A75EDF">
        <w:t>Dokumentation hjärtrehabilitering öppenvård – Fysioterapi</w:t>
      </w:r>
      <w:r w:rsidRPr="00A75EDF">
        <w:t xml:space="preserve"> </w:t>
      </w:r>
      <w:r w:rsidRPr="00A75EDF">
        <w:t>NU-sjukvården</w:t>
      </w:r>
      <w:bookmarkEnd w:id="1"/>
    </w:p>
    <w:p w14:paraId="61E6A0CB" w14:textId="15E8B7A6" w:rsidR="00EB2D31" w:rsidRPr="008450D5" w:rsidRDefault="00EB2D31" w:rsidP="003028EF">
      <w:pPr>
        <w:pStyle w:val="Rubrik3"/>
        <w:ind w:right="-2"/>
        <w:rPr>
          <w:rFonts w:ascii="Calibri" w:hAnsi="Calibri"/>
          <w:szCs w:val="36"/>
        </w:rPr>
      </w:pPr>
      <w:r w:rsidRPr="008450D5">
        <w:rPr>
          <w:rFonts w:ascii="Calibri" w:hAnsi="Calibri"/>
          <w:szCs w:val="36"/>
        </w:rPr>
        <w:t>Revidering i denna version</w:t>
      </w:r>
    </w:p>
    <w:p w14:paraId="67B37BB0" w14:textId="77777777" w:rsidR="00EB2D31" w:rsidRPr="00935D60" w:rsidRDefault="00EB2D31" w:rsidP="003028EF">
      <w:pPr>
        <w:ind w:right="-2"/>
      </w:pPr>
      <w:r>
        <w:t xml:space="preserve">Aktuella journalmallar vid dokumentation, koder för besökstyp vid kallelse till återbesök, rutin för registrering utav patient som skall starta upp deltagande i gruppträning samt rutin för dokumentation i patientjournal i samband med deltagande i gruppträning. Registrering utav blodtryck i samband med cykeltest under läkemedel/mätvärden/blodtryck är borttaget. </w:t>
      </w:r>
    </w:p>
    <w:p w14:paraId="6B9CF703" w14:textId="03FA6EB8" w:rsidR="00EB2D31" w:rsidRPr="008450D5" w:rsidRDefault="00EB2D31" w:rsidP="003028EF">
      <w:pPr>
        <w:pStyle w:val="Rubrik2"/>
        <w:ind w:right="-2"/>
        <w:rPr>
          <w:rFonts w:ascii="Calibri" w:hAnsi="Calibri"/>
          <w:sz w:val="36"/>
          <w:szCs w:val="36"/>
        </w:rPr>
      </w:pPr>
      <w:r w:rsidRPr="008450D5">
        <w:rPr>
          <w:rFonts w:ascii="Calibri" w:hAnsi="Calibri"/>
          <w:sz w:val="36"/>
          <w:szCs w:val="36"/>
        </w:rPr>
        <w:t>Bakgrund</w:t>
      </w:r>
      <w:bookmarkStart w:id="2" w:name="_Toc501440350"/>
      <w:bookmarkEnd w:id="0"/>
    </w:p>
    <w:p w14:paraId="7FBD1364" w14:textId="77777777" w:rsidR="00EB2D31" w:rsidRPr="00062245" w:rsidRDefault="00EB2D31" w:rsidP="003028EF">
      <w:pPr>
        <w:ind w:right="-2"/>
      </w:pPr>
      <w:r>
        <w:t xml:space="preserve">Rutinen är framtagen för hjärtrehabiliteringens öppenvårdsverksamhet inom Fysioterapienheterna i NU-sjukvården. </w:t>
      </w:r>
    </w:p>
    <w:p w14:paraId="139DD359" w14:textId="77777777" w:rsidR="00EB2D31" w:rsidRPr="008450D5" w:rsidRDefault="00EB2D31" w:rsidP="003028EF">
      <w:pPr>
        <w:pStyle w:val="Rubrik2"/>
        <w:ind w:right="-2"/>
        <w:rPr>
          <w:rFonts w:ascii="Calibri" w:hAnsi="Calibri"/>
          <w:sz w:val="36"/>
          <w:szCs w:val="36"/>
        </w:rPr>
      </w:pPr>
      <w:r w:rsidRPr="008450D5">
        <w:rPr>
          <w:rFonts w:ascii="Calibri" w:hAnsi="Calibri"/>
          <w:sz w:val="36"/>
          <w:szCs w:val="36"/>
        </w:rPr>
        <w:t xml:space="preserve">Målsättning/syfte </w:t>
      </w:r>
      <w:bookmarkEnd w:id="2"/>
    </w:p>
    <w:p w14:paraId="28C1C617" w14:textId="77777777" w:rsidR="00EB2D31" w:rsidRDefault="00EB2D31" w:rsidP="003028EF">
      <w:pPr>
        <w:ind w:right="-2"/>
      </w:pPr>
      <w:r>
        <w:t xml:space="preserve">Att säkerställa att all administrativ hantering av patienter inom hjärtrehabilitering i öppenvård sker på ett strukturerat och likartat sätt.  </w:t>
      </w:r>
    </w:p>
    <w:p w14:paraId="2CD92225" w14:textId="77777777" w:rsidR="00EB2D31" w:rsidRPr="003028EF" w:rsidRDefault="00EB2D31" w:rsidP="003028EF">
      <w:pPr>
        <w:pStyle w:val="Rubrik2"/>
        <w:ind w:right="-2"/>
        <w:rPr>
          <w:rFonts w:ascii="Calibri" w:hAnsi="Calibri"/>
          <w:b/>
          <w:bCs w:val="0"/>
          <w:sz w:val="28"/>
          <w:szCs w:val="28"/>
        </w:rPr>
      </w:pPr>
      <w:bookmarkStart w:id="3" w:name="_Toc501440351"/>
      <w:r w:rsidRPr="003028EF">
        <w:rPr>
          <w:rFonts w:ascii="Calibri" w:hAnsi="Calibri"/>
          <w:b/>
          <w:bCs w:val="0"/>
          <w:sz w:val="28"/>
          <w:szCs w:val="28"/>
        </w:rPr>
        <w:t>Inför patientbesök</w:t>
      </w:r>
    </w:p>
    <w:p w14:paraId="20FFAB5A" w14:textId="77777777" w:rsidR="00EB2D31" w:rsidRDefault="00EB2D31" w:rsidP="003028EF">
      <w:pPr>
        <w:ind w:right="-2"/>
      </w:pPr>
      <w:r>
        <w:t>Patienter kallas efter prioritet i Elvis. Måldatum sätts enligt följande (om ej annat är medicinskt rekommenderat):</w:t>
      </w:r>
    </w:p>
    <w:p w14:paraId="0B5D613B" w14:textId="77777777" w:rsidR="00EB2D31" w:rsidRDefault="00EB2D31" w:rsidP="003028EF">
      <w:pPr>
        <w:ind w:right="-2"/>
      </w:pPr>
      <w:r>
        <w:rPr>
          <w:i/>
        </w:rPr>
        <w:t xml:space="preserve">Akut </w:t>
      </w:r>
      <w:proofErr w:type="spellStart"/>
      <w:r>
        <w:rPr>
          <w:i/>
        </w:rPr>
        <w:t>koronart</w:t>
      </w:r>
      <w:proofErr w:type="spellEnd"/>
      <w:r>
        <w:rPr>
          <w:i/>
        </w:rPr>
        <w:t xml:space="preserve"> syndrom (Hjärtinfarkt/PCI/Angina): </w:t>
      </w:r>
      <w:r w:rsidRPr="00FA5D62">
        <w:t>2 veckor</w:t>
      </w:r>
    </w:p>
    <w:p w14:paraId="1867DD7E" w14:textId="77777777" w:rsidR="00EB2D31" w:rsidRDefault="00EB2D31" w:rsidP="003028EF">
      <w:pPr>
        <w:ind w:right="-2"/>
      </w:pPr>
      <w:r>
        <w:rPr>
          <w:i/>
        </w:rPr>
        <w:t xml:space="preserve">Kronisk Hjärtsvikt: </w:t>
      </w:r>
      <w:r>
        <w:t>4 veckor</w:t>
      </w:r>
    </w:p>
    <w:p w14:paraId="60F5A853" w14:textId="3AB47686" w:rsidR="00EB2D31" w:rsidRPr="00FA5D62" w:rsidRDefault="00EB2D31" w:rsidP="008450D5">
      <w:pPr>
        <w:ind w:right="-2"/>
      </w:pPr>
      <w:r w:rsidRPr="00073621">
        <w:rPr>
          <w:i/>
        </w:rPr>
        <w:t>CABG och övrig hjärtkirurgi</w:t>
      </w:r>
      <w:r>
        <w:t xml:space="preserve">: 6 veckor </w:t>
      </w:r>
    </w:p>
    <w:p w14:paraId="4B47658C" w14:textId="77777777" w:rsidR="00EB2D31" w:rsidRPr="007117A0" w:rsidRDefault="00EB2D31" w:rsidP="007117A0">
      <w:pPr>
        <w:pStyle w:val="MellanrubrikVGR"/>
        <w:rPr>
          <w:sz w:val="28"/>
          <w:szCs w:val="28"/>
        </w:rPr>
      </w:pPr>
      <w:r w:rsidRPr="007117A0">
        <w:rPr>
          <w:sz w:val="28"/>
          <w:szCs w:val="28"/>
        </w:rPr>
        <w:t>Kallelse</w:t>
      </w:r>
    </w:p>
    <w:p w14:paraId="3E1437B3" w14:textId="77777777" w:rsidR="003028EF" w:rsidRDefault="00EB2D31" w:rsidP="003028EF">
      <w:pPr>
        <w:pStyle w:val="Liststycke"/>
        <w:numPr>
          <w:ilvl w:val="0"/>
          <w:numId w:val="24"/>
        </w:numPr>
        <w:spacing w:after="0" w:line="240" w:lineRule="auto"/>
        <w:ind w:right="-2"/>
      </w:pPr>
      <w:r>
        <w:t xml:space="preserve">Patientbesök bokas av enskild fysioterapeut eller sekreterare i Elvis och kallelse skickas till patienten i god tid före besöket (minst 1 vecka i förväg). </w:t>
      </w:r>
    </w:p>
    <w:p w14:paraId="15E49A98" w14:textId="77777777" w:rsidR="003028EF" w:rsidRDefault="00EB2D31" w:rsidP="003028EF">
      <w:pPr>
        <w:pStyle w:val="Liststycke"/>
        <w:numPr>
          <w:ilvl w:val="0"/>
          <w:numId w:val="24"/>
        </w:numPr>
        <w:spacing w:after="0" w:line="240" w:lineRule="auto"/>
        <w:ind w:right="-2"/>
      </w:pPr>
      <w:r>
        <w:t>Patienten bör i kallelsen delges kortfattad information om besöket.</w:t>
      </w:r>
    </w:p>
    <w:p w14:paraId="1CA99C49" w14:textId="6522EA6A" w:rsidR="007117A0" w:rsidRDefault="00EB2D31" w:rsidP="008450D5">
      <w:pPr>
        <w:pStyle w:val="Liststycke"/>
        <w:numPr>
          <w:ilvl w:val="0"/>
          <w:numId w:val="24"/>
        </w:numPr>
        <w:spacing w:after="0" w:line="240" w:lineRule="auto"/>
        <w:ind w:right="-2"/>
      </w:pPr>
      <w:r>
        <w:t>Vid bokning av patient på kort varsel bör patienten kontaktas via telefon.</w:t>
      </w:r>
    </w:p>
    <w:p w14:paraId="01A05FD7" w14:textId="77777777" w:rsidR="008450D5" w:rsidRPr="008450D5" w:rsidRDefault="008450D5" w:rsidP="008450D5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18470460" w14:textId="6C874687" w:rsidR="00EB2D31" w:rsidRPr="007117A0" w:rsidRDefault="00EB2D31" w:rsidP="003028EF">
      <w:pPr>
        <w:pStyle w:val="Rubrik3"/>
        <w:ind w:right="-2"/>
        <w:rPr>
          <w:rFonts w:cstheme="majorHAnsi"/>
          <w:b/>
          <w:bCs w:val="0"/>
          <w:sz w:val="28"/>
          <w:szCs w:val="28"/>
        </w:rPr>
      </w:pPr>
      <w:r w:rsidRPr="007117A0">
        <w:rPr>
          <w:rFonts w:cstheme="majorHAnsi"/>
          <w:b/>
          <w:bCs w:val="0"/>
          <w:sz w:val="28"/>
          <w:szCs w:val="28"/>
        </w:rPr>
        <w:t>Ändring av tid</w:t>
      </w:r>
    </w:p>
    <w:p w14:paraId="777F9BBB" w14:textId="77777777" w:rsidR="00EB2D31" w:rsidRPr="00FC187A" w:rsidRDefault="00EB2D31" w:rsidP="003028EF">
      <w:pPr>
        <w:ind w:right="-2"/>
      </w:pPr>
      <w:r>
        <w:t>Patienten har möjlighet att omboka sitt besök vid 2 tillfällen.</w:t>
      </w:r>
    </w:p>
    <w:p w14:paraId="7586525C" w14:textId="77777777" w:rsidR="00EB2D31" w:rsidRPr="007117A0" w:rsidRDefault="00EB2D31" w:rsidP="003028EF">
      <w:pPr>
        <w:pStyle w:val="Rubrik3"/>
        <w:ind w:right="-2"/>
        <w:rPr>
          <w:rFonts w:cstheme="majorHAnsi"/>
          <w:b/>
          <w:bCs w:val="0"/>
          <w:sz w:val="28"/>
          <w:szCs w:val="28"/>
        </w:rPr>
      </w:pPr>
      <w:r w:rsidRPr="007117A0">
        <w:rPr>
          <w:rFonts w:cstheme="majorHAnsi"/>
          <w:b/>
          <w:bCs w:val="0"/>
          <w:sz w:val="28"/>
          <w:szCs w:val="28"/>
        </w:rPr>
        <w:lastRenderedPageBreak/>
        <w:t>Uteblivet besök</w:t>
      </w:r>
    </w:p>
    <w:p w14:paraId="2BBC35CA" w14:textId="77777777" w:rsidR="007117A0" w:rsidRDefault="00EB2D31" w:rsidP="007117A0">
      <w:pPr>
        <w:pStyle w:val="Liststycke"/>
        <w:numPr>
          <w:ilvl w:val="0"/>
          <w:numId w:val="25"/>
        </w:numPr>
        <w:spacing w:after="0" w:line="240" w:lineRule="auto"/>
        <w:ind w:right="-2"/>
      </w:pPr>
      <w:r>
        <w:t xml:space="preserve">Vid uteblivet besök ska brev skickas med information om att patienten ska kontakta Fysioterapin inom 2 veckor om det är aktuellt med ny tid. Välj ”uteblivet besök” i dokumentmallen i Melior. </w:t>
      </w:r>
    </w:p>
    <w:p w14:paraId="3DD44789" w14:textId="77777777" w:rsidR="007117A0" w:rsidRDefault="00EB2D31" w:rsidP="007117A0">
      <w:pPr>
        <w:pStyle w:val="Liststycke"/>
        <w:numPr>
          <w:ilvl w:val="0"/>
          <w:numId w:val="25"/>
        </w:numPr>
        <w:spacing w:after="0" w:line="240" w:lineRule="auto"/>
        <w:ind w:right="-2"/>
      </w:pPr>
      <w:r>
        <w:t>Hörs patienten ej av inom angiven tid kommer patienten tas bort från väntelistan.</w:t>
      </w:r>
    </w:p>
    <w:p w14:paraId="46B1596F" w14:textId="75E3C39D" w:rsidR="00EB2D31" w:rsidRPr="00DE77AE" w:rsidRDefault="00EB2D31" w:rsidP="007117A0">
      <w:pPr>
        <w:pStyle w:val="Liststycke"/>
        <w:numPr>
          <w:ilvl w:val="0"/>
          <w:numId w:val="25"/>
        </w:numPr>
        <w:spacing w:after="0" w:line="240" w:lineRule="auto"/>
        <w:ind w:right="-2"/>
      </w:pPr>
      <w:r>
        <w:t>Fysioterapins sekreterare ombesörjer att fakturera uteblivet besök.</w:t>
      </w:r>
    </w:p>
    <w:p w14:paraId="26513EE6" w14:textId="77777777" w:rsidR="007117A0" w:rsidRDefault="007117A0" w:rsidP="003028EF">
      <w:pPr>
        <w:pStyle w:val="Rubrik2"/>
        <w:ind w:right="-2"/>
        <w:rPr>
          <w:rFonts w:ascii="Calibri" w:hAnsi="Calibri"/>
          <w:sz w:val="32"/>
          <w:szCs w:val="32"/>
        </w:rPr>
      </w:pPr>
    </w:p>
    <w:p w14:paraId="1CC0CEEB" w14:textId="13C92305" w:rsidR="00EB2D31" w:rsidRPr="007117A0" w:rsidRDefault="00EB2D31" w:rsidP="003028EF">
      <w:pPr>
        <w:pStyle w:val="Rubrik2"/>
        <w:ind w:right="-2"/>
        <w:rPr>
          <w:rFonts w:ascii="Calibri" w:hAnsi="Calibri"/>
          <w:sz w:val="36"/>
          <w:szCs w:val="36"/>
        </w:rPr>
      </w:pPr>
      <w:r w:rsidRPr="007117A0">
        <w:rPr>
          <w:rFonts w:ascii="Calibri" w:hAnsi="Calibri"/>
          <w:sz w:val="36"/>
          <w:szCs w:val="36"/>
        </w:rPr>
        <w:t>Efter patientbesök</w:t>
      </w:r>
      <w:bookmarkStart w:id="4" w:name="_Toc501440352"/>
      <w:bookmarkEnd w:id="3"/>
    </w:p>
    <w:p w14:paraId="2BCECDD0" w14:textId="77777777" w:rsidR="00EB2D31" w:rsidRPr="007117A0" w:rsidRDefault="00EB2D31" w:rsidP="003028EF">
      <w:pPr>
        <w:pStyle w:val="Rubrik3"/>
        <w:ind w:right="-2"/>
        <w:rPr>
          <w:rFonts w:cstheme="majorHAnsi"/>
          <w:b/>
          <w:bCs w:val="0"/>
          <w:sz w:val="28"/>
          <w:szCs w:val="28"/>
        </w:rPr>
      </w:pPr>
      <w:r w:rsidRPr="007117A0">
        <w:rPr>
          <w:rFonts w:cstheme="majorHAnsi"/>
          <w:b/>
          <w:bCs w:val="0"/>
          <w:sz w:val="28"/>
          <w:szCs w:val="28"/>
        </w:rPr>
        <w:t>Journalföring</w:t>
      </w:r>
    </w:p>
    <w:p w14:paraId="37BA6022" w14:textId="77777777" w:rsidR="00EB2D31" w:rsidRDefault="00EB2D31" w:rsidP="003028EF">
      <w:pPr>
        <w:ind w:right="-2"/>
      </w:pPr>
      <w:r>
        <w:t xml:space="preserve">Anteckning i Patientjournal (Melior) skall skrivas efter kontakt med patient </w:t>
      </w:r>
      <w:proofErr w:type="gramStart"/>
      <w:r>
        <w:t>t.ex.</w:t>
      </w:r>
      <w:proofErr w:type="gramEnd"/>
    </w:p>
    <w:p w14:paraId="2662CF89" w14:textId="77777777" w:rsid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>Ändring av tid eller avbokning av besök</w:t>
      </w:r>
    </w:p>
    <w:p w14:paraId="7B0090B9" w14:textId="77777777" w:rsid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>Deltagande i hjärtskola</w:t>
      </w:r>
    </w:p>
    <w:p w14:paraId="3CA73BA7" w14:textId="77777777" w:rsid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>Telefonkonsultation</w:t>
      </w:r>
    </w:p>
    <w:p w14:paraId="0BD4A1BD" w14:textId="77777777" w:rsidR="008450D5" w:rsidRP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 xml:space="preserve">Nybesök: </w:t>
      </w:r>
      <w:r w:rsidRPr="00907280">
        <w:t>Journalföres vanligtvis under ”</w:t>
      </w:r>
      <w:proofErr w:type="spellStart"/>
      <w:r>
        <w:t>Hjärtrehab</w:t>
      </w:r>
      <w:proofErr w:type="spellEnd"/>
      <w:r>
        <w:t xml:space="preserve"> besök</w:t>
      </w:r>
      <w:r w:rsidRPr="00907280">
        <w:t>”. Bör innehålla information om planerad träning, såsom tidpunkt och träningsperiod</w:t>
      </w:r>
      <w:r>
        <w:t xml:space="preserve">. </w:t>
      </w:r>
    </w:p>
    <w:p w14:paraId="639ACC88" w14:textId="77777777" w:rsidR="008450D5" w:rsidRP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>Återbesök:</w:t>
      </w:r>
      <w:r w:rsidRPr="00907280">
        <w:t xml:space="preserve"> Journalföres </w:t>
      </w:r>
      <w:r>
        <w:t>återigen</w:t>
      </w:r>
      <w:r w:rsidRPr="00907280">
        <w:t xml:space="preserve"> under ”</w:t>
      </w:r>
      <w:proofErr w:type="spellStart"/>
      <w:r>
        <w:t>Hjärtrehab</w:t>
      </w:r>
      <w:proofErr w:type="spellEnd"/>
      <w:r>
        <w:t xml:space="preserve"> besök</w:t>
      </w:r>
      <w:r w:rsidRPr="00907280">
        <w:t xml:space="preserve">” </w:t>
      </w:r>
    </w:p>
    <w:p w14:paraId="2683B1C7" w14:textId="494B2A19" w:rsidR="00EB2D31" w:rsidRPr="008450D5" w:rsidRDefault="00EB2D31" w:rsidP="008450D5">
      <w:pPr>
        <w:pStyle w:val="Liststycke"/>
        <w:numPr>
          <w:ilvl w:val="0"/>
          <w:numId w:val="26"/>
        </w:numPr>
        <w:spacing w:after="0" w:line="240" w:lineRule="auto"/>
        <w:ind w:right="-2"/>
        <w:rPr>
          <w:i/>
        </w:rPr>
      </w:pPr>
      <w:r w:rsidRPr="008450D5">
        <w:rPr>
          <w:i/>
        </w:rPr>
        <w:t>Deltagande i träning:</w:t>
      </w:r>
      <w:r w:rsidRPr="00907280">
        <w:t xml:space="preserve"> </w:t>
      </w:r>
      <w:r>
        <w:t xml:space="preserve">Vid varje träningstillfälle journalförs om patienten deltagit, lämnat återbud eller uteblivit. Detta görs utav sekreterare i första hand och fysioterapeut i andra hand. </w:t>
      </w:r>
    </w:p>
    <w:p w14:paraId="2547D9D0" w14:textId="77777777" w:rsidR="00EB2D31" w:rsidRDefault="00EB2D31" w:rsidP="003028EF">
      <w:pPr>
        <w:ind w:right="-2"/>
      </w:pPr>
    </w:p>
    <w:p w14:paraId="507BD515" w14:textId="77777777" w:rsidR="00EB2D31" w:rsidRPr="00224DBF" w:rsidRDefault="00EB2D31" w:rsidP="003028EF">
      <w:pPr>
        <w:ind w:right="-2"/>
      </w:pPr>
      <w:r>
        <w:t>Patientens testprotokoll läggs i korg hos sekreterare för in-scanning i patientjournal.</w:t>
      </w:r>
    </w:p>
    <w:p w14:paraId="39AA5C46" w14:textId="77777777" w:rsidR="00EB2D31" w:rsidRPr="00D03483" w:rsidRDefault="00EB2D31" w:rsidP="003028EF">
      <w:pPr>
        <w:pStyle w:val="Rubrik3"/>
        <w:ind w:right="-2"/>
        <w:rPr>
          <w:rFonts w:cstheme="majorHAnsi"/>
          <w:b/>
          <w:bCs w:val="0"/>
          <w:sz w:val="28"/>
          <w:szCs w:val="28"/>
        </w:rPr>
      </w:pPr>
      <w:r w:rsidRPr="00D03483">
        <w:rPr>
          <w:rFonts w:cstheme="majorHAnsi"/>
          <w:b/>
          <w:bCs w:val="0"/>
          <w:sz w:val="28"/>
          <w:szCs w:val="28"/>
        </w:rPr>
        <w:t>Planering av återbesök</w:t>
      </w:r>
    </w:p>
    <w:p w14:paraId="0D66E6C9" w14:textId="77777777" w:rsidR="00D03483" w:rsidRDefault="00EB2D31" w:rsidP="00D03483">
      <w:pPr>
        <w:pStyle w:val="Liststycke"/>
        <w:numPr>
          <w:ilvl w:val="0"/>
          <w:numId w:val="27"/>
        </w:numPr>
        <w:spacing w:after="0" w:line="240" w:lineRule="auto"/>
        <w:ind w:right="-2"/>
      </w:pPr>
      <w:r>
        <w:t xml:space="preserve">Patienter aktuella för återbesök ska läggas in i väntelista för återbesök i Elvis. </w:t>
      </w:r>
    </w:p>
    <w:p w14:paraId="17F3B938" w14:textId="773D105D" w:rsidR="00EB2D31" w:rsidRDefault="00EB2D31" w:rsidP="00D03483">
      <w:pPr>
        <w:pStyle w:val="Liststycke"/>
        <w:numPr>
          <w:ilvl w:val="0"/>
          <w:numId w:val="27"/>
        </w:numPr>
        <w:spacing w:after="0" w:line="240" w:lineRule="auto"/>
        <w:ind w:right="-2"/>
      </w:pPr>
      <w:r>
        <w:t xml:space="preserve">Ange patientbesök av typ E (efterföljande besök) alternativt ET (efterföljande </w:t>
      </w:r>
      <w:proofErr w:type="gramStart"/>
      <w:r>
        <w:t>tel</w:t>
      </w:r>
      <w:r w:rsidR="00D03483">
        <w:t>efon</w:t>
      </w:r>
      <w:r>
        <w:t xml:space="preserve"> kont</w:t>
      </w:r>
      <w:proofErr w:type="gramEnd"/>
      <w:r>
        <w:t xml:space="preserve"> ersätt besök) och nytt aktuellt måldatum.</w:t>
      </w:r>
    </w:p>
    <w:p w14:paraId="4804B9B8" w14:textId="77777777" w:rsidR="00D03483" w:rsidRDefault="00D03483" w:rsidP="00D03483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7C155296" w14:textId="77777777" w:rsidR="00EB2D31" w:rsidRPr="00D03483" w:rsidRDefault="00EB2D31" w:rsidP="003028EF">
      <w:pPr>
        <w:pStyle w:val="Rubrik3"/>
        <w:ind w:right="-2"/>
        <w:rPr>
          <w:rFonts w:cstheme="majorHAnsi"/>
          <w:b/>
          <w:bCs w:val="0"/>
          <w:sz w:val="28"/>
          <w:szCs w:val="28"/>
        </w:rPr>
      </w:pPr>
      <w:r w:rsidRPr="00D03483">
        <w:rPr>
          <w:rFonts w:cstheme="majorHAnsi"/>
          <w:b/>
          <w:bCs w:val="0"/>
          <w:sz w:val="28"/>
          <w:szCs w:val="28"/>
        </w:rPr>
        <w:t>Förebyggande sjukpenning</w:t>
      </w:r>
    </w:p>
    <w:p w14:paraId="396FC26D" w14:textId="77777777" w:rsidR="00D03483" w:rsidRDefault="00EB2D31" w:rsidP="00D03483">
      <w:pPr>
        <w:pStyle w:val="Liststycke"/>
        <w:numPr>
          <w:ilvl w:val="0"/>
          <w:numId w:val="28"/>
        </w:numPr>
        <w:spacing w:after="0" w:line="240" w:lineRule="auto"/>
        <w:ind w:right="-2"/>
      </w:pPr>
      <w:r>
        <w:t>Patient har rätt till förebyggande sjukpenning via F-kassan.</w:t>
      </w:r>
    </w:p>
    <w:p w14:paraId="6AC9CACA" w14:textId="77777777" w:rsidR="00D03483" w:rsidRDefault="00EB2D31" w:rsidP="00D03483">
      <w:pPr>
        <w:pStyle w:val="Liststycke"/>
        <w:numPr>
          <w:ilvl w:val="0"/>
          <w:numId w:val="28"/>
        </w:numPr>
        <w:spacing w:after="0" w:line="240" w:lineRule="auto"/>
        <w:ind w:right="-2"/>
      </w:pPr>
      <w:r>
        <w:t>Fyll i blankett med önskemål om deltagande i träning under 4 månader.</w:t>
      </w:r>
    </w:p>
    <w:p w14:paraId="19AD2C15" w14:textId="77777777" w:rsidR="00D03483" w:rsidRDefault="00EB2D31" w:rsidP="00D03483">
      <w:pPr>
        <w:pStyle w:val="Liststycke"/>
        <w:numPr>
          <w:ilvl w:val="0"/>
          <w:numId w:val="28"/>
        </w:numPr>
        <w:spacing w:after="0" w:line="240" w:lineRule="auto"/>
        <w:ind w:right="-2"/>
      </w:pPr>
      <w:r>
        <w:t>Lämna till läkare för påskrift (enklast att skicka via internpost)</w:t>
      </w:r>
    </w:p>
    <w:p w14:paraId="4EB856A4" w14:textId="7570B599" w:rsidR="00D03483" w:rsidRDefault="00EB2D31" w:rsidP="00D03483">
      <w:pPr>
        <w:pStyle w:val="Liststycke"/>
        <w:numPr>
          <w:ilvl w:val="0"/>
          <w:numId w:val="28"/>
        </w:numPr>
        <w:spacing w:after="0" w:line="240" w:lineRule="auto"/>
        <w:ind w:right="-2"/>
      </w:pPr>
      <w:r>
        <w:t xml:space="preserve">Skicka till F-kassan alternativt lämna till patient som själv skickar in. </w:t>
      </w:r>
    </w:p>
    <w:p w14:paraId="42A7A537" w14:textId="77777777" w:rsidR="00D03483" w:rsidRPr="00D03483" w:rsidRDefault="00D03483" w:rsidP="00D03483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3448BB6B" w14:textId="0FF896A8" w:rsidR="00EB2D31" w:rsidRPr="00D03483" w:rsidRDefault="00EB2D31" w:rsidP="003028EF">
      <w:pPr>
        <w:pStyle w:val="Rubrik3"/>
        <w:ind w:right="-2"/>
        <w:rPr>
          <w:rFonts w:cstheme="majorHAnsi"/>
        </w:rPr>
      </w:pPr>
      <w:r w:rsidRPr="00D03483">
        <w:rPr>
          <w:rFonts w:cstheme="majorHAnsi"/>
        </w:rPr>
        <w:t>Träning inom hjärtrehabiliteringen NU</w:t>
      </w:r>
    </w:p>
    <w:p w14:paraId="71C25D10" w14:textId="77777777" w:rsidR="00D03483" w:rsidRDefault="00EB2D31" w:rsidP="00D03483">
      <w:pPr>
        <w:pStyle w:val="Liststycke"/>
        <w:numPr>
          <w:ilvl w:val="0"/>
          <w:numId w:val="29"/>
        </w:numPr>
        <w:spacing w:after="0" w:line="240" w:lineRule="auto"/>
        <w:ind w:right="-2"/>
      </w:pPr>
      <w:r>
        <w:t>Patient som tackat JA till deltagande i träning inom hjärtrehabilitering informeras av sin fysioterapeut om aktuella träningstider, kostnader, ombyte och hur man avbokar vid förhinder/sjukdom.</w:t>
      </w:r>
    </w:p>
    <w:p w14:paraId="028127E2" w14:textId="77777777" w:rsidR="00D03483" w:rsidRDefault="00EB2D31" w:rsidP="00D03483">
      <w:pPr>
        <w:pStyle w:val="Liststycke"/>
        <w:numPr>
          <w:ilvl w:val="0"/>
          <w:numId w:val="29"/>
        </w:numPr>
        <w:spacing w:after="0" w:line="240" w:lineRule="auto"/>
        <w:ind w:right="-2"/>
      </w:pPr>
      <w:r w:rsidRPr="008A3CC0">
        <w:t xml:space="preserve">Utdrag ur journal (Nybesök) och kopia på protokoll avseende cykel- och muskelfunktionstester sätts in i respektive hjärtgruppspärm. Överrapportering </w:t>
      </w:r>
      <w:r w:rsidRPr="008A3CC0">
        <w:lastRenderedPageBreak/>
        <w:t xml:space="preserve">sker muntligt till ansvarig fysioterapeut för aktuell grupp gällande eventuella restriktioner eller annan information som är viktig för ansvarig fysioterapeut att veta inför träningsstart. </w:t>
      </w:r>
    </w:p>
    <w:p w14:paraId="62492315" w14:textId="605D9DF2" w:rsidR="00EB2D31" w:rsidRDefault="00EB2D31" w:rsidP="00D03483">
      <w:pPr>
        <w:pStyle w:val="Liststycke"/>
        <w:numPr>
          <w:ilvl w:val="0"/>
          <w:numId w:val="29"/>
        </w:numPr>
        <w:spacing w:after="0" w:line="240" w:lineRule="auto"/>
        <w:ind w:right="-2"/>
      </w:pPr>
      <w:r>
        <w:t xml:space="preserve">Patienten ska läggas in i rätt grupp i Elvis, detta görs utav fysioterapeuten som träffat patienten på in-testet eller utav ansvarig fysioterapeut för gruppen. </w:t>
      </w:r>
    </w:p>
    <w:p w14:paraId="1500AADB" w14:textId="77777777" w:rsidR="00D03483" w:rsidRPr="00073621" w:rsidRDefault="00D03483" w:rsidP="00D03483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2AD3B4BF" w14:textId="77777777" w:rsidR="00EB2D31" w:rsidRPr="00D03483" w:rsidRDefault="00EB2D31" w:rsidP="003028EF">
      <w:pPr>
        <w:pStyle w:val="Rubrik3"/>
        <w:ind w:right="-2"/>
        <w:rPr>
          <w:rFonts w:cstheme="majorHAnsi"/>
        </w:rPr>
      </w:pPr>
      <w:r w:rsidRPr="00D03483">
        <w:rPr>
          <w:rFonts w:cstheme="majorHAnsi"/>
        </w:rPr>
        <w:t>Remiss till träning inom primärvård</w:t>
      </w:r>
    </w:p>
    <w:p w14:paraId="3F8E1387" w14:textId="77777777" w:rsidR="00D03483" w:rsidRDefault="00EB2D31" w:rsidP="00D03483">
      <w:pPr>
        <w:pStyle w:val="Liststycke"/>
        <w:numPr>
          <w:ilvl w:val="0"/>
          <w:numId w:val="30"/>
        </w:numPr>
        <w:spacing w:after="0" w:line="240" w:lineRule="auto"/>
        <w:ind w:right="-2"/>
      </w:pPr>
      <w:r>
        <w:t xml:space="preserve">Patient med lång resväg till NU-sjukvårdens hjärtrehabiliteringsenheter kan erbjudas träning inom primärvårdens regi. </w:t>
      </w:r>
    </w:p>
    <w:p w14:paraId="3AAA7237" w14:textId="77777777" w:rsidR="00D03483" w:rsidRDefault="00EB2D31" w:rsidP="00D03483">
      <w:pPr>
        <w:pStyle w:val="Liststycke"/>
        <w:numPr>
          <w:ilvl w:val="0"/>
          <w:numId w:val="30"/>
        </w:numPr>
        <w:spacing w:after="0" w:line="240" w:lineRule="auto"/>
        <w:ind w:right="-2"/>
      </w:pPr>
      <w:r>
        <w:t>Patienten ska tillfrågas vilken enhet patienten önskar. Om patienten inte har eget önskemål bör närhetsprincipen tillämpas.</w:t>
      </w:r>
    </w:p>
    <w:p w14:paraId="3C6A85FD" w14:textId="77777777" w:rsidR="00D03483" w:rsidRDefault="00EB2D31" w:rsidP="00D03483">
      <w:pPr>
        <w:pStyle w:val="Liststycke"/>
        <w:numPr>
          <w:ilvl w:val="0"/>
          <w:numId w:val="30"/>
        </w:numPr>
        <w:spacing w:after="0" w:line="240" w:lineRule="auto"/>
        <w:ind w:right="-2"/>
      </w:pPr>
      <w:r>
        <w:t xml:space="preserve">Fysioterapeuten ombesörjer att skicka remiss till aktuell </w:t>
      </w:r>
      <w:proofErr w:type="spellStart"/>
      <w:r>
        <w:t>rehabenhet</w:t>
      </w:r>
      <w:proofErr w:type="spellEnd"/>
      <w:r>
        <w:t>. Remissen bör innehålla information om patientens medicinska bakgrund, aktuell arbetskapacitet, rekommenderad behandling och eventuella restriktioner. Notera telefonnummer till sjukgymnast/fysioterapeut inom hjärtrehabiliteringen för eventuella frågor.</w:t>
      </w:r>
    </w:p>
    <w:p w14:paraId="70BF2433" w14:textId="04F815D7" w:rsidR="00EB2D31" w:rsidRDefault="00EB2D31" w:rsidP="00D03483">
      <w:pPr>
        <w:pStyle w:val="Liststycke"/>
        <w:numPr>
          <w:ilvl w:val="0"/>
          <w:numId w:val="30"/>
        </w:numPr>
        <w:spacing w:after="0" w:line="240" w:lineRule="auto"/>
        <w:ind w:right="-2"/>
      </w:pPr>
      <w:r>
        <w:t>Remissvar önskas före planerat återbesök och bör innehålla information om antal träningstillfällen i primärvårdens regi.</w:t>
      </w:r>
    </w:p>
    <w:p w14:paraId="0DD5B083" w14:textId="77777777" w:rsidR="00D03483" w:rsidRPr="00073621" w:rsidRDefault="00D03483" w:rsidP="00D03483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6FDCB6B4" w14:textId="77777777" w:rsidR="00EB2D31" w:rsidRPr="00D03483" w:rsidRDefault="00EB2D31" w:rsidP="003028EF">
      <w:pPr>
        <w:pStyle w:val="Rubrik3"/>
        <w:ind w:right="-2"/>
        <w:rPr>
          <w:rFonts w:cstheme="majorHAnsi"/>
        </w:rPr>
      </w:pPr>
      <w:r w:rsidRPr="00D03483">
        <w:rPr>
          <w:rFonts w:cstheme="majorHAnsi"/>
        </w:rPr>
        <w:t>Registrering i kvalitetsregister (SEPHIA)</w:t>
      </w:r>
    </w:p>
    <w:p w14:paraId="11DEE065" w14:textId="77777777" w:rsidR="00D03483" w:rsidRDefault="00EB2D31" w:rsidP="00D03483">
      <w:pPr>
        <w:pStyle w:val="Liststycke"/>
        <w:numPr>
          <w:ilvl w:val="0"/>
          <w:numId w:val="31"/>
        </w:numPr>
        <w:spacing w:after="0" w:line="240" w:lineRule="auto"/>
        <w:ind w:right="-2"/>
      </w:pPr>
      <w:r>
        <w:t xml:space="preserve">Alla patienter </w:t>
      </w:r>
      <w:proofErr w:type="gramStart"/>
      <w:r>
        <w:t>&lt; 80</w:t>
      </w:r>
      <w:proofErr w:type="gramEnd"/>
      <w:r>
        <w:t xml:space="preserve"> år med hjärtinfarkt ingår i kvalitetsregistret SEPHIA och skall registreras avseende deltagande i Fysioterapi.</w:t>
      </w:r>
    </w:p>
    <w:p w14:paraId="7C528258" w14:textId="77777777" w:rsidR="00D03483" w:rsidRDefault="00EB2D31" w:rsidP="00D03483">
      <w:pPr>
        <w:pStyle w:val="Liststycke"/>
        <w:numPr>
          <w:ilvl w:val="0"/>
          <w:numId w:val="31"/>
        </w:numPr>
        <w:spacing w:after="0" w:line="240" w:lineRule="auto"/>
        <w:ind w:right="-2"/>
      </w:pPr>
      <w:r>
        <w:t xml:space="preserve">Det finns separata protokoll för </w:t>
      </w:r>
      <w:proofErr w:type="spellStart"/>
      <w:r>
        <w:t>Sephia</w:t>
      </w:r>
      <w:proofErr w:type="spellEnd"/>
      <w:r>
        <w:t xml:space="preserve"> 1 (nybesök) och </w:t>
      </w:r>
      <w:proofErr w:type="spellStart"/>
      <w:r>
        <w:t>sephia</w:t>
      </w:r>
      <w:proofErr w:type="spellEnd"/>
      <w:r>
        <w:t xml:space="preserve"> 2 (återbesök). Registrerad användare för in uppgifter i direkt i registret via </w:t>
      </w:r>
      <w:r w:rsidRPr="00440E1A">
        <w:t>www.swedeheart.se</w:t>
      </w:r>
      <w:r>
        <w:t>. Annars fyll i aktuellt protokoll efter patientbesök och lämna till fysioterapeut med behörighet att föra in registeruppgifter.</w:t>
      </w:r>
    </w:p>
    <w:p w14:paraId="22E659A7" w14:textId="21B6C93A" w:rsidR="00EB2D31" w:rsidRDefault="00EB2D31" w:rsidP="00D03483">
      <w:pPr>
        <w:pStyle w:val="Liststycke"/>
        <w:numPr>
          <w:ilvl w:val="0"/>
          <w:numId w:val="31"/>
        </w:numPr>
        <w:spacing w:after="0" w:line="240" w:lineRule="auto"/>
        <w:ind w:right="-2"/>
      </w:pPr>
      <w:r>
        <w:t>Viktigt att även uppgift om uteblivet eller avbokat besök registreras. Om orsaken till avbokning är känd ska denna anges.</w:t>
      </w:r>
    </w:p>
    <w:p w14:paraId="56F85C6A" w14:textId="77777777" w:rsidR="00D03483" w:rsidRPr="00300422" w:rsidRDefault="00D03483" w:rsidP="00D03483">
      <w:pPr>
        <w:pStyle w:val="Liststycke"/>
        <w:numPr>
          <w:ilvl w:val="0"/>
          <w:numId w:val="0"/>
        </w:numPr>
        <w:spacing w:after="0" w:line="240" w:lineRule="auto"/>
        <w:ind w:left="1440" w:right="-2"/>
      </w:pPr>
    </w:p>
    <w:p w14:paraId="7A0A1AD4" w14:textId="77777777" w:rsidR="00EB2D31" w:rsidRPr="00D03483" w:rsidRDefault="00EB2D31" w:rsidP="003028EF">
      <w:pPr>
        <w:pStyle w:val="Rubrik3"/>
        <w:ind w:right="-2"/>
        <w:rPr>
          <w:rFonts w:cstheme="majorHAnsi"/>
        </w:rPr>
      </w:pPr>
      <w:r w:rsidRPr="00D03483">
        <w:rPr>
          <w:rFonts w:cstheme="majorHAnsi"/>
        </w:rPr>
        <w:t>Avslut inom hjärtrehabiliteringen NU</w:t>
      </w:r>
    </w:p>
    <w:p w14:paraId="7536AF9C" w14:textId="77777777" w:rsidR="00D03483" w:rsidRDefault="00EB2D31" w:rsidP="00D03483">
      <w:pPr>
        <w:pStyle w:val="Liststycke"/>
        <w:numPr>
          <w:ilvl w:val="0"/>
          <w:numId w:val="32"/>
        </w:numPr>
        <w:spacing w:after="0" w:line="240" w:lineRule="auto"/>
        <w:ind w:right="-2"/>
      </w:pPr>
      <w:r>
        <w:t xml:space="preserve">Patienter bör få information om träning i egen regi. </w:t>
      </w:r>
      <w:proofErr w:type="spellStart"/>
      <w:r>
        <w:t>FaR</w:t>
      </w:r>
      <w:proofErr w:type="spellEnd"/>
      <w:r>
        <w:t xml:space="preserve"> kan vara aktuellt.</w:t>
      </w:r>
    </w:p>
    <w:p w14:paraId="4D6C4904" w14:textId="04D4DD33" w:rsidR="00EB2D31" w:rsidRDefault="00EB2D31" w:rsidP="00D03483">
      <w:pPr>
        <w:pStyle w:val="Liststycke"/>
        <w:numPr>
          <w:ilvl w:val="0"/>
          <w:numId w:val="32"/>
        </w:numPr>
        <w:spacing w:after="0" w:line="240" w:lineRule="auto"/>
        <w:ind w:right="-2"/>
      </w:pPr>
      <w:r>
        <w:t xml:space="preserve">Det bör framgå i journal att patienten avslutas, med uppgift om vårdtid och antal träningstillfällen. </w:t>
      </w:r>
      <w:bookmarkEnd w:id="4"/>
    </w:p>
    <w:p w14:paraId="76B9F95B" w14:textId="24513497" w:rsidR="00536A5A" w:rsidRPr="00EB2D31" w:rsidRDefault="00536A5A" w:rsidP="003028EF">
      <w:pPr>
        <w:ind w:right="-2"/>
      </w:pPr>
    </w:p>
    <w:sectPr w:rsidR="00536A5A" w:rsidRPr="00EB2D31" w:rsidSect="002A7A7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2E64F" w14:textId="77777777" w:rsidR="00A16785" w:rsidRDefault="00A16785">
      <w:r>
        <w:separator/>
      </w:r>
    </w:p>
  </w:endnote>
  <w:endnote w:type="continuationSeparator" w:id="0">
    <w:p w14:paraId="77793A91" w14:textId="77777777" w:rsidR="00A16785" w:rsidRDefault="00A16785">
      <w:r>
        <w:continuationSeparator/>
      </w:r>
    </w:p>
  </w:endnote>
  <w:endnote w:type="continuationNotice" w:id="1">
    <w:p w14:paraId="315A71A5" w14:textId="77777777" w:rsidR="00A16785" w:rsidRDefault="00A167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5A378" w14:textId="77777777" w:rsidR="00A16785" w:rsidRDefault="00A16785"/>
  </w:footnote>
  <w:footnote w:type="continuationSeparator" w:id="0">
    <w:p w14:paraId="02403CBF" w14:textId="77777777" w:rsidR="00A16785" w:rsidRDefault="00A16785">
      <w:r>
        <w:continuationSeparator/>
      </w:r>
    </w:p>
  </w:footnote>
  <w:footnote w:type="continuationNotice" w:id="1">
    <w:p w14:paraId="10FDCB9E" w14:textId="77777777" w:rsidR="00A16785" w:rsidRDefault="00A167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E251C2"/>
    <w:multiLevelType w:val="hybridMultilevel"/>
    <w:tmpl w:val="8D86E96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F92183"/>
    <w:multiLevelType w:val="hybridMultilevel"/>
    <w:tmpl w:val="43269C90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5A2AFA"/>
    <w:multiLevelType w:val="hybridMultilevel"/>
    <w:tmpl w:val="F1C8302C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B4B0988"/>
    <w:multiLevelType w:val="hybridMultilevel"/>
    <w:tmpl w:val="1BD416C8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5B6E08"/>
    <w:multiLevelType w:val="hybridMultilevel"/>
    <w:tmpl w:val="D98C8CC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FDB10B2"/>
    <w:multiLevelType w:val="hybridMultilevel"/>
    <w:tmpl w:val="5B0E7B2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E47363"/>
    <w:multiLevelType w:val="hybridMultilevel"/>
    <w:tmpl w:val="E084D87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B66E86"/>
    <w:multiLevelType w:val="hybridMultilevel"/>
    <w:tmpl w:val="CD0A7B8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EC626D"/>
    <w:multiLevelType w:val="hybridMultilevel"/>
    <w:tmpl w:val="89A4EB0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27852AC"/>
    <w:multiLevelType w:val="hybridMultilevel"/>
    <w:tmpl w:val="6BFAAC82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2E7AD0"/>
    <w:multiLevelType w:val="hybridMultilevel"/>
    <w:tmpl w:val="60B09FEE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636495C"/>
    <w:multiLevelType w:val="hybridMultilevel"/>
    <w:tmpl w:val="01D479C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FB10161"/>
    <w:multiLevelType w:val="hybridMultilevel"/>
    <w:tmpl w:val="2FD09AB6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46417126">
    <w:abstractNumId w:val="29"/>
  </w:num>
  <w:num w:numId="2" w16cid:durableId="2029409592">
    <w:abstractNumId w:val="22"/>
  </w:num>
  <w:num w:numId="3" w16cid:durableId="1249999000">
    <w:abstractNumId w:val="0"/>
  </w:num>
  <w:num w:numId="4" w16cid:durableId="161163975">
    <w:abstractNumId w:val="9"/>
  </w:num>
  <w:num w:numId="5" w16cid:durableId="1413502375">
    <w:abstractNumId w:val="26"/>
  </w:num>
  <w:num w:numId="6" w16cid:durableId="2093042315">
    <w:abstractNumId w:val="3"/>
  </w:num>
  <w:num w:numId="7" w16cid:durableId="8605118">
    <w:abstractNumId w:val="18"/>
  </w:num>
  <w:num w:numId="8" w16cid:durableId="845637881">
    <w:abstractNumId w:val="15"/>
  </w:num>
  <w:num w:numId="9" w16cid:durableId="213199567">
    <w:abstractNumId w:val="1"/>
  </w:num>
  <w:num w:numId="10" w16cid:durableId="1824277162">
    <w:abstractNumId w:val="1"/>
  </w:num>
  <w:num w:numId="11" w16cid:durableId="815223631">
    <w:abstractNumId w:val="5"/>
  </w:num>
  <w:num w:numId="12" w16cid:durableId="122845938">
    <w:abstractNumId w:val="7"/>
  </w:num>
  <w:num w:numId="13" w16cid:durableId="520363491">
    <w:abstractNumId w:val="21"/>
  </w:num>
  <w:num w:numId="14" w16cid:durableId="1243642889">
    <w:abstractNumId w:val="16"/>
  </w:num>
  <w:num w:numId="15" w16cid:durableId="1457749304">
    <w:abstractNumId w:val="10"/>
  </w:num>
  <w:num w:numId="16" w16cid:durableId="417095101">
    <w:abstractNumId w:val="20"/>
  </w:num>
  <w:num w:numId="17" w16cid:durableId="653611291">
    <w:abstractNumId w:val="8"/>
  </w:num>
  <w:num w:numId="18" w16cid:durableId="1177382214">
    <w:abstractNumId w:val="17"/>
  </w:num>
  <w:num w:numId="19" w16cid:durableId="1097365652">
    <w:abstractNumId w:val="28"/>
  </w:num>
  <w:num w:numId="20" w16cid:durableId="1798989800">
    <w:abstractNumId w:val="11"/>
  </w:num>
  <w:num w:numId="21" w16cid:durableId="2094662217">
    <w:abstractNumId w:val="4"/>
  </w:num>
  <w:num w:numId="22" w16cid:durableId="1266377445">
    <w:abstractNumId w:val="24"/>
  </w:num>
  <w:num w:numId="23" w16cid:durableId="1073164632">
    <w:abstractNumId w:val="25"/>
  </w:num>
  <w:num w:numId="24" w16cid:durableId="1947694591">
    <w:abstractNumId w:val="27"/>
  </w:num>
  <w:num w:numId="25" w16cid:durableId="1225599517">
    <w:abstractNumId w:val="23"/>
  </w:num>
  <w:num w:numId="26" w16cid:durableId="638652077">
    <w:abstractNumId w:val="13"/>
  </w:num>
  <w:num w:numId="27" w16cid:durableId="388846495">
    <w:abstractNumId w:val="14"/>
  </w:num>
  <w:num w:numId="28" w16cid:durableId="974794794">
    <w:abstractNumId w:val="2"/>
  </w:num>
  <w:num w:numId="29" w16cid:durableId="1492284163">
    <w:abstractNumId w:val="6"/>
  </w:num>
  <w:num w:numId="30" w16cid:durableId="1776364964">
    <w:abstractNumId w:val="12"/>
  </w:num>
  <w:num w:numId="31" w16cid:durableId="1994136817">
    <w:abstractNumId w:val="30"/>
  </w:num>
  <w:num w:numId="32" w16cid:durableId="148400375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E6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A7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8E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7A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0D5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78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ED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483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D3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EB2D3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831</Words>
  <Characters>4408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5229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hjärtrehab öppenvård – Fysioterapi NU-sjukvården</dc:title>
  <dc:subject/>
  <dc:creator>patrik.jens.johansson@vgregion.se</dc:creator>
  <keywords/>
  <lastModifiedBy>Erika Oppenstam</lastModifiedBy>
  <revision>9</revision>
  <lastPrinted>2016-03-31T10:56:00.0000000Z</lastPrinted>
  <dcterms:created xsi:type="dcterms:W3CDTF">2022-05-09T06:45:00.0000000Z</dcterms:created>
  <dcterms:modified xsi:type="dcterms:W3CDTF">2024-03-01T14:13:00.0000000Z</dcterms:modified>
</coreProperties>
</file>