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BF348C" w:rsidP="00BF348C" w:rsidRDefault="00BF348C" w14:paraId="0A18EFAD" w14:textId="77777777"/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F348C" w:rsidTr="004C25BC" w14:paraId="65162E0B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D8316E" w:rsidR="00BF348C" w:rsidP="00D8316E" w:rsidRDefault="00BF348C" w14:paraId="79AF7E56" w14:textId="77777777">
            <w:pPr>
              <w:pStyle w:val="Rubrik1"/>
              <w:rPr>
                <w:rStyle w:val="Bokenstitel"/>
                <w:b w:val="0"/>
                <w:bCs/>
                <w:i w:val="0"/>
                <w:iCs w:val="0"/>
                <w:spacing w:val="0"/>
              </w:rPr>
            </w:pPr>
            <w:r w:rsidRPr="00D8316E"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3B8602" wp14:editId="1390FC0E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4445" r="0" b="1270"/>
                      <wp:wrapNone/>
                      <wp:docPr id="1" name="Textruta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Pr="003D37FD" w:rsidR="00BF348C" w:rsidP="00BF348C" w:rsidRDefault="00BF348C" w14:paraId="6C687537" w14:textId="77777777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spell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Dokumentid</w:t>
                                  </w:r>
                                  <w:proofErr w:type="spell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713B8602">
                      <v:stroke joinstyle="miter"/>
                      <v:path gradientshapeok="t" o:connecttype="rect"/>
                    </v:shapetype>
                    <v:shape id="Textruta 1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      <v:textbox style="mso-fit-shape-to-text:t">
                        <w:txbxContent>
                          <w:p w:rsidRPr="003D37FD" w:rsidR="00BF348C" w:rsidP="00BF348C" w:rsidRDefault="00BF348C" w14:paraId="6C687537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spell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Dokumentid</w:t>
                            </w:r>
                            <w:proofErr w:type="spell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name="_1314629194" w:id="0"/>
            <w:bookmarkStart w:name="Rubrik" w:id="1"/>
            <w:bookmarkEnd w:id="0"/>
            <w:bookmarkEnd w:id="1"/>
            <w:r w:rsidRPr="00D8316E">
              <w:t>Arbetsbeskrivning för fysioterapeut och arbetsterapeut med specialistkompetens</w:t>
            </w:r>
          </w:p>
          <w:p w:rsidRPr="007F2C5D" w:rsidR="00BF348C" w:rsidP="004C25BC" w:rsidRDefault="00BF348C" w14:paraId="5C8E95D0" w14:textId="77777777"/>
        </w:tc>
      </w:tr>
    </w:tbl>
    <w:p w:rsidR="00BF348C" w:rsidP="00BF348C" w:rsidRDefault="00BF348C" w14:paraId="1EF141E7" w14:textId="77777777">
      <w:pPr>
        <w:rPr>
          <w:rFonts w:ascii="Calibri" w:hAnsi="Calibri" w:cs="Arial"/>
          <w:b/>
          <w:sz w:val="32"/>
          <w:szCs w:val="32"/>
        </w:rPr>
      </w:pPr>
      <w:bookmarkStart w:name="_Toc501440348" w:id="2"/>
    </w:p>
    <w:p w:rsidRPr="00D8316E" w:rsidR="00BF348C" w:rsidP="1B14A808" w:rsidRDefault="00BF348C" w14:paraId="15E53643" w14:textId="1F731E83">
      <w:pPr>
        <w:pStyle w:val="Rubrik2"/>
        <w:rPr>
          <w:rFonts w:ascii="Calibri" w:hAnsi="Calibri" w:cs="Times New Roman"/>
          <w:sz w:val="32"/>
          <w:szCs w:val="32"/>
        </w:rPr>
      </w:pPr>
      <w:r w:rsidRPr="1B14A808" w:rsidR="323F45A4">
        <w:rPr>
          <w:sz w:val="32"/>
          <w:szCs w:val="32"/>
        </w:rPr>
        <w:t>Revidering från föregående version</w:t>
      </w:r>
    </w:p>
    <w:p w:rsidRPr="00D8316E" w:rsidR="00BF348C" w:rsidP="1B14A808" w:rsidRDefault="00BF348C" w14:paraId="5B27D151" w14:textId="7BB821E3">
      <w:pPr/>
      <w:r w:rsidR="323F45A4">
        <w:rPr/>
        <w:t>Mindre förändringar beträffande språk och innehåll.</w:t>
      </w:r>
    </w:p>
    <w:p w:rsidRPr="00D8316E" w:rsidR="00BF348C" w:rsidP="00D8316E" w:rsidRDefault="00BF348C" w14:paraId="68E9684B" w14:textId="4BF90DC7">
      <w:pPr>
        <w:pStyle w:val="Rubrik2"/>
        <w:rPr>
          <w:rFonts w:ascii="Calibri" w:hAnsi="Calibri" w:cs="Times New Roman"/>
          <w:sz w:val="32"/>
          <w:szCs w:val="32"/>
        </w:rPr>
      </w:pPr>
      <w:r w:rsidRPr="1B14A808" w:rsidR="00BF348C">
        <w:rPr>
          <w:sz w:val="32"/>
          <w:szCs w:val="32"/>
        </w:rPr>
        <w:t>Denna rutin gäller för</w:t>
      </w:r>
    </w:p>
    <w:p w:rsidRPr="0020084D" w:rsidR="00BF348C" w:rsidP="00BF348C" w:rsidRDefault="00BF348C" w14:paraId="5D52E96C" w14:textId="77777777">
      <w:r>
        <w:t xml:space="preserve">Arbetsbeskrivningen gäller för fysioterapeuter </w:t>
      </w:r>
      <w:r w:rsidRPr="00377526">
        <w:t>och arbetsterapeuter</w:t>
      </w:r>
      <w:r>
        <w:t xml:space="preserve"> med specialistkompetens.</w:t>
      </w:r>
    </w:p>
    <w:p w:rsidRPr="00A24DD9" w:rsidR="00BF348C" w:rsidP="00BF348C" w:rsidRDefault="00BF348C" w14:paraId="50D1CED1" w14:textId="77777777">
      <w:pPr>
        <w:pStyle w:val="Rubrik2"/>
        <w:ind w:right="1161"/>
        <w:rPr>
          <w:rFonts w:ascii="Calibri" w:hAnsi="Calibri"/>
          <w:sz w:val="32"/>
          <w:szCs w:val="32"/>
        </w:rPr>
      </w:pPr>
      <w:r w:rsidRPr="00A24DD9">
        <w:rPr>
          <w:rFonts w:ascii="Calibri" w:hAnsi="Calibri"/>
          <w:sz w:val="32"/>
          <w:szCs w:val="32"/>
        </w:rPr>
        <w:t xml:space="preserve">Bakgrund/Beskrivning </w:t>
      </w:r>
      <w:bookmarkEnd w:id="2"/>
    </w:p>
    <w:p w:rsidR="00BF348C" w:rsidP="00BF348C" w:rsidRDefault="00BF348C" w14:paraId="1BF80810" w14:textId="67CE8212">
      <w:r w:rsidR="00BF348C">
        <w:rPr/>
        <w:t xml:space="preserve">Det finns ett behov av fysioterapeuter och arbetsterapeuter med specialistkompetens med anledning av den specialiserade vård som bedrivs på sjukhuset. Målet för enheterna är att följa </w:t>
      </w:r>
      <w:r w:rsidR="00BF348C">
        <w:rPr/>
        <w:t>V</w:t>
      </w:r>
      <w:r w:rsidR="00BF348C">
        <w:rPr/>
        <w:t>ästra Götalandsregionen</w:t>
      </w:r>
      <w:r w:rsidR="00BF348C">
        <w:rPr/>
        <w:t>s Karriärutvecklingsmodell för arbetsterapeuter och fysioterapeuter (1)</w:t>
      </w:r>
      <w:r w:rsidR="00BF348C">
        <w:rPr/>
        <w:t xml:space="preserve"> och därmed vidareutbilda specialister inom olika specialiteter. Antal specialister utbildas utifrån verksamhetens behov</w:t>
      </w:r>
      <w:r w:rsidR="46706370">
        <w:rPr/>
        <w:t xml:space="preserve"> och individuell utvecklingsplan</w:t>
      </w:r>
      <w:r w:rsidR="00BF348C">
        <w:rPr/>
        <w:t xml:space="preserve"> samt beroende på resurser, både ekonomiska- och personalresursmässiga.</w:t>
      </w:r>
    </w:p>
    <w:p w:rsidR="74C2824F" w:rsidRDefault="74C2824F" w14:paraId="5792EA97" w14:textId="159E55D8">
      <w:r w:rsidR="74C2824F">
        <w:rPr/>
        <w:t xml:space="preserve">Upprättandet av specialistansökan och specialistplan görs tillsammans med utsedd handledare utifrån de mål som finns för respektive specialistområde. Genomförandet av </w:t>
      </w:r>
      <w:r w:rsidR="74C2824F">
        <w:rPr/>
        <w:t>specialistut</w:t>
      </w:r>
      <w:r w:rsidR="74C2824F">
        <w:rPr/>
        <w:t>bildningen planerar medarbete och chef gemensamt.</w:t>
      </w:r>
    </w:p>
    <w:p w:rsidR="00BF348C" w:rsidP="00BF348C" w:rsidRDefault="00BF348C" w14:paraId="155A0304" w14:textId="77777777"/>
    <w:p w:rsidR="00BF348C" w:rsidP="00BF348C" w:rsidRDefault="00BF348C" w14:paraId="5CFCB576" w14:textId="616B90CD">
      <w:r w:rsidR="00BF348C">
        <w:rPr/>
        <w:t xml:space="preserve">Ansökan till specialist och genomförandet av specialistplan följer en individuell utvecklingsplan. Det sker utifrån en </w:t>
      </w:r>
      <w:r w:rsidR="00BF348C">
        <w:rPr/>
        <w:t>överenskommelse</w:t>
      </w:r>
      <w:r w:rsidR="00BF348C">
        <w:rPr/>
        <w:t xml:space="preserve"> mellan medarbetare och chef.</w:t>
      </w:r>
    </w:p>
    <w:p w:rsidR="00BF348C" w:rsidP="00BF348C" w:rsidRDefault="00BF348C" w14:paraId="1C077B9A" w14:textId="5517CA52">
      <w:r w:rsidR="00BF348C">
        <w:rPr/>
        <w:t xml:space="preserve">Rutinen behandlar de arbetsuppgifter som åligger en </w:t>
      </w:r>
      <w:r w:rsidR="00BF348C">
        <w:rPr/>
        <w:t>specialist</w:t>
      </w:r>
      <w:r w:rsidR="00BF348C">
        <w:rPr/>
        <w:t>. Arbetsbeskrivningen gäller för fysioterapeut respektive</w:t>
      </w:r>
      <w:r w:rsidR="00BF348C">
        <w:rPr/>
        <w:t xml:space="preserve"> arbetsterapeut med godkänd specialistbehörighet enligt Fysioterapeuternas specialistordning </w:t>
      </w:r>
      <w:r w:rsidR="00BF348C">
        <w:rPr/>
        <w:t>eller</w:t>
      </w:r>
      <w:r w:rsidR="00BF348C">
        <w:rPr/>
        <w:t xml:space="preserve"> Sveriges Arbetsterapeuters Specialistråd</w:t>
      </w:r>
      <w:r w:rsidR="00BF348C">
        <w:rPr/>
        <w:t>.</w:t>
      </w:r>
    </w:p>
    <w:p w:rsidRPr="00A24DD9" w:rsidR="00BF348C" w:rsidP="00BF348C" w:rsidRDefault="00BF348C" w14:paraId="661D815C" w14:textId="77777777">
      <w:pPr>
        <w:pStyle w:val="Rubrik2"/>
        <w:ind w:right="1161"/>
        <w:rPr>
          <w:rFonts w:ascii="Calibri" w:hAnsi="Calibri"/>
          <w:sz w:val="32"/>
          <w:szCs w:val="32"/>
        </w:rPr>
      </w:pPr>
      <w:bookmarkStart w:name="_Toc501440350" w:id="3"/>
      <w:r w:rsidRPr="00A24DD9">
        <w:rPr>
          <w:rFonts w:ascii="Calibri" w:hAnsi="Calibri"/>
          <w:sz w:val="32"/>
          <w:szCs w:val="32"/>
        </w:rPr>
        <w:lastRenderedPageBreak/>
        <w:t xml:space="preserve">Syfte </w:t>
      </w:r>
      <w:bookmarkEnd w:id="3"/>
    </w:p>
    <w:p w:rsidRPr="00991983" w:rsidR="00BF348C" w:rsidP="00BF348C" w:rsidRDefault="00BF348C" w14:paraId="14F88C07" w14:textId="77777777">
      <w:r>
        <w:t xml:space="preserve">Syftet med arbetsbeskrivningen är att förtydliga arbetsuppgifter kopplat till anställningen som specialist. </w:t>
      </w:r>
    </w:p>
    <w:p w:rsidRPr="00A24DD9" w:rsidR="00BF348C" w:rsidP="00BF348C" w:rsidRDefault="00BF348C" w14:paraId="1E20A7B6" w14:textId="77777777">
      <w:pPr>
        <w:pStyle w:val="Rubrik2"/>
        <w:ind w:right="1161"/>
        <w:rPr>
          <w:rFonts w:ascii="Calibri" w:hAnsi="Calibri"/>
          <w:sz w:val="32"/>
          <w:szCs w:val="32"/>
        </w:rPr>
      </w:pPr>
      <w:bookmarkStart w:name="_Toc501440351" w:id="4"/>
      <w:r w:rsidRPr="00A24DD9">
        <w:rPr>
          <w:rFonts w:ascii="Calibri" w:hAnsi="Calibri"/>
          <w:sz w:val="32"/>
          <w:szCs w:val="32"/>
        </w:rPr>
        <w:t xml:space="preserve">Arbetsbeskrivning </w:t>
      </w:r>
      <w:bookmarkEnd w:id="4"/>
    </w:p>
    <w:p w:rsidRPr="00A54538" w:rsidR="00BF348C" w:rsidP="00BF348C" w:rsidRDefault="00BF348C" w14:paraId="65CEA950" w14:textId="77777777">
      <w:pPr>
        <w:rPr>
          <w:color w:val="FF0000"/>
        </w:rPr>
      </w:pPr>
      <w:r w:rsidR="00BF348C">
        <w:rPr/>
        <w:t xml:space="preserve">Arbetsuppgifter och ansvar som medföljer en specialistkompetens tar tid i anspråk. Den arbetsbeskrivning som följer uppskattas över tid ta 5–10 % av en heltidstjänst, tiden kan vara schemalagd eller tas vid behov. Tidsåtgången varierar efter verksamhetens behov under året och uppdraget fördelas i dialog med chef. </w:t>
      </w:r>
    </w:p>
    <w:p w:rsidR="00BF348C" w:rsidP="00BF348C" w:rsidRDefault="00BF348C" w14:paraId="444244BE" w14:textId="43654F31">
      <w:r w:rsidR="6A550E49">
        <w:rPr/>
        <w:t>En eller flera av följande arbetsuppgifter kan vara aktuella för fysioterapeut/arbetsterapeut:</w:t>
      </w:r>
    </w:p>
    <w:p w:rsidRPr="00755D85" w:rsidR="00BF348C" w:rsidP="1B14A808" w:rsidRDefault="00BF348C" w14:paraId="3D540F54" w14:textId="035BCFF7">
      <w:pPr>
        <w:numPr>
          <w:ilvl w:val="0"/>
          <w:numId w:val="21"/>
        </w:numPr>
        <w:spacing w:after="0" w:line="240" w:lineRule="auto"/>
        <w:ind w:right="0"/>
        <w:rPr>
          <w:b w:val="1"/>
          <w:bCs w:val="1"/>
        </w:rPr>
      </w:pPr>
      <w:r w:rsidR="6A550E49">
        <w:rPr/>
        <w:t>Att v</w:t>
      </w:r>
      <w:r w:rsidR="00BF348C">
        <w:rPr/>
        <w:t>erka som kunskapsförmedlare och kunskapsutvecklare genom att värdera och överföra kunskap från forskning till klinisk verksamhet</w:t>
      </w:r>
      <w:r w:rsidR="00BF348C">
        <w:rPr/>
        <w:t xml:space="preserve"> </w:t>
      </w:r>
    </w:p>
    <w:p w:rsidRPr="00755D85" w:rsidR="00BF348C" w:rsidP="00BF348C" w:rsidRDefault="00BF348C" w14:paraId="5CDCEF57" w14:textId="77777777">
      <w:pPr>
        <w:ind w:left="720"/>
        <w:rPr>
          <w:b/>
        </w:rPr>
      </w:pPr>
    </w:p>
    <w:p w:rsidRPr="00484CF4" w:rsidR="00BF348C" w:rsidP="1B14A808" w:rsidRDefault="00BF348C" w14:paraId="22D6D70A" w14:textId="2D6F7C53">
      <w:pPr>
        <w:numPr>
          <w:ilvl w:val="0"/>
          <w:numId w:val="21"/>
        </w:numPr>
        <w:spacing w:after="0" w:line="240" w:lineRule="auto"/>
        <w:ind w:right="0"/>
        <w:rPr>
          <w:b w:val="1"/>
          <w:bCs w:val="1"/>
        </w:rPr>
      </w:pPr>
      <w:r w:rsidR="00BF348C">
        <w:rPr/>
        <w:t>A</w:t>
      </w:r>
      <w:r w:rsidR="4E862965">
        <w:rPr/>
        <w:t>tt a</w:t>
      </w:r>
      <w:r w:rsidR="00BF348C">
        <w:rPr/>
        <w:t>nsvara för evidenssökning inom specialområdet.</w:t>
      </w:r>
      <w:r w:rsidR="00BF348C">
        <w:rPr/>
        <w:t xml:space="preserve"> Stötta och öka kompetens bland medarbetare inom evidenssökning</w:t>
      </w:r>
    </w:p>
    <w:p w:rsidRPr="00484CF4" w:rsidR="00BF348C" w:rsidP="00BF348C" w:rsidRDefault="00BF348C" w14:paraId="27046CD5" w14:textId="77777777">
      <w:pPr>
        <w:ind w:left="720"/>
      </w:pPr>
    </w:p>
    <w:p w:rsidRPr="008E0F0D" w:rsidR="00BF348C" w:rsidP="00BF348C" w:rsidRDefault="00BF348C" w14:paraId="6FCFE4D1" w14:textId="3E645AE9">
      <w:pPr>
        <w:numPr>
          <w:ilvl w:val="0"/>
          <w:numId w:val="20"/>
        </w:numPr>
        <w:spacing w:after="0" w:line="240" w:lineRule="auto"/>
        <w:ind w:right="0"/>
        <w:rPr/>
      </w:pPr>
      <w:r w:rsidR="7450E053">
        <w:rPr/>
        <w:t>Att d</w:t>
      </w:r>
      <w:r w:rsidR="00BF348C">
        <w:rPr/>
        <w:t xml:space="preserve">elta i planering av </w:t>
      </w:r>
      <w:r w:rsidR="00F44DD5">
        <w:rPr/>
        <w:t>samt</w:t>
      </w:r>
      <w:r w:rsidR="00BF348C">
        <w:rPr/>
        <w:t xml:space="preserve"> </w:t>
      </w:r>
      <w:r w:rsidR="00BF348C">
        <w:rPr/>
        <w:t>hålla i internutbildningar inom sitt specialistområde</w:t>
      </w:r>
    </w:p>
    <w:p w:rsidRPr="008E0F0D" w:rsidR="00BF348C" w:rsidP="00BF348C" w:rsidRDefault="00BF348C" w14:paraId="158A2408" w14:textId="77777777">
      <w:pPr>
        <w:ind w:left="720"/>
      </w:pPr>
    </w:p>
    <w:p w:rsidRPr="008E0F0D" w:rsidR="00BF348C" w:rsidP="00BF348C" w:rsidRDefault="00BF348C" w14:paraId="6F95155B" w14:textId="4A8BF5FD">
      <w:pPr>
        <w:numPr>
          <w:ilvl w:val="0"/>
          <w:numId w:val="20"/>
        </w:numPr>
        <w:spacing w:after="0" w:line="240" w:lineRule="auto"/>
        <w:ind w:right="0"/>
        <w:rPr/>
      </w:pPr>
      <w:r w:rsidR="6E29ABA8">
        <w:rPr/>
        <w:t>Att</w:t>
      </w:r>
      <w:r w:rsidR="00BF348C">
        <w:rPr/>
        <w:t xml:space="preserve"> hålla i externa föreläsningar</w:t>
      </w:r>
      <w:r w:rsidR="00BF348C">
        <w:rPr/>
        <w:t>, vilka</w:t>
      </w:r>
      <w:r w:rsidR="00BF348C">
        <w:rPr/>
        <w:t xml:space="preserve"> utförs i mån av tid</w:t>
      </w:r>
    </w:p>
    <w:p w:rsidR="00BF348C" w:rsidP="00BF348C" w:rsidRDefault="00BF348C" w14:paraId="456124B7" w14:textId="77777777">
      <w:pPr>
        <w:ind w:left="720"/>
      </w:pPr>
    </w:p>
    <w:p w:rsidRPr="008E0F0D" w:rsidR="00BF348C" w:rsidP="00BF348C" w:rsidRDefault="00BF348C" w14:paraId="3ACA669C" w14:textId="36901995">
      <w:pPr>
        <w:numPr>
          <w:ilvl w:val="0"/>
          <w:numId w:val="20"/>
        </w:numPr>
        <w:spacing w:after="0" w:line="240" w:lineRule="auto"/>
        <w:ind w:right="0"/>
        <w:rPr/>
      </w:pPr>
      <w:r w:rsidR="3A1B1377">
        <w:rPr/>
        <w:t>Att ge</w:t>
      </w:r>
      <w:r w:rsidR="00BF348C">
        <w:rPr/>
        <w:t xml:space="preserve"> råd och stöd till kollegor som är intresserade av att läsa till specialist</w:t>
      </w:r>
    </w:p>
    <w:p w:rsidRPr="008E0F0D" w:rsidR="00BF348C" w:rsidP="1B14A808" w:rsidRDefault="00BF348C" w14:paraId="7051EBA1" w14:textId="5B59DE0A">
      <w:pPr>
        <w:spacing w:after="0" w:line="240" w:lineRule="auto"/>
        <w:ind w:left="720" w:right="0"/>
      </w:pPr>
    </w:p>
    <w:p w:rsidRPr="008E0F0D" w:rsidR="00BF348C" w:rsidP="1B14A808" w:rsidRDefault="00BF348C" w14:paraId="01CF3841" w14:textId="1AAAD7CB">
      <w:pPr>
        <w:numPr>
          <w:ilvl w:val="0"/>
          <w:numId w:val="20"/>
        </w:numPr>
        <w:spacing w:after="0" w:line="240" w:lineRule="auto"/>
        <w:ind w:right="0"/>
        <w:rPr/>
      </w:pPr>
      <w:r w:rsidR="42571FA2">
        <w:rPr/>
        <w:t>Att stötta kollegor vid framtagande av nya rutiner och revidering av befintliga rutiner</w:t>
      </w:r>
    </w:p>
    <w:p w:rsidR="1B14A808" w:rsidP="1B14A808" w:rsidRDefault="1B14A808" w14:paraId="01F9AAEC" w14:textId="55DDF774">
      <w:pPr>
        <w:spacing w:after="0" w:line="240" w:lineRule="auto"/>
        <w:ind w:left="720" w:right="0"/>
      </w:pPr>
    </w:p>
    <w:p w:rsidRPr="008E0F0D" w:rsidR="00BF348C" w:rsidP="00BF348C" w:rsidRDefault="00BF348C" w14:paraId="05ADD754" w14:textId="31D04477">
      <w:pPr>
        <w:numPr>
          <w:ilvl w:val="0"/>
          <w:numId w:val="20"/>
        </w:numPr>
        <w:spacing w:after="0" w:line="240" w:lineRule="auto"/>
        <w:ind w:right="0"/>
        <w:rPr/>
      </w:pPr>
      <w:r w:rsidR="092F4013">
        <w:rPr/>
        <w:t>Att g</w:t>
      </w:r>
      <w:r w:rsidR="00BF348C">
        <w:rPr/>
        <w:t xml:space="preserve">ranska </w:t>
      </w:r>
      <w:r w:rsidR="48A6BE3B">
        <w:rPr/>
        <w:t>rutiner inför publicering</w:t>
      </w:r>
    </w:p>
    <w:p w:rsidR="00BF348C" w:rsidP="00BF348C" w:rsidRDefault="00BF348C" w14:paraId="792A7074" w14:textId="77777777"/>
    <w:p w:rsidR="00BF348C" w:rsidP="00BF348C" w:rsidRDefault="00BF348C" w14:paraId="6C291926" w14:textId="31EC65D5">
      <w:pPr>
        <w:numPr>
          <w:ilvl w:val="0"/>
          <w:numId w:val="21"/>
        </w:numPr>
        <w:spacing w:after="0" w:line="240" w:lineRule="auto"/>
        <w:ind w:right="0"/>
        <w:rPr/>
      </w:pPr>
      <w:r w:rsidR="3A00BC02">
        <w:rPr/>
        <w:t>Att som mentor (2) s</w:t>
      </w:r>
      <w:r w:rsidR="00BF348C">
        <w:rPr/>
        <w:t xml:space="preserve">tötta nya kollegor </w:t>
      </w:r>
      <w:r w:rsidR="00BF348C">
        <w:rPr/>
        <w:t>som en del i de nyanställdas introduktionsprogram</w:t>
      </w:r>
    </w:p>
    <w:p w:rsidR="00BF348C" w:rsidP="00F44DD5" w:rsidRDefault="00BF348C" w14:paraId="7FB6C402" w14:textId="77777777">
      <w:pPr>
        <w:pStyle w:val="Liststycke"/>
        <w:numPr>
          <w:ilvl w:val="0"/>
          <w:numId w:val="0"/>
        </w:numPr>
        <w:ind w:left="1712"/>
      </w:pPr>
    </w:p>
    <w:p w:rsidRPr="008E0F0D" w:rsidR="00BF348C" w:rsidP="1B14A808" w:rsidRDefault="00BF348C" w14:paraId="218A6EA6" w14:textId="53F9A3DD">
      <w:pPr>
        <w:pStyle w:val="Liststycke"/>
        <w:spacing w:after="0" w:line="240" w:lineRule="auto"/>
        <w:ind w:right="0"/>
        <w:rPr/>
      </w:pPr>
      <w:r w:rsidR="46046F04">
        <w:rPr/>
        <w:t>Att r</w:t>
      </w:r>
      <w:r w:rsidR="00BF348C">
        <w:rPr/>
        <w:t>epresentera sitt spec</w:t>
      </w:r>
      <w:r w:rsidR="00BF348C">
        <w:rPr/>
        <w:t>ialist</w:t>
      </w:r>
      <w:r w:rsidR="00BF348C">
        <w:rPr/>
        <w:t>område i möten som rör arbetssätt och organisation</w:t>
      </w:r>
    </w:p>
    <w:p w:rsidRPr="00A8184C" w:rsidR="00BF348C" w:rsidP="1B14A808" w:rsidRDefault="00BF348C" w14:paraId="2C2D05FF" w14:textId="0D6ACFD1">
      <w:pPr>
        <w:pStyle w:val="Liststycke"/>
        <w:numPr>
          <w:ilvl w:val="0"/>
          <w:numId w:val="0"/>
        </w:numPr>
        <w:spacing w:after="0" w:line="240" w:lineRule="auto"/>
        <w:ind w:left="720" w:right="0"/>
      </w:pPr>
    </w:p>
    <w:p w:rsidRPr="00A8184C" w:rsidR="00BF348C" w:rsidP="1B14A808" w:rsidRDefault="00BF348C" w14:paraId="2D1006FB" w14:textId="4C5F37B0">
      <w:pPr>
        <w:pStyle w:val="Liststycke"/>
        <w:spacing w:after="0" w:line="240" w:lineRule="auto"/>
        <w:ind w:right="0"/>
        <w:rPr/>
      </w:pPr>
      <w:r w:rsidR="62E038E0">
        <w:rPr/>
        <w:t>Att vara huvudhandledare för kollega som vill komplettera till kandidatexamen</w:t>
      </w:r>
    </w:p>
    <w:p w:rsidRPr="00A8184C" w:rsidR="00BF348C" w:rsidP="1B14A808" w:rsidRDefault="00BF348C" w14:paraId="568989CD" w14:textId="0E11DB7A">
      <w:pPr>
        <w:pStyle w:val="Liststycke"/>
        <w:numPr>
          <w:ilvl w:val="0"/>
          <w:numId w:val="0"/>
        </w:numPr>
        <w:spacing w:after="0" w:line="240" w:lineRule="auto"/>
        <w:ind w:left="720" w:right="0"/>
      </w:pPr>
    </w:p>
    <w:p w:rsidRPr="00A8184C" w:rsidR="00BF348C" w:rsidP="1B14A808" w:rsidRDefault="00BF348C" w14:paraId="36312B8A" w14:textId="18327951">
      <w:pPr>
        <w:pStyle w:val="Liststycke"/>
        <w:spacing w:after="0" w:line="240" w:lineRule="auto"/>
        <w:ind w:right="0"/>
        <w:rPr/>
      </w:pPr>
      <w:r w:rsidR="62E038E0">
        <w:rPr/>
        <w:t>Att handleda kollega i specialistutbildningen i mån av tid och i överenskommelse med chef</w:t>
      </w:r>
    </w:p>
    <w:p w:rsidR="1B14A808" w:rsidP="1B14A808" w:rsidRDefault="1B14A808" w14:paraId="219FD806" w14:textId="53A88552">
      <w:pPr>
        <w:pStyle w:val="Liststycke"/>
        <w:numPr>
          <w:ilvl w:val="0"/>
          <w:numId w:val="0"/>
        </w:numPr>
        <w:spacing w:after="0" w:line="240" w:lineRule="auto"/>
        <w:ind w:left="720" w:right="0"/>
      </w:pPr>
    </w:p>
    <w:p w:rsidR="00BF348C" w:rsidP="00F44DD5" w:rsidRDefault="00BF348C" w14:paraId="17601CB6" w14:textId="77777777">
      <w:pPr>
        <w:pStyle w:val="Rubrik3"/>
      </w:pPr>
      <w:r w:rsidR="00BF348C">
        <w:rPr/>
        <w:t>Relaterad information</w:t>
      </w:r>
      <w:r w:rsidR="00BF348C">
        <w:rPr/>
        <w:t xml:space="preserve"> </w:t>
      </w:r>
    </w:p>
    <w:p w:rsidR="044640C5" w:rsidP="1B14A808" w:rsidRDefault="044640C5" w14:paraId="5F66534A" w14:textId="43CFB330">
      <w:pPr>
        <w:pStyle w:val="Liststycke"/>
        <w:rPr>
          <w:noProof w:val="0"/>
          <w:lang w:val="sv-SE"/>
        </w:rPr>
      </w:pPr>
      <w:hyperlink r:id="R84773eaa3dd747a7">
        <w:r w:rsidRPr="1B14A808" w:rsidR="044640C5">
          <w:rPr>
            <w:rStyle w:val="Hyperlnk"/>
            <w:noProof w:val="0"/>
            <w:lang w:val="sv-SE"/>
          </w:rPr>
          <w:t>VGR - KUM Legitimerad arbetsterapeut och Legitimerad fysioterapeut_2020 (vgregion.se)</w:t>
        </w:r>
      </w:hyperlink>
      <w:r w:rsidRPr="1B14A808" w:rsidR="044640C5">
        <w:rPr>
          <w:noProof w:val="0"/>
          <w:lang w:val="sv-SE"/>
        </w:rPr>
        <w:t xml:space="preserve"> </w:t>
      </w:r>
    </w:p>
    <w:p w:rsidRPr="008E0F0D" w:rsidR="00BF348C" w:rsidP="1B14A808" w:rsidRDefault="00BF348C" w14:paraId="5D3A21D8" w14:textId="5D56B0B6">
      <w:pPr>
        <w:pStyle w:val="Liststycke"/>
        <w:spacing w:after="0" w:line="240" w:lineRule="auto"/>
        <w:ind w:right="0"/>
        <w:rPr>
          <w:noProof w:val="0"/>
          <w:lang w:val="sv-SE"/>
        </w:rPr>
      </w:pPr>
      <w:hyperlink r:id="R1f0844d742464eaa">
        <w:r w:rsidRPr="1B14A808" w:rsidR="14BAB551">
          <w:rPr>
            <w:rStyle w:val="Hyperlnk"/>
            <w:noProof w:val="0"/>
            <w:lang w:val="sv-SE"/>
          </w:rPr>
          <w:t>Adept- och mentorprogram för arbetsterapeuter, fysioterapeuter och kuratorer i NU-sjukvården (vgregion.se)</w:t>
        </w:r>
      </w:hyperlink>
    </w:p>
    <w:p w:rsidR="00BF348C" w:rsidP="1B14A808" w:rsidRDefault="00BF348C" w14:paraId="70E49AAF" w14:textId="77777777" w14:noSpellErr="1">
      <w:pPr>
        <w:ind w:left="0"/>
      </w:pPr>
    </w:p>
    <w:p w:rsidR="00BF348C" w:rsidP="00BF348C" w:rsidRDefault="00BF348C" w14:paraId="72D8051F" w14:textId="77777777"/>
    <w:p w:rsidR="00BF348C" w:rsidP="00BF348C" w:rsidRDefault="00BF348C" w14:paraId="644975DD" w14:textId="77777777"/>
    <w:p w:rsidRPr="00747066" w:rsidR="00747066" w:rsidP="00747066" w:rsidRDefault="00747066" w14:paraId="11010C13" w14:textId="7D376701"/>
    <w:sectPr w:rsidRPr="00747066" w:rsidR="00747066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214B9" w:rsidRDefault="002214B9" w14:paraId="666E6BF5" w14:textId="77777777">
      <w:r>
        <w:separator/>
      </w:r>
    </w:p>
  </w:endnote>
  <w:endnote w:type="continuationSeparator" w:id="0">
    <w:p w:rsidR="002214B9" w:rsidRDefault="002214B9" w14:paraId="21A0BC37" w14:textId="77777777">
      <w:r>
        <w:continuationSeparator/>
      </w:r>
    </w:p>
  </w:endnote>
  <w:endnote w:type="continuationNotice" w:id="1">
    <w:p w:rsidR="002214B9" w:rsidRDefault="002214B9" w14:paraId="674277D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D4C114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214B9" w:rsidRDefault="002214B9" w14:paraId="39E3D605" w14:textId="77777777"/>
  </w:footnote>
  <w:footnote w:type="continuationSeparator" w:id="0">
    <w:p w:rsidR="002214B9" w:rsidRDefault="002214B9" w14:paraId="460F80D1" w14:textId="77777777">
      <w:r>
        <w:continuationSeparator/>
      </w:r>
    </w:p>
  </w:footnote>
  <w:footnote w:type="continuationNotice" w:id="1">
    <w:p w:rsidR="002214B9" w:rsidRDefault="002214B9" w14:paraId="7BADD69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8569C6" w14:paraId="058CDD4D" w14:textId="5C36AAEB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7C476A8"/>
    <w:multiLevelType w:val="hybridMultilevel"/>
    <w:tmpl w:val="64048358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2A857B56"/>
    <w:multiLevelType w:val="hybridMultilevel"/>
    <w:tmpl w:val="F05E0C8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2F56458"/>
    <w:multiLevelType w:val="hybridMultilevel"/>
    <w:tmpl w:val="4A72463C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AAE432A"/>
    <w:multiLevelType w:val="hybridMultilevel"/>
    <w:tmpl w:val="649E90A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55A01EED"/>
    <w:multiLevelType w:val="hybridMultilevel"/>
    <w:tmpl w:val="B46644A0"/>
    <w:lvl w:ilvl="0" w:tplc="8C201B82">
      <w:start w:val="1"/>
      <w:numFmt w:val="decimal"/>
      <w:lvlText w:val="%1)"/>
      <w:lvlJc w:val="left"/>
      <w:pPr>
        <w:ind w:left="720" w:hanging="360"/>
      </w:pPr>
      <w:rPr>
        <w:rFonts w:hint="default" w:ascii="Times New Roman" w:hAnsi="Times New Roman" w:cs="Times New Roman"/>
        <w:b w:val="0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>
    <w:abstractNumId w:val="22"/>
  </w:num>
  <w:num w:numId="2">
    <w:abstractNumId w:val="19"/>
  </w:num>
  <w:num w:numId="3">
    <w:abstractNumId w:val="0"/>
  </w:num>
  <w:num w:numId="4">
    <w:abstractNumId w:val="7"/>
  </w:num>
  <w:num w:numId="5">
    <w:abstractNumId w:val="20"/>
  </w:num>
  <w:num w:numId="6">
    <w:abstractNumId w:val="2"/>
  </w:num>
  <w:num w:numId="7">
    <w:abstractNumId w:val="13"/>
  </w:num>
  <w:num w:numId="8">
    <w:abstractNumId w:val="10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7"/>
  </w:num>
  <w:num w:numId="14">
    <w:abstractNumId w:val="11"/>
  </w:num>
  <w:num w:numId="15">
    <w:abstractNumId w:val="8"/>
  </w:num>
  <w:num w:numId="16">
    <w:abstractNumId w:val="16"/>
  </w:num>
  <w:num w:numId="17">
    <w:abstractNumId w:val="5"/>
  </w:num>
  <w:num w:numId="18">
    <w:abstractNumId w:val="12"/>
  </w:num>
  <w:num w:numId="19">
    <w:abstractNumId w:val="21"/>
  </w:num>
  <w:num w:numId="20">
    <w:abstractNumId w:val="9"/>
  </w:num>
  <w:num w:numId="21">
    <w:abstractNumId w:val="14"/>
  </w:num>
  <w:num w:numId="22">
    <w:abstractNumId w:val="6"/>
  </w:num>
  <w:num w:numId="23">
    <w:abstractNumId w:val="18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4941"/>
    <w:rsid w:val="001522AE"/>
    <w:rsid w:val="00157D5B"/>
    <w:rsid w:val="00161FE6"/>
    <w:rsid w:val="00164C3D"/>
    <w:rsid w:val="00166D3A"/>
    <w:rsid w:val="00181FDC"/>
    <w:rsid w:val="00184167"/>
    <w:rsid w:val="001860B9"/>
    <w:rsid w:val="001863A6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14B9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1F8A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2778"/>
    <w:rsid w:val="00396DE9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6606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097F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96A99"/>
    <w:rsid w:val="008A0C5F"/>
    <w:rsid w:val="008A3DEA"/>
    <w:rsid w:val="008A4EB9"/>
    <w:rsid w:val="008A74C0"/>
    <w:rsid w:val="008B1694"/>
    <w:rsid w:val="008C4B27"/>
    <w:rsid w:val="008C7F2A"/>
    <w:rsid w:val="008D35A2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55BC7"/>
    <w:rsid w:val="00B60C6C"/>
    <w:rsid w:val="00B619A9"/>
    <w:rsid w:val="00B65A9D"/>
    <w:rsid w:val="00B66D60"/>
    <w:rsid w:val="00B75EDE"/>
    <w:rsid w:val="00B76939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348C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01E1"/>
    <w:rsid w:val="00CF70BB"/>
    <w:rsid w:val="00D074DB"/>
    <w:rsid w:val="00D139CF"/>
    <w:rsid w:val="00D37E7F"/>
    <w:rsid w:val="00D41969"/>
    <w:rsid w:val="00D47AD7"/>
    <w:rsid w:val="00D51529"/>
    <w:rsid w:val="00D8316E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632F6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44DD5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0427EF"/>
    <w:rsid w:val="024801E3"/>
    <w:rsid w:val="044640C5"/>
    <w:rsid w:val="092F4013"/>
    <w:rsid w:val="1492EC97"/>
    <w:rsid w:val="14BAB551"/>
    <w:rsid w:val="1A93B1E9"/>
    <w:rsid w:val="1B14A808"/>
    <w:rsid w:val="1F6B7C14"/>
    <w:rsid w:val="23DA892C"/>
    <w:rsid w:val="23DDEA91"/>
    <w:rsid w:val="276EFCB9"/>
    <w:rsid w:val="29699AD4"/>
    <w:rsid w:val="2B125CBA"/>
    <w:rsid w:val="2EC1E49E"/>
    <w:rsid w:val="323F45A4"/>
    <w:rsid w:val="3585633E"/>
    <w:rsid w:val="37A9DEC4"/>
    <w:rsid w:val="3A00BC02"/>
    <w:rsid w:val="3A1B1377"/>
    <w:rsid w:val="42571FA2"/>
    <w:rsid w:val="46046F04"/>
    <w:rsid w:val="46706370"/>
    <w:rsid w:val="48A6BE3B"/>
    <w:rsid w:val="4E862965"/>
    <w:rsid w:val="5067CA07"/>
    <w:rsid w:val="5DC151BE"/>
    <w:rsid w:val="62E038E0"/>
    <w:rsid w:val="647B2B65"/>
    <w:rsid w:val="6A550E49"/>
    <w:rsid w:val="6B2CF8ED"/>
    <w:rsid w:val="6E29ABA8"/>
    <w:rsid w:val="7450E053"/>
    <w:rsid w:val="74C2824F"/>
    <w:rsid w:val="7755DC2A"/>
    <w:rsid w:val="77F1A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Bokenstitel">
    <w:name w:val="Book Title"/>
    <w:uiPriority w:val="33"/>
    <w:qFormat/>
    <w:locked/>
    <w:rsid w:val="0076097F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hyperlink" Target="https://mellanarkiv-offentlig.vgregion.se/alfresco/s/archive/stream/public/v1/source/available/SOFIA/RS8408-1063571806-100/SURROGATE/VGR%20-%20KUM%20Legitimerad%20arbetsterapeut%20och%20Legitimerad%20fysioterapeut_2020.pdf" TargetMode="External" Id="R84773eaa3dd747a7" /><Relationship Type="http://schemas.openxmlformats.org/officeDocument/2006/relationships/hyperlink" Target="https://mellanarkiv-offentlig.vgregion.se/alfresco/s/archive/stream/public/v1/source/available/sofia/nu7559-1228129777-593/surrogate/Adept-%20och%20mentorprogram%20f%c3%b6r%20arbetsterapeuter%2c%20fysioterapeuter%20och%20kuratorer%20i%20NU-sjukv%c3%a5rden.pdf" TargetMode="External" Id="R1f0844d742464eaa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Arbetsbeskrivning för fysioterapeut och arbetsterapeut med specialistkompetens</dc:title>
  <dc:subject/>
  <dc:creator/>
  <keywords/>
  <lastModifiedBy>Erika Oppenstam</lastModifiedBy>
  <revision>37</revision>
  <lastPrinted>2016-03-31T10:56:00.0000000Z</lastPrinted>
  <dcterms:created xsi:type="dcterms:W3CDTF">2021-05-27T09:25:00.0000000Z</dcterms:created>
  <dcterms:modified xsi:type="dcterms:W3CDTF">2024-10-08T07:22:01.0000000Z</dcterms:modified>
</coreProperties>
</file>