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8224BE" w:rsidP="00E52C9F" w:rsidRDefault="008224BE" w14:paraId="498D2D47" w14:textId="77777777">
      <w:pPr>
        <w:pStyle w:val="Rubrik2"/>
        <w:ind w:left="426"/>
        <w:sectPr w:rsidR="008224BE" w:rsidSect="008224B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224BE" w:rsidR="008224BE" w:rsidP="00E52C9F" w:rsidRDefault="008224BE" w14:paraId="38EDF024" w14:textId="77777777">
      <w:pPr>
        <w:spacing w:after="0" w:line="240" w:lineRule="auto"/>
        <w:ind w:left="426" w:right="0"/>
        <w:rPr>
          <w:szCs w:val="20"/>
        </w:rPr>
      </w:pPr>
    </w:p>
    <w:p w:rsidRPr="008224BE" w:rsidR="008224BE" w:rsidP="00E52C9F" w:rsidRDefault="008224BE" w14:paraId="1B22767D" w14:textId="77777777">
      <w:pPr>
        <w:spacing w:after="0" w:line="240" w:lineRule="auto"/>
        <w:ind w:left="426" w:right="0"/>
        <w:rPr>
          <w:szCs w:val="20"/>
        </w:rPr>
      </w:pPr>
    </w:p>
    <w:p w:rsidRPr="008224BE" w:rsidR="008224BE" w:rsidP="00E52C9F" w:rsidRDefault="008224BE" w14:paraId="142851FC" w14:textId="77777777">
      <w:pPr>
        <w:tabs>
          <w:tab w:val="left" w:pos="4590"/>
        </w:tabs>
        <w:spacing w:after="0" w:line="240" w:lineRule="auto"/>
        <w:ind w:left="426" w:right="0"/>
        <w:rPr>
          <w:szCs w:val="20"/>
        </w:rPr>
      </w:pPr>
      <w:r w:rsidRPr="008224BE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8224BE" w:rsidR="008224BE" w:rsidTr="00CF21E7" w14:paraId="014DA2A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8224BE" w:rsidR="008224BE" w:rsidP="00E52C9F" w:rsidRDefault="008224BE" w14:paraId="69DDE957" w14:textId="462163F2">
            <w:pPr>
              <w:pStyle w:val="Rubrik1"/>
              <w:ind w:left="426"/>
            </w:pPr>
            <w:r w:rsidRPr="008224BE">
              <w:t>Fysisk träning vid kranskärlsjukdom</w:t>
            </w:r>
            <w:r w:rsidR="00B607F6">
              <w:t xml:space="preserve"> </w:t>
            </w:r>
            <w:r w:rsidRPr="008224BE" w:rsidR="00B607F6">
              <w:t>– Fysioterapi –</w:t>
            </w:r>
            <w:r w:rsidR="00B607F6">
              <w:t xml:space="preserve"> </w:t>
            </w:r>
            <w:r w:rsidRPr="008224BE" w:rsidR="00B607F6">
              <w:t>NU-sjukvården</w:t>
            </w:r>
            <w:r w:rsidRPr="008224BE" w:rsidR="00B607F6">
              <w:rPr>
                <w:rFonts w:ascii="Arial Fet" w:hAnsi="Arial Fet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B0B3E0" wp14:editId="48F16CF8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63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B607F6" w:rsidP="00B607F6" w:rsidRDefault="00B607F6" w14:paraId="1C106743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38660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 w14:anchorId="13B65A36">
                    <v:shapetype id="_x0000_t202" coordsize="21600,21600" o:spt="202" path="m,l,21600r21600,l21600,xe" w14:anchorId="4FB0B3E0">
                      <v:stroke joinstyle="miter"/>
                      <v:path gradientshapeok="t" o:connecttype="rect"/>
                    </v:shapetype>
      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B607F6" w:rsidP="00B607F6" w:rsidRDefault="00B607F6" w14:paraId="14DB2CA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38660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Pr="008224BE" w:rsidR="008224BE" w:rsidP="00E52C9F" w:rsidRDefault="008224BE" w14:paraId="1A6661D3" w14:textId="77777777">
      <w:pPr>
        <w:keepNext/>
        <w:spacing w:after="0" w:line="240" w:lineRule="auto"/>
        <w:ind w:left="426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D86D12" w:rsidR="00D86D12" w:rsidP="00D86D12" w:rsidRDefault="00D86D12" w14:paraId="76C14590" w14:textId="77777777">
      <w:pPr>
        <w:ind w:left="426" w:right="-2"/>
        <w:rPr>
          <w:rFonts w:asciiTheme="majorHAnsi" w:hAnsiTheme="majorHAnsi" w:cstheme="majorHAnsi"/>
          <w:bCs/>
          <w:sz w:val="40"/>
          <w:szCs w:val="40"/>
        </w:rPr>
      </w:pPr>
      <w:bookmarkStart w:name="_Toc501440348" w:id="1"/>
      <w:bookmarkEnd w:id="0"/>
      <w:r w:rsidRPr="00D86D12">
        <w:rPr>
          <w:rFonts w:asciiTheme="majorHAnsi" w:hAnsiTheme="majorHAnsi" w:cstheme="majorHAnsi"/>
          <w:bCs/>
          <w:sz w:val="40"/>
          <w:szCs w:val="40"/>
        </w:rPr>
        <w:t>Bakgrund</w:t>
      </w:r>
      <w:bookmarkStart w:name="_Toc501440350" w:id="2"/>
      <w:bookmarkEnd w:id="1"/>
    </w:p>
    <w:p w:rsidRPr="00D86D12" w:rsidR="00D86D12" w:rsidP="003C568B" w:rsidRDefault="00D86D12" w14:paraId="7E61ACD7" w14:textId="6F3CE345">
      <w:pPr>
        <w:ind w:left="426" w:right="-2"/>
        <w:rPr>
          <w:bCs/>
        </w:rPr>
      </w:pPr>
      <w:r w:rsidRPr="00D86D12">
        <w:rPr>
          <w:bCs/>
        </w:rPr>
        <w:t xml:space="preserve">Individanpassad fysisk träning inom centerbaserad hjärtrehabilitering minskar </w:t>
      </w:r>
      <w:proofErr w:type="spellStart"/>
      <w:r w:rsidRPr="00D86D12">
        <w:rPr>
          <w:bCs/>
        </w:rPr>
        <w:t>kardiell</w:t>
      </w:r>
      <w:proofErr w:type="spellEnd"/>
      <w:r w:rsidRPr="00D86D12">
        <w:rPr>
          <w:bCs/>
        </w:rPr>
        <w:t xml:space="preserve"> mortalitet, antal sjukhusinläggningar, ökar arbetskapacitet och förbättrar riskprofil för hjärt-/kärlsjukdom, jämfört med sedvanlig behandling. </w:t>
      </w:r>
    </w:p>
    <w:p w:rsidRPr="00D86D12" w:rsidR="00D86D12" w:rsidP="00D86D12" w:rsidRDefault="00D86D12" w14:paraId="0430A254" w14:textId="77777777">
      <w:pPr>
        <w:ind w:left="426" w:right="-2"/>
        <w:rPr>
          <w:bCs/>
        </w:rPr>
      </w:pPr>
      <w:r w:rsidRPr="00D86D12">
        <w:rPr>
          <w:bCs/>
        </w:rPr>
        <w:t>Hälso- och sjukvården bör erbjuda fysisk träning inom centerbaserad hjärtrehabilitering till personer med kranskärlssjukdom. Åtgärden har prioritet 2 (Socialstyrelsen).</w:t>
      </w:r>
    </w:p>
    <w:p w:rsidR="00D86D12" w:rsidP="00D86D12" w:rsidRDefault="00D86D12" w14:paraId="58D02B7C" w14:textId="77777777">
      <w:pPr>
        <w:ind w:left="426" w:right="-2"/>
      </w:pPr>
      <w:r w:rsidRPr="00D86D12">
        <w:t>Patienter &lt;80 år med genomgången hjärtinfarkt bör registreras avseende fysioterapi enligt kvalitetsregisterprotokoll (SWEDEHEART- SEPHIA).</w:t>
      </w:r>
    </w:p>
    <w:p w:rsidRPr="00D86D12" w:rsidR="003C568B" w:rsidP="00D86D12" w:rsidRDefault="003C568B" w14:paraId="5038BD53" w14:textId="77777777">
      <w:pPr>
        <w:ind w:left="426" w:right="-2"/>
        <w:rPr>
          <w:b/>
        </w:rPr>
      </w:pPr>
    </w:p>
    <w:p w:rsidRPr="00D86D12" w:rsidR="00D86D12" w:rsidP="00D86D12" w:rsidRDefault="00D86D12" w14:paraId="45210C03" w14:textId="77777777">
      <w:pPr>
        <w:ind w:left="426" w:right="-2"/>
        <w:rPr>
          <w:rFonts w:asciiTheme="majorHAnsi" w:hAnsiTheme="majorHAnsi" w:cstheme="majorHAnsi"/>
          <w:sz w:val="40"/>
          <w:szCs w:val="40"/>
        </w:rPr>
      </w:pPr>
      <w:r w:rsidRPr="00D86D12">
        <w:rPr>
          <w:rFonts w:asciiTheme="majorHAnsi" w:hAnsiTheme="majorHAnsi" w:cstheme="majorHAnsi"/>
          <w:bCs/>
          <w:sz w:val="40"/>
          <w:szCs w:val="40"/>
        </w:rPr>
        <w:t>Syfte</w:t>
      </w:r>
      <w:r w:rsidRPr="00D86D12">
        <w:rPr>
          <w:rFonts w:asciiTheme="majorHAnsi" w:hAnsiTheme="majorHAnsi" w:cstheme="majorHAnsi"/>
          <w:sz w:val="40"/>
          <w:szCs w:val="40"/>
        </w:rPr>
        <w:t xml:space="preserve"> </w:t>
      </w:r>
      <w:bookmarkEnd w:id="2"/>
    </w:p>
    <w:p w:rsidRPr="00D86D12" w:rsidR="00D86D12" w:rsidP="00D86D12" w:rsidRDefault="00D86D12" w14:paraId="1FD6B25F" w14:textId="77777777">
      <w:pPr>
        <w:ind w:left="426" w:right="-2"/>
      </w:pPr>
      <w:r w:rsidRPr="00D86D12">
        <w:t>Att få patienter med kranskärlssjukdom att delta i individanpassad fysisk träning under ledning av sjukgymnast/fysioterapeut 2 ggr/vecka under minst 3 månaders tid (sammanlagt minst 24 tillfällen).</w:t>
      </w:r>
    </w:p>
    <w:p w:rsidR="003C568B" w:rsidP="00D86D12" w:rsidRDefault="003C568B" w14:paraId="47A17DF0" w14:textId="1871CC13">
      <w:pPr>
        <w:ind w:left="426" w:right="-2"/>
      </w:pPr>
      <w:r w:rsidR="00D86D12">
        <w:rPr/>
        <w:t xml:space="preserve">Sjukhusets centerbaserade hjärtrehabiliteringsenhet träffar företrädelsevis patienter som nyinsjuknat i akut </w:t>
      </w:r>
      <w:r w:rsidR="00D86D12">
        <w:rPr/>
        <w:t>koronart</w:t>
      </w:r>
      <w:r w:rsidR="00D86D12">
        <w:rPr/>
        <w:t xml:space="preserve"> syndrom (hjärtinfarkt eller instabil angina) och/eller efter revaskularisering (CABG/PCI) och som följs via NU-sjukvårdens hjärtmottagningar. </w:t>
      </w:r>
      <w:r>
        <w:br/>
      </w:r>
      <w:r w:rsidR="00D86D12">
        <w:rPr/>
        <w:t>Övriga patienter med kranskärlssjukdom ses utifrån individuellt behov.</w:t>
      </w:r>
    </w:p>
    <w:p w:rsidRPr="00D86D12" w:rsidR="003C568B" w:rsidP="00D86D12" w:rsidRDefault="003C568B" w14:paraId="78613B6B" w14:textId="77777777">
      <w:pPr>
        <w:ind w:left="426" w:right="-2"/>
      </w:pPr>
    </w:p>
    <w:p w:rsidRPr="00D86D12" w:rsidR="00D86D12" w:rsidP="00D86D12" w:rsidRDefault="00D86D12" w14:paraId="465103F7" w14:textId="77777777">
      <w:pPr>
        <w:ind w:left="426" w:right="-2"/>
        <w:rPr>
          <w:rFonts w:asciiTheme="majorHAnsi" w:hAnsiTheme="majorHAnsi" w:cstheme="majorHAnsi"/>
          <w:bCs/>
          <w:sz w:val="40"/>
          <w:szCs w:val="40"/>
        </w:rPr>
      </w:pPr>
      <w:bookmarkStart w:name="_Toc501440351" w:id="3"/>
      <w:r w:rsidRPr="00D86D12">
        <w:rPr>
          <w:rFonts w:asciiTheme="majorHAnsi" w:hAnsiTheme="majorHAnsi" w:cstheme="majorHAnsi"/>
          <w:bCs/>
          <w:sz w:val="40"/>
          <w:szCs w:val="40"/>
        </w:rPr>
        <w:t>Bedömning</w:t>
      </w:r>
      <w:bookmarkStart w:name="_Toc501440352" w:id="4"/>
      <w:bookmarkEnd w:id="3"/>
    </w:p>
    <w:p w:rsidRPr="00D86D12" w:rsidR="00D86D12" w:rsidP="003C568B" w:rsidRDefault="00D86D12" w14:paraId="2475FB7F" w14:textId="5935FBC3">
      <w:pPr>
        <w:ind w:left="426" w:right="-2"/>
      </w:pPr>
      <w:r w:rsidRPr="00D86D12">
        <w:t xml:space="preserve">För att kunna förskriva anpassad fysisk träning behövs en bedömning av aktuell konditions- och muskelfunktionsnivå, samt att se att patienten tolererar aktuell belastning. Patienten kallas för individuellt besök hos sjukgymnast/fysioterapeut. </w:t>
      </w:r>
      <w:r w:rsidRPr="00D86D12">
        <w:br/>
      </w:r>
      <w:r w:rsidRPr="00D86D12">
        <w:t xml:space="preserve">Tester och frågeformulär som används inom hjärtrehabiliteringen är: </w:t>
      </w:r>
    </w:p>
    <w:p w:rsidRPr="00D86D12" w:rsidR="00D86D12" w:rsidP="00D86D12" w:rsidRDefault="00D86D12" w14:paraId="5D3E0F8D" w14:textId="07085DDB">
      <w:pPr>
        <w:numPr>
          <w:ilvl w:val="0"/>
          <w:numId w:val="21"/>
        </w:numPr>
        <w:ind w:right="-2"/>
      </w:pPr>
      <w:r w:rsidRPr="00D86D12">
        <w:rPr>
          <w:i/>
        </w:rPr>
        <w:t>Frågor om fysisk aktivitet:</w:t>
      </w:r>
      <w:r w:rsidRPr="00D86D12">
        <w:t xml:space="preserve"> </w:t>
      </w:r>
      <w:proofErr w:type="spellStart"/>
      <w:r w:rsidRPr="00D86D12">
        <w:t>Haskell</w:t>
      </w:r>
      <w:proofErr w:type="spellEnd"/>
      <w:r w:rsidRPr="00D86D12">
        <w:t xml:space="preserve"> 1 och 2, </w:t>
      </w:r>
      <w:proofErr w:type="spellStart"/>
      <w:r w:rsidRPr="00D86D12">
        <w:t>Frändin</w:t>
      </w:r>
      <w:proofErr w:type="spellEnd"/>
      <w:r w:rsidRPr="00D86D12">
        <w:t xml:space="preserve"> </w:t>
      </w:r>
      <w:proofErr w:type="spellStart"/>
      <w:r w:rsidRPr="00D86D12">
        <w:t>Grimby</w:t>
      </w:r>
      <w:proofErr w:type="spellEnd"/>
      <w:r w:rsidRPr="00D86D12">
        <w:t xml:space="preserve"> och Självupplevd fysisk kapacitet.</w:t>
      </w:r>
    </w:p>
    <w:p w:rsidRPr="00D86D12" w:rsidR="00D86D12" w:rsidP="00D86D12" w:rsidRDefault="00D86D12" w14:paraId="30E77AF3" w14:textId="67055141">
      <w:pPr>
        <w:numPr>
          <w:ilvl w:val="0"/>
          <w:numId w:val="21"/>
        </w:numPr>
        <w:ind w:right="-2"/>
      </w:pPr>
      <w:r w:rsidRPr="00D86D12">
        <w:rPr>
          <w:i/>
        </w:rPr>
        <w:t>Cykeltest:</w:t>
      </w:r>
      <w:r w:rsidRPr="00D86D12">
        <w:t xml:space="preserve"> Ett standardiserat symtombegränsat </w:t>
      </w:r>
      <w:proofErr w:type="spellStart"/>
      <w:r w:rsidRPr="00D86D12">
        <w:t>submaximalt</w:t>
      </w:r>
      <w:proofErr w:type="spellEnd"/>
      <w:r w:rsidRPr="00D86D12">
        <w:t xml:space="preserve"> cykeltest används för att fastställa om patienten tolererar ökad fysisk ansträngning och värdera aktuell fysisk arbetskapacitet. Cykeltestet utgör grunden för en adekvat utformning av träningsprogram. </w:t>
      </w:r>
    </w:p>
    <w:p w:rsidRPr="00D86D12" w:rsidR="00D86D12" w:rsidP="00D86D12" w:rsidRDefault="00D86D12" w14:paraId="3B64973E" w14:textId="520B1B61">
      <w:pPr>
        <w:numPr>
          <w:ilvl w:val="0"/>
          <w:numId w:val="21"/>
        </w:numPr>
        <w:ind w:right="-2"/>
      </w:pPr>
      <w:r w:rsidRPr="00D86D12">
        <w:rPr>
          <w:i/>
        </w:rPr>
        <w:t>Sex minuters gångtest:</w:t>
      </w:r>
      <w:r w:rsidRPr="00D86D12">
        <w:t xml:space="preserve"> Ett standardiserat 6-minuters gångtest kan användas för att bedöma </w:t>
      </w:r>
      <w:proofErr w:type="spellStart"/>
      <w:r w:rsidRPr="00D86D12">
        <w:t>submaximal</w:t>
      </w:r>
      <w:proofErr w:type="spellEnd"/>
      <w:r w:rsidRPr="00D86D12">
        <w:t xml:space="preserve"> arbetskapacitet när cykeltest ej är lämpligt. Observera att testet har en takeffekt för patienter med förväntat ordinär/god fysisk kapacitet, dvs. patienten klarar redan vid första försöket att utföra testet med maximal gånghastighet.</w:t>
      </w:r>
    </w:p>
    <w:p w:rsidRPr="00D86D12" w:rsidR="00D86D12" w:rsidP="00D86D12" w:rsidRDefault="00D86D12" w14:paraId="1D0AECA2" w14:textId="77777777">
      <w:pPr>
        <w:numPr>
          <w:ilvl w:val="0"/>
          <w:numId w:val="21"/>
        </w:numPr>
        <w:ind w:right="-2"/>
      </w:pPr>
      <w:r w:rsidRPr="00D86D12">
        <w:rPr>
          <w:i/>
        </w:rPr>
        <w:t>Muskelfunktion:</w:t>
      </w:r>
      <w:r w:rsidRPr="00D86D12">
        <w:t xml:space="preserve"> Styrkeuthållighet mäts med kliniska uthållighetstest, såsom unilateral dynamisk axelflexion med hantel samt unilateral tåhävning på kil.</w:t>
      </w:r>
      <w:r w:rsidRPr="00D86D12">
        <w:br/>
      </w:r>
    </w:p>
    <w:p w:rsidRPr="006D6C0E" w:rsidR="006D6C0E" w:rsidP="00D86D12" w:rsidRDefault="006D6C0E" w14:paraId="1E6F2E3F" w14:textId="3ED3AC47">
      <w:pPr>
        <w:ind w:left="426" w:right="-2"/>
        <w:rPr>
          <w:rFonts w:asciiTheme="majorHAnsi" w:hAnsiTheme="majorHAnsi" w:cstheme="majorHAnsi"/>
          <w:bCs/>
          <w:sz w:val="40"/>
          <w:szCs w:val="40"/>
        </w:rPr>
      </w:pPr>
      <w:r w:rsidRPr="006D6C0E">
        <w:rPr>
          <w:rFonts w:asciiTheme="majorHAnsi" w:hAnsiTheme="majorHAnsi" w:cstheme="majorHAnsi"/>
          <w:bCs/>
          <w:sz w:val="40"/>
          <w:szCs w:val="40"/>
        </w:rPr>
        <w:t>Behandling</w:t>
      </w:r>
    </w:p>
    <w:p w:rsidRPr="00D86D12" w:rsidR="00D86D12" w:rsidP="00D86D12" w:rsidRDefault="00D86D12" w14:paraId="689E4D3A" w14:textId="31AEEAB7">
      <w:pPr>
        <w:ind w:left="426" w:right="-2"/>
        <w:rPr>
          <w:rFonts w:asciiTheme="majorHAnsi" w:hAnsiTheme="majorHAnsi" w:cstheme="majorHAnsi"/>
          <w:b/>
          <w:sz w:val="28"/>
          <w:szCs w:val="28"/>
        </w:rPr>
      </w:pPr>
      <w:r w:rsidRPr="00D86D12">
        <w:rPr>
          <w:rFonts w:asciiTheme="majorHAnsi" w:hAnsiTheme="majorHAnsi" w:cstheme="majorHAnsi"/>
          <w:b/>
          <w:sz w:val="28"/>
          <w:szCs w:val="28"/>
        </w:rPr>
        <w:t>Fysisk träning inom centerbaserad hjärtrehabilitering</w:t>
      </w:r>
    </w:p>
    <w:p w:rsidRPr="00D86D12" w:rsidR="00D86D12" w:rsidP="00D86D12" w:rsidRDefault="00D86D12" w14:paraId="1C058DBA" w14:textId="77777777">
      <w:pPr>
        <w:numPr>
          <w:ilvl w:val="0"/>
          <w:numId w:val="21"/>
        </w:numPr>
        <w:ind w:right="-2"/>
        <w:rPr>
          <w:b/>
        </w:rPr>
      </w:pPr>
      <w:r w:rsidRPr="00D86D12">
        <w:rPr>
          <w:bCs/>
        </w:rPr>
        <w:t>Snarast möjligt efter det individuella besöket startar patienten sitt deltagande i träning. Träningen sker företrädelsevis i grupp med intensitet och upplägg anpassad utifrån patientens arbetskapacitet och förmåga. Patienten ska rekommenderas delta minst 2 ggr/vecka under minst 3 månader.</w:t>
      </w:r>
    </w:p>
    <w:p w:rsidRPr="00D86D12" w:rsidR="00D86D12" w:rsidP="00D86D12" w:rsidRDefault="00D86D12" w14:paraId="1C1AE261" w14:textId="4EA60CE0">
      <w:pPr>
        <w:numPr>
          <w:ilvl w:val="0"/>
          <w:numId w:val="21"/>
        </w:numPr>
        <w:ind w:right="-2"/>
      </w:pPr>
      <w:r w:rsidRPr="00D86D12">
        <w:t>I de fall där patienten ej har möjlighet till deltagande inom hjärtrehabiliteringsenheterna inom NU-sjukvården kan hen efter bedömning erbjudas träning i regionala primärvårdens regi.</w:t>
      </w:r>
    </w:p>
    <w:p w:rsidRPr="00D86D12" w:rsidR="00D86D12" w:rsidP="00D86D12" w:rsidRDefault="00D86D12" w14:paraId="4E6B537E" w14:textId="5348BEBF">
      <w:pPr>
        <w:numPr>
          <w:ilvl w:val="0"/>
          <w:numId w:val="21"/>
        </w:numPr>
        <w:ind w:right="-2"/>
      </w:pPr>
      <w:r w:rsidRPr="00D86D12">
        <w:t xml:space="preserve">Behandlande sjukgymnast/fysioterapeut skriver då remiss till berörd </w:t>
      </w:r>
      <w:proofErr w:type="spellStart"/>
      <w:r w:rsidRPr="00D86D12">
        <w:t>rehabenhet</w:t>
      </w:r>
      <w:proofErr w:type="spellEnd"/>
      <w:r w:rsidRPr="00D86D12">
        <w:t>. Remissvar före planerat återbesök med information om antal träningstillfällen är önskvärt.</w:t>
      </w:r>
    </w:p>
    <w:p w:rsidRPr="00D86D12" w:rsidR="006D6C0E" w:rsidP="006D6C0E" w:rsidRDefault="00D86D12" w14:paraId="23E1B0C4" w14:textId="324D45ED">
      <w:pPr>
        <w:numPr>
          <w:ilvl w:val="0"/>
          <w:numId w:val="21"/>
        </w:numPr>
        <w:ind w:right="-2"/>
      </w:pPr>
      <w:r w:rsidRPr="00D86D12">
        <w:t xml:space="preserve">Om patienten enbart kan tänka sig träning i egen regi, kan individuellt program utformas. </w:t>
      </w:r>
    </w:p>
    <w:p w:rsidR="00D86D12" w:rsidP="00D86D12" w:rsidRDefault="00D86D12" w14:paraId="66D5F442" w14:textId="77777777">
      <w:pPr>
        <w:numPr>
          <w:ilvl w:val="0"/>
          <w:numId w:val="21"/>
        </w:numPr>
        <w:ind w:right="-2"/>
        <w:rPr>
          <w:i/>
        </w:rPr>
      </w:pPr>
      <w:r w:rsidRPr="00D86D12">
        <w:rPr>
          <w:i/>
        </w:rPr>
        <w:t xml:space="preserve">Träningsdagbok: </w:t>
      </w:r>
      <w:r w:rsidRPr="00D86D12">
        <w:t>Patienten ska uppmuntras fylla i träningsdagbok för att möjliggöra utvärdering av träningen.</w:t>
      </w:r>
      <w:r w:rsidRPr="00D86D12">
        <w:br/>
      </w:r>
    </w:p>
    <w:p w:rsidRPr="00D86D12" w:rsidR="006D6C0E" w:rsidP="006D6C0E" w:rsidRDefault="006D6C0E" w14:paraId="2E017056" w14:textId="77777777">
      <w:pPr>
        <w:ind w:left="420" w:right="-2"/>
        <w:rPr>
          <w:i/>
        </w:rPr>
      </w:pPr>
    </w:p>
    <w:p w:rsidRPr="00D86D12" w:rsidR="00D86D12" w:rsidP="00D86D12" w:rsidRDefault="00D86D12" w14:paraId="39086C75" w14:textId="77777777">
      <w:pPr>
        <w:ind w:left="426" w:right="-2"/>
        <w:rPr>
          <w:rFonts w:asciiTheme="majorHAnsi" w:hAnsiTheme="majorHAnsi" w:cstheme="majorHAnsi"/>
          <w:b/>
          <w:sz w:val="28"/>
          <w:szCs w:val="28"/>
        </w:rPr>
      </w:pPr>
      <w:r w:rsidRPr="00D86D12">
        <w:rPr>
          <w:rFonts w:asciiTheme="majorHAnsi" w:hAnsiTheme="majorHAnsi" w:cstheme="majorHAnsi"/>
          <w:b/>
          <w:sz w:val="28"/>
          <w:szCs w:val="28"/>
        </w:rPr>
        <w:t>Generella riktlinjer för träning vid kranskärlssjukdom</w:t>
      </w:r>
    </w:p>
    <w:p w:rsidRPr="00D86D12" w:rsidR="00D86D12" w:rsidP="00D86D12" w:rsidRDefault="00D86D12" w14:paraId="13358E3D" w14:textId="1C74A352">
      <w:pPr>
        <w:numPr>
          <w:ilvl w:val="0"/>
          <w:numId w:val="21"/>
        </w:numPr>
        <w:ind w:right="-2"/>
      </w:pPr>
      <w:r w:rsidRPr="00D86D12">
        <w:t xml:space="preserve">Konditionsträning 3–5 </w:t>
      </w:r>
      <w:proofErr w:type="spellStart"/>
      <w:r w:rsidRPr="00D86D12">
        <w:t>dgr</w:t>
      </w:r>
      <w:proofErr w:type="spellEnd"/>
      <w:r w:rsidRPr="00D86D12">
        <w:t xml:space="preserve">/v, </w:t>
      </w:r>
      <w:proofErr w:type="gramStart"/>
      <w:r w:rsidRPr="00D86D12">
        <w:t>20-60</w:t>
      </w:r>
      <w:proofErr w:type="gramEnd"/>
      <w:r w:rsidRPr="00D86D12">
        <w:t xml:space="preserve"> min/tillfälle, under minst 3 mån. </w:t>
      </w:r>
      <w:r w:rsidRPr="00D86D12">
        <w:br/>
      </w:r>
      <w:r w:rsidRPr="00D86D12">
        <w:t xml:space="preserve">Intensitet </w:t>
      </w:r>
      <w:proofErr w:type="gramStart"/>
      <w:r w:rsidRPr="00D86D12">
        <w:t>12-17</w:t>
      </w:r>
      <w:proofErr w:type="gramEnd"/>
      <w:r w:rsidRPr="00D86D12">
        <w:t xml:space="preserve"> på Borgs ansträngningsskala, distans-eller intervallbaserat upplägg.</w:t>
      </w:r>
    </w:p>
    <w:p w:rsidRPr="00D86D12" w:rsidR="00D86D12" w:rsidP="00D86D12" w:rsidRDefault="00D86D12" w14:paraId="089E6373" w14:textId="77777777">
      <w:pPr>
        <w:numPr>
          <w:ilvl w:val="0"/>
          <w:numId w:val="21"/>
        </w:numPr>
        <w:ind w:right="-2"/>
      </w:pPr>
      <w:r w:rsidRPr="00D86D12">
        <w:t xml:space="preserve">Muskelstärkande träning </w:t>
      </w:r>
      <w:proofErr w:type="gramStart"/>
      <w:r w:rsidRPr="00D86D12">
        <w:t>2-3</w:t>
      </w:r>
      <w:proofErr w:type="gramEnd"/>
      <w:r w:rsidRPr="00D86D12">
        <w:t xml:space="preserve"> </w:t>
      </w:r>
      <w:proofErr w:type="spellStart"/>
      <w:r w:rsidRPr="00D86D12">
        <w:t>dgr</w:t>
      </w:r>
      <w:proofErr w:type="spellEnd"/>
      <w:r w:rsidRPr="00D86D12">
        <w:t xml:space="preserve">/v, </w:t>
      </w:r>
      <w:proofErr w:type="gramStart"/>
      <w:r w:rsidRPr="00D86D12">
        <w:t>10-15</w:t>
      </w:r>
      <w:proofErr w:type="gramEnd"/>
      <w:r w:rsidRPr="00D86D12">
        <w:t xml:space="preserve"> rep x </w:t>
      </w:r>
      <w:proofErr w:type="gramStart"/>
      <w:r w:rsidRPr="00D86D12">
        <w:t>1-3</w:t>
      </w:r>
      <w:proofErr w:type="gramEnd"/>
      <w:r w:rsidRPr="00D86D12">
        <w:t xml:space="preserve"> set i </w:t>
      </w:r>
      <w:proofErr w:type="gramStart"/>
      <w:r w:rsidRPr="00D86D12">
        <w:t>8-10</w:t>
      </w:r>
      <w:proofErr w:type="gramEnd"/>
      <w:r w:rsidRPr="00D86D12">
        <w:t xml:space="preserve"> muskelgrupper.</w:t>
      </w:r>
      <w:r w:rsidRPr="00D86D12">
        <w:br/>
      </w:r>
      <w:r w:rsidRPr="00D86D12">
        <w:t>Successiv progress tills rekommendation uppnås.</w:t>
      </w:r>
    </w:p>
    <w:p w:rsidR="00D86D12" w:rsidP="00D86D12" w:rsidRDefault="00D86D12" w14:paraId="3F59E97A" w14:textId="02956CE1">
      <w:pPr>
        <w:ind w:left="426" w:right="-2"/>
        <w:rPr>
          <w:i/>
        </w:rPr>
      </w:pPr>
      <w:r w:rsidRPr="00D86D12">
        <w:br/>
      </w:r>
      <w:r w:rsidRPr="00D86D12">
        <w:rPr>
          <w:i/>
        </w:rPr>
        <w:t xml:space="preserve">Alla frågeformulär, testmanualer och träningsdagbok hittas på </w:t>
      </w:r>
      <w:hyperlink w:history="1" r:id="rId17">
        <w:r w:rsidRPr="00D86D12" w:rsidR="006D6C0E">
          <w:rPr>
            <w:rStyle w:val="Hyperlnk"/>
            <w:i/>
          </w:rPr>
          <w:t>www.swedeheart.se/sephia</w:t>
        </w:r>
      </w:hyperlink>
    </w:p>
    <w:p w:rsidRPr="00D86D12" w:rsidR="006D6C0E" w:rsidP="00D86D12" w:rsidRDefault="006D6C0E" w14:paraId="44F15F1E" w14:textId="77777777">
      <w:pPr>
        <w:ind w:left="426" w:right="-2"/>
        <w:rPr>
          <w:i/>
        </w:rPr>
      </w:pPr>
    </w:p>
    <w:p w:rsidRPr="00D86D12" w:rsidR="00D86D12" w:rsidP="00D86D12" w:rsidRDefault="00D86D12" w14:paraId="775EB7B9" w14:textId="77777777">
      <w:pPr>
        <w:ind w:left="426" w:right="-2"/>
        <w:rPr>
          <w:rFonts w:asciiTheme="majorHAnsi" w:hAnsiTheme="majorHAnsi" w:cstheme="majorHAnsi"/>
          <w:bCs/>
          <w:sz w:val="40"/>
          <w:szCs w:val="40"/>
        </w:rPr>
      </w:pPr>
      <w:r w:rsidRPr="00D86D12">
        <w:rPr>
          <w:rFonts w:asciiTheme="majorHAnsi" w:hAnsiTheme="majorHAnsi" w:cstheme="majorHAnsi"/>
          <w:bCs/>
          <w:sz w:val="40"/>
          <w:szCs w:val="40"/>
        </w:rPr>
        <w:t xml:space="preserve">Uppföljning </w:t>
      </w:r>
      <w:bookmarkEnd w:id="4"/>
    </w:p>
    <w:p w:rsidR="00D86D12" w:rsidP="00D86D12" w:rsidRDefault="00D86D12" w14:paraId="07BB1C36" w14:textId="77777777">
      <w:pPr>
        <w:ind w:left="426" w:right="-2"/>
      </w:pPr>
      <w:r w:rsidRPr="00D86D12">
        <w:t>Efter träningsperiod om minst 3 månader ska patienten kallas till återbesök med förnyade tester för utvärdering.</w:t>
      </w:r>
    </w:p>
    <w:p w:rsidRPr="00D86D12" w:rsidR="006D6C0E" w:rsidP="00D86D12" w:rsidRDefault="006D6C0E" w14:paraId="05EFB390" w14:textId="77777777">
      <w:pPr>
        <w:ind w:left="426" w:right="-2"/>
      </w:pPr>
    </w:p>
    <w:p w:rsidRPr="00D86D12" w:rsidR="00D86D12" w:rsidP="00D86D12" w:rsidRDefault="00D86D12" w14:paraId="3035FB97" w14:textId="77777777">
      <w:pPr>
        <w:ind w:left="426" w:right="-2"/>
        <w:rPr>
          <w:b/>
        </w:rPr>
      </w:pPr>
      <w:proofErr w:type="spellStart"/>
      <w:r w:rsidRPr="00D86D12">
        <w:rPr>
          <w:b/>
        </w:rPr>
        <w:t>Sephia</w:t>
      </w:r>
      <w:proofErr w:type="spellEnd"/>
    </w:p>
    <w:p w:rsidRPr="00D86D12" w:rsidR="00D86D12" w:rsidP="00D86D12" w:rsidRDefault="00D86D12" w14:paraId="22019DA2" w14:textId="77777777">
      <w:pPr>
        <w:numPr>
          <w:ilvl w:val="0"/>
          <w:numId w:val="21"/>
        </w:numPr>
        <w:ind w:right="-2"/>
      </w:pPr>
      <w:r w:rsidRPr="00D86D12">
        <w:t xml:space="preserve">Patienter med hjärtinfarkt &lt;80 år ingår i kvalitetsregistret SEPHIA. För dessa patienter ska svar på ovanstående frågeformulär och testvärden föras in i registret efter bedömning 1 och 2. </w:t>
      </w:r>
    </w:p>
    <w:p w:rsidRPr="00D86D12" w:rsidR="00D86D12" w:rsidP="00D86D12" w:rsidRDefault="00D86D12" w14:paraId="33091829" w14:textId="77777777">
      <w:pPr>
        <w:numPr>
          <w:ilvl w:val="0"/>
          <w:numId w:val="21"/>
        </w:numPr>
        <w:ind w:right="-2"/>
      </w:pPr>
      <w:r w:rsidRPr="00D86D12">
        <w:t xml:space="preserve">Efter det uppföljande besöket ska även uppgift om antal träningstillfällen inom hjärtrehabiliteringen samt antal träningstillfällen i egen regi registreras. </w:t>
      </w:r>
    </w:p>
    <w:p w:rsidRPr="00D86D12" w:rsidR="00D86D12" w:rsidP="00D86D12" w:rsidRDefault="00D86D12" w14:paraId="7EF09B3B" w14:textId="77777777">
      <w:pPr>
        <w:numPr>
          <w:ilvl w:val="0"/>
          <w:numId w:val="21"/>
        </w:numPr>
        <w:ind w:right="-2"/>
        <w:rPr>
          <w:b/>
          <w:bCs/>
          <w:iCs/>
        </w:rPr>
      </w:pPr>
      <w:r w:rsidRPr="00D86D12">
        <w:t>Sjukgymnast/fysioterapeut med inloggningsbehörighet i registret för in data. Övriga sjukgymnaster/fysioterapeuter lämnar formulär med uppgifter och lämnar till behörig kollega.</w:t>
      </w:r>
    </w:p>
    <w:p w:rsidRPr="00D86D12" w:rsidR="00D86D12" w:rsidP="00D86D12" w:rsidRDefault="00D86D12" w14:paraId="6F802B6E" w14:textId="77777777">
      <w:pPr>
        <w:ind w:left="426" w:right="-2"/>
      </w:pPr>
    </w:p>
    <w:p w:rsidRPr="00D86D12" w:rsidR="00D86D12" w:rsidP="00D86D12" w:rsidRDefault="00D86D12" w14:paraId="230F04B0" w14:textId="77777777">
      <w:pPr>
        <w:ind w:left="426" w:right="-2"/>
      </w:pPr>
    </w:p>
    <w:p w:rsidRPr="00757081" w:rsidR="00087A24" w:rsidP="00B607F6" w:rsidRDefault="00087A24" w14:paraId="30B6863B" w14:textId="77777777">
      <w:pPr>
        <w:ind w:left="426" w:right="-2"/>
      </w:pPr>
    </w:p>
    <w:p w:rsidRPr="00536A5A" w:rsidR="00536A5A" w:rsidP="00B607F6" w:rsidRDefault="00536A5A" w14:paraId="76B9F95B" w14:textId="24513497">
      <w:pPr>
        <w:spacing w:after="0" w:line="240" w:lineRule="auto"/>
        <w:ind w:left="426" w:right="-2"/>
      </w:pPr>
    </w:p>
    <w:sectPr w:rsidRPr="00536A5A" w:rsidR="00536A5A" w:rsidSect="008224B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4969" w:rsidRDefault="00614969" w14:paraId="4A06B0FE" w14:textId="77777777">
      <w:r>
        <w:separator/>
      </w:r>
    </w:p>
  </w:endnote>
  <w:endnote w:type="continuationSeparator" w:id="0">
    <w:p w:rsidR="00614969" w:rsidRDefault="00614969" w14:paraId="68AAB128" w14:textId="77777777">
      <w:r>
        <w:continuationSeparator/>
      </w:r>
    </w:p>
  </w:endnote>
  <w:endnote w:type="continuationNotice" w:id="1">
    <w:p w:rsidR="00614969" w:rsidRDefault="00614969" w14:paraId="00F4655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4969" w:rsidRDefault="00614969" w14:paraId="742A27A2" w14:textId="77777777"/>
  </w:footnote>
  <w:footnote w:type="continuationSeparator" w:id="0">
    <w:p w:rsidR="00614969" w:rsidRDefault="00614969" w14:paraId="6AD6CDF9" w14:textId="77777777">
      <w:r>
        <w:continuationSeparator/>
      </w:r>
    </w:p>
  </w:footnote>
  <w:footnote w:type="continuationNotice" w:id="1">
    <w:p w:rsidR="00614969" w:rsidRDefault="00614969" w14:paraId="5EEE4E7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F7DA43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A7C9D5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85202B"/>
    <w:multiLevelType w:val="hybridMultilevel"/>
    <w:tmpl w:val="5B6CD4D4"/>
    <w:lvl w:ilvl="0" w:tplc="FFFFFFFF"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i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90224551">
    <w:abstractNumId w:val="18"/>
  </w:num>
  <w:num w:numId="2" w16cid:durableId="1155292380">
    <w:abstractNumId w:val="15"/>
  </w:num>
  <w:num w:numId="3" w16cid:durableId="1699232566">
    <w:abstractNumId w:val="0"/>
  </w:num>
  <w:num w:numId="4" w16cid:durableId="1794521137">
    <w:abstractNumId w:val="6"/>
  </w:num>
  <w:num w:numId="5" w16cid:durableId="1462652269">
    <w:abstractNumId w:val="16"/>
  </w:num>
  <w:num w:numId="6" w16cid:durableId="703560788">
    <w:abstractNumId w:val="2"/>
  </w:num>
  <w:num w:numId="7" w16cid:durableId="773595581">
    <w:abstractNumId w:val="11"/>
  </w:num>
  <w:num w:numId="8" w16cid:durableId="160778056">
    <w:abstractNumId w:val="8"/>
  </w:num>
  <w:num w:numId="9" w16cid:durableId="1984041717">
    <w:abstractNumId w:val="1"/>
  </w:num>
  <w:num w:numId="10" w16cid:durableId="1569462743">
    <w:abstractNumId w:val="1"/>
  </w:num>
  <w:num w:numId="11" w16cid:durableId="1183324890">
    <w:abstractNumId w:val="3"/>
  </w:num>
  <w:num w:numId="12" w16cid:durableId="439833551">
    <w:abstractNumId w:val="4"/>
  </w:num>
  <w:num w:numId="13" w16cid:durableId="1149907717">
    <w:abstractNumId w:val="14"/>
  </w:num>
  <w:num w:numId="14" w16cid:durableId="1716929932">
    <w:abstractNumId w:val="9"/>
  </w:num>
  <w:num w:numId="15" w16cid:durableId="1425226529">
    <w:abstractNumId w:val="7"/>
  </w:num>
  <w:num w:numId="16" w16cid:durableId="918102024">
    <w:abstractNumId w:val="13"/>
  </w:num>
  <w:num w:numId="17" w16cid:durableId="2054233647">
    <w:abstractNumId w:val="5"/>
  </w:num>
  <w:num w:numId="18" w16cid:durableId="748237067">
    <w:abstractNumId w:val="10"/>
  </w:num>
  <w:num w:numId="19" w16cid:durableId="556433057">
    <w:abstractNumId w:val="17"/>
  </w:num>
  <w:num w:numId="20" w16cid:durableId="1923294760">
    <w:abstractNumId w:val="12"/>
  </w:num>
  <w:num w:numId="21" w16cid:durableId="78651234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7A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777D"/>
    <w:rsid w:val="00211487"/>
    <w:rsid w:val="00211D91"/>
    <w:rsid w:val="00217DEC"/>
    <w:rsid w:val="00235B57"/>
    <w:rsid w:val="0024329A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68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3E75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3E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969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C0E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101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24BE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00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3FB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2F0"/>
    <w:rsid w:val="00A54A0B"/>
    <w:rsid w:val="00A65FD4"/>
    <w:rsid w:val="00A81198"/>
    <w:rsid w:val="00A81E48"/>
    <w:rsid w:val="00A82035"/>
    <w:rsid w:val="00A90D77"/>
    <w:rsid w:val="00A92E07"/>
    <w:rsid w:val="00AA05E6"/>
    <w:rsid w:val="00AA0B3A"/>
    <w:rsid w:val="00AA6EB4"/>
    <w:rsid w:val="00AA767D"/>
    <w:rsid w:val="00AB0CC9"/>
    <w:rsid w:val="00AC3FF6"/>
    <w:rsid w:val="00AD73EC"/>
    <w:rsid w:val="00AE44F8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7F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737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1F4E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6D12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2C9F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6047541"/>
    <w:rsid w:val="647B2B65"/>
    <w:rsid w:val="6702701A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tabs>
        <w:tab w:val="num" w:pos="36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6D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wedeheart.se/sephia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Fysisk träning vid kranskärlsjukdom - Fysioterapi</dc:title>
  <dc:subject/>
  <dc:creator>patrik.jens.johansson@vgregion.se</dc:creator>
  <keywords/>
  <lastModifiedBy>Erika Oppenstam</lastModifiedBy>
  <revision>18</revision>
  <lastPrinted>2016-03-31T10:56:00.0000000Z</lastPrinted>
  <dcterms:created xsi:type="dcterms:W3CDTF">2022-05-09T06:46:00.0000000Z</dcterms:created>
  <dcterms:modified xsi:type="dcterms:W3CDTF">2026-01-23T11:42:02.0000000Z</dcterms:modified>
</coreProperties>
</file>