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951" w:rsidP="002F38BD" w:rsidRDefault="00ED7951" w14:paraId="35F4BDD5" w14:textId="77777777">
      <w:pPr>
        <w:pStyle w:val="Rubrik2"/>
        <w:ind w:left="284" w:right="140"/>
        <w:sectPr w:rsidR="00ED7951" w:rsidSect="00ED795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D7951" w:rsidR="00ED7951" w:rsidP="02DF16BD" w:rsidRDefault="00ED7951" w14:paraId="09235618" w14:textId="77777777" w14:noSpellErr="1">
      <w:pPr>
        <w:spacing w:after="0" w:line="240" w:lineRule="auto"/>
        <w:ind w:left="0" w:right="140"/>
      </w:pPr>
    </w:p>
    <w:p w:rsidRPr="00ED7951" w:rsidR="00ED7951" w:rsidP="002F38BD" w:rsidRDefault="00ED7951" w14:paraId="2BAA95A9" w14:textId="77777777">
      <w:pPr>
        <w:spacing w:after="0" w:line="240" w:lineRule="auto"/>
        <w:ind w:left="284" w:right="140"/>
        <w:rPr>
          <w:szCs w:val="20"/>
        </w:rPr>
      </w:pPr>
    </w:p>
    <w:p w:rsidRPr="00ED7951" w:rsidR="00ED7951" w:rsidP="002F38BD" w:rsidRDefault="00ED7951" w14:paraId="4A3C3E0C" w14:textId="24AA5016">
      <w:pPr>
        <w:pStyle w:val="Rubrik1"/>
        <w:ind w:left="284" w:right="140"/>
      </w:pPr>
      <w:bookmarkStart w:name="_Toc501440349" w:id="1"/>
      <w:r w:rsidRPr="00ED7951">
        <w:t xml:space="preserve">Arbetsbeskrivning </w:t>
      </w:r>
      <w:proofErr w:type="spellStart"/>
      <w:r w:rsidRPr="00ED7951">
        <w:rPr>
          <w:iCs/>
          <w:spacing w:val="5"/>
        </w:rPr>
        <w:t>rehabassistent</w:t>
      </w:r>
      <w:proofErr w:type="spellEnd"/>
      <w:r w:rsidRPr="00ED7951">
        <w:t xml:space="preserve"> – </w:t>
      </w:r>
      <w:r w:rsidR="00830392">
        <w:t>Arbetsterapi/</w:t>
      </w:r>
      <w:r w:rsidRPr="00ED7951">
        <w:t xml:space="preserve">Fysioterapi </w:t>
      </w:r>
      <w:r w:rsidR="002F38BD">
        <w:t>NU-sjukvården</w:t>
      </w:r>
      <w:r w:rsidRPr="00ED7951">
        <w:t xml:space="preserve"> </w:t>
      </w:r>
    </w:p>
    <w:bookmarkEnd w:id="0"/>
    <w:bookmarkEnd w:id="1"/>
    <w:p w:rsidR="002F321F" w:rsidP="002F38BD" w:rsidRDefault="002F321F" w14:paraId="0DD4F996" w14:textId="77777777">
      <w:pPr>
        <w:pStyle w:val="Rubrik2"/>
        <w:ind w:left="284" w:right="140"/>
      </w:pPr>
      <w:r>
        <w:t xml:space="preserve">Bakgrund  </w:t>
      </w:r>
    </w:p>
    <w:p w:rsidR="002F321F" w:rsidP="002F38BD" w:rsidRDefault="002F321F" w14:paraId="3E77B40D" w14:textId="114CB48A">
      <w:pPr>
        <w:ind w:left="284" w:right="140"/>
      </w:pPr>
      <w:r w:rsidRPr="00E456EB">
        <w:t>Rehabassistent på Arbets</w:t>
      </w:r>
      <w:r w:rsidRPr="00E456EB" w:rsidR="00E456EB">
        <w:t>terapi och</w:t>
      </w:r>
      <w:r w:rsidRPr="00E456EB">
        <w:t xml:space="preserve"> Fysioterapi NÄL och US bidrar </w:t>
      </w:r>
      <w:r>
        <w:t xml:space="preserve">med sin kompetens till att vården kan bedrivas med god kvalitet på ett patientsäkert sätt. Vård- och omsorgsprogrammet på gymnasiet resp. vuxenutbildningen är grundkrav vid anställning, alternativt reell kompetens som arbetsgivaren bedömer vara likvärdig för redan befintligt anställda (1). </w:t>
      </w:r>
    </w:p>
    <w:p w:rsidR="002F321F" w:rsidP="002F38BD" w:rsidRDefault="002F321F" w14:paraId="11433848" w14:textId="77777777">
      <w:pPr>
        <w:spacing w:after="0" w:line="259" w:lineRule="auto"/>
        <w:ind w:left="284" w:right="140"/>
      </w:pPr>
      <w:r>
        <w:t xml:space="preserve"> </w:t>
      </w:r>
    </w:p>
    <w:p w:rsidR="002F321F" w:rsidP="002F38BD" w:rsidRDefault="002F321F" w14:paraId="5AD2E8AA" w14:textId="77777777">
      <w:pPr>
        <w:ind w:left="284" w:right="140"/>
      </w:pPr>
      <w:r w:rsidRPr="00E456EB">
        <w:t xml:space="preserve">Rehabassistentens arbetsuppgifter </w:t>
      </w:r>
      <w:r>
        <w:t xml:space="preserve">och ansvarsområden är specifika gällande fokus på rehabilitering och inte omvårdnad.  </w:t>
      </w:r>
    </w:p>
    <w:p w:rsidR="002F321F" w:rsidP="002F38BD" w:rsidRDefault="002F321F" w14:paraId="683498AC" w14:textId="77777777">
      <w:pPr>
        <w:spacing w:after="0" w:line="259" w:lineRule="auto"/>
        <w:ind w:left="284" w:right="140"/>
      </w:pPr>
      <w:r>
        <w:t xml:space="preserve"> </w:t>
      </w:r>
    </w:p>
    <w:p w:rsidR="002F321F" w:rsidP="002F38BD" w:rsidRDefault="002F321F" w14:paraId="44D1F34C" w14:textId="77777777">
      <w:pPr>
        <w:spacing w:after="317"/>
        <w:ind w:left="284" w:right="140"/>
      </w:pPr>
      <w:r>
        <w:t xml:space="preserve">Vård och behandling är områden i ständig utveckling vilket innebär behov av kompetensutveckling för att fortsatt kunna erbjuda god och säker vård när nya eller förändrade arbetsuppgifter tillkommer. Som anställd </w:t>
      </w:r>
      <w:r w:rsidRPr="00E456EB">
        <w:t xml:space="preserve">erbjuds Rehabassistenten </w:t>
      </w:r>
      <w:r>
        <w:t xml:space="preserve">kompetensutveckling, men det innebär även att enskild medarbetare på eget initiativ söker ny kunskap och erfarenhet för att utveckla verksamheten. Efter introduktion och kompetensutveckling utförs alla förekommande arbetsuppgifter. </w:t>
      </w:r>
    </w:p>
    <w:p w:rsidR="002F321F" w:rsidP="002F38BD" w:rsidRDefault="002F321F" w14:paraId="456F8B44" w14:textId="77777777">
      <w:pPr>
        <w:pStyle w:val="Rubrik2"/>
        <w:ind w:left="284" w:right="140"/>
      </w:pPr>
      <w:r>
        <w:t xml:space="preserve">Sammanfattning/syfte  </w:t>
      </w:r>
    </w:p>
    <w:p w:rsidR="002F321F" w:rsidP="002F38BD" w:rsidRDefault="002F321F" w14:paraId="633E95AE" w14:textId="77777777">
      <w:pPr>
        <w:spacing w:after="317"/>
        <w:ind w:left="284" w:right="140"/>
      </w:pPr>
      <w:r>
        <w:t xml:space="preserve">Arbetsbeskrivning ligger till grund för hur arbetet </w:t>
      </w:r>
      <w:r w:rsidRPr="00E456EB">
        <w:t xml:space="preserve">som Rehabassistent ska </w:t>
      </w:r>
      <w:r>
        <w:t xml:space="preserve">utföras. </w:t>
      </w:r>
    </w:p>
    <w:p w:rsidR="002F321F" w:rsidP="002F38BD" w:rsidRDefault="002F321F" w14:paraId="73011637" w14:textId="77777777">
      <w:pPr>
        <w:pStyle w:val="Rubrik2"/>
        <w:ind w:left="284" w:right="140"/>
      </w:pPr>
      <w:r>
        <w:t xml:space="preserve">Ansvar  </w:t>
      </w:r>
    </w:p>
    <w:p w:rsidRPr="007C5FF9" w:rsidR="002F321F" w:rsidP="002F38BD" w:rsidRDefault="002F321F" w14:paraId="0BBE2C4D" w14:textId="77777777">
      <w:pPr>
        <w:ind w:left="284" w:right="140"/>
      </w:pPr>
      <w:r>
        <w:t xml:space="preserve">Närmaste chef </w:t>
      </w:r>
      <w:r w:rsidRPr="007C5FF9">
        <w:t xml:space="preserve">ansvarar för att Rehabassistenter har erforderlig kompetens och ges möjlighet till kompetensutveckling inom sitt arbetsområde. Dock har hälso- och sjukvårdspersonal själva ansvaret för utförandet av arbetsuppgifterna (1).  </w:t>
      </w:r>
    </w:p>
    <w:p w:rsidR="002F321F" w:rsidP="002F38BD" w:rsidRDefault="002F321F" w14:paraId="19B6443E" w14:textId="77777777">
      <w:pPr>
        <w:spacing w:after="302" w:line="259" w:lineRule="auto"/>
        <w:ind w:left="284" w:right="140"/>
      </w:pPr>
      <w:r>
        <w:t xml:space="preserve"> </w:t>
      </w:r>
    </w:p>
    <w:p w:rsidR="002F321F" w:rsidP="002F38BD" w:rsidRDefault="002F321F" w14:paraId="0064AFD5" w14:textId="77777777">
      <w:pPr>
        <w:pStyle w:val="Rubrik2"/>
        <w:ind w:left="284" w:right="140"/>
      </w:pPr>
      <w:r>
        <w:lastRenderedPageBreak/>
        <w:t xml:space="preserve">Delegation </w:t>
      </w:r>
    </w:p>
    <w:p w:rsidR="002F321F" w:rsidP="00A71993" w:rsidRDefault="002F321F" w14:paraId="598FAE1B" w14:textId="4E1979EF">
      <w:pPr>
        <w:spacing w:after="333"/>
        <w:ind w:left="284" w:right="140"/>
      </w:pPr>
      <w:r>
        <w:t xml:space="preserve">Att delegera är inte samma sak som att </w:t>
      </w:r>
      <w:proofErr w:type="spellStart"/>
      <w:r>
        <w:t>arbetsfördela</w:t>
      </w:r>
      <w:proofErr w:type="spellEnd"/>
      <w:r>
        <w:t xml:space="preserve"> en arbetsuppgift. Många arbetsuppgifter inom hälso- och sjukvård har inte särskilda regler om vem som får utföra dem och kan fördelas utan delegering (1). I huvudsak är det arbetsfördelning av</w:t>
      </w:r>
      <w:r w:rsidR="007C5FF9">
        <w:t xml:space="preserve"> </w:t>
      </w:r>
      <w:r w:rsidRPr="007C5FF9">
        <w:t xml:space="preserve">behandlingsinsatser som sker mellan arbets- och fysioterapeut och </w:t>
      </w:r>
      <w:proofErr w:type="spellStart"/>
      <w:r w:rsidRPr="007C5FF9">
        <w:t>rehabassistent</w:t>
      </w:r>
      <w:proofErr w:type="spellEnd"/>
      <w:r w:rsidRPr="007C5FF9">
        <w:t xml:space="preserve">, dock kan arbets- och fysioterapeut inte </w:t>
      </w:r>
      <w:proofErr w:type="spellStart"/>
      <w:r w:rsidRPr="007C5FF9">
        <w:t>arbetsfördela</w:t>
      </w:r>
      <w:proofErr w:type="spellEnd"/>
      <w:r w:rsidRPr="007C5FF9">
        <w:t xml:space="preserve"> undersökning eller bedömning. En första bedömning behöver inte innebära att arbets- eller fysioterapeut fysiskt har träffat patienten, utan kan vara en bedömning gjort genom inhämtande av information via Melior. </w:t>
      </w:r>
    </w:p>
    <w:p w:rsidR="00A71993" w:rsidP="00A71993" w:rsidRDefault="00A71993" w14:paraId="1FBDA7E5" w14:textId="77777777">
      <w:pPr>
        <w:spacing w:after="333"/>
        <w:ind w:left="284" w:right="140"/>
      </w:pPr>
    </w:p>
    <w:p w:rsidR="002F321F" w:rsidP="002F38BD" w:rsidRDefault="002F321F" w14:paraId="7817222A" w14:textId="77777777">
      <w:pPr>
        <w:pStyle w:val="Rubrik2"/>
        <w:ind w:left="284" w:right="140"/>
      </w:pPr>
      <w:r>
        <w:t xml:space="preserve">Arbetsuppgifter - patientperspektiv </w:t>
      </w:r>
    </w:p>
    <w:p w:rsidR="00F408EA" w:rsidP="00F408EA" w:rsidRDefault="002F321F" w14:paraId="17D2738F" w14:textId="77777777">
      <w:pPr>
        <w:pStyle w:val="Liststycke"/>
        <w:numPr>
          <w:ilvl w:val="0"/>
          <w:numId w:val="26"/>
        </w:numPr>
        <w:spacing w:after="14" w:line="248" w:lineRule="auto"/>
        <w:ind w:right="140"/>
      </w:pPr>
      <w:r>
        <w:t xml:space="preserve">Efter att arbets- eller fysioterapeut bedömt behov kan </w:t>
      </w:r>
      <w:proofErr w:type="spellStart"/>
      <w:r>
        <w:t>rehabassistent</w:t>
      </w:r>
      <w:proofErr w:type="spellEnd"/>
      <w:r>
        <w:t xml:space="preserve">, assistera vid bedömning och behandling av patient, individuellt och i grupp. </w:t>
      </w:r>
    </w:p>
    <w:p w:rsidRPr="00A71993" w:rsidR="00A03B4E" w:rsidP="00A03B4E" w:rsidRDefault="002F321F" w14:paraId="3C36D6AE" w14:textId="55DD2A24">
      <w:pPr>
        <w:pStyle w:val="Liststycke"/>
        <w:numPr>
          <w:ilvl w:val="0"/>
          <w:numId w:val="26"/>
        </w:numPr>
        <w:spacing w:after="14" w:line="248" w:lineRule="auto"/>
        <w:ind w:right="140"/>
      </w:pPr>
      <w:r w:rsidRPr="00A71993">
        <w:t xml:space="preserve">Självständigt utföra behandling </w:t>
      </w:r>
      <w:proofErr w:type="spellStart"/>
      <w:r w:rsidRPr="00A71993">
        <w:t>arbetsfördelad</w:t>
      </w:r>
      <w:proofErr w:type="spellEnd"/>
      <w:r w:rsidRPr="00A71993">
        <w:t xml:space="preserve"> av arbets- och fysioterapeut, </w:t>
      </w:r>
      <w:proofErr w:type="gramStart"/>
      <w:r w:rsidRPr="00A71993">
        <w:t>t.ex.</w:t>
      </w:r>
      <w:proofErr w:type="gramEnd"/>
      <w:r w:rsidRPr="00A71993" w:rsidR="00A03B4E">
        <w:t xml:space="preserve"> </w:t>
      </w:r>
    </w:p>
    <w:p w:rsidRPr="00A71993" w:rsidR="007B6E8E" w:rsidP="00A03B4E" w:rsidRDefault="007B6E8E" w14:paraId="70A3CC53" w14:textId="333B82AB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>Andningsträning</w:t>
      </w:r>
    </w:p>
    <w:p w:rsidRPr="00A71993" w:rsidR="007B6E8E" w:rsidP="007B6E8E" w:rsidRDefault="002F321F" w14:paraId="18BFE0CD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Förflyttningsträning </w:t>
      </w:r>
    </w:p>
    <w:p w:rsidRPr="00A71993" w:rsidR="007B6E8E" w:rsidP="007B6E8E" w:rsidRDefault="002F321F" w14:paraId="29DADFF8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Gångträning </w:t>
      </w:r>
    </w:p>
    <w:p w:rsidRPr="00A71993" w:rsidR="007B6E8E" w:rsidP="007B6E8E" w:rsidRDefault="002F321F" w14:paraId="36D32380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Trappträning </w:t>
      </w:r>
    </w:p>
    <w:p w:rsidRPr="00A71993" w:rsidR="007B6E8E" w:rsidP="007B6E8E" w:rsidRDefault="002F321F" w14:paraId="07A1D7B3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Tens </w:t>
      </w:r>
    </w:p>
    <w:p w:rsidRPr="00A71993" w:rsidR="007B6E8E" w:rsidP="007B6E8E" w:rsidRDefault="002F321F" w14:paraId="04FEB0E1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proofErr w:type="spellStart"/>
      <w:r w:rsidRPr="00A71993">
        <w:t>Kontrakturprofylax</w:t>
      </w:r>
      <w:proofErr w:type="spellEnd"/>
      <w:r w:rsidRPr="00A71993">
        <w:t xml:space="preserve"> </w:t>
      </w:r>
    </w:p>
    <w:p w:rsidRPr="00A71993" w:rsidR="007B6E8E" w:rsidP="007B6E8E" w:rsidRDefault="002F321F" w14:paraId="38C80CE7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Balans/koordinationsträning </w:t>
      </w:r>
    </w:p>
    <w:p w:rsidRPr="00A71993" w:rsidR="007B6E8E" w:rsidP="007B6E8E" w:rsidRDefault="002F321F" w14:paraId="466D782F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Styrketräning </w:t>
      </w:r>
    </w:p>
    <w:p w:rsidRPr="00A71993" w:rsidR="007B6E8E" w:rsidP="007B6E8E" w:rsidRDefault="002F321F" w14:paraId="796D11AD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>Träning med patient, enligt träningsprogram</w:t>
      </w:r>
    </w:p>
    <w:p w:rsidRPr="00A71993" w:rsidR="007B6E8E" w:rsidP="007B6E8E" w:rsidRDefault="002F321F" w14:paraId="1CA6B4CB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>Gruppträning</w:t>
      </w:r>
    </w:p>
    <w:p w:rsidRPr="00A71993" w:rsidR="007B6E8E" w:rsidP="007B6E8E" w:rsidRDefault="002F321F" w14:paraId="451F6525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Träning i samband med hembesök, inom ramen för </w:t>
      </w:r>
      <w:proofErr w:type="spellStart"/>
      <w:r w:rsidRPr="00A71993">
        <w:t>Hemrehab</w:t>
      </w:r>
      <w:proofErr w:type="spellEnd"/>
      <w:r w:rsidRPr="00A71993">
        <w:t xml:space="preserve"> stroke</w:t>
      </w:r>
    </w:p>
    <w:p w:rsidRPr="00A71993" w:rsidR="007B6E8E" w:rsidP="007B6E8E" w:rsidRDefault="002F321F" w14:paraId="65977F5D" w14:textId="77777777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>Träning i köksaktivitet</w:t>
      </w:r>
    </w:p>
    <w:p w:rsidRPr="00A71993" w:rsidR="007A5761" w:rsidP="001D0FC5" w:rsidRDefault="002F321F" w14:paraId="42A37F89" w14:textId="61D39ABC">
      <w:pPr>
        <w:pStyle w:val="Liststycke"/>
        <w:numPr>
          <w:ilvl w:val="1"/>
          <w:numId w:val="23"/>
        </w:numPr>
        <w:spacing w:after="14" w:line="248" w:lineRule="auto"/>
        <w:ind w:right="140"/>
      </w:pPr>
      <w:r w:rsidRPr="00A71993">
        <w:t xml:space="preserve">Kognitiv träning </w:t>
      </w:r>
    </w:p>
    <w:p w:rsidR="001D0FC5" w:rsidP="001D0FC5" w:rsidRDefault="001D0FC5" w14:paraId="20BA895E" w14:textId="77777777">
      <w:pPr>
        <w:pStyle w:val="Liststycke"/>
        <w:numPr>
          <w:ilvl w:val="0"/>
          <w:numId w:val="28"/>
        </w:numPr>
        <w:spacing w:after="14" w:line="248" w:lineRule="auto"/>
        <w:ind w:right="140"/>
      </w:pPr>
      <w:r>
        <w:t xml:space="preserve">Informera och undervisa patienter utifrån kompetens  </w:t>
      </w:r>
    </w:p>
    <w:p w:rsidRPr="007A5761" w:rsidR="007A5761" w:rsidP="007A5761" w:rsidRDefault="007A5761" w14:paraId="6F60AC89" w14:textId="77777777">
      <w:pPr>
        <w:numPr>
          <w:ilvl w:val="0"/>
          <w:numId w:val="28"/>
        </w:numPr>
        <w:spacing w:after="14" w:line="248" w:lineRule="auto"/>
        <w:ind w:right="140"/>
      </w:pPr>
      <w:r w:rsidRPr="007A5761">
        <w:t xml:space="preserve">Prova ut, instruera, dokumentera, beställa/ordinera hjälpmedel (för mer information se ref. 2). </w:t>
      </w:r>
    </w:p>
    <w:p w:rsidRPr="007A5761" w:rsidR="007A5761" w:rsidP="007A5761" w:rsidRDefault="007A5761" w14:paraId="6881808E" w14:textId="77777777">
      <w:pPr>
        <w:numPr>
          <w:ilvl w:val="0"/>
          <w:numId w:val="28"/>
        </w:numPr>
        <w:spacing w:after="14" w:line="248" w:lineRule="auto"/>
        <w:ind w:right="140"/>
      </w:pPr>
      <w:r w:rsidRPr="007A5761">
        <w:t xml:space="preserve">Dokumentera enligt gällande författning samt kritiskt granska egen dokumentation vad gäller innehåll, kvalitet, saklighet, struktur och språkbruk i Melior och SAMSA.  </w:t>
      </w:r>
    </w:p>
    <w:p w:rsidR="007A5761" w:rsidP="007A5761" w:rsidRDefault="007A5761" w14:paraId="146052EB" w14:textId="77777777">
      <w:pPr>
        <w:pStyle w:val="Liststycke"/>
        <w:numPr>
          <w:ilvl w:val="0"/>
          <w:numId w:val="28"/>
        </w:numPr>
        <w:spacing w:after="14" w:line="248" w:lineRule="auto"/>
        <w:ind w:right="140"/>
      </w:pPr>
      <w:r>
        <w:t xml:space="preserve">Observera och rapportera problem, förändringar och symtom i patientens hälsotillstånd </w:t>
      </w:r>
    </w:p>
    <w:p w:rsidR="002F321F" w:rsidP="007A5761" w:rsidRDefault="002F321F" w14:paraId="7ADF001D" w14:textId="33DD0F5F">
      <w:pPr>
        <w:pStyle w:val="Liststycke"/>
        <w:numPr>
          <w:ilvl w:val="0"/>
          <w:numId w:val="28"/>
        </w:numPr>
        <w:spacing w:after="14" w:line="248" w:lineRule="auto"/>
        <w:ind w:right="140"/>
      </w:pPr>
      <w:r>
        <w:t xml:space="preserve">Utföra vårdåtgärder vid akuta vårdsituationer, </w:t>
      </w:r>
      <w:proofErr w:type="gramStart"/>
      <w:r>
        <w:t>t.ex.</w:t>
      </w:r>
      <w:proofErr w:type="gramEnd"/>
      <w:r>
        <w:t xml:space="preserve"> hjärt-lungräddning (1) </w:t>
      </w:r>
    </w:p>
    <w:p w:rsidR="007A5761" w:rsidP="007A5761" w:rsidRDefault="007A5761" w14:paraId="262428ED" w14:textId="77777777">
      <w:pPr>
        <w:pStyle w:val="Liststycke"/>
        <w:numPr>
          <w:ilvl w:val="0"/>
          <w:numId w:val="0"/>
        </w:numPr>
        <w:spacing w:after="14" w:line="248" w:lineRule="auto"/>
        <w:ind w:left="720" w:right="140"/>
      </w:pPr>
    </w:p>
    <w:p w:rsidR="002F321F" w:rsidP="002F38BD" w:rsidRDefault="002F321F" w14:paraId="5814469B" w14:textId="77777777">
      <w:pPr>
        <w:spacing w:after="339" w:line="259" w:lineRule="auto"/>
        <w:ind w:left="284" w:right="140"/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p w:rsidR="002F321F" w:rsidP="002F38BD" w:rsidRDefault="002F321F" w14:paraId="1CE57BB5" w14:textId="77777777">
      <w:pPr>
        <w:spacing w:after="339" w:line="259" w:lineRule="auto"/>
        <w:ind w:left="284" w:right="140"/>
        <w:rPr>
          <w:b/>
          <w:i/>
          <w:sz w:val="20"/>
        </w:rPr>
      </w:pPr>
    </w:p>
    <w:p w:rsidR="002F321F" w:rsidP="002F38BD" w:rsidRDefault="002F321F" w14:paraId="2AC7889A" w14:textId="77777777">
      <w:pPr>
        <w:spacing w:after="339" w:line="259" w:lineRule="auto"/>
        <w:ind w:left="284" w:right="140"/>
      </w:pPr>
    </w:p>
    <w:p w:rsidR="002F321F" w:rsidP="002F38BD" w:rsidRDefault="002F321F" w14:paraId="43D0381D" w14:textId="77777777">
      <w:pPr>
        <w:pStyle w:val="Rubrik2"/>
        <w:ind w:left="284" w:right="140"/>
      </w:pPr>
      <w:r>
        <w:rPr>
          <w:rFonts w:ascii="Times New Roman" w:hAnsi="Times New Roman" w:eastAsia="Times New Roman" w:cs="Times New Roman"/>
          <w:sz w:val="26"/>
        </w:rPr>
        <w:lastRenderedPageBreak/>
        <w:t xml:space="preserve"> </w:t>
      </w:r>
      <w:r>
        <w:t xml:space="preserve">Arbetsuppgifter - verksamhetsperspektiv </w:t>
      </w:r>
    </w:p>
    <w:p w:rsidR="00F264BB" w:rsidP="00F264BB" w:rsidRDefault="002F321F" w14:paraId="4F721789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>Prioritera upplägget av arbetsdagen vid frånvaro.</w:t>
      </w:r>
    </w:p>
    <w:p w:rsidR="00F264BB" w:rsidP="00F264BB" w:rsidRDefault="00F264BB" w14:paraId="4CD5A90B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>A</w:t>
      </w:r>
      <w:r w:rsidR="002F321F">
        <w:t xml:space="preserve">rbeta i samverkan med avdelningar och mottagningar och bidra med ett rehabiliterande perspektiv. Ett pedagogiskt fokus ska således alltid finnas, både med patient, anhöriga och med personal.   </w:t>
      </w:r>
    </w:p>
    <w:p w:rsidR="00F264BB" w:rsidP="00F264BB" w:rsidRDefault="002F321F" w14:paraId="05434A8D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 xml:space="preserve">Känna till och arbeta utifrån uppsatta mål samt NU-övergripande och lokala rutiner och riktlinjer. </w:t>
      </w:r>
    </w:p>
    <w:p w:rsidRPr="00F264BB" w:rsidR="00F264BB" w:rsidP="00F264BB" w:rsidRDefault="002F321F" w14:paraId="5E3E8672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>Vid behov uppdatera alt. skapa rutiner.</w:t>
      </w:r>
      <w:r w:rsidRPr="00F264BB">
        <w:rPr>
          <w:i/>
        </w:rPr>
        <w:t xml:space="preserve"> </w:t>
      </w:r>
    </w:p>
    <w:p w:rsidR="00F264BB" w:rsidP="00F264BB" w:rsidRDefault="002F321F" w14:paraId="5E82AC7F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 xml:space="preserve">Bidra med hög patientsäkerhet genom att registrera tillbud och negativa händelser. </w:t>
      </w:r>
    </w:p>
    <w:p w:rsidR="00F264BB" w:rsidP="00F264BB" w:rsidRDefault="00F264BB" w14:paraId="4F19174F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>V</w:t>
      </w:r>
      <w:r w:rsidR="002F321F">
        <w:t xml:space="preserve">ara aktiv i samverkan (exempelvis på arbetsplatsträff) och arbeta efter fattade beslut. </w:t>
      </w:r>
    </w:p>
    <w:p w:rsidR="00F264BB" w:rsidP="00F264BB" w:rsidRDefault="002F321F" w14:paraId="51A7222A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 xml:space="preserve">Påtala när ytterligare kompetens krävs för en viss arbetsuppgift </w:t>
      </w:r>
    </w:p>
    <w:p w:rsidR="00F264BB" w:rsidP="00F264BB" w:rsidRDefault="002F321F" w14:paraId="1C676D89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 xml:space="preserve">Medverka i undervisning, introduktion och handledning av nyanställda och studenter.  </w:t>
      </w:r>
    </w:p>
    <w:p w:rsidR="00F264BB" w:rsidP="00F264BB" w:rsidRDefault="002F321F" w14:paraId="05B0ED5E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 xml:space="preserve">Medverka vid utbildning och kompetensutveckling av arbetskamrater. </w:t>
      </w:r>
    </w:p>
    <w:p w:rsidR="00F264BB" w:rsidP="00F264BB" w:rsidRDefault="002F321F" w14:paraId="41A4D666" w14:textId="77777777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 xml:space="preserve">Administrativa uppgifter, såsom telefon, patientbokningar, beställningar mm </w:t>
      </w:r>
    </w:p>
    <w:p w:rsidR="002F321F" w:rsidP="00F264BB" w:rsidRDefault="002F321F" w14:paraId="5AF439A8" w14:textId="26EBDDB3">
      <w:pPr>
        <w:pStyle w:val="Liststycke"/>
        <w:numPr>
          <w:ilvl w:val="0"/>
          <w:numId w:val="29"/>
        </w:numPr>
        <w:spacing w:after="14" w:line="248" w:lineRule="auto"/>
        <w:ind w:right="140"/>
      </w:pPr>
      <w:r>
        <w:t xml:space="preserve">Ansvara och vid behov utveckla de ansvarsområden som är tilldelade.  </w:t>
      </w:r>
    </w:p>
    <w:p w:rsidR="002F321F" w:rsidP="002F38BD" w:rsidRDefault="002F321F" w14:paraId="5ACF5628" w14:textId="77777777">
      <w:pPr>
        <w:ind w:left="284" w:right="140"/>
      </w:pPr>
    </w:p>
    <w:p w:rsidR="002F321F" w:rsidP="002F38BD" w:rsidRDefault="002F321F" w14:paraId="5F2930D2" w14:textId="77777777">
      <w:pPr>
        <w:pStyle w:val="Rubrik2"/>
        <w:ind w:left="284" w:right="140"/>
      </w:pPr>
      <w:r>
        <w:t xml:space="preserve">Hänvisning/referens  </w:t>
      </w:r>
    </w:p>
    <w:p w:rsidR="002F321F" w:rsidP="002F38BD" w:rsidRDefault="002F321F" w14:paraId="4A42BE88" w14:textId="77777777">
      <w:pPr>
        <w:numPr>
          <w:ilvl w:val="0"/>
          <w:numId w:val="25"/>
        </w:numPr>
        <w:spacing w:after="0" w:line="259" w:lineRule="auto"/>
        <w:ind w:left="284" w:right="140" w:hanging="360"/>
      </w:pPr>
      <w:hyperlink r:id="rId17">
        <w:r>
          <w:rPr>
            <w:color w:val="0000FF"/>
            <w:u w:val="single" w:color="0000FF"/>
          </w:rPr>
          <w:t>Funktionsbeskrivning av Undersköterska i somatisk vård i NU</w:t>
        </w:r>
      </w:hyperlink>
      <w:hyperlink r:id="rId18">
        <w:r>
          <w:rPr>
            <w:color w:val="0000FF"/>
            <w:u w:val="single" w:color="0000FF"/>
          </w:rPr>
          <w:t>-</w:t>
        </w:r>
      </w:hyperlink>
      <w:hyperlink r:id="rId19">
        <w:r>
          <w:rPr>
            <w:color w:val="0000FF"/>
            <w:u w:val="single" w:color="0000FF"/>
          </w:rPr>
          <w:t>sjukvården</w:t>
        </w:r>
      </w:hyperlink>
      <w:hyperlink r:id="rId20">
        <w:r>
          <w:t xml:space="preserve"> </w:t>
        </w:r>
      </w:hyperlink>
    </w:p>
    <w:p w:rsidR="004179A0" w:rsidP="002F38BD" w:rsidRDefault="004179A0" w14:paraId="7320C0B9" w14:textId="762D1DDE">
      <w:pPr>
        <w:numPr>
          <w:ilvl w:val="0"/>
          <w:numId w:val="25"/>
        </w:numPr>
        <w:spacing w:after="0" w:line="259" w:lineRule="auto"/>
        <w:ind w:left="284" w:right="140" w:hanging="360"/>
      </w:pPr>
      <w:hyperlink w:history="1" r:id="rId21">
        <w:r>
          <w:rPr>
            <w:rStyle w:val="Hyperlnk"/>
          </w:rPr>
          <w:t>Uppgiftsväxling (UGV) i NU-sjukvården (vgregion.se)</w:t>
        </w:r>
      </w:hyperlink>
    </w:p>
    <w:p w:rsidRPr="00536A5A" w:rsidR="00536A5A" w:rsidP="002F38BD" w:rsidRDefault="00536A5A" w14:paraId="76B9F95B" w14:textId="24513497">
      <w:pPr>
        <w:spacing w:after="0" w:line="240" w:lineRule="auto"/>
        <w:ind w:left="284" w:right="140"/>
      </w:pPr>
    </w:p>
    <w:sectPr w:rsidRPr="00536A5A" w:rsidR="00536A5A" w:rsidSect="00ED795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356E" w:rsidRDefault="00D3356E" w14:paraId="03AB000A" w14:textId="77777777">
      <w:r>
        <w:separator/>
      </w:r>
    </w:p>
  </w:endnote>
  <w:endnote w:type="continuationSeparator" w:id="0">
    <w:p w:rsidR="00D3356E" w:rsidRDefault="00D3356E" w14:paraId="2D6FEF6E" w14:textId="77777777">
      <w:r>
        <w:continuationSeparator/>
      </w:r>
    </w:p>
  </w:endnote>
  <w:endnote w:type="continuationNotice" w:id="1">
    <w:p w:rsidR="00D3356E" w:rsidRDefault="00D3356E" w14:paraId="6C43862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4" name="Bildobjekt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356E" w:rsidRDefault="00D3356E" w14:paraId="02989609" w14:textId="77777777"/>
  </w:footnote>
  <w:footnote w:type="continuationSeparator" w:id="0">
    <w:p w:rsidR="00D3356E" w:rsidRDefault="00D3356E" w14:paraId="1EFF39EB" w14:textId="77777777">
      <w:r>
        <w:continuationSeparator/>
      </w:r>
    </w:p>
  </w:footnote>
  <w:footnote w:type="continuationNotice" w:id="1">
    <w:p w:rsidR="00D3356E" w:rsidRDefault="00D3356E" w14:paraId="646806E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3" name="Bildobjekt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09B4D2B"/>
    <w:multiLevelType w:val="hybridMultilevel"/>
    <w:tmpl w:val="69FC4DDE"/>
    <w:lvl w:ilvl="0" w:tplc="D1368EB2">
      <w:start w:val="1"/>
      <w:numFmt w:val="bullet"/>
      <w:lvlText w:val="•"/>
      <w:lvlJc w:val="left"/>
      <w:pPr>
        <w:ind w:left="9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B396F630">
      <w:start w:val="1"/>
      <w:numFmt w:val="bullet"/>
      <w:lvlText w:val="o"/>
      <w:lvlJc w:val="left"/>
      <w:pPr>
        <w:ind w:left="145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16F03384">
      <w:start w:val="1"/>
      <w:numFmt w:val="bullet"/>
      <w:lvlText w:val="▪"/>
      <w:lvlJc w:val="left"/>
      <w:pPr>
        <w:ind w:left="217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CAB87D3A">
      <w:start w:val="1"/>
      <w:numFmt w:val="bullet"/>
      <w:lvlText w:val="•"/>
      <w:lvlJc w:val="left"/>
      <w:pPr>
        <w:ind w:left="289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AB325080">
      <w:start w:val="1"/>
      <w:numFmt w:val="bullet"/>
      <w:lvlText w:val="o"/>
      <w:lvlJc w:val="left"/>
      <w:pPr>
        <w:ind w:left="361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C8EC8966">
      <w:start w:val="1"/>
      <w:numFmt w:val="bullet"/>
      <w:lvlText w:val="▪"/>
      <w:lvlJc w:val="left"/>
      <w:pPr>
        <w:ind w:left="433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837CC28E">
      <w:start w:val="1"/>
      <w:numFmt w:val="bullet"/>
      <w:lvlText w:val="•"/>
      <w:lvlJc w:val="left"/>
      <w:pPr>
        <w:ind w:left="505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CD0692A">
      <w:start w:val="1"/>
      <w:numFmt w:val="bullet"/>
      <w:lvlText w:val="o"/>
      <w:lvlJc w:val="left"/>
      <w:pPr>
        <w:ind w:left="577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32CA9EC">
      <w:start w:val="1"/>
      <w:numFmt w:val="bullet"/>
      <w:lvlText w:val="▪"/>
      <w:lvlJc w:val="left"/>
      <w:pPr>
        <w:ind w:left="649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5227C3D"/>
    <w:multiLevelType w:val="hybridMultilevel"/>
    <w:tmpl w:val="732270C4"/>
    <w:lvl w:ilvl="0" w:tplc="2A60ED64">
      <w:start w:val="1"/>
      <w:numFmt w:val="bullet"/>
      <w:lvlText w:val="•"/>
      <w:lvlJc w:val="left"/>
      <w:pPr>
        <w:ind w:left="9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C62ABDAA">
      <w:start w:val="1"/>
      <w:numFmt w:val="bullet"/>
      <w:lvlText w:val="-"/>
      <w:lvlJc w:val="left"/>
      <w:pPr>
        <w:ind w:left="123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A2E6EB16">
      <w:start w:val="1"/>
      <w:numFmt w:val="bullet"/>
      <w:lvlText w:val="▪"/>
      <w:lvlJc w:val="left"/>
      <w:pPr>
        <w:ind w:left="17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6D8D17E">
      <w:start w:val="1"/>
      <w:numFmt w:val="bullet"/>
      <w:lvlText w:val="•"/>
      <w:lvlJc w:val="left"/>
      <w:pPr>
        <w:ind w:left="24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4956FDD6">
      <w:start w:val="1"/>
      <w:numFmt w:val="bullet"/>
      <w:lvlText w:val="o"/>
      <w:lvlJc w:val="left"/>
      <w:pPr>
        <w:ind w:left="31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B2B2E138">
      <w:start w:val="1"/>
      <w:numFmt w:val="bullet"/>
      <w:lvlText w:val="▪"/>
      <w:lvlJc w:val="left"/>
      <w:pPr>
        <w:ind w:left="38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E30CE9B0">
      <w:start w:val="1"/>
      <w:numFmt w:val="bullet"/>
      <w:lvlText w:val="•"/>
      <w:lvlJc w:val="left"/>
      <w:pPr>
        <w:ind w:left="46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D105A62">
      <w:start w:val="1"/>
      <w:numFmt w:val="bullet"/>
      <w:lvlText w:val="o"/>
      <w:lvlJc w:val="left"/>
      <w:pPr>
        <w:ind w:left="53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BBE822C6">
      <w:start w:val="1"/>
      <w:numFmt w:val="bullet"/>
      <w:lvlText w:val="▪"/>
      <w:lvlJc w:val="left"/>
      <w:pPr>
        <w:ind w:left="60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182922FE"/>
    <w:multiLevelType w:val="hybridMultilevel"/>
    <w:tmpl w:val="D920332C"/>
    <w:lvl w:ilvl="0" w:tplc="D3BA2D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C89B26" w:tentative="1">
      <w:start w:val="1"/>
      <w:numFmt w:val="lowerLetter"/>
      <w:lvlText w:val="%2."/>
      <w:lvlJc w:val="left"/>
      <w:pPr>
        <w:ind w:left="1440" w:hanging="360"/>
      </w:pPr>
    </w:lvl>
    <w:lvl w:ilvl="2" w:tplc="AAA87152" w:tentative="1">
      <w:start w:val="1"/>
      <w:numFmt w:val="lowerRoman"/>
      <w:lvlText w:val="%3."/>
      <w:lvlJc w:val="right"/>
      <w:pPr>
        <w:ind w:left="2160" w:hanging="180"/>
      </w:pPr>
    </w:lvl>
    <w:lvl w:ilvl="3" w:tplc="D4069B82" w:tentative="1">
      <w:start w:val="1"/>
      <w:numFmt w:val="decimal"/>
      <w:lvlText w:val="%4."/>
      <w:lvlJc w:val="left"/>
      <w:pPr>
        <w:ind w:left="2880" w:hanging="360"/>
      </w:pPr>
    </w:lvl>
    <w:lvl w:ilvl="4" w:tplc="3C0CECC8" w:tentative="1">
      <w:start w:val="1"/>
      <w:numFmt w:val="lowerLetter"/>
      <w:lvlText w:val="%5."/>
      <w:lvlJc w:val="left"/>
      <w:pPr>
        <w:ind w:left="3600" w:hanging="360"/>
      </w:pPr>
    </w:lvl>
    <w:lvl w:ilvl="5" w:tplc="4E4C2BFE" w:tentative="1">
      <w:start w:val="1"/>
      <w:numFmt w:val="lowerRoman"/>
      <w:lvlText w:val="%6."/>
      <w:lvlJc w:val="right"/>
      <w:pPr>
        <w:ind w:left="4320" w:hanging="180"/>
      </w:pPr>
    </w:lvl>
    <w:lvl w:ilvl="6" w:tplc="30406F1C" w:tentative="1">
      <w:start w:val="1"/>
      <w:numFmt w:val="decimal"/>
      <w:lvlText w:val="%7."/>
      <w:lvlJc w:val="left"/>
      <w:pPr>
        <w:ind w:left="5040" w:hanging="360"/>
      </w:pPr>
    </w:lvl>
    <w:lvl w:ilvl="7" w:tplc="EF6244D0" w:tentative="1">
      <w:start w:val="1"/>
      <w:numFmt w:val="lowerLetter"/>
      <w:lvlText w:val="%8."/>
      <w:lvlJc w:val="left"/>
      <w:pPr>
        <w:ind w:left="5760" w:hanging="360"/>
      </w:pPr>
    </w:lvl>
    <w:lvl w:ilvl="8" w:tplc="5E543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1F717B6D"/>
    <w:multiLevelType w:val="hybridMultilevel"/>
    <w:tmpl w:val="C094671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C22352"/>
    <w:multiLevelType w:val="hybridMultilevel"/>
    <w:tmpl w:val="56183294"/>
    <w:lvl w:ilvl="0" w:tplc="586457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46996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780A86E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7023B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E0AD7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A18C00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6ACEB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EEF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96CB31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CF177F"/>
    <w:multiLevelType w:val="hybridMultilevel"/>
    <w:tmpl w:val="2F5E716A"/>
    <w:lvl w:ilvl="0" w:tplc="27544B5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432C3DE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3AE055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98CB1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023C0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F96DC3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F633F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145F7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374E87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EA95C9F"/>
    <w:multiLevelType w:val="hybridMultilevel"/>
    <w:tmpl w:val="3076918A"/>
    <w:lvl w:ilvl="0" w:tplc="041D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59DD2DDA"/>
    <w:multiLevelType w:val="hybridMultilevel"/>
    <w:tmpl w:val="5A56F418"/>
    <w:lvl w:ilvl="0" w:tplc="D29E908E">
      <w:start w:val="1"/>
      <w:numFmt w:val="decimal"/>
      <w:lvlText w:val="%1)"/>
      <w:lvlJc w:val="left"/>
      <w:pPr>
        <w:ind w:left="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18E42E24">
      <w:start w:val="1"/>
      <w:numFmt w:val="lowerLetter"/>
      <w:lvlText w:val="%2"/>
      <w:lvlJc w:val="left"/>
      <w:pPr>
        <w:ind w:left="14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7DA8F52C">
      <w:start w:val="1"/>
      <w:numFmt w:val="lowerRoman"/>
      <w:lvlText w:val="%3"/>
      <w:lvlJc w:val="left"/>
      <w:pPr>
        <w:ind w:left="21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2CEE0A78">
      <w:start w:val="1"/>
      <w:numFmt w:val="decimal"/>
      <w:lvlText w:val="%4"/>
      <w:lvlJc w:val="left"/>
      <w:pPr>
        <w:ind w:left="28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AA8E38A">
      <w:start w:val="1"/>
      <w:numFmt w:val="lowerLetter"/>
      <w:lvlText w:val="%5"/>
      <w:lvlJc w:val="left"/>
      <w:pPr>
        <w:ind w:left="36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B6D4750E">
      <w:start w:val="1"/>
      <w:numFmt w:val="lowerRoman"/>
      <w:lvlText w:val="%6"/>
      <w:lvlJc w:val="left"/>
      <w:pPr>
        <w:ind w:left="43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07E059F0">
      <w:start w:val="1"/>
      <w:numFmt w:val="decimal"/>
      <w:lvlText w:val="%7"/>
      <w:lvlJc w:val="left"/>
      <w:pPr>
        <w:ind w:left="50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A2EA9846">
      <w:start w:val="1"/>
      <w:numFmt w:val="lowerLetter"/>
      <w:lvlText w:val="%8"/>
      <w:lvlJc w:val="left"/>
      <w:pPr>
        <w:ind w:left="57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28F6B830">
      <w:start w:val="1"/>
      <w:numFmt w:val="lowerRoman"/>
      <w:lvlText w:val="%9"/>
      <w:lvlJc w:val="left"/>
      <w:pPr>
        <w:ind w:left="64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71EB2757"/>
    <w:multiLevelType w:val="hybridMultilevel"/>
    <w:tmpl w:val="DF86A39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7E695C83"/>
    <w:multiLevelType w:val="hybridMultilevel"/>
    <w:tmpl w:val="D0A4AD4C"/>
    <w:lvl w:ilvl="0" w:tplc="C62ABDAA">
      <w:start w:val="1"/>
      <w:numFmt w:val="bullet"/>
      <w:lvlText w:val="-"/>
      <w:lvlJc w:val="left"/>
      <w:pPr>
        <w:ind w:left="1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04439877">
    <w:abstractNumId w:val="27"/>
  </w:num>
  <w:num w:numId="2" w16cid:durableId="1741175615">
    <w:abstractNumId w:val="21"/>
  </w:num>
  <w:num w:numId="3" w16cid:durableId="693000327">
    <w:abstractNumId w:val="0"/>
  </w:num>
  <w:num w:numId="4" w16cid:durableId="423498589">
    <w:abstractNumId w:val="9"/>
  </w:num>
  <w:num w:numId="5" w16cid:durableId="879048253">
    <w:abstractNumId w:val="23"/>
  </w:num>
  <w:num w:numId="6" w16cid:durableId="677853059">
    <w:abstractNumId w:val="2"/>
  </w:num>
  <w:num w:numId="7" w16cid:durableId="554512784">
    <w:abstractNumId w:val="17"/>
  </w:num>
  <w:num w:numId="8" w16cid:durableId="641539199">
    <w:abstractNumId w:val="14"/>
  </w:num>
  <w:num w:numId="9" w16cid:durableId="1991664920">
    <w:abstractNumId w:val="1"/>
  </w:num>
  <w:num w:numId="10" w16cid:durableId="1969817194">
    <w:abstractNumId w:val="1"/>
  </w:num>
  <w:num w:numId="11" w16cid:durableId="720833506">
    <w:abstractNumId w:val="3"/>
  </w:num>
  <w:num w:numId="12" w16cid:durableId="195123404">
    <w:abstractNumId w:val="5"/>
  </w:num>
  <w:num w:numId="13" w16cid:durableId="1239945538">
    <w:abstractNumId w:val="20"/>
  </w:num>
  <w:num w:numId="14" w16cid:durableId="690112252">
    <w:abstractNumId w:val="15"/>
  </w:num>
  <w:num w:numId="15" w16cid:durableId="1058865591">
    <w:abstractNumId w:val="10"/>
  </w:num>
  <w:num w:numId="16" w16cid:durableId="938834576">
    <w:abstractNumId w:val="19"/>
  </w:num>
  <w:num w:numId="17" w16cid:durableId="1435515666">
    <w:abstractNumId w:val="6"/>
  </w:num>
  <w:num w:numId="18" w16cid:durableId="1085763286">
    <w:abstractNumId w:val="16"/>
  </w:num>
  <w:num w:numId="19" w16cid:durableId="1411655782">
    <w:abstractNumId w:val="25"/>
  </w:num>
  <w:num w:numId="20" w16cid:durableId="1287389913">
    <w:abstractNumId w:val="12"/>
  </w:num>
  <w:num w:numId="21" w16cid:durableId="1863857673">
    <w:abstractNumId w:val="13"/>
  </w:num>
  <w:num w:numId="22" w16cid:durableId="923033541">
    <w:abstractNumId w:val="8"/>
  </w:num>
  <w:num w:numId="23" w16cid:durableId="1675108402">
    <w:abstractNumId w:val="7"/>
  </w:num>
  <w:num w:numId="24" w16cid:durableId="1260984363">
    <w:abstractNumId w:val="4"/>
  </w:num>
  <w:num w:numId="25" w16cid:durableId="1799182280">
    <w:abstractNumId w:val="22"/>
  </w:num>
  <w:num w:numId="26" w16cid:durableId="1738285039">
    <w:abstractNumId w:val="18"/>
  </w:num>
  <w:num w:numId="27" w16cid:durableId="1530415875">
    <w:abstractNumId w:val="26"/>
  </w:num>
  <w:num w:numId="28" w16cid:durableId="457143613">
    <w:abstractNumId w:val="24"/>
  </w:num>
  <w:num w:numId="29" w16cid:durableId="8182294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0FC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21F"/>
    <w:rsid w:val="002F38BD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79A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761"/>
    <w:rsid w:val="007A5C6F"/>
    <w:rsid w:val="007B6E8E"/>
    <w:rsid w:val="007C5FF9"/>
    <w:rsid w:val="007D4241"/>
    <w:rsid w:val="007D4317"/>
    <w:rsid w:val="007D4EA3"/>
    <w:rsid w:val="007F1CFF"/>
    <w:rsid w:val="007F5DD5"/>
    <w:rsid w:val="00821A1B"/>
    <w:rsid w:val="008262E9"/>
    <w:rsid w:val="00827E69"/>
    <w:rsid w:val="00830392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B4E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993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356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56E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951"/>
    <w:rsid w:val="00ED7AA6"/>
    <w:rsid w:val="00EE2A56"/>
    <w:rsid w:val="00EE3818"/>
    <w:rsid w:val="00F22264"/>
    <w:rsid w:val="00F2564D"/>
    <w:rsid w:val="00F264BB"/>
    <w:rsid w:val="00F35B05"/>
    <w:rsid w:val="00F408EA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DF16B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38167/Funktionsbeskrivning%20av%20Undersk%c3%b6terska%20i%20somatisk%20v%c3%a5rd%20i%20NU-sjukv%c3%a5rden.pdf?a=false&amp;guest=true" TargetMode="External" Id="rId18" /><Relationship Type="http://schemas.openxmlformats.org/officeDocument/2006/relationships/hyperlink" Target="https://mellanarkiv-offentlig.vgregion.se/alfresco/s/archive/stream/public/v1/source/available/sofia/nu10038-603716250-6/surrogate/Uppgiftsv%c3%a4xling%20(UGV)%20i%20NU-sjukv%c3%a5rden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8167/Funktionsbeskrivning%20av%20Undersk%c3%b6terska%20i%20somatisk%20v%c3%a5rd%20i%20NU-sjukv%c3%a5rden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alfresco.vgregion.se/alfresco/service/vgr/storage/node/content/38167/Funktionsbeskrivning%20av%20Undersk%c3%b6terska%20i%20somatisk%20v%c3%a5rd%20i%20NU-sjukv%c3%a5rden.pdf?a=false&amp;guest=tru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38167/Funktionsbeskrivning%20av%20Undersk%c3%b6terska%20i%20somatisk%20v%c3%a5rd%20i%20NU-sjukv%c3%a5rden.pdf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Relationship Type="http://schemas.openxmlformats.org/officeDocument/2006/relationships/glossaryDocument" Target="glossary/document.xml" Id="R13b71bea51e542bd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86891-d4e0-4597-9c3d-9f7b880c1a84}"/>
      </w:docPartPr>
      <w:docPartBody>
        <w:p w14:paraId="54F1C40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rehabassistent - Arbetsterapi Fysioterapi NU-sjukvården </dc:title>
  <dc:subject/>
  <dc:creator>patrik.jens.johansson@vgregion.se</dc:creator>
  <keywords/>
  <lastModifiedBy>Erika Oppenstam</lastModifiedBy>
  <revision>16</revision>
  <lastPrinted>2016-03-31T10:56:00.0000000Z</lastPrinted>
  <dcterms:created xsi:type="dcterms:W3CDTF">2022-05-09T06:45:00.0000000Z</dcterms:created>
  <dcterms:modified xsi:type="dcterms:W3CDTF">2024-01-30T11:02:33.0000000Z</dcterms:modified>
</coreProperties>
</file>