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2EEB2" w14:textId="77777777" w:rsidR="00C117A0" w:rsidRDefault="00C117A0" w:rsidP="00C117A0">
      <w:pPr>
        <w:pStyle w:val="Heading1"/>
      </w:pPr>
      <w:bookmarkStart w:id="0" w:name="_Toc100327184"/>
      <w:bookmarkStart w:id="1" w:name="_Toc106874287"/>
      <w:proofErr w:type="spellStart"/>
      <w:r w:rsidRPr="00450926">
        <w:t>Binjureincidentalom</w:t>
      </w:r>
      <w:proofErr w:type="spellEnd"/>
      <w:r w:rsidRPr="00450926">
        <w:t xml:space="preserve"> utredningsmall</w:t>
      </w:r>
    </w:p>
    <w:p w14:paraId="4B4EBC2E" w14:textId="77777777" w:rsidR="00116DFF" w:rsidRPr="00116DFF" w:rsidRDefault="00116DFF" w:rsidP="00116DFF"/>
    <w:p w14:paraId="11BC1DCA" w14:textId="77777777" w:rsidR="009A32ED" w:rsidRDefault="009A32ED" w:rsidP="009A32ED">
      <w:pPr>
        <w:pStyle w:val="Heading2"/>
        <w:ind w:right="-143"/>
      </w:pPr>
      <w:r>
        <w:t>Förändringar sedan föregående version</w:t>
      </w:r>
      <w:bookmarkEnd w:id="0"/>
      <w:bookmarkEnd w:id="1"/>
    </w:p>
    <w:p w14:paraId="78CF957D" w14:textId="3082997D" w:rsidR="009A32ED" w:rsidRDefault="00954D9A" w:rsidP="6EC40BD0">
      <w:pPr>
        <w:ind w:right="-143"/>
      </w:pPr>
      <w:r>
        <w:t>Endast skrivit ut förkortningar i</w:t>
      </w:r>
      <w:r w:rsidR="0399FF62">
        <w:t xml:space="preserve"> denna revision. </w:t>
      </w:r>
    </w:p>
    <w:p w14:paraId="4B97F3AE" w14:textId="77777777" w:rsidR="00793D25" w:rsidRDefault="00793D25" w:rsidP="009A32ED">
      <w:pPr>
        <w:pStyle w:val="Heading2"/>
        <w:ind w:right="-143"/>
      </w:pPr>
      <w:bookmarkStart w:id="2" w:name="_Toc100327186"/>
      <w:bookmarkStart w:id="3" w:name="_Toc106874289"/>
    </w:p>
    <w:p w14:paraId="29B03EF5" w14:textId="2B48BA6B" w:rsidR="009A32ED" w:rsidRDefault="009A32ED" w:rsidP="009A32ED">
      <w:pPr>
        <w:pStyle w:val="Heading2"/>
        <w:ind w:right="-143"/>
      </w:pPr>
      <w:r>
        <w:t>Bakgrund och syfte</w:t>
      </w:r>
      <w:bookmarkEnd w:id="2"/>
      <w:bookmarkEnd w:id="3"/>
      <w:r>
        <w:t xml:space="preserve"> </w:t>
      </w:r>
    </w:p>
    <w:p w14:paraId="6A75DD6A" w14:textId="534431FA" w:rsidR="1059FC20" w:rsidRDefault="1059FC20" w:rsidP="6EC40BD0">
      <w:proofErr w:type="spellStart"/>
      <w:r w:rsidRPr="6EC40BD0">
        <w:rPr>
          <w:color w:val="212121"/>
        </w:rPr>
        <w:t>Incidentalom</w:t>
      </w:r>
      <w:proofErr w:type="spellEnd"/>
      <w:r w:rsidRPr="6EC40BD0">
        <w:rPr>
          <w:color w:val="212121"/>
        </w:rPr>
        <w:t xml:space="preserve"> i binjuren är ingen diagnos utan beskriver endast att en förändring har upptäckts som ett bifynd vid en radiologisk undersökning som inte var inriktad på binjuresjukdom. Begreppet ger ingen information om binjureförändringens egenskaper, utan närmare utredning krävs för att avgöra om den påverkar patientens hälsa genom att vara malign eller hormonproducerande.</w:t>
      </w:r>
      <w:r w:rsidRPr="6EC40BD0">
        <w:t xml:space="preserve"> </w:t>
      </w:r>
      <w:r w:rsidR="3433B82C" w:rsidRPr="6EC40BD0">
        <w:t xml:space="preserve">Syftet </w:t>
      </w:r>
      <w:r w:rsidR="0AED90E6" w:rsidRPr="6EC40BD0">
        <w:t xml:space="preserve">med </w:t>
      </w:r>
      <w:r w:rsidR="3433B82C" w:rsidRPr="6EC40BD0">
        <w:t>detta styrdokument är för att standardisera utredning.</w:t>
      </w:r>
    </w:p>
    <w:p w14:paraId="59EDB939" w14:textId="5F1FD35B" w:rsidR="130D186E" w:rsidRDefault="130D186E" w:rsidP="6EC40BD0">
      <w:pPr>
        <w:rPr>
          <w:rStyle w:val="Hyperlink"/>
          <w:color w:val="000000" w:themeColor="text2"/>
        </w:rPr>
      </w:pPr>
      <w:hyperlink r:id="rId12" w:anchor="chapter-9-2-Utredning">
        <w:proofErr w:type="spellStart"/>
        <w:r w:rsidRPr="6EC40BD0">
          <w:rPr>
            <w:rStyle w:val="Hyperlink"/>
            <w:color w:val="000000" w:themeColor="text2"/>
          </w:rPr>
          <w:t>Incidentalom</w:t>
        </w:r>
        <w:proofErr w:type="spellEnd"/>
        <w:r w:rsidRPr="6EC40BD0">
          <w:rPr>
            <w:rStyle w:val="Hyperlink"/>
            <w:color w:val="000000" w:themeColor="text2"/>
          </w:rPr>
          <w:t xml:space="preserve"> - RCC Kunskapsbanken (cancercentrum.se)</w:t>
        </w:r>
      </w:hyperlink>
    </w:p>
    <w:p w14:paraId="1837A451" w14:textId="77777777" w:rsidR="00793D25" w:rsidRDefault="00793D25" w:rsidP="6EC40BD0">
      <w:pPr>
        <w:rPr>
          <w:rStyle w:val="Heading2Char"/>
        </w:rPr>
      </w:pPr>
    </w:p>
    <w:p w14:paraId="5928A725" w14:textId="1E05979A" w:rsidR="4C48ABB4" w:rsidRDefault="00C117A0" w:rsidP="6EC40BD0">
      <w:r w:rsidRPr="6EC40BD0">
        <w:rPr>
          <w:rStyle w:val="Heading2Char"/>
        </w:rPr>
        <w:t>Utredning</w:t>
      </w:r>
      <w:r w:rsidR="00116DFF">
        <w:rPr>
          <w:rStyle w:val="Heading2Char"/>
        </w:rPr>
        <w:br/>
      </w:r>
      <w:r w:rsidR="4C48ABB4">
        <w:t xml:space="preserve">Viktigt att </w:t>
      </w:r>
      <w:r w:rsidR="4C48ABB4" w:rsidRPr="6EC40BD0">
        <w:rPr>
          <w:b/>
          <w:bCs/>
        </w:rPr>
        <w:t xml:space="preserve">förklara </w:t>
      </w:r>
      <w:r w:rsidR="77DA138F" w:rsidRPr="6EC40BD0">
        <w:rPr>
          <w:b/>
          <w:bCs/>
        </w:rPr>
        <w:t xml:space="preserve">för patienten </w:t>
      </w:r>
      <w:r w:rsidR="4C48ABB4" w:rsidRPr="6EC40BD0">
        <w:rPr>
          <w:b/>
          <w:bCs/>
        </w:rPr>
        <w:t>att dessa binjureförändringar brukar vara helt godartade</w:t>
      </w:r>
      <w:r w:rsidR="4C48ABB4">
        <w:t xml:space="preserve"> och att utredningen görs för att med säkerhet fastställa detta samt för att </w:t>
      </w:r>
      <w:r w:rsidR="4C48ABB4" w:rsidRPr="6EC40BD0">
        <w:rPr>
          <w:b/>
          <w:bCs/>
        </w:rPr>
        <w:t>utesluta hormonell rubbning</w:t>
      </w:r>
      <w:r w:rsidR="4C48ABB4">
        <w:t>, eftersom binjurarna är hormonproducerande organ. Förklara vilka hormoner vi analyserar och bedömer</w:t>
      </w:r>
      <w:r w:rsidR="572C8628">
        <w:t>:</w:t>
      </w:r>
    </w:p>
    <w:p w14:paraId="289EC980" w14:textId="1BDA429A" w:rsidR="00C117A0" w:rsidRPr="00450926" w:rsidRDefault="00C117A0" w:rsidP="6EC40BD0">
      <w:pPr>
        <w:pStyle w:val="ListBullet"/>
        <w:numPr>
          <w:ilvl w:val="0"/>
          <w:numId w:val="0"/>
        </w:numPr>
        <w:ind w:left="567"/>
        <w:rPr>
          <w:b/>
          <w:bCs/>
          <w:u w:val="single"/>
        </w:rPr>
      </w:pPr>
      <w:r w:rsidRPr="6EC40BD0">
        <w:rPr>
          <w:b/>
          <w:bCs/>
        </w:rPr>
        <w:t>Klinisk bedömning</w:t>
      </w:r>
      <w:r w:rsidR="6A40037E" w:rsidRPr="6EC40BD0">
        <w:rPr>
          <w:b/>
          <w:bCs/>
        </w:rPr>
        <w:t xml:space="preserve">: </w:t>
      </w:r>
      <w:r>
        <w:t>Värdera eventuella symptom som kan orsakas av binjurarnas hormonella rub</w:t>
      </w:r>
      <w:r w:rsidR="558FF95F">
        <w:t>b</w:t>
      </w:r>
      <w:r>
        <w:t xml:space="preserve">ningar </w:t>
      </w:r>
      <w:r w:rsidR="00AC601E">
        <w:t>till exempel</w:t>
      </w:r>
      <w:r>
        <w:t xml:space="preserve"> </w:t>
      </w:r>
      <w:proofErr w:type="gramStart"/>
      <w:r>
        <w:t>hypertoni besvär</w:t>
      </w:r>
      <w:proofErr w:type="gramEnd"/>
      <w:r>
        <w:t xml:space="preserve">, cushingoid utseende, attacker med hjärtklappning, svettningar, huvudvärk, tidigare/känd malignitet </w:t>
      </w:r>
    </w:p>
    <w:p w14:paraId="4269861D" w14:textId="2635C0D9" w:rsidR="6EC40BD0" w:rsidRDefault="6EC40BD0" w:rsidP="6EC40BD0">
      <w:pPr>
        <w:pStyle w:val="ListBullet"/>
        <w:numPr>
          <w:ilvl w:val="0"/>
          <w:numId w:val="0"/>
        </w:numPr>
        <w:ind w:left="995"/>
      </w:pPr>
    </w:p>
    <w:p w14:paraId="0CC4CD4F" w14:textId="66AD1BE6" w:rsidR="00C117A0" w:rsidRDefault="00C117A0" w:rsidP="6EC40BD0">
      <w:pPr>
        <w:pStyle w:val="ListBullet"/>
        <w:numPr>
          <w:ilvl w:val="0"/>
          <w:numId w:val="0"/>
        </w:numPr>
        <w:ind w:left="567"/>
      </w:pPr>
      <w:r w:rsidRPr="6EC40BD0">
        <w:rPr>
          <w:b/>
          <w:bCs/>
        </w:rPr>
        <w:t>Radiologisk utredning</w:t>
      </w:r>
      <w:r w:rsidR="00E254FA">
        <w:t>, var god</w:t>
      </w:r>
      <w:r>
        <w:t xml:space="preserve"> se nationella vårdprogrammet</w:t>
      </w:r>
      <w:r w:rsidRPr="6EC40BD0">
        <w:rPr>
          <w:b/>
          <w:bCs/>
        </w:rPr>
        <w:t xml:space="preserve">. </w:t>
      </w:r>
      <w:hyperlink r:id="rId13">
        <w:r w:rsidR="7AC45E2C" w:rsidRPr="6EC40BD0">
          <w:rPr>
            <w:rStyle w:val="Hyperlink"/>
          </w:rPr>
          <w:t>Radiologiskt appendix till vårdprogrammet Binjuretumörer - RCC Kunskapsbanken (cancercentrum.se)</w:t>
        </w:r>
      </w:hyperlink>
    </w:p>
    <w:p w14:paraId="58E4BACD" w14:textId="442E483B" w:rsidR="6EC40BD0" w:rsidRDefault="6EC40BD0" w:rsidP="6EC40BD0">
      <w:pPr>
        <w:pStyle w:val="ListBullet"/>
        <w:numPr>
          <w:ilvl w:val="0"/>
          <w:numId w:val="0"/>
        </w:numPr>
        <w:ind w:left="995"/>
      </w:pPr>
    </w:p>
    <w:p w14:paraId="4B822559" w14:textId="78B14225" w:rsidR="00C117A0" w:rsidRDefault="00C117A0" w:rsidP="6EC40BD0">
      <w:pPr>
        <w:pStyle w:val="ListBullet"/>
        <w:numPr>
          <w:ilvl w:val="0"/>
          <w:numId w:val="0"/>
        </w:numPr>
        <w:ind w:left="567"/>
      </w:pPr>
      <w:r w:rsidRPr="6EC40BD0">
        <w:rPr>
          <w:b/>
          <w:bCs/>
        </w:rPr>
        <w:t>Biokemisk utredning</w:t>
      </w:r>
      <w:r>
        <w:t>: Det finns ett provtagningsblock som heter ”</w:t>
      </w:r>
      <w:proofErr w:type="spellStart"/>
      <w:r>
        <w:t>Binjureincidentalomprover</w:t>
      </w:r>
      <w:proofErr w:type="spellEnd"/>
      <w:r>
        <w:t xml:space="preserve">”. Där ingår följande: Hb, </w:t>
      </w:r>
      <w:proofErr w:type="spellStart"/>
      <w:proofErr w:type="gramStart"/>
      <w:r>
        <w:t>Na,K</w:t>
      </w:r>
      <w:proofErr w:type="gramEnd"/>
      <w:r>
        <w:t>,Kreatinin</w:t>
      </w:r>
      <w:proofErr w:type="spellEnd"/>
      <w:r>
        <w:t>, ALP, ALAT, övernatt</w:t>
      </w:r>
      <w:r w:rsidR="012AF491">
        <w:t>-</w:t>
      </w:r>
      <w:r>
        <w:t>dexametason-hämningstest, p-</w:t>
      </w:r>
      <w:proofErr w:type="spellStart"/>
      <w:r>
        <w:t>metoxikatekolaminer</w:t>
      </w:r>
      <w:proofErr w:type="spellEnd"/>
      <w:r>
        <w:t xml:space="preserve"> (</w:t>
      </w:r>
      <w:proofErr w:type="spellStart"/>
      <w:r>
        <w:t>metoxiadrenalin</w:t>
      </w:r>
      <w:proofErr w:type="spellEnd"/>
      <w:r>
        <w:t xml:space="preserve"> och </w:t>
      </w:r>
      <w:proofErr w:type="spellStart"/>
      <w:r>
        <w:t>metoxinoradrenalin</w:t>
      </w:r>
      <w:proofErr w:type="spellEnd"/>
      <w:r>
        <w:t xml:space="preserve">), Renin, Aldosteron och Renin/Aldosteron kvot. </w:t>
      </w:r>
    </w:p>
    <w:p w14:paraId="79574C66" w14:textId="77777777" w:rsidR="00793D25" w:rsidRDefault="00793D25" w:rsidP="00C117A0">
      <w:pPr>
        <w:pStyle w:val="Heading2"/>
      </w:pPr>
    </w:p>
    <w:p w14:paraId="5ADFA7C3" w14:textId="77777777" w:rsidR="00C117A0" w:rsidRPr="00C117A0" w:rsidRDefault="00C117A0" w:rsidP="00C117A0">
      <w:pPr>
        <w:pStyle w:val="Heading2"/>
      </w:pPr>
      <w:r w:rsidRPr="00C117A0">
        <w:t>Tolkning av labprover</w:t>
      </w:r>
    </w:p>
    <w:p w14:paraId="5133DB46" w14:textId="77777777" w:rsidR="00C117A0" w:rsidRPr="00450926" w:rsidRDefault="00C117A0" w:rsidP="00C117A0">
      <w:pPr>
        <w:pStyle w:val="MellanrubrikVGR"/>
      </w:pPr>
      <w:r w:rsidRPr="00450926">
        <w:rPr>
          <w:shd w:val="clear" w:color="auto" w:fill="FFFFFF"/>
        </w:rPr>
        <w:t xml:space="preserve">Dexametasonhämningstest </w:t>
      </w:r>
    </w:p>
    <w:p w14:paraId="4B485EAE" w14:textId="0E027B99" w:rsidR="000B6676" w:rsidRPr="000B6676" w:rsidRDefault="3969435E" w:rsidP="000B6676">
      <w:pPr>
        <w:pStyle w:val="ListParagraph"/>
        <w:numPr>
          <w:ilvl w:val="0"/>
          <w:numId w:val="22"/>
        </w:numPr>
        <w:rPr>
          <w:shd w:val="clear" w:color="auto" w:fill="FFFFFF"/>
        </w:rPr>
      </w:pPr>
      <w:r w:rsidRPr="000B6676">
        <w:rPr>
          <w:shd w:val="clear" w:color="auto" w:fill="FFFFFF"/>
        </w:rPr>
        <w:t>Dag 1: f</w:t>
      </w:r>
      <w:r w:rsidR="00C117A0" w:rsidRPr="000B6676">
        <w:rPr>
          <w:shd w:val="clear" w:color="auto" w:fill="FFFFFF"/>
        </w:rPr>
        <w:t>örprov p-kortisol kl</w:t>
      </w:r>
      <w:r w:rsidR="000B6676">
        <w:rPr>
          <w:shd w:val="clear" w:color="auto" w:fill="FFFFFF"/>
        </w:rPr>
        <w:t xml:space="preserve">ockan </w:t>
      </w:r>
      <w:r w:rsidR="00C117A0" w:rsidRPr="000B6676">
        <w:rPr>
          <w:shd w:val="clear" w:color="auto" w:fill="FFFFFF"/>
        </w:rPr>
        <w:t>08.00. Därefter intas 1 mg </w:t>
      </w:r>
      <w:hyperlink r:id="rId14" w:tgtFrame="_blank" w:history="1">
        <w:r w:rsidR="00C117A0" w:rsidRPr="000B6676">
          <w:rPr>
            <w:rStyle w:val="Hyperlink"/>
            <w:rFonts w:cstheme="minorBidi"/>
            <w:spacing w:val="2"/>
            <w:shd w:val="clear" w:color="auto" w:fill="FFFFFF"/>
          </w:rPr>
          <w:t>dexametason</w:t>
        </w:r>
      </w:hyperlink>
      <w:r w:rsidR="00C117A0" w:rsidRPr="000B6676">
        <w:rPr>
          <w:shd w:val="clear" w:color="auto" w:fill="FFFFFF"/>
        </w:rPr>
        <w:t> tabl</w:t>
      </w:r>
      <w:r w:rsidR="000B6676">
        <w:rPr>
          <w:shd w:val="clear" w:color="auto" w:fill="FFFFFF"/>
        </w:rPr>
        <w:t>ett</w:t>
      </w:r>
      <w:r w:rsidR="00C117A0" w:rsidRPr="000B6676">
        <w:rPr>
          <w:shd w:val="clear" w:color="auto" w:fill="FFFFFF"/>
        </w:rPr>
        <w:t xml:space="preserve"> kl</w:t>
      </w:r>
      <w:r w:rsidR="000B6676">
        <w:rPr>
          <w:shd w:val="clear" w:color="auto" w:fill="FFFFFF"/>
        </w:rPr>
        <w:t>ockan</w:t>
      </w:r>
      <w:r w:rsidR="00C117A0" w:rsidRPr="000B6676">
        <w:rPr>
          <w:shd w:val="clear" w:color="auto" w:fill="FFFFFF"/>
        </w:rPr>
        <w:t xml:space="preserve"> 23</w:t>
      </w:r>
      <w:r w:rsidR="000B6676">
        <w:rPr>
          <w:shd w:val="clear" w:color="auto" w:fill="FFFFFF"/>
        </w:rPr>
        <w:t>:00</w:t>
      </w:r>
      <w:r w:rsidR="00C117A0" w:rsidRPr="000B6676">
        <w:rPr>
          <w:shd w:val="clear" w:color="auto" w:fill="FFFFFF"/>
        </w:rPr>
        <w:t xml:space="preserve"> och p-kortisol bestäms påföljande morgon</w:t>
      </w:r>
      <w:r w:rsidR="00411C3E">
        <w:rPr>
          <w:shd w:val="clear" w:color="auto" w:fill="FFFFFF"/>
        </w:rPr>
        <w:t xml:space="preserve">, </w:t>
      </w:r>
      <w:r w:rsidR="00317191">
        <w:rPr>
          <w:shd w:val="clear" w:color="auto" w:fill="FFFFFF"/>
        </w:rPr>
        <w:t>se nästa punkt</w:t>
      </w:r>
      <w:r w:rsidR="00303B3D">
        <w:rPr>
          <w:shd w:val="clear" w:color="auto" w:fill="FFFFFF"/>
        </w:rPr>
        <w:t xml:space="preserve">. </w:t>
      </w:r>
    </w:p>
    <w:p w14:paraId="4D6FFACC" w14:textId="583C8FD4" w:rsidR="00C117A0" w:rsidRPr="00450926" w:rsidRDefault="000B6676" w:rsidP="000B6676">
      <w:pPr>
        <w:pStyle w:val="ListParagraph"/>
        <w:numPr>
          <w:ilvl w:val="0"/>
          <w:numId w:val="22"/>
        </w:numPr>
      </w:pPr>
      <w:r w:rsidRPr="000B6676">
        <w:rPr>
          <w:shd w:val="clear" w:color="auto" w:fill="FFFFFF"/>
        </w:rPr>
        <w:t>D</w:t>
      </w:r>
      <w:r w:rsidR="3FCFD9C2" w:rsidRPr="000B6676">
        <w:rPr>
          <w:shd w:val="clear" w:color="auto" w:fill="FFFFFF"/>
        </w:rPr>
        <w:t>ag 2</w:t>
      </w:r>
      <w:r>
        <w:rPr>
          <w:shd w:val="clear" w:color="auto" w:fill="FFFFFF"/>
        </w:rPr>
        <w:t>:</w:t>
      </w:r>
      <w:r w:rsidR="3FCFD9C2" w:rsidRPr="000B6676">
        <w:rPr>
          <w:shd w:val="clear" w:color="auto" w:fill="FFFFFF"/>
        </w:rPr>
        <w:t xml:space="preserve"> </w:t>
      </w:r>
      <w:r w:rsidR="00C117A0" w:rsidRPr="000B6676">
        <w:rPr>
          <w:shd w:val="clear" w:color="auto" w:fill="FFFFFF"/>
        </w:rPr>
        <w:t>kl</w:t>
      </w:r>
      <w:r w:rsidR="00FA152D" w:rsidRPr="000B6676">
        <w:rPr>
          <w:shd w:val="clear" w:color="auto" w:fill="FFFFFF"/>
        </w:rPr>
        <w:t>ockan</w:t>
      </w:r>
      <w:r w:rsidR="00C117A0" w:rsidRPr="000B6676">
        <w:rPr>
          <w:shd w:val="clear" w:color="auto" w:fill="FFFFFF"/>
        </w:rPr>
        <w:t xml:space="preserve"> 08</w:t>
      </w:r>
      <w:r w:rsidR="00FA152D" w:rsidRPr="000B6676">
        <w:rPr>
          <w:shd w:val="clear" w:color="auto" w:fill="FFFFFF"/>
        </w:rPr>
        <w:t>:00</w:t>
      </w:r>
      <w:r w:rsidR="00C117A0" w:rsidRPr="000B6676">
        <w:rPr>
          <w:shd w:val="clear" w:color="auto" w:fill="FFFFFF"/>
        </w:rPr>
        <w:t xml:space="preserve"> P-kortisol efter dexametasonintag </w:t>
      </w:r>
      <w:proofErr w:type="gramStart"/>
      <w:r w:rsidR="00C117A0" w:rsidRPr="000B6676">
        <w:rPr>
          <w:shd w:val="clear" w:color="auto" w:fill="FFFFFF"/>
        </w:rPr>
        <w:t>&lt; 50</w:t>
      </w:r>
      <w:proofErr w:type="gramEnd"/>
      <w:r w:rsidR="00C117A0" w:rsidRPr="000B6676">
        <w:rPr>
          <w:shd w:val="clear" w:color="auto" w:fill="FFFFFF"/>
        </w:rPr>
        <w:t xml:space="preserve"> </w:t>
      </w:r>
      <w:proofErr w:type="spellStart"/>
      <w:r w:rsidR="00C117A0" w:rsidRPr="000B6676">
        <w:rPr>
          <w:shd w:val="clear" w:color="auto" w:fill="FFFFFF"/>
        </w:rPr>
        <w:t>nmol</w:t>
      </w:r>
      <w:proofErr w:type="spellEnd"/>
      <w:r w:rsidR="00C117A0" w:rsidRPr="000B6676">
        <w:rPr>
          <w:shd w:val="clear" w:color="auto" w:fill="FFFFFF"/>
        </w:rPr>
        <w:t>/L utesluter endogen hyperkortisolism.</w:t>
      </w:r>
    </w:p>
    <w:p w14:paraId="5BF5534D" w14:textId="1A99165A" w:rsidR="00C117A0" w:rsidRPr="00450926" w:rsidRDefault="00C117A0" w:rsidP="00C117A0">
      <w:pPr>
        <w:rPr>
          <w:shd w:val="clear" w:color="auto" w:fill="FFFFFF"/>
        </w:rPr>
      </w:pPr>
      <w:r w:rsidRPr="00450926">
        <w:rPr>
          <w:shd w:val="clear" w:color="auto" w:fill="FFFFFF"/>
        </w:rPr>
        <w:t xml:space="preserve">Det är emellertid vanligt med ofullständig hämning med p-kortisolnivåer runt </w:t>
      </w:r>
      <w:proofErr w:type="gramStart"/>
      <w:r w:rsidRPr="00450926">
        <w:rPr>
          <w:shd w:val="clear" w:color="auto" w:fill="FFFFFF"/>
        </w:rPr>
        <w:t>50-150</w:t>
      </w:r>
      <w:proofErr w:type="gramEnd"/>
      <w:r w:rsidRPr="00450926">
        <w:rPr>
          <w:shd w:val="clear" w:color="auto" w:fill="FFFFFF"/>
        </w:rPr>
        <w:t xml:space="preserve"> </w:t>
      </w:r>
      <w:proofErr w:type="spellStart"/>
      <w:r w:rsidRPr="00450926">
        <w:rPr>
          <w:shd w:val="clear" w:color="auto" w:fill="FFFFFF"/>
        </w:rPr>
        <w:t>nmol</w:t>
      </w:r>
      <w:proofErr w:type="spellEnd"/>
      <w:r w:rsidRPr="00450926">
        <w:rPr>
          <w:shd w:val="clear" w:color="auto" w:fill="FFFFFF"/>
        </w:rPr>
        <w:t xml:space="preserve">/L vid stigande ålder, fetma, </w:t>
      </w:r>
      <w:proofErr w:type="spellStart"/>
      <w:r w:rsidRPr="00450926">
        <w:rPr>
          <w:shd w:val="clear" w:color="auto" w:fill="FFFFFF"/>
        </w:rPr>
        <w:t>alkholöverkonsumtion</w:t>
      </w:r>
      <w:proofErr w:type="spellEnd"/>
      <w:r w:rsidRPr="00450926">
        <w:rPr>
          <w:shd w:val="clear" w:color="auto" w:fill="FFFFFF"/>
        </w:rPr>
        <w:t>, depression, stress och snabb nedbrytning av dexametason p</w:t>
      </w:r>
      <w:r w:rsidR="0029749A">
        <w:rPr>
          <w:shd w:val="clear" w:color="auto" w:fill="FFFFFF"/>
        </w:rPr>
        <w:t>å grund av</w:t>
      </w:r>
      <w:r w:rsidRPr="00450926">
        <w:rPr>
          <w:shd w:val="clear" w:color="auto" w:fill="FFFFFF"/>
        </w:rPr>
        <w:t xml:space="preserve"> läkemedels orsakad induktion av specifika leverenzymer. Dessa patienter saknar kliniska tecken på hyperkortisolism, har normal dygnsvariation i kortisolnivåerna och normala dygnsmängder fritt kortisol i urin. Komplettera då med </w:t>
      </w:r>
      <w:proofErr w:type="spellStart"/>
      <w:r w:rsidRPr="00450926">
        <w:rPr>
          <w:shd w:val="clear" w:color="auto" w:fill="FFFFFF"/>
        </w:rPr>
        <w:t>t</w:t>
      </w:r>
      <w:r w:rsidR="5DDC0950" w:rsidRPr="00450926">
        <w:rPr>
          <w:shd w:val="clear" w:color="auto" w:fill="FFFFFF"/>
        </w:rPr>
        <w:t>U</w:t>
      </w:r>
      <w:proofErr w:type="spellEnd"/>
      <w:r w:rsidRPr="00450926">
        <w:rPr>
          <w:shd w:val="clear" w:color="auto" w:fill="FFFFFF"/>
        </w:rPr>
        <w:t xml:space="preserve">-kortisol x </w:t>
      </w:r>
      <w:r w:rsidR="6BC52DE9" w:rsidRPr="00450926">
        <w:rPr>
          <w:shd w:val="clear" w:color="auto" w:fill="FFFFFF"/>
        </w:rPr>
        <w:t>1 och/eller s</w:t>
      </w:r>
      <w:r w:rsidR="6345D124" w:rsidRPr="00450926">
        <w:rPr>
          <w:shd w:val="clear" w:color="auto" w:fill="FFFFFF"/>
        </w:rPr>
        <w:t>aliv</w:t>
      </w:r>
      <w:r w:rsidR="6BC52DE9" w:rsidRPr="00450926">
        <w:rPr>
          <w:shd w:val="clear" w:color="auto" w:fill="FFFFFF"/>
        </w:rPr>
        <w:t>-kortisol</w:t>
      </w:r>
      <w:r w:rsidR="678E9B91" w:rsidRPr="00450926">
        <w:rPr>
          <w:shd w:val="clear" w:color="auto" w:fill="FFFFFF"/>
        </w:rPr>
        <w:t>.</w:t>
      </w:r>
    </w:p>
    <w:p w14:paraId="6D89A017" w14:textId="77777777" w:rsidR="00C117A0" w:rsidRPr="00450926" w:rsidRDefault="00C117A0" w:rsidP="00C117A0">
      <w:pPr>
        <w:pStyle w:val="MellanrubrikVGR"/>
      </w:pPr>
      <w:r w:rsidRPr="00450926">
        <w:rPr>
          <w:shd w:val="clear" w:color="auto" w:fill="FFFFFF"/>
        </w:rPr>
        <w:t>Plasma-aldosteron/renin-kvot</w:t>
      </w:r>
    </w:p>
    <w:p w14:paraId="53CF7A81" w14:textId="7A041616" w:rsidR="00C117A0" w:rsidRPr="00450926" w:rsidRDefault="00C117A0" w:rsidP="00C117A0">
      <w:r w:rsidRPr="00450926">
        <w:rPr>
          <w:shd w:val="clear" w:color="auto" w:fill="FFFFFF"/>
        </w:rPr>
        <w:t>En förhöjd kvot kan tala för primär aldosteronism och utredningen kompletteras med hämningstest, via s</w:t>
      </w:r>
      <w:r w:rsidR="0089647D">
        <w:rPr>
          <w:shd w:val="clear" w:color="auto" w:fill="FFFFFF"/>
        </w:rPr>
        <w:t>å kallad</w:t>
      </w:r>
      <w:r w:rsidRPr="00450926">
        <w:rPr>
          <w:shd w:val="clear" w:color="auto" w:fill="FFFFFF"/>
        </w:rPr>
        <w:t xml:space="preserve"> inneliggande saltbelastning. </w:t>
      </w:r>
      <w:r w:rsidRPr="00450926">
        <w:t xml:space="preserve">Obs! Aldosteron och renin kan inte bedömas om patienten var </w:t>
      </w:r>
      <w:proofErr w:type="spellStart"/>
      <w:r w:rsidRPr="00450926">
        <w:t>hypo</w:t>
      </w:r>
      <w:proofErr w:type="spellEnd"/>
      <w:r w:rsidRPr="00450926">
        <w:t>-/</w:t>
      </w:r>
      <w:proofErr w:type="spellStart"/>
      <w:r w:rsidRPr="00450926">
        <w:t>hyperkalem</w:t>
      </w:r>
      <w:proofErr w:type="spellEnd"/>
      <w:r w:rsidRPr="00450926">
        <w:t xml:space="preserve"> vid provtagning eller medicinerade med </w:t>
      </w:r>
      <w:proofErr w:type="spellStart"/>
      <w:r w:rsidRPr="00450926">
        <w:t>Spironolakton</w:t>
      </w:r>
      <w:proofErr w:type="spellEnd"/>
      <w:r w:rsidRPr="00450926">
        <w:t xml:space="preserve">, </w:t>
      </w:r>
      <w:proofErr w:type="spellStart"/>
      <w:r w:rsidRPr="00450926">
        <w:t>Inspra</w:t>
      </w:r>
      <w:proofErr w:type="spellEnd"/>
      <w:r w:rsidRPr="00450926">
        <w:t xml:space="preserve"> eller </w:t>
      </w:r>
      <w:proofErr w:type="spellStart"/>
      <w:r w:rsidRPr="00450926">
        <w:t>Eplerenon</w:t>
      </w:r>
      <w:proofErr w:type="spellEnd"/>
      <w:r w:rsidRPr="00450926">
        <w:t>.</w:t>
      </w:r>
      <w:r w:rsidR="22E784E6" w:rsidRPr="00450926">
        <w:t xml:space="preserve"> eller kaliumsparande </w:t>
      </w:r>
      <w:proofErr w:type="spellStart"/>
      <w:r w:rsidR="22E784E6" w:rsidRPr="00450926">
        <w:t>diuretika</w:t>
      </w:r>
      <w:proofErr w:type="spellEnd"/>
      <w:r w:rsidR="22E784E6" w:rsidRPr="00450926">
        <w:t xml:space="preserve">. </w:t>
      </w:r>
      <w:r w:rsidRPr="00450926">
        <w:t xml:space="preserve"> Dessa läkemedel måste vara utsatta c</w:t>
      </w:r>
      <w:r w:rsidR="00234CB2">
        <w:t>irka</w:t>
      </w:r>
      <w:r w:rsidRPr="00450926">
        <w:t xml:space="preserve"> 6 veckor innan provtagning av aldosteron och renin. Vid </w:t>
      </w:r>
      <w:proofErr w:type="spellStart"/>
      <w:r w:rsidRPr="00450926">
        <w:t>hypokalemi</w:t>
      </w:r>
      <w:proofErr w:type="spellEnd"/>
      <w:r w:rsidRPr="00450926">
        <w:t xml:space="preserve"> skall patienten vara välinställd på </w:t>
      </w:r>
      <w:proofErr w:type="spellStart"/>
      <w:r w:rsidRPr="00450926">
        <w:t>Kaleorid</w:t>
      </w:r>
      <w:proofErr w:type="spellEnd"/>
      <w:r w:rsidRPr="00450926">
        <w:t xml:space="preserve"> (eller motsvarande preparat) före provtagningen.</w:t>
      </w:r>
    </w:p>
    <w:p w14:paraId="6ED52B14" w14:textId="278FE320" w:rsidR="00C117A0" w:rsidRPr="00450926" w:rsidRDefault="00C117A0" w:rsidP="6EC40BD0">
      <w:r w:rsidRPr="00450926">
        <w:rPr>
          <w:shd w:val="clear" w:color="auto" w:fill="FFFFFF"/>
        </w:rPr>
        <w:t>Observera att många blodtrycksläkemedel påverkar kvoten uppåt eller nedåt varför såväl falskt positiv som negativ inverkan förekommer. </w:t>
      </w:r>
      <w:r w:rsidR="1D7A38B4" w:rsidRPr="6EC40BD0">
        <w:rPr>
          <w:rFonts w:ascii="Source Serif Pro" w:eastAsia="Source Serif Pro" w:hAnsi="Source Serif Pro" w:cs="Source Serif Pro"/>
          <w:color w:val="212121"/>
          <w:sz w:val="27"/>
          <w:szCs w:val="27"/>
        </w:rPr>
        <w:t xml:space="preserve"> </w:t>
      </w:r>
    </w:p>
    <w:p w14:paraId="406E2AFD" w14:textId="77777777" w:rsidR="00C117A0" w:rsidRPr="00450926" w:rsidRDefault="00C117A0" w:rsidP="6EC40BD0">
      <w:pPr>
        <w:rPr>
          <w:rFonts w:asciiTheme="majorHAnsi" w:eastAsiaTheme="majorEastAsia" w:hAnsiTheme="majorHAnsi" w:cstheme="majorBidi"/>
          <w:b/>
          <w:bCs/>
          <w:sz w:val="26"/>
          <w:szCs w:val="26"/>
          <w:shd w:val="clear" w:color="auto" w:fill="FFFFFF"/>
        </w:rPr>
      </w:pPr>
      <w:r w:rsidRPr="6EC40BD0">
        <w:rPr>
          <w:rFonts w:asciiTheme="majorHAnsi" w:eastAsiaTheme="majorEastAsia" w:hAnsiTheme="majorHAnsi" w:cstheme="majorBidi"/>
          <w:b/>
          <w:bCs/>
          <w:sz w:val="26"/>
          <w:szCs w:val="26"/>
          <w:shd w:val="clear" w:color="auto" w:fill="FFFFFF"/>
        </w:rPr>
        <w:t>Plasma-</w:t>
      </w:r>
      <w:proofErr w:type="spellStart"/>
      <w:r w:rsidRPr="6EC40BD0">
        <w:rPr>
          <w:rFonts w:asciiTheme="majorHAnsi" w:eastAsiaTheme="majorEastAsia" w:hAnsiTheme="majorHAnsi" w:cstheme="majorBidi"/>
          <w:b/>
          <w:bCs/>
          <w:sz w:val="26"/>
          <w:szCs w:val="26"/>
          <w:shd w:val="clear" w:color="auto" w:fill="FFFFFF"/>
        </w:rPr>
        <w:t>metanefriner</w:t>
      </w:r>
      <w:proofErr w:type="spellEnd"/>
    </w:p>
    <w:p w14:paraId="5D741316" w14:textId="27EC9707" w:rsidR="00C117A0" w:rsidRPr="00450926" w:rsidRDefault="00C117A0" w:rsidP="6EC40BD0">
      <w:pPr>
        <w:rPr>
          <w:spacing w:val="2"/>
          <w:shd w:val="clear" w:color="auto" w:fill="FFFFFF"/>
        </w:rPr>
      </w:pPr>
      <w:r w:rsidRPr="6EC40BD0">
        <w:rPr>
          <w:shd w:val="clear" w:color="auto" w:fill="FFFFFF"/>
        </w:rPr>
        <w:t xml:space="preserve">Screening för </w:t>
      </w:r>
      <w:proofErr w:type="spellStart"/>
      <w:r w:rsidRPr="6EC40BD0">
        <w:rPr>
          <w:shd w:val="clear" w:color="auto" w:fill="FFFFFF"/>
        </w:rPr>
        <w:t>feokromocytom</w:t>
      </w:r>
      <w:proofErr w:type="spellEnd"/>
      <w:r w:rsidRPr="6EC40BD0">
        <w:rPr>
          <w:shd w:val="clear" w:color="auto" w:fill="FFFFFF"/>
        </w:rPr>
        <w:t xml:space="preserve"> genomförs oftast med plasma</w:t>
      </w:r>
      <w:r w:rsidR="3D2E7BE9" w:rsidRPr="6EC40BD0">
        <w:rPr>
          <w:shd w:val="clear" w:color="auto" w:fill="FFFFFF"/>
        </w:rPr>
        <w:t>-</w:t>
      </w:r>
      <w:proofErr w:type="spellStart"/>
      <w:r w:rsidRPr="6EC40BD0">
        <w:rPr>
          <w:shd w:val="clear" w:color="auto" w:fill="FFFFFF"/>
        </w:rPr>
        <w:t>metoxykatekolaminer</w:t>
      </w:r>
      <w:proofErr w:type="spellEnd"/>
      <w:r w:rsidRPr="6EC40BD0">
        <w:rPr>
          <w:shd w:val="clear" w:color="auto" w:fill="FFFFFF"/>
        </w:rPr>
        <w:t xml:space="preserve"> (ibland kallade </w:t>
      </w:r>
      <w:proofErr w:type="spellStart"/>
      <w:r w:rsidRPr="6EC40BD0">
        <w:rPr>
          <w:shd w:val="clear" w:color="auto" w:fill="FFFFFF"/>
        </w:rPr>
        <w:t>plasmametanefriner</w:t>
      </w:r>
      <w:proofErr w:type="spellEnd"/>
      <w:r w:rsidRPr="6EC40BD0">
        <w:rPr>
          <w:shd w:val="clear" w:color="auto" w:fill="FFFFFF"/>
        </w:rPr>
        <w:t>) som har hög sensitivitet.  Även här behövs ibland komplettering vid avvikande screeningprover för att få säker diagnos.</w:t>
      </w:r>
      <w:r w:rsidR="1C80EE82" w:rsidRPr="6EC40BD0">
        <w:rPr>
          <w:shd w:val="clear" w:color="auto" w:fill="FFFFFF"/>
        </w:rPr>
        <w:t xml:space="preserve"> Lätt falskt förhöjda värden ses ofta vid felaktig provtagning. </w:t>
      </w:r>
      <w:r w:rsidR="6C924CCF" w:rsidRPr="6EC40BD0">
        <w:rPr>
          <w:color w:val="212121"/>
        </w:rPr>
        <w:t xml:space="preserve">Plasmaprov bör </w:t>
      </w:r>
      <w:r w:rsidR="17903A7D" w:rsidRPr="6EC40BD0">
        <w:rPr>
          <w:color w:val="212121"/>
        </w:rPr>
        <w:t xml:space="preserve">därför </w:t>
      </w:r>
      <w:r w:rsidR="6C924CCF" w:rsidRPr="6EC40BD0">
        <w:rPr>
          <w:color w:val="212121"/>
        </w:rPr>
        <w:t>helst tas när patienten ligger ner, efter minst 20 minuters vila</w:t>
      </w:r>
      <w:r w:rsidR="3374CDE8" w:rsidRPr="6EC40BD0">
        <w:rPr>
          <w:color w:val="212121"/>
        </w:rPr>
        <w:t xml:space="preserve">. </w:t>
      </w:r>
    </w:p>
    <w:p w14:paraId="490D1167" w14:textId="37A56691" w:rsidR="00793D25" w:rsidRDefault="00793D25" w:rsidP="00793D25">
      <w:pPr>
        <w:pStyle w:val="Heading2"/>
      </w:pPr>
    </w:p>
    <w:p w14:paraId="1561712A" w14:textId="021A0C11" w:rsidR="00793D25" w:rsidRPr="00450926" w:rsidRDefault="00793D25" w:rsidP="00793D25">
      <w:pPr>
        <w:pStyle w:val="Heading2"/>
      </w:pPr>
      <w:r>
        <w:t xml:space="preserve">Vidareremittering </w:t>
      </w:r>
    </w:p>
    <w:p w14:paraId="3A2FD2F0" w14:textId="1C21E6A7" w:rsidR="388A9BCA" w:rsidRDefault="388A9BCA" w:rsidP="6EC40BD0">
      <w:r w:rsidRPr="6EC40BD0">
        <w:rPr>
          <w:color w:val="212121"/>
        </w:rPr>
        <w:t>Om blodprovsanalyser tillsammans med anamnes och status inte ger avvikande resultat är risken för behandlingskrävande endokrin sjukdom försumbar i denna situation, och det behövs inga uppföljande kontroller.</w:t>
      </w:r>
    </w:p>
    <w:p w14:paraId="1598CD1B" w14:textId="4DC1EC51" w:rsidR="00C117A0" w:rsidRPr="002E61D5" w:rsidRDefault="00C117A0" w:rsidP="002E61D5">
      <w:r>
        <w:t xml:space="preserve">Indikation för vidareremittering till endokrinmottagningen är om det upptäcks hormonella rubbningar. </w:t>
      </w:r>
      <w:r w:rsidRPr="6EC40BD0">
        <w:rPr>
          <w:b/>
          <w:bCs/>
        </w:rPr>
        <w:t>Diskutera med endokrinkonsulten om något är oklart.</w:t>
      </w:r>
    </w:p>
    <w:p w14:paraId="3B75EB05" w14:textId="77777777" w:rsidR="00793D25" w:rsidRDefault="00793D25" w:rsidP="002E61D5">
      <w:pPr>
        <w:pStyle w:val="Heading2"/>
      </w:pPr>
    </w:p>
    <w:p w14:paraId="59B4128A" w14:textId="05BCB721" w:rsidR="002E61D5" w:rsidRDefault="002E61D5" w:rsidP="002E61D5">
      <w:pPr>
        <w:pStyle w:val="Heading2"/>
      </w:pPr>
      <w:r>
        <w:t xml:space="preserve">Källförteckning </w:t>
      </w:r>
    </w:p>
    <w:p w14:paraId="0A4D9ED9" w14:textId="38ED5206" w:rsidR="0276AFE2" w:rsidRDefault="0276AFE2" w:rsidP="6EC40BD0">
      <w:pPr>
        <w:rPr>
          <w:rFonts w:ascii="Source Serif Pro" w:eastAsia="Source Serif Pro" w:hAnsi="Source Serif Pro" w:cs="Source Serif Pro"/>
          <w:sz w:val="27"/>
          <w:szCs w:val="27"/>
        </w:rPr>
      </w:pPr>
      <w:hyperlink r:id="rId15">
        <w:proofErr w:type="spellStart"/>
        <w:r w:rsidRPr="6EC40BD0">
          <w:rPr>
            <w:rStyle w:val="Hyperlink"/>
            <w:rFonts w:ascii="Source Serif Pro" w:eastAsia="Source Serif Pro" w:hAnsi="Source Serif Pro" w:cs="Source Serif Pro"/>
            <w:sz w:val="27"/>
            <w:szCs w:val="27"/>
          </w:rPr>
          <w:t>Incidentalom</w:t>
        </w:r>
        <w:proofErr w:type="spellEnd"/>
        <w:r w:rsidRPr="6EC40BD0">
          <w:rPr>
            <w:rStyle w:val="Hyperlink"/>
            <w:rFonts w:ascii="Source Serif Pro" w:eastAsia="Source Serif Pro" w:hAnsi="Source Serif Pro" w:cs="Source Serif Pro"/>
            <w:sz w:val="27"/>
            <w:szCs w:val="27"/>
          </w:rPr>
          <w:t xml:space="preserve"> - RCC Kunskapsbanken (cancercentrum.se)</w:t>
        </w:r>
      </w:hyperlink>
    </w:p>
    <w:p w14:paraId="40AA233F" w14:textId="51A14CA9" w:rsidR="009C6C0C" w:rsidRDefault="009C6C0C" w:rsidP="009A32ED">
      <w:pPr>
        <w:ind w:right="-143"/>
      </w:pPr>
    </w:p>
    <w:sectPr w:rsidR="009C6C0C"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96788" w14:textId="77777777" w:rsidR="004D5934" w:rsidRDefault="004D5934">
      <w:r>
        <w:separator/>
      </w:r>
    </w:p>
  </w:endnote>
  <w:endnote w:type="continuationSeparator" w:id="0">
    <w:p w14:paraId="47FFB9F1" w14:textId="77777777" w:rsidR="004D5934" w:rsidRDefault="004D5934">
      <w:r>
        <w:continuationSeparator/>
      </w:r>
    </w:p>
  </w:endnote>
  <w:endnote w:type="continuationNotice" w:id="1">
    <w:p w14:paraId="1D0371F3" w14:textId="77777777" w:rsidR="004D5934" w:rsidRDefault="004D59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Source Serif Pro">
    <w:charset w:val="00"/>
    <w:family w:val="roman"/>
    <w:pitch w:val="variable"/>
    <w:sig w:usb0="20000287" w:usb1="02000003"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E2CBC" w14:textId="77777777" w:rsidR="004D5934" w:rsidRDefault="004D5934"/>
  </w:footnote>
  <w:footnote w:type="continuationSeparator" w:id="0">
    <w:p w14:paraId="1F27862E" w14:textId="77777777" w:rsidR="004D5934" w:rsidRDefault="004D5934">
      <w:r>
        <w:continuationSeparator/>
      </w:r>
    </w:p>
  </w:footnote>
  <w:footnote w:type="continuationNotice" w:id="1">
    <w:p w14:paraId="7A507EBC" w14:textId="77777777" w:rsidR="004D5934" w:rsidRDefault="004D59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Header"/>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9826183"/>
    <w:multiLevelType w:val="hybridMultilevel"/>
    <w:tmpl w:val="24AE69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07D1A52"/>
    <w:multiLevelType w:val="hybridMultilevel"/>
    <w:tmpl w:val="0FC2FC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6DBC2FD6"/>
    <w:lvl w:ilvl="0" w:tplc="FFFFFFFF">
      <w:start w:val="1"/>
      <w:numFmt w:val="bullet"/>
      <w:pStyle w:val="ListBullet"/>
      <w:lvlText w:val=""/>
      <w:lvlJc w:val="left"/>
      <w:pPr>
        <w:ind w:left="1077" w:hanging="360"/>
      </w:pPr>
      <w:rPr>
        <w:b w:val="0"/>
        <w:bCs w:val="0"/>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2C503A9"/>
    <w:multiLevelType w:val="hybridMultilevel"/>
    <w:tmpl w:val="4814842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54340635"/>
    <w:multiLevelType w:val="hybridMultilevel"/>
    <w:tmpl w:val="1B6660C0"/>
    <w:lvl w:ilvl="0" w:tplc="FFFFFFFF">
      <w:start w:val="1"/>
      <w:numFmt w:val="decimal"/>
      <w:pStyle w:val="ListParagraph"/>
      <w:lvlText w:val="%1."/>
      <w:lvlJc w:val="left"/>
      <w:pPr>
        <w:ind w:left="717" w:hanging="360"/>
      </w:p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62565002">
    <w:abstractNumId w:val="20"/>
  </w:num>
  <w:num w:numId="2" w16cid:durableId="1497114209">
    <w:abstractNumId w:val="17"/>
  </w:num>
  <w:num w:numId="3" w16cid:durableId="1953826680">
    <w:abstractNumId w:val="0"/>
  </w:num>
  <w:num w:numId="4" w16cid:durableId="932008083">
    <w:abstractNumId w:val="7"/>
  </w:num>
  <w:num w:numId="5" w16cid:durableId="1513061060">
    <w:abstractNumId w:val="18"/>
  </w:num>
  <w:num w:numId="6" w16cid:durableId="1363508453">
    <w:abstractNumId w:val="2"/>
  </w:num>
  <w:num w:numId="7" w16cid:durableId="1162157488">
    <w:abstractNumId w:val="13"/>
  </w:num>
  <w:num w:numId="8" w16cid:durableId="197402758">
    <w:abstractNumId w:val="10"/>
  </w:num>
  <w:num w:numId="9" w16cid:durableId="1995983085">
    <w:abstractNumId w:val="1"/>
  </w:num>
  <w:num w:numId="10" w16cid:durableId="1210528287">
    <w:abstractNumId w:val="1"/>
  </w:num>
  <w:num w:numId="11" w16cid:durableId="1769691047">
    <w:abstractNumId w:val="3"/>
  </w:num>
  <w:num w:numId="12" w16cid:durableId="827404685">
    <w:abstractNumId w:val="5"/>
  </w:num>
  <w:num w:numId="13" w16cid:durableId="277953197">
    <w:abstractNumId w:val="16"/>
  </w:num>
  <w:num w:numId="14" w16cid:durableId="783771700">
    <w:abstractNumId w:val="11"/>
  </w:num>
  <w:num w:numId="15" w16cid:durableId="1973092805">
    <w:abstractNumId w:val="8"/>
  </w:num>
  <w:num w:numId="16" w16cid:durableId="1427849847">
    <w:abstractNumId w:val="14"/>
  </w:num>
  <w:num w:numId="17" w16cid:durableId="660085806">
    <w:abstractNumId w:val="6"/>
  </w:num>
  <w:num w:numId="18" w16cid:durableId="435566979">
    <w:abstractNumId w:val="12"/>
  </w:num>
  <w:num w:numId="19" w16cid:durableId="617682400">
    <w:abstractNumId w:val="19"/>
  </w:num>
  <w:num w:numId="20" w16cid:durableId="1206675249">
    <w:abstractNumId w:val="9"/>
  </w:num>
  <w:num w:numId="21" w16cid:durableId="237134363">
    <w:abstractNumId w:val="4"/>
  </w:num>
  <w:num w:numId="22" w16cid:durableId="1257715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595"/>
    <w:rsid w:val="00010D47"/>
    <w:rsid w:val="00016CF0"/>
    <w:rsid w:val="00030DDD"/>
    <w:rsid w:val="000313BB"/>
    <w:rsid w:val="00033ED5"/>
    <w:rsid w:val="00050500"/>
    <w:rsid w:val="000515EE"/>
    <w:rsid w:val="0005691C"/>
    <w:rsid w:val="00056ECB"/>
    <w:rsid w:val="00056ED5"/>
    <w:rsid w:val="00061969"/>
    <w:rsid w:val="000655CC"/>
    <w:rsid w:val="000700AE"/>
    <w:rsid w:val="00083C3E"/>
    <w:rsid w:val="00084024"/>
    <w:rsid w:val="0009062C"/>
    <w:rsid w:val="0009405E"/>
    <w:rsid w:val="00095368"/>
    <w:rsid w:val="000954C4"/>
    <w:rsid w:val="000A611A"/>
    <w:rsid w:val="000B12D9"/>
    <w:rsid w:val="000B4536"/>
    <w:rsid w:val="000B6676"/>
    <w:rsid w:val="000B7715"/>
    <w:rsid w:val="000E463B"/>
    <w:rsid w:val="000E5A7E"/>
    <w:rsid w:val="000F43A3"/>
    <w:rsid w:val="000F7681"/>
    <w:rsid w:val="00103031"/>
    <w:rsid w:val="001044FE"/>
    <w:rsid w:val="001139D4"/>
    <w:rsid w:val="00116DFF"/>
    <w:rsid w:val="00131B08"/>
    <w:rsid w:val="00132A59"/>
    <w:rsid w:val="00133337"/>
    <w:rsid w:val="00133A0F"/>
    <w:rsid w:val="00133FA5"/>
    <w:rsid w:val="0013580F"/>
    <w:rsid w:val="00137B6D"/>
    <w:rsid w:val="0014070B"/>
    <w:rsid w:val="001422C1"/>
    <w:rsid w:val="0014582F"/>
    <w:rsid w:val="001522AE"/>
    <w:rsid w:val="00157D5B"/>
    <w:rsid w:val="00161FE6"/>
    <w:rsid w:val="00164C3D"/>
    <w:rsid w:val="00166D3A"/>
    <w:rsid w:val="0016733F"/>
    <w:rsid w:val="0017508E"/>
    <w:rsid w:val="00181FDC"/>
    <w:rsid w:val="00184167"/>
    <w:rsid w:val="001860B9"/>
    <w:rsid w:val="00186F2B"/>
    <w:rsid w:val="001874D6"/>
    <w:rsid w:val="0019632A"/>
    <w:rsid w:val="001A4E7C"/>
    <w:rsid w:val="001A5C00"/>
    <w:rsid w:val="001B762C"/>
    <w:rsid w:val="001C4D0A"/>
    <w:rsid w:val="001C5FEF"/>
    <w:rsid w:val="001E3789"/>
    <w:rsid w:val="00211487"/>
    <w:rsid w:val="00211D91"/>
    <w:rsid w:val="00217DEC"/>
    <w:rsid w:val="00234CB2"/>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9749A"/>
    <w:rsid w:val="002A1C4F"/>
    <w:rsid w:val="002A7450"/>
    <w:rsid w:val="002B0B30"/>
    <w:rsid w:val="002B0C78"/>
    <w:rsid w:val="002B14B2"/>
    <w:rsid w:val="002C0C02"/>
    <w:rsid w:val="002C1277"/>
    <w:rsid w:val="002C60AD"/>
    <w:rsid w:val="002D0E0E"/>
    <w:rsid w:val="002D6023"/>
    <w:rsid w:val="002E263F"/>
    <w:rsid w:val="002E3039"/>
    <w:rsid w:val="002E61D5"/>
    <w:rsid w:val="002E6F81"/>
    <w:rsid w:val="002F08BA"/>
    <w:rsid w:val="002F2CFF"/>
    <w:rsid w:val="002F568B"/>
    <w:rsid w:val="002F7818"/>
    <w:rsid w:val="00303B3D"/>
    <w:rsid w:val="003066D0"/>
    <w:rsid w:val="00311401"/>
    <w:rsid w:val="003136F3"/>
    <w:rsid w:val="00315817"/>
    <w:rsid w:val="0031719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3F2C"/>
    <w:rsid w:val="00397F54"/>
    <w:rsid w:val="003A0D43"/>
    <w:rsid w:val="003B2A4B"/>
    <w:rsid w:val="003D099E"/>
    <w:rsid w:val="003D21A2"/>
    <w:rsid w:val="003D29D2"/>
    <w:rsid w:val="003D6DF1"/>
    <w:rsid w:val="003E0705"/>
    <w:rsid w:val="003E2FF7"/>
    <w:rsid w:val="003F1013"/>
    <w:rsid w:val="003F1ACF"/>
    <w:rsid w:val="00404948"/>
    <w:rsid w:val="00406BEA"/>
    <w:rsid w:val="00411C3E"/>
    <w:rsid w:val="00413A60"/>
    <w:rsid w:val="004230F7"/>
    <w:rsid w:val="0043167E"/>
    <w:rsid w:val="0043409A"/>
    <w:rsid w:val="00446255"/>
    <w:rsid w:val="00451935"/>
    <w:rsid w:val="00456C09"/>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C551A"/>
    <w:rsid w:val="004D5934"/>
    <w:rsid w:val="004D7BA3"/>
    <w:rsid w:val="004F1D5C"/>
    <w:rsid w:val="004F4518"/>
    <w:rsid w:val="004F4C62"/>
    <w:rsid w:val="00501433"/>
    <w:rsid w:val="00511CC4"/>
    <w:rsid w:val="00531E60"/>
    <w:rsid w:val="00541D07"/>
    <w:rsid w:val="00544BAB"/>
    <w:rsid w:val="00545F31"/>
    <w:rsid w:val="005578FA"/>
    <w:rsid w:val="00565129"/>
    <w:rsid w:val="00565CD0"/>
    <w:rsid w:val="005670DA"/>
    <w:rsid w:val="00567820"/>
    <w:rsid w:val="005770AD"/>
    <w:rsid w:val="00581414"/>
    <w:rsid w:val="00582490"/>
    <w:rsid w:val="00597E28"/>
    <w:rsid w:val="005A0C1F"/>
    <w:rsid w:val="005A54ED"/>
    <w:rsid w:val="005A5D5B"/>
    <w:rsid w:val="005A6081"/>
    <w:rsid w:val="005A627D"/>
    <w:rsid w:val="005C0045"/>
    <w:rsid w:val="005C084E"/>
    <w:rsid w:val="005C4606"/>
    <w:rsid w:val="005C595C"/>
    <w:rsid w:val="005D0B0C"/>
    <w:rsid w:val="005E02B3"/>
    <w:rsid w:val="005E1E24"/>
    <w:rsid w:val="0060110E"/>
    <w:rsid w:val="0060596B"/>
    <w:rsid w:val="00606D97"/>
    <w:rsid w:val="00614E64"/>
    <w:rsid w:val="00617710"/>
    <w:rsid w:val="00617EE6"/>
    <w:rsid w:val="0062184C"/>
    <w:rsid w:val="00622025"/>
    <w:rsid w:val="00623724"/>
    <w:rsid w:val="00627BEA"/>
    <w:rsid w:val="006319DB"/>
    <w:rsid w:val="0065595B"/>
    <w:rsid w:val="00656DCD"/>
    <w:rsid w:val="00660269"/>
    <w:rsid w:val="00665F89"/>
    <w:rsid w:val="00673C92"/>
    <w:rsid w:val="006753EC"/>
    <w:rsid w:val="00685193"/>
    <w:rsid w:val="00691AC2"/>
    <w:rsid w:val="006A2789"/>
    <w:rsid w:val="006A4978"/>
    <w:rsid w:val="006A7261"/>
    <w:rsid w:val="006B0D29"/>
    <w:rsid w:val="006B1819"/>
    <w:rsid w:val="006C2E34"/>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4D38"/>
    <w:rsid w:val="00754905"/>
    <w:rsid w:val="007565AB"/>
    <w:rsid w:val="00760038"/>
    <w:rsid w:val="00762EE0"/>
    <w:rsid w:val="00765C41"/>
    <w:rsid w:val="00771100"/>
    <w:rsid w:val="007759DD"/>
    <w:rsid w:val="0078609F"/>
    <w:rsid w:val="007917BA"/>
    <w:rsid w:val="00793D25"/>
    <w:rsid w:val="007A334E"/>
    <w:rsid w:val="007A5C6F"/>
    <w:rsid w:val="007C21C8"/>
    <w:rsid w:val="007D4241"/>
    <w:rsid w:val="007D4317"/>
    <w:rsid w:val="007D4EA3"/>
    <w:rsid w:val="007F1CFF"/>
    <w:rsid w:val="007F56DF"/>
    <w:rsid w:val="007F5DD5"/>
    <w:rsid w:val="008100DB"/>
    <w:rsid w:val="00821A1B"/>
    <w:rsid w:val="008262E9"/>
    <w:rsid w:val="00827E69"/>
    <w:rsid w:val="00835C4D"/>
    <w:rsid w:val="00843F48"/>
    <w:rsid w:val="00851423"/>
    <w:rsid w:val="008569C6"/>
    <w:rsid w:val="00857848"/>
    <w:rsid w:val="008654B6"/>
    <w:rsid w:val="0087139C"/>
    <w:rsid w:val="00873419"/>
    <w:rsid w:val="00880E83"/>
    <w:rsid w:val="00892F28"/>
    <w:rsid w:val="0089647D"/>
    <w:rsid w:val="008A0C5F"/>
    <w:rsid w:val="008A3DEA"/>
    <w:rsid w:val="008A4EB9"/>
    <w:rsid w:val="008A74C0"/>
    <w:rsid w:val="008B1694"/>
    <w:rsid w:val="008C1895"/>
    <w:rsid w:val="008C2873"/>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4D9A"/>
    <w:rsid w:val="00957D35"/>
    <w:rsid w:val="0096045F"/>
    <w:rsid w:val="00971D93"/>
    <w:rsid w:val="009A07DC"/>
    <w:rsid w:val="009A32ED"/>
    <w:rsid w:val="009B1F6B"/>
    <w:rsid w:val="009C0D12"/>
    <w:rsid w:val="009C192E"/>
    <w:rsid w:val="009C2E3E"/>
    <w:rsid w:val="009C437A"/>
    <w:rsid w:val="009C6C0C"/>
    <w:rsid w:val="009D6819"/>
    <w:rsid w:val="009D6D1C"/>
    <w:rsid w:val="009D7688"/>
    <w:rsid w:val="009E0CF9"/>
    <w:rsid w:val="009E531B"/>
    <w:rsid w:val="009E6C56"/>
    <w:rsid w:val="009E7DCF"/>
    <w:rsid w:val="009F4A56"/>
    <w:rsid w:val="009F4E65"/>
    <w:rsid w:val="00A006A5"/>
    <w:rsid w:val="00A00FD0"/>
    <w:rsid w:val="00A05942"/>
    <w:rsid w:val="00A07BEC"/>
    <w:rsid w:val="00A159A6"/>
    <w:rsid w:val="00A24C29"/>
    <w:rsid w:val="00A264BE"/>
    <w:rsid w:val="00A272CA"/>
    <w:rsid w:val="00A31349"/>
    <w:rsid w:val="00A33051"/>
    <w:rsid w:val="00A407AD"/>
    <w:rsid w:val="00A40923"/>
    <w:rsid w:val="00A41C05"/>
    <w:rsid w:val="00A42426"/>
    <w:rsid w:val="00A50FE1"/>
    <w:rsid w:val="00A514B7"/>
    <w:rsid w:val="00A54A0B"/>
    <w:rsid w:val="00A65FD4"/>
    <w:rsid w:val="00A81198"/>
    <w:rsid w:val="00A81E48"/>
    <w:rsid w:val="00A82035"/>
    <w:rsid w:val="00A90D77"/>
    <w:rsid w:val="00A92E07"/>
    <w:rsid w:val="00A92F45"/>
    <w:rsid w:val="00AA0B3A"/>
    <w:rsid w:val="00AA6EB4"/>
    <w:rsid w:val="00AA767D"/>
    <w:rsid w:val="00AB0CC9"/>
    <w:rsid w:val="00AC1B09"/>
    <w:rsid w:val="00AC3FF6"/>
    <w:rsid w:val="00AC601E"/>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1F9C"/>
    <w:rsid w:val="00BC322E"/>
    <w:rsid w:val="00BC44CD"/>
    <w:rsid w:val="00BC48A6"/>
    <w:rsid w:val="00BE4E5F"/>
    <w:rsid w:val="00BE7978"/>
    <w:rsid w:val="00C01F0D"/>
    <w:rsid w:val="00C07DDB"/>
    <w:rsid w:val="00C117A0"/>
    <w:rsid w:val="00C4115D"/>
    <w:rsid w:val="00C43BDD"/>
    <w:rsid w:val="00C45DC6"/>
    <w:rsid w:val="00C47778"/>
    <w:rsid w:val="00C5011E"/>
    <w:rsid w:val="00C50EE5"/>
    <w:rsid w:val="00C5240A"/>
    <w:rsid w:val="00C5398F"/>
    <w:rsid w:val="00C556F5"/>
    <w:rsid w:val="00C57580"/>
    <w:rsid w:val="00C70E19"/>
    <w:rsid w:val="00C72574"/>
    <w:rsid w:val="00C7430C"/>
    <w:rsid w:val="00C85DA1"/>
    <w:rsid w:val="00C9071C"/>
    <w:rsid w:val="00C908FF"/>
    <w:rsid w:val="00C97BD3"/>
    <w:rsid w:val="00CA39EF"/>
    <w:rsid w:val="00CA521F"/>
    <w:rsid w:val="00CB0493"/>
    <w:rsid w:val="00CB166A"/>
    <w:rsid w:val="00CB17FF"/>
    <w:rsid w:val="00CB1ED7"/>
    <w:rsid w:val="00CC167C"/>
    <w:rsid w:val="00CC52D9"/>
    <w:rsid w:val="00CC78D7"/>
    <w:rsid w:val="00CD1583"/>
    <w:rsid w:val="00CD53C4"/>
    <w:rsid w:val="00CD6647"/>
    <w:rsid w:val="00CE4B73"/>
    <w:rsid w:val="00CF70BB"/>
    <w:rsid w:val="00CF7DFA"/>
    <w:rsid w:val="00D03670"/>
    <w:rsid w:val="00D074DB"/>
    <w:rsid w:val="00D139CF"/>
    <w:rsid w:val="00D17D7E"/>
    <w:rsid w:val="00D20779"/>
    <w:rsid w:val="00D37CFD"/>
    <w:rsid w:val="00D37E7F"/>
    <w:rsid w:val="00D47AD7"/>
    <w:rsid w:val="00D51529"/>
    <w:rsid w:val="00D65C42"/>
    <w:rsid w:val="00D67C88"/>
    <w:rsid w:val="00D85218"/>
    <w:rsid w:val="00D915B1"/>
    <w:rsid w:val="00DA299D"/>
    <w:rsid w:val="00DA65C4"/>
    <w:rsid w:val="00DE4447"/>
    <w:rsid w:val="00DE5D9C"/>
    <w:rsid w:val="00DE5DA2"/>
    <w:rsid w:val="00DE63C6"/>
    <w:rsid w:val="00DF0033"/>
    <w:rsid w:val="00E026BF"/>
    <w:rsid w:val="00E07B1B"/>
    <w:rsid w:val="00E11853"/>
    <w:rsid w:val="00E17D8A"/>
    <w:rsid w:val="00E254FA"/>
    <w:rsid w:val="00E27436"/>
    <w:rsid w:val="00E52A86"/>
    <w:rsid w:val="00E54B47"/>
    <w:rsid w:val="00E553BF"/>
    <w:rsid w:val="00E55D93"/>
    <w:rsid w:val="00E61294"/>
    <w:rsid w:val="00E7237C"/>
    <w:rsid w:val="00E77C46"/>
    <w:rsid w:val="00E86CE8"/>
    <w:rsid w:val="00E874E2"/>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0A3A"/>
    <w:rsid w:val="00F22264"/>
    <w:rsid w:val="00F2564D"/>
    <w:rsid w:val="00F27897"/>
    <w:rsid w:val="00F35B05"/>
    <w:rsid w:val="00F413D9"/>
    <w:rsid w:val="00F5135F"/>
    <w:rsid w:val="00F51F78"/>
    <w:rsid w:val="00F85D37"/>
    <w:rsid w:val="00F86F47"/>
    <w:rsid w:val="00F90B64"/>
    <w:rsid w:val="00FA152D"/>
    <w:rsid w:val="00FB2F0F"/>
    <w:rsid w:val="00FB5086"/>
    <w:rsid w:val="00FB5411"/>
    <w:rsid w:val="00FB6392"/>
    <w:rsid w:val="00FC4F36"/>
    <w:rsid w:val="00FC7015"/>
    <w:rsid w:val="00FD3C70"/>
    <w:rsid w:val="00FD6820"/>
    <w:rsid w:val="00FE12D8"/>
    <w:rsid w:val="00FF611F"/>
    <w:rsid w:val="00FF7C02"/>
    <w:rsid w:val="012AF491"/>
    <w:rsid w:val="01DE847F"/>
    <w:rsid w:val="024801E3"/>
    <w:rsid w:val="0276AFE2"/>
    <w:rsid w:val="0399FF62"/>
    <w:rsid w:val="053F7409"/>
    <w:rsid w:val="09044CBC"/>
    <w:rsid w:val="0AED90E6"/>
    <w:rsid w:val="0DD7BDDF"/>
    <w:rsid w:val="0E3319A9"/>
    <w:rsid w:val="0F5E2489"/>
    <w:rsid w:val="1059FC20"/>
    <w:rsid w:val="10F9F4EA"/>
    <w:rsid w:val="1295C54B"/>
    <w:rsid w:val="130D186E"/>
    <w:rsid w:val="15017698"/>
    <w:rsid w:val="15CC2B61"/>
    <w:rsid w:val="15CD660D"/>
    <w:rsid w:val="169D46F9"/>
    <w:rsid w:val="17903A7D"/>
    <w:rsid w:val="1C80EE82"/>
    <w:rsid w:val="1D7A38B4"/>
    <w:rsid w:val="1EC87C3F"/>
    <w:rsid w:val="20644CA0"/>
    <w:rsid w:val="22E784E6"/>
    <w:rsid w:val="265C3CDE"/>
    <w:rsid w:val="27F80D3F"/>
    <w:rsid w:val="28563628"/>
    <w:rsid w:val="28CABA4F"/>
    <w:rsid w:val="2F164C9D"/>
    <w:rsid w:val="3374CDE8"/>
    <w:rsid w:val="34115E6D"/>
    <w:rsid w:val="3433B82C"/>
    <w:rsid w:val="388A9BCA"/>
    <w:rsid w:val="3969435E"/>
    <w:rsid w:val="3D2E7BE9"/>
    <w:rsid w:val="3D633DDD"/>
    <w:rsid w:val="3FCFD9C2"/>
    <w:rsid w:val="4539A223"/>
    <w:rsid w:val="4C48ABB4"/>
    <w:rsid w:val="4CD811D4"/>
    <w:rsid w:val="52556165"/>
    <w:rsid w:val="53CF5E57"/>
    <w:rsid w:val="54A7B87F"/>
    <w:rsid w:val="558D0227"/>
    <w:rsid w:val="558FF95F"/>
    <w:rsid w:val="572C8628"/>
    <w:rsid w:val="582DBA0E"/>
    <w:rsid w:val="58A77F78"/>
    <w:rsid w:val="5A434FD9"/>
    <w:rsid w:val="5DDC0950"/>
    <w:rsid w:val="5E4E9AC5"/>
    <w:rsid w:val="61863B87"/>
    <w:rsid w:val="63220BE8"/>
    <w:rsid w:val="6345D124"/>
    <w:rsid w:val="647B2B65"/>
    <w:rsid w:val="6578537E"/>
    <w:rsid w:val="664442F3"/>
    <w:rsid w:val="669DDBD1"/>
    <w:rsid w:val="678E9B91"/>
    <w:rsid w:val="6A40037E"/>
    <w:rsid w:val="6A85105F"/>
    <w:rsid w:val="6B2CF8ED"/>
    <w:rsid w:val="6BC52DE9"/>
    <w:rsid w:val="6C1A54FB"/>
    <w:rsid w:val="6C924CCF"/>
    <w:rsid w:val="6EC40BD0"/>
    <w:rsid w:val="77DA138F"/>
    <w:rsid w:val="7AC45E2C"/>
    <w:rsid w:val="7CCCAB4C"/>
    <w:rsid w:val="7EA6E3B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18705A6-0AB8-4E96-A63D-358C776A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Heading1">
    <w:name w:val="heading 1"/>
    <w:aliases w:val="Rubrik VGR"/>
    <w:next w:val="Normal"/>
    <w:link w:val="Heading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D67C88"/>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DefaultParagraphFont"/>
    <w:link w:val="Tabell"/>
    <w:rsid w:val="009A32ED"/>
    <w:rPr>
      <w:sz w:val="24"/>
      <w:szCs w:val="24"/>
    </w:rPr>
  </w:style>
  <w:style w:type="character" w:styleId="FollowedHyperlink">
    <w:name w:val="FollowedHyperlink"/>
    <w:basedOn w:val="DefaultParagraphFont"/>
    <w:uiPriority w:val="99"/>
    <w:semiHidden/>
    <w:unhideWhenUsed/>
    <w:rsid w:val="002E61D5"/>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kunskapsbanken.cancercentrum.se/diagnoser/binjuretumorer/vardprogram/radiologiskt-appendix-till-vardprogram-binjuretumorer/"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kunskapsbanken.cancercentrum.se/diagnoser/binjuretumorer/vardprogram/incidentalom/" TargetMode="External"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kunskapsbanken.cancercentrum.se/diagnoser/binjuretumorer/vardprogram/incidentalom/" TargetMode="External" Id="rId15"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webSettings" Target="webSettings.xml" Id="rId9" /><Relationship Type="http://schemas.openxmlformats.org/officeDocument/2006/relationships/hyperlink" Target="https://www.fass.se/LIF/result?userType=0&amp;query=dexametason"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7</TotalTime>
  <Pages>1</Pages>
  <Words>663</Words>
  <Characters>3782</Characters>
  <Application>Microsoft Office Word</Application>
  <DocSecurity>4</DocSecurity>
  <Lines>31</Lines>
  <Paragraphs>8</Paragraphs>
  <ScaleCrop>false</ScaleCrop>
  <Manager/>
  <Company/>
  <LinksUpToDate>false</LinksUpToDate>
  <CharactersWithSpaces>4437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Binjureincidentalom utredningsmall</dc:title>
  <dc:subject/>
  <dc:creator>Gunilla Cederbom</dc:creator>
  <keywords/>
  <lastModifiedBy>Annika Johansson</lastModifiedBy>
  <revision>28</revision>
  <lastPrinted>2016-03-31T19:56:00.0000000Z</lastPrinted>
  <dcterms:created xsi:type="dcterms:W3CDTF">2024-03-06T22:34:00.0000000Z</dcterms:created>
  <dcterms:modified xsi:type="dcterms:W3CDTF">2026-02-11T07:07:00.0000000Z</dcterms:modified>
</coreProperties>
</file>