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3733A" w14:textId="77777777" w:rsidR="005B2150" w:rsidRDefault="005B2150" w:rsidP="00F35B05">
      <w:pPr>
        <w:pStyle w:val="Heading2"/>
        <w:sectPr w:rsidR="005B2150" w:rsidSect="005B215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9550E34" w14:textId="0EA99802" w:rsidR="005B2150" w:rsidRPr="005B2150" w:rsidRDefault="005B2150" w:rsidP="005B2150">
      <w:pPr>
        <w:spacing w:after="0" w:line="240" w:lineRule="auto"/>
        <w:ind w:left="0" w:right="0"/>
      </w:pPr>
      <w:r w:rsidRPr="005B215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B0FFC3" wp14:editId="799D730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905" r="0" b="38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50BDD8" w14:textId="77777777" w:rsidR="005B2150" w:rsidRPr="003D37FD" w:rsidRDefault="005B2150" w:rsidP="005B215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8983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B0FFC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B50BDD8" w14:textId="77777777" w:rsidR="005B2150" w:rsidRPr="003D37FD" w:rsidRDefault="005B2150" w:rsidP="005B215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8983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925"/>
      </w:tblGrid>
      <w:tr w:rsidR="63F42A2F" w14:paraId="32649E39" w14:textId="77777777" w:rsidTr="00AF2793">
        <w:trPr>
          <w:trHeight w:val="570"/>
        </w:trPr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9FCAD" w14:textId="29C4EFBF" w:rsidR="63F42A2F" w:rsidRPr="00AF2793" w:rsidRDefault="63F42A2F" w:rsidP="00F47D74">
            <w:pPr>
              <w:pStyle w:val="Heading1"/>
            </w:pPr>
            <w:r w:rsidRPr="63F42A2F">
              <w:t xml:space="preserve">Typ 1 Diabetes mellitus, kontrollschema under graviditet </w:t>
            </w:r>
            <w:r w:rsidR="00AF2793">
              <w:br/>
            </w:r>
            <w:r w:rsidRPr="63F42A2F">
              <w:t>Diabetesmottagningen N</w:t>
            </w:r>
            <w:r w:rsidR="00AF2793">
              <w:t>U-sjukvården</w:t>
            </w:r>
          </w:p>
        </w:tc>
      </w:tr>
      <w:bookmarkEnd w:id="0"/>
    </w:tbl>
    <w:p w14:paraId="194BF115" w14:textId="77777777" w:rsidR="63F42A2F" w:rsidRDefault="63F42A2F" w:rsidP="00AF2793">
      <w:pPr>
        <w:pStyle w:val="Heading2"/>
      </w:pPr>
    </w:p>
    <w:p w14:paraId="7E9BFCAD" w14:textId="77777777" w:rsidR="00CA3C39" w:rsidRDefault="00CA3C39" w:rsidP="00CA3C39">
      <w:pPr>
        <w:pStyle w:val="Heading2"/>
        <w:ind w:right="-143"/>
      </w:pPr>
      <w:r>
        <w:t>Förändringar sedan föregående version</w:t>
      </w:r>
    </w:p>
    <w:p w14:paraId="413975FA" w14:textId="0F8D780D" w:rsidR="00CA3C39" w:rsidRDefault="009A7028" w:rsidP="001A4045">
      <w:pPr>
        <w:pStyle w:val="ListBullet"/>
      </w:pPr>
      <w:r>
        <w:t>Lipidsänkande läkemedel sätts ut vid ”Gravidite</w:t>
      </w:r>
      <w:r w:rsidR="008978E3">
        <w:t>t</w:t>
      </w:r>
      <w:r>
        <w:t>sönskan</w:t>
      </w:r>
      <w:r w:rsidR="008978E3">
        <w:t>”</w:t>
      </w:r>
    </w:p>
    <w:p w14:paraId="01139CB2" w14:textId="04C49277" w:rsidR="008978E3" w:rsidRDefault="008978E3" w:rsidP="001A4045">
      <w:pPr>
        <w:pStyle w:val="ListBullet"/>
      </w:pPr>
      <w:r>
        <w:t>Förändring kontaktvägar vid ”</w:t>
      </w:r>
      <w:r w:rsidR="00C01DF5">
        <w:t>positiv graviditetstest”, tillägg 1177</w:t>
      </w:r>
    </w:p>
    <w:p w14:paraId="4BC36214" w14:textId="75A47FB7" w:rsidR="00C01DF5" w:rsidRDefault="274288E4" w:rsidP="001A4045">
      <w:pPr>
        <w:pStyle w:val="ListBullet"/>
      </w:pPr>
      <w:proofErr w:type="spellStart"/>
      <w:r>
        <w:t>Seponering</w:t>
      </w:r>
      <w:proofErr w:type="spellEnd"/>
      <w:r w:rsidR="001014C1">
        <w:t xml:space="preserve"> </w:t>
      </w:r>
      <w:r w:rsidR="006931CB">
        <w:t>FGM under ”positiv graviditetstest”</w:t>
      </w:r>
    </w:p>
    <w:p w14:paraId="55D5DC82" w14:textId="29B206BD" w:rsidR="00826F98" w:rsidRDefault="00826F98" w:rsidP="001A4045">
      <w:pPr>
        <w:pStyle w:val="ListBullet"/>
      </w:pPr>
      <w:r>
        <w:t>Förtydligande provtagning</w:t>
      </w:r>
      <w:r w:rsidR="001A4045">
        <w:t xml:space="preserve"> ”Nybesök läkare eller sjuksköterska” </w:t>
      </w:r>
      <w:r w:rsidR="00020EC9">
        <w:t>TPO antikroppar</w:t>
      </w:r>
      <w:r w:rsidR="001A4045">
        <w:t xml:space="preserve"> </w:t>
      </w:r>
    </w:p>
    <w:p w14:paraId="3B1C2634" w14:textId="5AF2026A" w:rsidR="001A4045" w:rsidRDefault="00142EE7" w:rsidP="001A4045">
      <w:pPr>
        <w:pStyle w:val="ListBullet"/>
      </w:pPr>
      <w:r>
        <w:t xml:space="preserve">Komplettering med CGM system </w:t>
      </w:r>
      <w:proofErr w:type="spellStart"/>
      <w:r>
        <w:t>Libreview</w:t>
      </w:r>
      <w:proofErr w:type="spellEnd"/>
      <w:r w:rsidR="00DA3367">
        <w:t xml:space="preserve"> ”nybesök och återbesök” </w:t>
      </w:r>
    </w:p>
    <w:p w14:paraId="62C4FB4E" w14:textId="77777777" w:rsidR="00CA3C39" w:rsidRDefault="00CA3C39" w:rsidP="00CA3C39">
      <w:pPr>
        <w:ind w:right="-143"/>
      </w:pPr>
    </w:p>
    <w:p w14:paraId="39E9BC53" w14:textId="77777777" w:rsidR="00CA3C39" w:rsidRPr="00C41312" w:rsidRDefault="00CA3C39" w:rsidP="00CA3C39">
      <w:pPr>
        <w:pStyle w:val="Heading2"/>
      </w:pPr>
      <w:r w:rsidRPr="00C41312">
        <w:t>Bakgrund</w:t>
      </w:r>
    </w:p>
    <w:p w14:paraId="56EA7F96" w14:textId="77777777" w:rsidR="00CA3C39" w:rsidRDefault="00CA3C39" w:rsidP="00CA3C39">
      <w:pPr>
        <w:spacing w:after="0" w:line="240" w:lineRule="auto"/>
      </w:pPr>
      <w:r w:rsidRPr="63F42A2F">
        <w:t>Skapa enhetliga rutiner vid Diabetesmottagningarna i NU-sjukvården för handläggning av Typ 1 Diabetes mellitus under graviditet.</w:t>
      </w:r>
    </w:p>
    <w:p w14:paraId="7D2D899C" w14:textId="77777777" w:rsidR="00CA3C39" w:rsidRPr="005B2150" w:rsidRDefault="00CA3C39" w:rsidP="00CA3C39">
      <w:pPr>
        <w:spacing w:after="0" w:line="240" w:lineRule="auto"/>
      </w:pPr>
    </w:p>
    <w:p w14:paraId="570529FF" w14:textId="77777777" w:rsidR="00CA3C39" w:rsidRPr="00C41312" w:rsidRDefault="00CA3C39" w:rsidP="00CA3C39">
      <w:pPr>
        <w:pStyle w:val="Heading2"/>
      </w:pPr>
      <w:r w:rsidRPr="00C41312">
        <w:t>Sammanfattning</w:t>
      </w:r>
      <w:r>
        <w:t xml:space="preserve"> och </w:t>
      </w:r>
      <w:r w:rsidRPr="00C41312">
        <w:t>syfte</w:t>
      </w:r>
    </w:p>
    <w:p w14:paraId="7C28ED15" w14:textId="77777777" w:rsidR="00CA3C39" w:rsidRPr="005B2150" w:rsidRDefault="00CA3C39" w:rsidP="00CA3C39">
      <w:pPr>
        <w:spacing w:after="0" w:line="240" w:lineRule="auto"/>
      </w:pPr>
      <w:r w:rsidRPr="63F42A2F">
        <w:t>Strukturerad rutin för handläggning av Typ 1 Diabetes mellitus under graviditeten med syfte att sträva efter optimala förhållanden för moder och foster.</w:t>
      </w:r>
    </w:p>
    <w:p w14:paraId="491C297A" w14:textId="77777777" w:rsidR="00CA3C39" w:rsidRPr="005B2150" w:rsidRDefault="00CA3C39" w:rsidP="00CA3C39">
      <w:pPr>
        <w:spacing w:after="0" w:line="240" w:lineRule="auto"/>
      </w:pPr>
      <w:r w:rsidRPr="63F42A2F">
        <w:t xml:space="preserve"> </w:t>
      </w:r>
    </w:p>
    <w:p w14:paraId="5870080F" w14:textId="77777777" w:rsidR="00CA3C39" w:rsidRPr="005B2150" w:rsidRDefault="00CA3C39" w:rsidP="00CA3C39">
      <w:pPr>
        <w:pStyle w:val="Heading2"/>
        <w:rPr>
          <w:sz w:val="28"/>
          <w:szCs w:val="28"/>
        </w:rPr>
      </w:pPr>
      <w:r w:rsidRPr="63F42A2F">
        <w:t>Graviditetsönskan</w:t>
      </w:r>
      <w:r w:rsidRPr="63F42A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tab/>
      </w:r>
    </w:p>
    <w:p w14:paraId="5CF20003" w14:textId="77777777" w:rsidR="00CA3C39" w:rsidRPr="005B2150" w:rsidRDefault="00CA3C39" w:rsidP="00CA3C39">
      <w:pPr>
        <w:pStyle w:val="ListBullet"/>
      </w:pPr>
      <w:r w:rsidRPr="63F42A2F">
        <w:t xml:space="preserve">Information om HbA1c mål &lt;48 </w:t>
      </w:r>
      <w:proofErr w:type="spellStart"/>
      <w:r w:rsidRPr="63F42A2F">
        <w:t>mmol</w:t>
      </w:r>
      <w:proofErr w:type="spellEnd"/>
      <w:r w:rsidRPr="63F42A2F">
        <w:t>/mol</w:t>
      </w:r>
    </w:p>
    <w:p w14:paraId="4AF767C1" w14:textId="392E636A" w:rsidR="00CA3C39" w:rsidRPr="005B2150" w:rsidRDefault="00CA3C39" w:rsidP="00CA3C39">
      <w:pPr>
        <w:pStyle w:val="ListBullet"/>
      </w:pPr>
      <w:r w:rsidRPr="63F42A2F">
        <w:t>Extra HbA1c kontroll erbjuds</w:t>
      </w:r>
    </w:p>
    <w:p w14:paraId="03FFE72F" w14:textId="52DA4CE9" w:rsidR="00CB2BD3" w:rsidRDefault="00CA3C39" w:rsidP="00CA3C39">
      <w:pPr>
        <w:pStyle w:val="ListBullet"/>
      </w:pPr>
      <w:r w:rsidRPr="63F42A2F">
        <w:t>Folsyraprofylax 400 mikrogram/dag (3 månader före graviditet)</w:t>
      </w:r>
    </w:p>
    <w:p w14:paraId="105429D6" w14:textId="3AF7E35D" w:rsidR="00CA3C39" w:rsidRDefault="00CB2BD3" w:rsidP="00CA3C39">
      <w:pPr>
        <w:pStyle w:val="ListBullet"/>
      </w:pPr>
      <w:r>
        <w:t xml:space="preserve">Lipidsänkande </w:t>
      </w:r>
      <w:r w:rsidR="00E2323D">
        <w:t>läkemedel utsätts</w:t>
      </w:r>
    </w:p>
    <w:p w14:paraId="3D53F915" w14:textId="77777777" w:rsidR="005E00B2" w:rsidRPr="005B2150" w:rsidRDefault="005E00B2" w:rsidP="005E00B2">
      <w:pPr>
        <w:pStyle w:val="ListBullet"/>
        <w:numPr>
          <w:ilvl w:val="0"/>
          <w:numId w:val="0"/>
        </w:numPr>
        <w:ind w:left="1712"/>
      </w:pPr>
    </w:p>
    <w:p w14:paraId="07D5BE9A" w14:textId="77777777" w:rsidR="00CA3C39" w:rsidRPr="005B2150" w:rsidRDefault="00CA3C39" w:rsidP="00CA3C39">
      <w:pPr>
        <w:pStyle w:val="Heading2"/>
        <w:rPr>
          <w:sz w:val="28"/>
          <w:szCs w:val="28"/>
        </w:rPr>
      </w:pPr>
      <w:r w:rsidRPr="63F42A2F">
        <w:t>Positiv graviditetstest</w:t>
      </w:r>
      <w:r w:rsidRPr="63F42A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tab/>
      </w:r>
    </w:p>
    <w:p w14:paraId="2DFDD4D7" w14:textId="45ED6834" w:rsidR="00CA3C39" w:rsidRPr="005B2150" w:rsidRDefault="00CA3C39" w:rsidP="00CA3C39">
      <w:pPr>
        <w:pStyle w:val="ListBullet"/>
      </w:pPr>
      <w:r w:rsidRPr="63F42A2F">
        <w:t>Patient kontaktar Diabetesmottagningen per telefon</w:t>
      </w:r>
      <w:r w:rsidR="00D710F6">
        <w:t xml:space="preserve"> eller via 1177</w:t>
      </w:r>
    </w:p>
    <w:p w14:paraId="7DDB0D19" w14:textId="77777777" w:rsidR="00CA3C39" w:rsidRPr="005B2150" w:rsidRDefault="00CA3C39" w:rsidP="00CA3C39">
      <w:pPr>
        <w:pStyle w:val="ListBullet"/>
      </w:pPr>
      <w:r w:rsidRPr="63F42A2F">
        <w:t>Patient uppmanas kontakta Specialist MVC</w:t>
      </w:r>
    </w:p>
    <w:p w14:paraId="579285D8" w14:textId="77777777" w:rsidR="00CA3C39" w:rsidRPr="005B2150" w:rsidRDefault="00CA3C39" w:rsidP="00CA3C39">
      <w:pPr>
        <w:pStyle w:val="ListBullet"/>
      </w:pPr>
      <w:r w:rsidRPr="63F42A2F">
        <w:t>Nybesök ordnas inom 1-2 veckor, kombinerat läkar-/sjuksköterskebesök</w:t>
      </w:r>
    </w:p>
    <w:p w14:paraId="2B25A2C9" w14:textId="7A4697C4" w:rsidR="00CA3C39" w:rsidRPr="005B2150" w:rsidRDefault="00CA3C39" w:rsidP="00CA3C39">
      <w:pPr>
        <w:pStyle w:val="ListBullet"/>
      </w:pPr>
      <w:r w:rsidRPr="63F42A2F">
        <w:t>Uppmana regelbunden användning CGM.</w:t>
      </w:r>
    </w:p>
    <w:p w14:paraId="5DE2C166" w14:textId="77777777" w:rsidR="00CA3C39" w:rsidRPr="005B2150" w:rsidRDefault="00CA3C39" w:rsidP="00CA3C39">
      <w:pPr>
        <w:pStyle w:val="ListBullet"/>
      </w:pPr>
      <w:r w:rsidRPr="63F42A2F">
        <w:t xml:space="preserve">Målvärde: </w:t>
      </w:r>
    </w:p>
    <w:p w14:paraId="5F2251BA" w14:textId="77777777" w:rsidR="00CA3C39" w:rsidRPr="005B2150" w:rsidRDefault="00CA3C39" w:rsidP="00CA3C39">
      <w:pPr>
        <w:pStyle w:val="ListBullet"/>
      </w:pPr>
      <w:proofErr w:type="spellStart"/>
      <w:r w:rsidRPr="63F42A2F">
        <w:t>Preprandiellt</w:t>
      </w:r>
      <w:proofErr w:type="spellEnd"/>
      <w:r w:rsidRPr="63F42A2F">
        <w:t xml:space="preserve"> målvärde P-</w:t>
      </w:r>
      <w:proofErr w:type="spellStart"/>
      <w:r w:rsidRPr="63F42A2F">
        <w:t>gl</w:t>
      </w:r>
      <w:proofErr w:type="spellEnd"/>
      <w:r w:rsidRPr="63F42A2F">
        <w:t xml:space="preserve"> 3,5 – 5,3 ff. </w:t>
      </w:r>
    </w:p>
    <w:p w14:paraId="42A62715" w14:textId="77777777" w:rsidR="00CA3C39" w:rsidRPr="005B2150" w:rsidRDefault="00CA3C39" w:rsidP="00CA3C39">
      <w:pPr>
        <w:pStyle w:val="ListBullet"/>
      </w:pPr>
      <w:r w:rsidRPr="63F42A2F">
        <w:t>P-</w:t>
      </w:r>
      <w:proofErr w:type="spellStart"/>
      <w:r w:rsidRPr="63F42A2F">
        <w:t>gl</w:t>
      </w:r>
      <w:proofErr w:type="spellEnd"/>
      <w:r w:rsidRPr="63F42A2F">
        <w:t xml:space="preserve"> 3,5 – 6,0 övriga måltider</w:t>
      </w:r>
    </w:p>
    <w:p w14:paraId="7B363AA6" w14:textId="77777777" w:rsidR="00CA3C39" w:rsidRPr="005B2150" w:rsidRDefault="00CA3C39" w:rsidP="00CA3C39">
      <w:pPr>
        <w:pStyle w:val="ListBullet"/>
      </w:pPr>
      <w:proofErr w:type="spellStart"/>
      <w:r w:rsidRPr="63F42A2F">
        <w:t>Postprandiellt</w:t>
      </w:r>
      <w:proofErr w:type="spellEnd"/>
      <w:r w:rsidRPr="63F42A2F">
        <w:t xml:space="preserve"> P-</w:t>
      </w:r>
      <w:proofErr w:type="spellStart"/>
      <w:r w:rsidRPr="63F42A2F">
        <w:t>gl</w:t>
      </w:r>
      <w:proofErr w:type="spellEnd"/>
      <w:r w:rsidRPr="63F42A2F">
        <w:t xml:space="preserve"> 5,5 – 7,8 </w:t>
      </w:r>
      <w:proofErr w:type="spellStart"/>
      <w:r w:rsidRPr="63F42A2F">
        <w:t>mmol</w:t>
      </w:r>
      <w:proofErr w:type="spellEnd"/>
      <w:r w:rsidRPr="63F42A2F">
        <w:t>/mol</w:t>
      </w:r>
    </w:p>
    <w:p w14:paraId="6A74F354" w14:textId="77777777" w:rsidR="00CA3C39" w:rsidRDefault="00CA3C39" w:rsidP="00CA3C39">
      <w:pPr>
        <w:pStyle w:val="ListBullet"/>
      </w:pPr>
      <w:r w:rsidRPr="63F42A2F">
        <w:t xml:space="preserve">Tillgång </w:t>
      </w:r>
      <w:proofErr w:type="spellStart"/>
      <w:r w:rsidRPr="63F42A2F">
        <w:t>ketonmätare</w:t>
      </w:r>
      <w:proofErr w:type="spellEnd"/>
      <w:r w:rsidRPr="63F42A2F">
        <w:t>?</w:t>
      </w:r>
    </w:p>
    <w:p w14:paraId="1C06F00B" w14:textId="246C5582" w:rsidR="005E00B2" w:rsidRPr="005B2150" w:rsidRDefault="005E00B2" w:rsidP="00CA3C39">
      <w:pPr>
        <w:pStyle w:val="ListBullet"/>
      </w:pPr>
      <w:r w:rsidRPr="63F42A2F">
        <w:t>Informationsblad hemskickas ”Diabetes typ 1 under graviditet” samt ”Bra mat för dig som är gravid”</w:t>
      </w:r>
    </w:p>
    <w:p w14:paraId="78BB3B7B" w14:textId="465ACCB7" w:rsidR="00CA3C39" w:rsidRPr="005E00B2" w:rsidRDefault="00CA3C39" w:rsidP="005E00B2">
      <w:pPr>
        <w:pStyle w:val="ListBullet"/>
        <w:numPr>
          <w:ilvl w:val="0"/>
          <w:numId w:val="0"/>
        </w:numPr>
        <w:spacing w:after="0" w:line="240" w:lineRule="auto"/>
        <w:ind w:left="1712"/>
        <w:rPr>
          <w:rStyle w:val="Heading2Char"/>
        </w:rPr>
      </w:pPr>
      <w:r>
        <w:br/>
      </w:r>
      <w:r w:rsidRPr="63F42A2F">
        <w:t xml:space="preserve"> </w:t>
      </w:r>
      <w:r>
        <w:br/>
      </w:r>
      <w:r w:rsidRPr="005E00B2">
        <w:rPr>
          <w:rStyle w:val="Heading2Char"/>
        </w:rPr>
        <w:t>Nybesök läkare</w:t>
      </w:r>
      <w:r w:rsidR="007368E5" w:rsidRPr="005E00B2">
        <w:rPr>
          <w:rStyle w:val="Heading2Char"/>
        </w:rPr>
        <w:t xml:space="preserve"> eller </w:t>
      </w:r>
      <w:r w:rsidRPr="005E00B2">
        <w:rPr>
          <w:rStyle w:val="Heading2Char"/>
        </w:rPr>
        <w:t>sjuksköterska</w:t>
      </w:r>
    </w:p>
    <w:p w14:paraId="41E5CE27" w14:textId="77777777" w:rsidR="00CA3C39" w:rsidRPr="005B2150" w:rsidRDefault="00CA3C39" w:rsidP="00CA3C39">
      <w:pPr>
        <w:pStyle w:val="ListBullet"/>
      </w:pPr>
      <w:r w:rsidRPr="63F42A2F">
        <w:t>Rökning och alkohol (L)</w:t>
      </w:r>
    </w:p>
    <w:p w14:paraId="28227A5F" w14:textId="77777777" w:rsidR="00CA3C39" w:rsidRPr="005B2150" w:rsidRDefault="00CA3C39" w:rsidP="00CA3C39">
      <w:pPr>
        <w:pStyle w:val="ListBullet"/>
      </w:pPr>
      <w:r w:rsidRPr="63F42A2F">
        <w:t>Annan sjukdom förutom diabetes (L)</w:t>
      </w:r>
    </w:p>
    <w:p w14:paraId="4DBD5DEF" w14:textId="77777777" w:rsidR="00CA3C39" w:rsidRPr="005B2150" w:rsidRDefault="00CA3C39" w:rsidP="00CA3C39">
      <w:pPr>
        <w:pStyle w:val="ListBullet"/>
      </w:pPr>
      <w:r w:rsidRPr="63F42A2F">
        <w:t>Senkomplikationer att ta hänsyn till (L)</w:t>
      </w:r>
    </w:p>
    <w:p w14:paraId="74C98857" w14:textId="77777777" w:rsidR="00CA3C39" w:rsidRPr="005B2150" w:rsidRDefault="00CA3C39" w:rsidP="00CA3C39">
      <w:pPr>
        <w:pStyle w:val="ListBullet"/>
      </w:pPr>
      <w:r w:rsidRPr="63F42A2F">
        <w:t xml:space="preserve">LM-anamnes; </w:t>
      </w:r>
      <w:r>
        <w:br/>
      </w:r>
      <w:r w:rsidRPr="63F42A2F">
        <w:t xml:space="preserve">lipidsänkare utsätts, </w:t>
      </w:r>
      <w:proofErr w:type="spellStart"/>
      <w:r w:rsidRPr="63F42A2F">
        <w:t>ev</w:t>
      </w:r>
      <w:proofErr w:type="spellEnd"/>
      <w:r w:rsidRPr="63F42A2F">
        <w:t xml:space="preserve"> </w:t>
      </w:r>
      <w:proofErr w:type="spellStart"/>
      <w:r w:rsidRPr="63F42A2F">
        <w:t>antihypertensiv</w:t>
      </w:r>
      <w:proofErr w:type="spellEnd"/>
      <w:r w:rsidRPr="63F42A2F">
        <w:t xml:space="preserve"> LM värderas (L)</w:t>
      </w:r>
    </w:p>
    <w:p w14:paraId="72806EBC" w14:textId="77777777" w:rsidR="00CA3C39" w:rsidRPr="005B2150" w:rsidRDefault="00CA3C39" w:rsidP="00CA3C39">
      <w:pPr>
        <w:pStyle w:val="ListBullet"/>
      </w:pPr>
      <w:r w:rsidRPr="63F42A2F">
        <w:t>Remiss ögonmottagning (L)</w:t>
      </w:r>
    </w:p>
    <w:p w14:paraId="44250953" w14:textId="3EC17C32" w:rsidR="00CA3C39" w:rsidRPr="005B2150" w:rsidRDefault="00637868" w:rsidP="00CA3C39">
      <w:pPr>
        <w:pStyle w:val="ListBullet"/>
      </w:pPr>
      <w:r>
        <w:t>Bevakningsmeddelande dietist</w:t>
      </w:r>
      <w:r w:rsidR="00200C35">
        <w:t xml:space="preserve"> (L/S)</w:t>
      </w:r>
    </w:p>
    <w:p w14:paraId="5BE385B3" w14:textId="69F56F5E" w:rsidR="00CA3C39" w:rsidRPr="005B2150" w:rsidRDefault="00CA3C39" w:rsidP="00CA3C39">
      <w:pPr>
        <w:pStyle w:val="ListBullet"/>
      </w:pPr>
      <w:r w:rsidRPr="63F42A2F">
        <w:t>Provtagning vid nybesök; (L)</w:t>
      </w:r>
      <w:r>
        <w:br/>
      </w:r>
      <w:r w:rsidRPr="63F42A2F">
        <w:t xml:space="preserve"> Hb, Na, K, </w:t>
      </w:r>
      <w:proofErr w:type="spellStart"/>
      <w:r w:rsidRPr="63F42A2F">
        <w:t>Krea</w:t>
      </w:r>
      <w:proofErr w:type="spellEnd"/>
      <w:r w:rsidRPr="63F42A2F">
        <w:t>, Ca, ALAT, ALP, Fritt T4, TSH,</w:t>
      </w:r>
      <w:r w:rsidR="00637868">
        <w:t xml:space="preserve"> </w:t>
      </w:r>
      <w:r w:rsidRPr="63F42A2F">
        <w:t>TPO</w:t>
      </w:r>
      <w:r w:rsidR="00637868">
        <w:t xml:space="preserve"> antikroppar</w:t>
      </w:r>
      <w:r w:rsidRPr="63F42A2F">
        <w:t xml:space="preserve">, HbA1c, </w:t>
      </w:r>
      <w:proofErr w:type="spellStart"/>
      <w:r w:rsidRPr="63F42A2F">
        <w:t>kobalamin</w:t>
      </w:r>
      <w:proofErr w:type="spellEnd"/>
      <w:r w:rsidRPr="63F42A2F">
        <w:t xml:space="preserve">, </w:t>
      </w:r>
      <w:proofErr w:type="spellStart"/>
      <w:r w:rsidRPr="63F42A2F">
        <w:t>Alb</w:t>
      </w:r>
      <w:proofErr w:type="spellEnd"/>
      <w:r w:rsidRPr="63F42A2F">
        <w:t>/</w:t>
      </w:r>
      <w:proofErr w:type="spellStart"/>
      <w:r w:rsidRPr="63F42A2F">
        <w:t>krea</w:t>
      </w:r>
      <w:proofErr w:type="spellEnd"/>
      <w:r w:rsidRPr="63F42A2F">
        <w:t xml:space="preserve"> samt t-U </w:t>
      </w:r>
      <w:proofErr w:type="spellStart"/>
      <w:r w:rsidRPr="63F42A2F">
        <w:t>alb</w:t>
      </w:r>
      <w:proofErr w:type="spellEnd"/>
      <w:r w:rsidRPr="63F42A2F">
        <w:t xml:space="preserve"> om känd njurpåverkan</w:t>
      </w:r>
    </w:p>
    <w:p w14:paraId="428D07FB" w14:textId="77777777" w:rsidR="00CA3C39" w:rsidRPr="005B2150" w:rsidRDefault="00CA3C39" w:rsidP="00CA3C39">
      <w:pPr>
        <w:pStyle w:val="ListBullet"/>
      </w:pPr>
      <w:r w:rsidRPr="63F42A2F">
        <w:t>Status (L)</w:t>
      </w:r>
    </w:p>
    <w:p w14:paraId="37780DDD" w14:textId="77777777" w:rsidR="00CA3C39" w:rsidRPr="005B2150" w:rsidRDefault="00CA3C39" w:rsidP="00CA3C39">
      <w:pPr>
        <w:pStyle w:val="ListBullet"/>
      </w:pPr>
      <w:r w:rsidRPr="63F42A2F">
        <w:t xml:space="preserve">Information </w:t>
      </w:r>
      <w:proofErr w:type="spellStart"/>
      <w:r w:rsidRPr="63F42A2F">
        <w:t>målvärden</w:t>
      </w:r>
      <w:proofErr w:type="spellEnd"/>
      <w:r w:rsidRPr="63F42A2F">
        <w:t xml:space="preserve"> samt indikation god metabol kontroll (</w:t>
      </w:r>
      <w:proofErr w:type="spellStart"/>
      <w:r w:rsidRPr="63F42A2F">
        <w:t>ssk</w:t>
      </w:r>
      <w:proofErr w:type="spellEnd"/>
      <w:r w:rsidRPr="63F42A2F">
        <w:t>)</w:t>
      </w:r>
    </w:p>
    <w:p w14:paraId="13B89D6C" w14:textId="31DD15C5" w:rsidR="00CA3C39" w:rsidRPr="005B2150" w:rsidRDefault="00CA3C39" w:rsidP="00CA3C39">
      <w:pPr>
        <w:pStyle w:val="ListBullet"/>
      </w:pPr>
      <w:r w:rsidRPr="63F42A2F">
        <w:t xml:space="preserve">Genomgång </w:t>
      </w:r>
      <w:proofErr w:type="spellStart"/>
      <w:r w:rsidRPr="63F42A2F">
        <w:t>Glooko</w:t>
      </w:r>
      <w:proofErr w:type="spellEnd"/>
      <w:r w:rsidRPr="63F42A2F">
        <w:t>/</w:t>
      </w:r>
      <w:proofErr w:type="spellStart"/>
      <w:r w:rsidRPr="63F42A2F">
        <w:t>Carelink</w:t>
      </w:r>
      <w:proofErr w:type="spellEnd"/>
      <w:r w:rsidR="001B066B">
        <w:t>/</w:t>
      </w:r>
      <w:proofErr w:type="spellStart"/>
      <w:r w:rsidR="001B066B">
        <w:t>Libreview</w:t>
      </w:r>
      <w:proofErr w:type="spellEnd"/>
      <w:r w:rsidRPr="63F42A2F">
        <w:t xml:space="preserve"> samt insulinjustering (</w:t>
      </w:r>
      <w:proofErr w:type="spellStart"/>
      <w:r w:rsidRPr="63F42A2F">
        <w:t>ssk</w:t>
      </w:r>
      <w:proofErr w:type="spellEnd"/>
      <w:r w:rsidRPr="63F42A2F">
        <w:t>)</w:t>
      </w:r>
    </w:p>
    <w:p w14:paraId="2C7BEC50" w14:textId="77777777" w:rsidR="00CA3C39" w:rsidRPr="005B2150" w:rsidRDefault="00CA3C39" w:rsidP="00CA3C39">
      <w:pPr>
        <w:pStyle w:val="ListBullet"/>
      </w:pPr>
      <w:r w:rsidRPr="63F42A2F">
        <w:t>Absolut indikation CGM. Ombesörjs via sjuksköterska (</w:t>
      </w:r>
      <w:proofErr w:type="spellStart"/>
      <w:r w:rsidRPr="63F42A2F">
        <w:t>ssk</w:t>
      </w:r>
      <w:proofErr w:type="spellEnd"/>
      <w:r w:rsidRPr="63F42A2F">
        <w:t>)</w:t>
      </w:r>
    </w:p>
    <w:p w14:paraId="292575C2" w14:textId="77777777" w:rsidR="00CA3C39" w:rsidRPr="005B2150" w:rsidRDefault="00CA3C39" w:rsidP="00CA3C39">
      <w:pPr>
        <w:pStyle w:val="ListBullet"/>
      </w:pPr>
      <w:r w:rsidRPr="63F42A2F">
        <w:t>Informationsmaterial (</w:t>
      </w:r>
      <w:proofErr w:type="spellStart"/>
      <w:r w:rsidRPr="63F42A2F">
        <w:t>ssk</w:t>
      </w:r>
      <w:proofErr w:type="spellEnd"/>
      <w:r w:rsidRPr="63F42A2F">
        <w:t>)</w:t>
      </w:r>
    </w:p>
    <w:p w14:paraId="1D234BE6" w14:textId="77777777" w:rsidR="00CA3C39" w:rsidRPr="005B2150" w:rsidRDefault="00CA3C39" w:rsidP="00CA3C39">
      <w:pPr>
        <w:pStyle w:val="ListBullet"/>
      </w:pPr>
      <w:r w:rsidRPr="63F42A2F">
        <w:t>Teknikgenomgång (</w:t>
      </w:r>
      <w:proofErr w:type="spellStart"/>
      <w:r w:rsidRPr="63F42A2F">
        <w:t>ssk</w:t>
      </w:r>
      <w:proofErr w:type="spellEnd"/>
      <w:r w:rsidRPr="63F42A2F">
        <w:t>)</w:t>
      </w:r>
    </w:p>
    <w:p w14:paraId="6E2387C6" w14:textId="77777777" w:rsidR="00CA3C39" w:rsidRPr="005B2150" w:rsidRDefault="00CA3C39" w:rsidP="00CA3C39">
      <w:pPr>
        <w:spacing w:after="0" w:line="240" w:lineRule="auto"/>
        <w:ind w:firstLine="1304"/>
      </w:pPr>
      <w:r w:rsidRPr="63F42A2F">
        <w:t xml:space="preserve"> </w:t>
      </w:r>
    </w:p>
    <w:p w14:paraId="641CB33C" w14:textId="77777777" w:rsidR="00CA3C39" w:rsidRPr="005B2150" w:rsidRDefault="00CA3C39" w:rsidP="00CA3C39">
      <w:pPr>
        <w:pStyle w:val="Heading2"/>
      </w:pPr>
      <w:r w:rsidRPr="63F42A2F">
        <w:t>Återbesök/Telefonåterbesök/videobesök läkare eller diabetessjuksköterska</w:t>
      </w:r>
      <w:r>
        <w:tab/>
      </w:r>
    </w:p>
    <w:p w14:paraId="3C14EBD3" w14:textId="77777777" w:rsidR="00CA3C39" w:rsidRPr="005B2150" w:rsidRDefault="00CA3C39" w:rsidP="00CA3C39">
      <w:pPr>
        <w:pStyle w:val="ListBullet"/>
      </w:pPr>
      <w:r w:rsidRPr="63F42A2F">
        <w:t>Läkare varannan gång.</w:t>
      </w:r>
    </w:p>
    <w:p w14:paraId="09A7CE21" w14:textId="77777777" w:rsidR="00CA3C39" w:rsidRPr="005B2150" w:rsidRDefault="00CA3C39" w:rsidP="00CA3C39">
      <w:pPr>
        <w:pStyle w:val="ListBullet"/>
      </w:pPr>
      <w:r w:rsidRPr="63F42A2F">
        <w:t>Sköterska varannan gång.</w:t>
      </w:r>
    </w:p>
    <w:p w14:paraId="059B7E9D" w14:textId="77777777" w:rsidR="00CA3C39" w:rsidRPr="005B2150" w:rsidRDefault="00CA3C39" w:rsidP="00CA3C39">
      <w:pPr>
        <w:pStyle w:val="ListBullet"/>
      </w:pPr>
      <w:r w:rsidRPr="63F42A2F">
        <w:t>Återbesöksintervall: Varje till varannan vecka. Individuell bedömning.</w:t>
      </w:r>
    </w:p>
    <w:p w14:paraId="39551079" w14:textId="77777777" w:rsidR="00CA3C39" w:rsidRPr="005B2150" w:rsidRDefault="00CA3C39" w:rsidP="00CA3C39">
      <w:pPr>
        <w:pStyle w:val="ListBullet"/>
      </w:pPr>
      <w:r w:rsidRPr="63F42A2F">
        <w:t xml:space="preserve">HbA1c vid </w:t>
      </w:r>
      <w:proofErr w:type="spellStart"/>
      <w:r w:rsidRPr="63F42A2F">
        <w:t>vid</w:t>
      </w:r>
      <w:proofErr w:type="spellEnd"/>
      <w:r w:rsidRPr="63F42A2F">
        <w:t xml:space="preserve"> fysiska besök var 4:e – 8:e vecka.</w:t>
      </w:r>
    </w:p>
    <w:p w14:paraId="0F65B7B8" w14:textId="46A8646A" w:rsidR="00CA3C39" w:rsidRPr="005B2150" w:rsidRDefault="00CA3C39" w:rsidP="00CA3C39">
      <w:pPr>
        <w:pStyle w:val="ListBullet"/>
      </w:pPr>
      <w:proofErr w:type="spellStart"/>
      <w:r w:rsidRPr="63F42A2F">
        <w:t>Glooko</w:t>
      </w:r>
      <w:proofErr w:type="spellEnd"/>
      <w:r w:rsidRPr="63F42A2F">
        <w:t>/</w:t>
      </w:r>
      <w:proofErr w:type="spellStart"/>
      <w:r w:rsidRPr="63F42A2F">
        <w:t>Carelink</w:t>
      </w:r>
      <w:proofErr w:type="spellEnd"/>
      <w:r w:rsidR="006F650C">
        <w:t>/</w:t>
      </w:r>
      <w:proofErr w:type="spellStart"/>
      <w:r w:rsidR="006F650C">
        <w:t>Libreview</w:t>
      </w:r>
      <w:proofErr w:type="spellEnd"/>
      <w:r w:rsidRPr="63F42A2F">
        <w:t>, genomgång glukosprofil samt insulinjustering.</w:t>
      </w:r>
    </w:p>
    <w:p w14:paraId="4C45C571" w14:textId="77777777" w:rsidR="00CA3C39" w:rsidRPr="005B2150" w:rsidRDefault="00CA3C39" w:rsidP="00CA3C39">
      <w:pPr>
        <w:pStyle w:val="ListBullet"/>
      </w:pPr>
      <w:proofErr w:type="spellStart"/>
      <w:r w:rsidRPr="63F42A2F">
        <w:t>Levaxinindikation</w:t>
      </w:r>
      <w:proofErr w:type="spellEnd"/>
      <w:r w:rsidRPr="63F42A2F">
        <w:t xml:space="preserve">? Enligt riktlinje </w:t>
      </w:r>
      <w:hyperlink r:id="rId17">
        <w:r w:rsidRPr="63F42A2F">
          <w:rPr>
            <w:rStyle w:val="Hyperlink"/>
          </w:rPr>
          <w:t xml:space="preserve">SFOG 2017 - </w:t>
        </w:r>
        <w:proofErr w:type="spellStart"/>
        <w:r w:rsidRPr="63F42A2F">
          <w:rPr>
            <w:rStyle w:val="Hyperlink"/>
          </w:rPr>
          <w:t>Thyreoideasjukdom</w:t>
        </w:r>
        <w:proofErr w:type="spellEnd"/>
        <w:r w:rsidRPr="63F42A2F">
          <w:rPr>
            <w:rStyle w:val="Hyperlink"/>
          </w:rPr>
          <w:t xml:space="preserve"> i samband med graviditet</w:t>
        </w:r>
      </w:hyperlink>
      <w:r w:rsidRPr="63F42A2F">
        <w:t>.</w:t>
      </w:r>
    </w:p>
    <w:p w14:paraId="2BB45159" w14:textId="77777777" w:rsidR="00CA3C39" w:rsidRPr="005B2150" w:rsidRDefault="00CA3C39" w:rsidP="00CA3C39">
      <w:pPr>
        <w:pStyle w:val="ListBullet"/>
      </w:pPr>
      <w:r w:rsidRPr="63F42A2F">
        <w:t>Eventuell Levaxinsubstitution sköts</w:t>
      </w:r>
      <w:r w:rsidRPr="63F42A2F">
        <w:rPr>
          <w:color w:val="FF0000"/>
        </w:rPr>
        <w:t xml:space="preserve"> </w:t>
      </w:r>
      <w:r w:rsidRPr="63F42A2F">
        <w:t>av ansvarig läkare vid nybesök.</w:t>
      </w:r>
    </w:p>
    <w:p w14:paraId="3FA1A03E" w14:textId="77777777" w:rsidR="00CA3C39" w:rsidRPr="005B2150" w:rsidRDefault="00CA3C39" w:rsidP="00CA3C39">
      <w:pPr>
        <w:pStyle w:val="ListBullet"/>
      </w:pPr>
      <w:r w:rsidRPr="63F42A2F">
        <w:t>Löpande kontroll att ögon, labb ligger i fas.</w:t>
      </w:r>
    </w:p>
    <w:p w14:paraId="368D4D5B" w14:textId="77777777" w:rsidR="00CA3C39" w:rsidRPr="005B2150" w:rsidRDefault="00CA3C39" w:rsidP="00CA3C39">
      <w:pPr>
        <w:pStyle w:val="ListBullet"/>
      </w:pPr>
      <w:r w:rsidRPr="63F42A2F">
        <w:t>Förlossningsplan + amningsplan upprättas cirka v 35 – v 37.</w:t>
      </w:r>
    </w:p>
    <w:p w14:paraId="65DD65F0" w14:textId="77777777" w:rsidR="00CA3C39" w:rsidRPr="005B2150" w:rsidRDefault="00CA3C39" w:rsidP="00CA3C39">
      <w:pPr>
        <w:pStyle w:val="ListBullet"/>
      </w:pPr>
      <w:r w:rsidRPr="63F42A2F">
        <w:t xml:space="preserve">Digitalt/telefonåterbesök diabetessjuksköterska 1 – 2 veckor post </w:t>
      </w:r>
      <w:proofErr w:type="spellStart"/>
      <w:r w:rsidRPr="63F42A2F">
        <w:t>partum</w:t>
      </w:r>
      <w:proofErr w:type="spellEnd"/>
      <w:r w:rsidRPr="63F42A2F">
        <w:t>. Individuell uppföljning efter behov.</w:t>
      </w:r>
    </w:p>
    <w:p w14:paraId="799C85C5" w14:textId="77777777" w:rsidR="00CA3C39" w:rsidRPr="005B2150" w:rsidRDefault="00CA3C39" w:rsidP="00CA3C39">
      <w:pPr>
        <w:pStyle w:val="ListBullet"/>
      </w:pPr>
      <w:r w:rsidRPr="63F42A2F">
        <w:t xml:space="preserve">Återbesök till PAS bokas till ca 6 v efter förväntad </w:t>
      </w:r>
      <w:proofErr w:type="spellStart"/>
      <w:r w:rsidRPr="63F42A2F">
        <w:t>partus</w:t>
      </w:r>
      <w:proofErr w:type="spellEnd"/>
      <w:r w:rsidRPr="63F42A2F">
        <w:t>. Kontroll av FT4 samt TSH inför detta besök med svar till PAL.</w:t>
      </w:r>
    </w:p>
    <w:p w14:paraId="04C4D1C1" w14:textId="77777777" w:rsidR="00CA3C39" w:rsidRPr="007A334E" w:rsidRDefault="00CA3C39" w:rsidP="00CA3C39">
      <w:pPr>
        <w:pStyle w:val="ListBullet"/>
        <w:numPr>
          <w:ilvl w:val="0"/>
          <w:numId w:val="0"/>
        </w:numPr>
        <w:ind w:left="1712"/>
      </w:pPr>
    </w:p>
    <w:p w14:paraId="042AF23F" w14:textId="77777777" w:rsidR="00CA3C39" w:rsidRPr="00CA3C39" w:rsidRDefault="00CA3C39" w:rsidP="00CA3C39"/>
    <w:sectPr w:rsidR="00CA3C39" w:rsidRPr="00CA3C39" w:rsidSect="005B215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737A3" w14:textId="77777777" w:rsidR="00052B32" w:rsidRDefault="00052B32">
      <w:r>
        <w:separator/>
      </w:r>
    </w:p>
  </w:endnote>
  <w:endnote w:type="continuationSeparator" w:id="0">
    <w:p w14:paraId="67493BC7" w14:textId="77777777" w:rsidR="00052B32" w:rsidRDefault="00052B32">
      <w:r>
        <w:continuationSeparator/>
      </w:r>
    </w:p>
  </w:endnote>
  <w:endnote w:type="continuationNotice" w:id="1">
    <w:p w14:paraId="7DC9B1C7" w14:textId="77777777" w:rsidR="00052B32" w:rsidRDefault="00052B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6C3B9" w14:textId="77777777" w:rsidR="00052B32" w:rsidRDefault="00052B32"/>
  </w:footnote>
  <w:footnote w:type="continuationSeparator" w:id="0">
    <w:p w14:paraId="2926118C" w14:textId="77777777" w:rsidR="00052B32" w:rsidRDefault="00052B32">
      <w:r>
        <w:continuationSeparator/>
      </w:r>
    </w:p>
  </w:footnote>
  <w:footnote w:type="continuationNotice" w:id="1">
    <w:p w14:paraId="141AC48C" w14:textId="77777777" w:rsidR="00052B32" w:rsidRDefault="00052B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D912591"/>
    <w:multiLevelType w:val="hybridMultilevel"/>
    <w:tmpl w:val="BE58B84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2735DB"/>
    <w:multiLevelType w:val="hybridMultilevel"/>
    <w:tmpl w:val="A8BA9618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1EF24B1"/>
    <w:multiLevelType w:val="hybridMultilevel"/>
    <w:tmpl w:val="A0DECF0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1969DB"/>
    <w:multiLevelType w:val="hybridMultilevel"/>
    <w:tmpl w:val="4FFCE02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2F64C"/>
    <w:multiLevelType w:val="hybridMultilevel"/>
    <w:tmpl w:val="60729220"/>
    <w:lvl w:ilvl="0" w:tplc="49165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3A39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0A7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84AF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18C7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D80E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864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EB9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403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11394617">
    <w:abstractNumId w:val="20"/>
  </w:num>
  <w:num w:numId="2" w16cid:durableId="1272012298">
    <w:abstractNumId w:val="22"/>
  </w:num>
  <w:num w:numId="3" w16cid:durableId="2131197739">
    <w:abstractNumId w:val="16"/>
  </w:num>
  <w:num w:numId="4" w16cid:durableId="248732346">
    <w:abstractNumId w:val="0"/>
  </w:num>
  <w:num w:numId="5" w16cid:durableId="2056928450">
    <w:abstractNumId w:val="7"/>
  </w:num>
  <w:num w:numId="6" w16cid:durableId="1820416030">
    <w:abstractNumId w:val="17"/>
  </w:num>
  <w:num w:numId="7" w16cid:durableId="250550461">
    <w:abstractNumId w:val="2"/>
  </w:num>
  <w:num w:numId="8" w16cid:durableId="816461257">
    <w:abstractNumId w:val="12"/>
  </w:num>
  <w:num w:numId="9" w16cid:durableId="236865789">
    <w:abstractNumId w:val="9"/>
  </w:num>
  <w:num w:numId="10" w16cid:durableId="1556625964">
    <w:abstractNumId w:val="1"/>
  </w:num>
  <w:num w:numId="11" w16cid:durableId="1631592877">
    <w:abstractNumId w:val="1"/>
  </w:num>
  <w:num w:numId="12" w16cid:durableId="583491572">
    <w:abstractNumId w:val="3"/>
  </w:num>
  <w:num w:numId="13" w16cid:durableId="181557963">
    <w:abstractNumId w:val="5"/>
  </w:num>
  <w:num w:numId="14" w16cid:durableId="1489981595">
    <w:abstractNumId w:val="14"/>
  </w:num>
  <w:num w:numId="15" w16cid:durableId="1840728377">
    <w:abstractNumId w:val="10"/>
  </w:num>
  <w:num w:numId="16" w16cid:durableId="347098815">
    <w:abstractNumId w:val="8"/>
  </w:num>
  <w:num w:numId="17" w16cid:durableId="1959335725">
    <w:abstractNumId w:val="13"/>
  </w:num>
  <w:num w:numId="18" w16cid:durableId="814755377">
    <w:abstractNumId w:val="6"/>
  </w:num>
  <w:num w:numId="19" w16cid:durableId="2016228789">
    <w:abstractNumId w:val="11"/>
  </w:num>
  <w:num w:numId="20" w16cid:durableId="636953096">
    <w:abstractNumId w:val="21"/>
  </w:num>
  <w:num w:numId="21" w16cid:durableId="1936598314">
    <w:abstractNumId w:val="19"/>
  </w:num>
  <w:num w:numId="22" w16cid:durableId="58670798">
    <w:abstractNumId w:val="18"/>
  </w:num>
  <w:num w:numId="23" w16cid:durableId="606961602">
    <w:abstractNumId w:val="15"/>
  </w:num>
  <w:num w:numId="24" w16cid:durableId="2020496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EC9"/>
    <w:rsid w:val="0002435C"/>
    <w:rsid w:val="00030DDD"/>
    <w:rsid w:val="000313BB"/>
    <w:rsid w:val="00033ED5"/>
    <w:rsid w:val="00050500"/>
    <w:rsid w:val="00052B32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14C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2EE7"/>
    <w:rsid w:val="001522AE"/>
    <w:rsid w:val="001544E9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0584"/>
    <w:rsid w:val="001A4045"/>
    <w:rsid w:val="001A4E7C"/>
    <w:rsid w:val="001B066B"/>
    <w:rsid w:val="001B762C"/>
    <w:rsid w:val="001C4D0A"/>
    <w:rsid w:val="001C5FEF"/>
    <w:rsid w:val="00200C3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308F"/>
    <w:rsid w:val="00284119"/>
    <w:rsid w:val="00290B5C"/>
    <w:rsid w:val="00294791"/>
    <w:rsid w:val="002967EB"/>
    <w:rsid w:val="002B0B30"/>
    <w:rsid w:val="002B0C78"/>
    <w:rsid w:val="002C0C02"/>
    <w:rsid w:val="002C1277"/>
    <w:rsid w:val="002C60AD"/>
    <w:rsid w:val="002C7119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37E3"/>
    <w:rsid w:val="00337B13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2150"/>
    <w:rsid w:val="005C0045"/>
    <w:rsid w:val="005C084E"/>
    <w:rsid w:val="005C4606"/>
    <w:rsid w:val="005D0B0C"/>
    <w:rsid w:val="005E00B2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7868"/>
    <w:rsid w:val="0065595B"/>
    <w:rsid w:val="00660269"/>
    <w:rsid w:val="00665F89"/>
    <w:rsid w:val="00673C92"/>
    <w:rsid w:val="006753EC"/>
    <w:rsid w:val="006773A9"/>
    <w:rsid w:val="006931CB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650C"/>
    <w:rsid w:val="00710B77"/>
    <w:rsid w:val="0072075B"/>
    <w:rsid w:val="007221C2"/>
    <w:rsid w:val="00725816"/>
    <w:rsid w:val="00730955"/>
    <w:rsid w:val="00733A9C"/>
    <w:rsid w:val="00736574"/>
    <w:rsid w:val="007367E0"/>
    <w:rsid w:val="007368E5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7F6E68"/>
    <w:rsid w:val="00821A1B"/>
    <w:rsid w:val="008262E9"/>
    <w:rsid w:val="00826F98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78E3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6F40"/>
    <w:rsid w:val="00971D93"/>
    <w:rsid w:val="009A7028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6387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2793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DF5"/>
    <w:rsid w:val="00C07DDB"/>
    <w:rsid w:val="00C4115D"/>
    <w:rsid w:val="00C43BDD"/>
    <w:rsid w:val="00C47778"/>
    <w:rsid w:val="00C5011E"/>
    <w:rsid w:val="00C50EE5"/>
    <w:rsid w:val="00C5240A"/>
    <w:rsid w:val="00C5398F"/>
    <w:rsid w:val="00C53A74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3C39"/>
    <w:rsid w:val="00CA521F"/>
    <w:rsid w:val="00CB0493"/>
    <w:rsid w:val="00CB17FF"/>
    <w:rsid w:val="00CB1ED7"/>
    <w:rsid w:val="00CB2BD3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10F6"/>
    <w:rsid w:val="00D85218"/>
    <w:rsid w:val="00D915B1"/>
    <w:rsid w:val="00DA299D"/>
    <w:rsid w:val="00DA3367"/>
    <w:rsid w:val="00DA65C4"/>
    <w:rsid w:val="00DD2BE0"/>
    <w:rsid w:val="00DE4447"/>
    <w:rsid w:val="00DE5DA2"/>
    <w:rsid w:val="00DF0033"/>
    <w:rsid w:val="00E026BF"/>
    <w:rsid w:val="00E07B1B"/>
    <w:rsid w:val="00E11853"/>
    <w:rsid w:val="00E2323D"/>
    <w:rsid w:val="00E52A86"/>
    <w:rsid w:val="00E54B47"/>
    <w:rsid w:val="00E553BF"/>
    <w:rsid w:val="00E55D93"/>
    <w:rsid w:val="00E57158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7D74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74288E4"/>
    <w:rsid w:val="5E3843EB"/>
    <w:rsid w:val="63F42A2F"/>
    <w:rsid w:val="647B2B65"/>
    <w:rsid w:val="6B2CF8ED"/>
    <w:rsid w:val="72F89BBF"/>
    <w:rsid w:val="79D2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5F94E634-0434-4E0A-AB0A-69F3BD92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sfog.se/media/335572/tyreoideasjukdom_i_samband_med_graviditet_riktlinjer_2017-11-09_klart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13</TotalTime>
  <Pages>1</Pages>
  <Words>455</Words>
  <Characters>2596</Characters>
  <Application>Microsoft Office Word</Application>
  <DocSecurity>4</DocSecurity>
  <Lines>21</Lines>
  <Paragraphs>6</Paragraphs>
  <ScaleCrop>false</ScaleCrop>
  <Manager/>
  <Company/>
  <LinksUpToDate>false</LinksUpToDate>
  <CharactersWithSpaces>3045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Diabetes mellitus typ 1, kontrollschema under graviditet</dc:title>
  <dc:subject/>
  <dc:creator>patrik.jens.johansson@vgregion.se</dc:creator>
  <keywords/>
  <lastModifiedBy>Annika Johansson</lastModifiedBy>
  <revision>28</revision>
  <lastPrinted>2016-03-31T19:56:00.0000000Z</lastPrinted>
  <dcterms:created xsi:type="dcterms:W3CDTF">2022-05-06T12:50:00.0000000Z</dcterms:created>
  <dcterms:modified xsi:type="dcterms:W3CDTF">2025-04-10T10:31:00.0000000Z</dcterms:modified>
</coreProperties>
</file>