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984662" w:rsidP="002A1C90" w:rsidRDefault="00984662" w14:paraId="3CA02739" w14:textId="77777777">
      <w:pPr>
        <w:pStyle w:val="Rubrik1"/>
        <w:sectPr w:rsidR="00984662" w:rsidSect="009846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D67443" w:rsidP="002A1C90" w:rsidRDefault="002A1C90" w14:paraId="1E7A79AA" w14:textId="77777777">
      <w:pPr>
        <w:pStyle w:val="Rubrik1"/>
        <w:rPr>
          <w:szCs w:val="20"/>
        </w:rPr>
      </w:pPr>
      <w:r>
        <w:rPr>
          <w:szCs w:val="20"/>
        </w:rPr>
        <w:t>Graviditetsdiabetes, insulinbehandlade</w:t>
      </w:r>
      <w:r w:rsidR="00D67443">
        <w:rPr>
          <w:szCs w:val="20"/>
        </w:rPr>
        <w:t xml:space="preserve"> - k</w:t>
      </w:r>
      <w:r w:rsidR="00C018D6">
        <w:rPr>
          <w:szCs w:val="20"/>
        </w:rPr>
        <w:t xml:space="preserve">ontrollschema </w:t>
      </w:r>
      <w:r>
        <w:rPr>
          <w:szCs w:val="20"/>
        </w:rPr>
        <w:t>under graviditet</w:t>
      </w:r>
    </w:p>
    <w:p w:rsidR="00D67443" w:rsidP="002A1C90" w:rsidRDefault="00D67443" w14:paraId="46A9A0BB" w14:textId="77777777">
      <w:pPr>
        <w:pStyle w:val="Rubrik1"/>
        <w:rPr>
          <w:szCs w:val="20"/>
        </w:rPr>
      </w:pPr>
    </w:p>
    <w:p w:rsidRPr="002245DD" w:rsidR="002245DD" w:rsidP="002245DD" w:rsidRDefault="002245DD" w14:paraId="13AE8A5D" w14:textId="77777777"/>
    <w:p w:rsidR="00D67443" w:rsidP="00D67443" w:rsidRDefault="00D67443" w14:paraId="4F6DDBEF" w14:textId="77777777">
      <w:pPr>
        <w:pStyle w:val="Rubrik2"/>
      </w:pPr>
      <w:r>
        <w:t>Förändring sedan föregående version</w:t>
      </w:r>
    </w:p>
    <w:p w:rsidRPr="00984662" w:rsidR="00984662" w:rsidP="00C41408" w:rsidRDefault="00C41408" w14:paraId="6BE4668F" w14:noSpellErr="1" w14:textId="26224F5E">
      <w:r w:rsidR="4D3971B3">
        <w:rPr/>
        <w:t xml:space="preserve">Inga justeringar i denna revision. </w:t>
      </w:r>
    </w:p>
    <w:p w:rsidRPr="00984662" w:rsidR="00984662" w:rsidP="00984662" w:rsidRDefault="00984662" w14:paraId="343F7AE1" w14:textId="45A3E405">
      <w:pPr>
        <w:spacing w:after="0" w:line="240" w:lineRule="auto"/>
        <w:ind w:left="0" w:right="0"/>
        <w:rPr>
          <w:szCs w:val="20"/>
        </w:rPr>
      </w:pPr>
      <w:r w:rsidRPr="0098466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17B639" wp14:editId="5F83280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84662" w:rsidP="00984662" w:rsidRDefault="00984662" w14:paraId="1BB665E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8982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10716E7F">
              <v:shapetype id="_x0000_t202" coordsize="21600,21600" o:spt="202" path="m,l,21600r21600,l21600,xe" w14:anchorId="0F17B639">
                <v:stroke joinstyle="miter"/>
                <v:path gradientshapeok="t" o:connecttype="rect"/>
              </v:shapetype>
              <v:shape id="Textruta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84662" w:rsidP="00984662" w:rsidRDefault="00984662" w14:paraId="4A06234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8982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984662" w:rsidR="00984662" w:rsidP="00C41408" w:rsidRDefault="00984662" w14:paraId="4109A0B3" w14:textId="137855E7">
      <w:pPr>
        <w:pStyle w:val="Rubrik2"/>
      </w:pPr>
      <w:bookmarkStart w:name="_1314629194" w:id="1"/>
      <w:bookmarkStart w:name="Rubrik" w:id="2"/>
      <w:bookmarkEnd w:id="1"/>
      <w:bookmarkEnd w:id="2"/>
      <w:r w:rsidRPr="00984662">
        <w:t>Bakgrund</w:t>
      </w:r>
      <w:r w:rsidR="00C41408">
        <w:t xml:space="preserve"> och syfte</w:t>
      </w:r>
    </w:p>
    <w:p w:rsidR="00C41408" w:rsidP="00C41408" w:rsidRDefault="00225937" w14:paraId="4ABF3C98" w14:textId="3FD631DC">
      <w:r w:rsidRPr="00984662">
        <w:t>Strukturerad rutin för handläggning av graviditetsdiabetes med syfte att sträva efter optimala förhållanden för moder och foster</w:t>
      </w:r>
      <w:r>
        <w:t xml:space="preserve">. </w:t>
      </w:r>
      <w:r w:rsidRPr="00984662" w:rsidR="00984662">
        <w:t xml:space="preserve">Skapa enhetliga rutiner vid </w:t>
      </w:r>
      <w:r w:rsidR="00D744C6">
        <w:t>d</w:t>
      </w:r>
      <w:r w:rsidRPr="00984662" w:rsidR="00984662">
        <w:t>iabetesmottagning</w:t>
      </w:r>
      <w:r w:rsidR="00D744C6">
        <w:t>en</w:t>
      </w:r>
      <w:r w:rsidRPr="00984662" w:rsidR="00984662">
        <w:t xml:space="preserve"> i NU-sjukvården för handläggning av graviditetsdiabetes.</w:t>
      </w:r>
      <w:r w:rsidRPr="00C41408" w:rsidR="00C41408">
        <w:t xml:space="preserve"> </w:t>
      </w:r>
    </w:p>
    <w:p w:rsidR="0064069E" w:rsidP="00C41408" w:rsidRDefault="0064069E" w14:paraId="168795AC" w14:textId="77777777"/>
    <w:p w:rsidRPr="00984662" w:rsidR="0064069E" w:rsidP="0064069E" w:rsidRDefault="00CE46BA" w14:paraId="4275ACCD" w14:textId="3747F633">
      <w:pPr>
        <w:pStyle w:val="Rubrik2"/>
      </w:pPr>
      <w:r>
        <w:t>Åtgärder</w:t>
      </w:r>
    </w:p>
    <w:p w:rsidRPr="00984662" w:rsidR="00984662" w:rsidP="00984662" w:rsidRDefault="00984662" w14:paraId="7B989878" w14:textId="77777777">
      <w:pPr>
        <w:spacing w:after="0" w:line="240" w:lineRule="auto"/>
        <w:ind w:left="0" w:right="0"/>
        <w:rPr>
          <w:szCs w:val="20"/>
        </w:rPr>
      </w:pPr>
    </w:p>
    <w:p w:rsidRPr="00984662" w:rsidR="00984662" w:rsidP="00CE46BA" w:rsidRDefault="00CE46BA" w14:paraId="281E1E85" w14:textId="7BD03772">
      <w:pPr>
        <w:pStyle w:val="MellanrubrikVGR"/>
        <w:rPr>
          <w:rFonts w:ascii="TimesNewRoman" w:hAnsi="TimesNewRoman" w:cs="TimesNewRoman"/>
          <w:sz w:val="28"/>
        </w:rPr>
      </w:pPr>
      <w:r>
        <w:t>Barnmorskemottagning</w:t>
      </w:r>
      <w:r w:rsidRPr="00984662" w:rsidR="00984662">
        <w:rPr>
          <w:rFonts w:ascii="TimesNewRoman" w:hAnsi="TimesNewRoman" w:cs="TimesNewRoman"/>
          <w:sz w:val="28"/>
        </w:rPr>
        <w:t xml:space="preserve"> </w:t>
      </w:r>
      <w:r w:rsidR="00D8684D">
        <w:rPr>
          <w:rFonts w:ascii="TimesNewRoman" w:hAnsi="TimesNewRoman" w:cs="TimesNewRoman"/>
          <w:sz w:val="28"/>
        </w:rPr>
        <w:t xml:space="preserve">- </w:t>
      </w:r>
      <w:r w:rsidRPr="00984662">
        <w:t>BMM</w:t>
      </w:r>
      <w:r w:rsidRPr="00984662" w:rsidR="00984662">
        <w:rPr>
          <w:rFonts w:ascii="TimesNewRoman" w:hAnsi="TimesNewRoman" w:cs="TimesNewRoman"/>
          <w:sz w:val="28"/>
        </w:rPr>
        <w:tab/>
      </w:r>
    </w:p>
    <w:p w:rsidRPr="00984662" w:rsidR="00984662" w:rsidP="00CE46BA" w:rsidRDefault="00984662" w14:paraId="26858F96" w14:textId="6774FED7">
      <w:pPr>
        <w:pStyle w:val="Punktlista"/>
      </w:pPr>
      <w:r w:rsidRPr="00984662">
        <w:t>BMM utfärdar remiss ”GDM Insulinindikation”</w:t>
      </w:r>
      <w:r w:rsidR="005375D8">
        <w:t xml:space="preserve"> som faxas</w:t>
      </w:r>
      <w:r w:rsidR="003A620F">
        <w:t xml:space="preserve"> till diabetesmottagningen</w:t>
      </w:r>
      <w:r w:rsidR="005375D8">
        <w:t>, N</w:t>
      </w:r>
      <w:r w:rsidR="006D75C2">
        <w:t>ÄL</w:t>
      </w:r>
    </w:p>
    <w:p w:rsidRPr="00984662" w:rsidR="00984662" w:rsidP="00CE46BA" w:rsidRDefault="00984662" w14:paraId="6CE23AF7" w14:textId="77777777">
      <w:pPr>
        <w:pStyle w:val="Punktlista"/>
      </w:pPr>
      <w:r w:rsidRPr="00984662">
        <w:t>Vid indikation insulinbehandling ordnas nybesök till diabetessjuksköterska omgående.</w:t>
      </w:r>
      <w:r w:rsidRPr="00984662">
        <w:br/>
      </w:r>
    </w:p>
    <w:p w:rsidRPr="00984662" w:rsidR="00984662" w:rsidP="00D8684D" w:rsidRDefault="00984662" w14:paraId="3DFD0EE4" w14:textId="77777777">
      <w:pPr>
        <w:pStyle w:val="MellanrubrikVGR"/>
      </w:pPr>
      <w:r w:rsidRPr="00984662">
        <w:t>Nybesök diabetessköterska</w:t>
      </w:r>
    </w:p>
    <w:p w:rsidRPr="002245DD" w:rsidR="00984662" w:rsidP="002245DD" w:rsidRDefault="00984662" w14:paraId="30310FBB" w14:textId="77777777">
      <w:pPr>
        <w:pStyle w:val="Punktlista"/>
      </w:pPr>
      <w:r w:rsidRPr="002245DD">
        <w:t>Information graviditetsdiabetes, repetition</w:t>
      </w:r>
      <w:r w:rsidRPr="002245DD">
        <w:br/>
      </w:r>
      <w:r w:rsidRPr="002245DD">
        <w:t>(muntlig samt skriftlig)</w:t>
      </w:r>
    </w:p>
    <w:p w:rsidRPr="002245DD" w:rsidR="00984662" w:rsidP="002245DD" w:rsidRDefault="00984662" w14:paraId="653536AC" w14:textId="6815F48F">
      <w:pPr>
        <w:pStyle w:val="Punktlista"/>
      </w:pPr>
      <w:r w:rsidRPr="002245DD">
        <w:t xml:space="preserve">Information dygnsprofiler, </w:t>
      </w:r>
      <w:r w:rsidRPr="002245DD" w:rsidR="007173CB">
        <w:t>ombesörja kontinuerlig blodsockermätning</w:t>
      </w:r>
    </w:p>
    <w:p w:rsidRPr="002245DD" w:rsidR="00984662" w:rsidP="002245DD" w:rsidRDefault="00984662" w14:paraId="457F5819" w14:textId="77777777">
      <w:pPr>
        <w:pStyle w:val="Punktlista"/>
      </w:pPr>
      <w:r w:rsidRPr="002245DD">
        <w:t>Information målvärde, repetition</w:t>
      </w:r>
      <w:r w:rsidRPr="002245DD">
        <w:br/>
      </w:r>
      <w:r w:rsidRPr="002245DD">
        <w:t xml:space="preserve">Målvärde: </w:t>
      </w:r>
      <w:proofErr w:type="spellStart"/>
      <w:r w:rsidRPr="002245DD">
        <w:t>fP-gl</w:t>
      </w:r>
      <w:proofErr w:type="spellEnd"/>
      <w:r w:rsidRPr="002245DD">
        <w:t>/</w:t>
      </w:r>
      <w:proofErr w:type="spellStart"/>
      <w:r w:rsidRPr="002245DD">
        <w:t>preprandiellt</w:t>
      </w:r>
      <w:proofErr w:type="spellEnd"/>
      <w:r w:rsidRPr="002245DD">
        <w:t xml:space="preserve"> som typ 2 diabetes </w:t>
      </w:r>
      <w:proofErr w:type="spellStart"/>
      <w:r w:rsidRPr="002245DD">
        <w:t>mellitus</w:t>
      </w:r>
      <w:proofErr w:type="spellEnd"/>
      <w:r w:rsidRPr="002245DD">
        <w:t xml:space="preserve"> och typ 1 diabetes </w:t>
      </w:r>
      <w:proofErr w:type="spellStart"/>
      <w:r w:rsidRPr="002245DD">
        <w:t>mellitus</w:t>
      </w:r>
      <w:proofErr w:type="spellEnd"/>
    </w:p>
    <w:p w:rsidRPr="002245DD" w:rsidR="00D54930" w:rsidP="002245DD" w:rsidRDefault="00D54930" w14:paraId="3CFDA3E7" w14:textId="5BD9F782">
      <w:pPr>
        <w:pStyle w:val="Punktlista"/>
      </w:pPr>
      <w:r w:rsidRPr="002245DD">
        <w:t xml:space="preserve">Bedömning </w:t>
      </w:r>
      <w:r w:rsidRPr="002245DD" w:rsidR="008C4603">
        <w:t xml:space="preserve">- </w:t>
      </w:r>
      <w:r w:rsidRPr="002245DD">
        <w:t>kontinuerlig blodsockermät</w:t>
      </w:r>
      <w:r w:rsidRPr="002245DD" w:rsidR="008E20B9">
        <w:t xml:space="preserve">are </w:t>
      </w:r>
      <w:r w:rsidRPr="002245DD" w:rsidR="008C4603">
        <w:t>10–15</w:t>
      </w:r>
      <w:r w:rsidRPr="002245DD" w:rsidR="008E20B9">
        <w:t xml:space="preserve"> ggr/dag.</w:t>
      </w:r>
    </w:p>
    <w:p w:rsidRPr="002245DD" w:rsidR="008E20B9" w:rsidP="002245DD" w:rsidRDefault="008E20B9" w14:paraId="191B9829" w14:textId="67E9153D">
      <w:pPr>
        <w:pStyle w:val="Punktlista"/>
        <w:numPr>
          <w:ilvl w:val="2"/>
          <w:numId w:val="14"/>
        </w:numPr>
      </w:pPr>
      <w:r w:rsidRPr="002245DD">
        <w:t>Alltid före måltider samt 1,5 tim efter måltid samt till natten</w:t>
      </w:r>
    </w:p>
    <w:p w:rsidRPr="002245DD" w:rsidR="00984662" w:rsidP="002245DD" w:rsidRDefault="00984662" w14:paraId="254B0D6F" w14:textId="6F0C1139">
      <w:pPr>
        <w:pStyle w:val="Punktlista"/>
      </w:pPr>
      <w:proofErr w:type="spellStart"/>
      <w:r w:rsidRPr="002245DD">
        <w:t>Metformin</w:t>
      </w:r>
      <w:proofErr w:type="spellEnd"/>
      <w:r w:rsidRPr="002245DD">
        <w:t>. Upptitrering till 500 mg 2 x 2</w:t>
      </w:r>
    </w:p>
    <w:p w:rsidRPr="002245DD" w:rsidR="00984662" w:rsidP="002245DD" w:rsidRDefault="00984662" w14:paraId="4B4F10F9" w14:textId="77777777">
      <w:pPr>
        <w:pStyle w:val="Punktlista"/>
      </w:pPr>
      <w:r w:rsidRPr="002245DD">
        <w:t>IA</w:t>
      </w:r>
      <w:r w:rsidRPr="002245DD">
        <w:softHyphen/>
        <w:t>2 samt GAD om normalviktig</w:t>
      </w:r>
    </w:p>
    <w:p w:rsidRPr="002245DD" w:rsidR="00984662" w:rsidP="002245DD" w:rsidRDefault="00984662" w14:paraId="334AFC65" w14:textId="77777777">
      <w:pPr>
        <w:pStyle w:val="Punktlista"/>
      </w:pPr>
      <w:r w:rsidRPr="002245DD">
        <w:t>Ställningstagande insulininsättning</w:t>
      </w:r>
    </w:p>
    <w:p w:rsidRPr="00984662" w:rsidR="00984662" w:rsidP="002245DD" w:rsidRDefault="00984662" w14:paraId="5EC183A9" w14:textId="7CD7E5D1">
      <w:pPr>
        <w:pStyle w:val="Punktlista"/>
        <w:rPr>
          <w:rFonts w:ascii="TimesNewRoman" w:hAnsi="TimesNewRoman" w:cs="TimesNewRoman"/>
        </w:rPr>
      </w:pPr>
      <w:r w:rsidRPr="002245DD">
        <w:t>Information injektionsteknik</w:t>
      </w:r>
    </w:p>
    <w:p w:rsidRPr="00984662" w:rsidR="00984662" w:rsidP="00E626B7" w:rsidRDefault="00984662" w14:paraId="40E4C37C" w14:textId="77777777">
      <w:pPr>
        <w:pStyle w:val="MellanrubrikVGR"/>
      </w:pPr>
      <w:r w:rsidRPr="00984662">
        <w:t>Återbesök 1</w:t>
      </w:r>
    </w:p>
    <w:p w:rsidRPr="00984662" w:rsidR="00984662" w:rsidP="00E626B7" w:rsidRDefault="00984662" w14:paraId="232C44C4" w14:textId="77777777">
      <w:pPr>
        <w:pStyle w:val="Punktlista"/>
      </w:pPr>
      <w:r w:rsidRPr="00984662">
        <w:t>Efter 1 vecka</w:t>
      </w:r>
    </w:p>
    <w:p w:rsidRPr="00984662" w:rsidR="00984662" w:rsidP="00E626B7" w:rsidRDefault="002245DD" w14:paraId="7456C913" w14:textId="29A787CA">
      <w:pPr>
        <w:pStyle w:val="Punktlista"/>
      </w:pPr>
      <w:proofErr w:type="spellStart"/>
      <w:r>
        <w:t>Glooko</w:t>
      </w:r>
      <w:proofErr w:type="spellEnd"/>
      <w:r>
        <w:t>/</w:t>
      </w:r>
      <w:proofErr w:type="spellStart"/>
      <w:r>
        <w:t>Libreview</w:t>
      </w:r>
      <w:proofErr w:type="spellEnd"/>
    </w:p>
    <w:p w:rsidRPr="00984662" w:rsidR="00984662" w:rsidP="00E626B7" w:rsidRDefault="00984662" w14:paraId="29443E25" w14:textId="4DCBA552">
      <w:pPr>
        <w:pStyle w:val="Punktlista"/>
      </w:pPr>
      <w:r w:rsidRPr="00984662">
        <w:t>Insulininställning</w:t>
      </w:r>
    </w:p>
    <w:p w:rsidRPr="00984662" w:rsidR="00984662" w:rsidP="0007381F" w:rsidRDefault="00984662" w14:paraId="6346DDFE" w14:textId="085D42CA">
      <w:pPr>
        <w:pStyle w:val="Punktlista"/>
      </w:pPr>
      <w:r w:rsidRPr="00984662">
        <w:t>Kontakt spec-MVC för fortsatta kontroller</w:t>
      </w:r>
    </w:p>
    <w:p w:rsidR="00984662" w:rsidP="0056512F" w:rsidRDefault="00984662" w14:paraId="30BF579B" w14:textId="6C6FFC50">
      <w:pPr>
        <w:pStyle w:val="MellanrubrikVGR"/>
      </w:pPr>
      <w:r w:rsidRPr="00984662">
        <w:t>Återbesök</w:t>
      </w:r>
      <w:r w:rsidR="006D75C2">
        <w:t xml:space="preserve"> 2</w:t>
      </w:r>
    </w:p>
    <w:p w:rsidRPr="009054C1" w:rsidR="009054C1" w:rsidP="009054C1" w:rsidRDefault="009054C1" w14:paraId="14ECB6D5" w14:textId="73190B25">
      <w:r>
        <w:t>Från återbesök 2 och framåt gäller följande</w:t>
      </w:r>
      <w:r w:rsidR="6EE39C89">
        <w:t xml:space="preserve"> vid insulinbehandling</w:t>
      </w:r>
      <w:r>
        <w:t>:</w:t>
      </w:r>
    </w:p>
    <w:p w:rsidRPr="00984662" w:rsidR="00984662" w:rsidP="0093524E" w:rsidRDefault="00984662" w14:paraId="3790923A" w14:textId="77777777">
      <w:pPr>
        <w:pStyle w:val="Punktlista"/>
      </w:pPr>
      <w:r w:rsidRPr="00984662">
        <w:t>Återbesöksfrekvens varje till varannan vecka</w:t>
      </w:r>
    </w:p>
    <w:p w:rsidRPr="00984662" w:rsidR="00984662" w:rsidP="0093524E" w:rsidRDefault="00984662" w14:paraId="40468866" w14:textId="77777777">
      <w:pPr>
        <w:pStyle w:val="Punktlista"/>
      </w:pPr>
      <w:r w:rsidRPr="00984662">
        <w:t>Läkare resp sköterska varannan gång</w:t>
      </w:r>
    </w:p>
    <w:p w:rsidRPr="00984662" w:rsidR="00984662" w:rsidP="0093524E" w:rsidRDefault="00984662" w14:paraId="6CEB75E9" w14:textId="77777777">
      <w:pPr>
        <w:pStyle w:val="Punktlista"/>
      </w:pPr>
      <w:r w:rsidRPr="00984662">
        <w:t>HbA1c vid fysiska besök</w:t>
      </w:r>
    </w:p>
    <w:p w:rsidRPr="00984662" w:rsidR="00984662" w:rsidP="0093524E" w:rsidRDefault="0093524E" w14:paraId="20176914" w14:textId="0BB1AB97">
      <w:pPr>
        <w:pStyle w:val="Punktlista"/>
      </w:pPr>
      <w:proofErr w:type="spellStart"/>
      <w:r>
        <w:t>Gl</w:t>
      </w:r>
      <w:r w:rsidR="00F80757">
        <w:t>oo</w:t>
      </w:r>
      <w:r>
        <w:t>ko</w:t>
      </w:r>
      <w:proofErr w:type="spellEnd"/>
      <w:r w:rsidR="00F80757">
        <w:t>/</w:t>
      </w:r>
      <w:proofErr w:type="spellStart"/>
      <w:r w:rsidR="00F80757">
        <w:t>Libreview</w:t>
      </w:r>
      <w:proofErr w:type="spellEnd"/>
    </w:p>
    <w:p w:rsidRPr="00984662" w:rsidR="00984662" w:rsidP="0093524E" w:rsidRDefault="00984662" w14:paraId="3D26DA70" w14:textId="77777777">
      <w:pPr>
        <w:pStyle w:val="Punktlista"/>
      </w:pPr>
      <w:r w:rsidRPr="00984662">
        <w:t>Insulinjustering</w:t>
      </w:r>
    </w:p>
    <w:p w:rsidRPr="00984662" w:rsidR="00984662" w:rsidP="0093524E" w:rsidRDefault="00984662" w14:paraId="1696E10B" w14:textId="77777777">
      <w:pPr>
        <w:pStyle w:val="Punktlista"/>
      </w:pPr>
      <w:r w:rsidRPr="00984662">
        <w:t xml:space="preserve">Vid förmodat sista besök före </w:t>
      </w:r>
      <w:proofErr w:type="spellStart"/>
      <w:r w:rsidRPr="00984662">
        <w:t>partus</w:t>
      </w:r>
      <w:proofErr w:type="spellEnd"/>
      <w:r w:rsidRPr="00984662">
        <w:t xml:space="preserve"> information om insulinutsättning post </w:t>
      </w:r>
      <w:proofErr w:type="spellStart"/>
      <w:r w:rsidRPr="00984662">
        <w:t>partum</w:t>
      </w:r>
      <w:proofErr w:type="spellEnd"/>
      <w:r w:rsidRPr="00984662">
        <w:t xml:space="preserve">. Utsättning ev </w:t>
      </w:r>
      <w:proofErr w:type="spellStart"/>
      <w:r w:rsidRPr="00984662">
        <w:t>Metformin</w:t>
      </w:r>
      <w:proofErr w:type="spellEnd"/>
      <w:r w:rsidRPr="00984662">
        <w:t xml:space="preserve"> post </w:t>
      </w:r>
      <w:proofErr w:type="spellStart"/>
      <w:r w:rsidRPr="00984662">
        <w:t>partum</w:t>
      </w:r>
      <w:proofErr w:type="spellEnd"/>
    </w:p>
    <w:p w:rsidRPr="00984662" w:rsidR="00984662" w:rsidP="0093524E" w:rsidRDefault="00984662" w14:paraId="35441B1E" w14:textId="58DF4E6F">
      <w:pPr>
        <w:pStyle w:val="Punktlista"/>
      </w:pPr>
      <w:r w:rsidRPr="00984662">
        <w:t xml:space="preserve">Information framtida </w:t>
      </w:r>
      <w:r>
        <w:t>riskutveckling</w:t>
      </w:r>
      <w:r w:rsidRPr="00984662">
        <w:t xml:space="preserve"> Typ 2 Diabetes </w:t>
      </w:r>
      <w:proofErr w:type="spellStart"/>
      <w:r w:rsidRPr="00984662">
        <w:t>mellitus</w:t>
      </w:r>
      <w:proofErr w:type="spellEnd"/>
      <w:r w:rsidRPr="00984662">
        <w:t>, livsstilsfaktorer</w:t>
      </w:r>
    </w:p>
    <w:p w:rsidRPr="00984662" w:rsidR="00984662" w:rsidP="0093524E" w:rsidRDefault="00984662" w14:paraId="10D1299D" w14:textId="77777777">
      <w:pPr>
        <w:pStyle w:val="Punktlista"/>
      </w:pPr>
      <w:r w:rsidRPr="00984662">
        <w:t>Remiss VC för uppföljning (förtryckt remiss) + sammanfattning patient-förlopp</w:t>
      </w:r>
    </w:p>
    <w:p w:rsidRPr="00984662" w:rsidR="00984662" w:rsidP="0093524E" w:rsidRDefault="00984662" w14:paraId="43362C19" w14:textId="77777777">
      <w:pPr>
        <w:pStyle w:val="Punktlista"/>
      </w:pPr>
      <w:r w:rsidRPr="00984662">
        <w:t>Intermittent egenkontroll P-glukos vid normalkost</w:t>
      </w:r>
    </w:p>
    <w:p w:rsidRPr="00536A5A" w:rsidR="00536A5A" w:rsidP="0007381F" w:rsidRDefault="00984662" w14:paraId="76B9F95B" w14:textId="3B0A1471">
      <w:pPr>
        <w:pStyle w:val="Punktlista"/>
      </w:pPr>
      <w:r w:rsidRPr="00984662">
        <w:t xml:space="preserve">Kontroll VC/Diabetesmottagningen om </w:t>
      </w:r>
      <w:proofErr w:type="spellStart"/>
      <w:r w:rsidRPr="00984662">
        <w:t>fP-</w:t>
      </w:r>
      <w:proofErr w:type="gramStart"/>
      <w:r w:rsidRPr="00984662">
        <w:t>gl</w:t>
      </w:r>
      <w:proofErr w:type="spellEnd"/>
      <w:r w:rsidRPr="00984662">
        <w:t xml:space="preserve"> &gt;</w:t>
      </w:r>
      <w:proofErr w:type="gramEnd"/>
      <w:r w:rsidRPr="00984662">
        <w:t xml:space="preserve"> 7 eller </w:t>
      </w:r>
      <w:proofErr w:type="spellStart"/>
      <w:r w:rsidRPr="00984662">
        <w:t>postprandiellt</w:t>
      </w:r>
      <w:proofErr w:type="spellEnd"/>
      <w:r w:rsidRPr="00984662">
        <w:t xml:space="preserve"> &gt; 9</w:t>
      </w:r>
      <w:r w:rsidRPr="00984662">
        <w:br/>
      </w:r>
      <w:bookmarkEnd w:id="0"/>
    </w:p>
    <w:sectPr w:rsidRPr="00536A5A" w:rsidR="00536A5A" w:rsidSect="0098466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2799" w:rsidRDefault="00DF2799" w14:paraId="2A6F85C7" w14:textId="77777777">
      <w:r>
        <w:separator/>
      </w:r>
    </w:p>
  </w:endnote>
  <w:endnote w:type="continuationSeparator" w:id="0">
    <w:p w:rsidR="00DF2799" w:rsidRDefault="00DF2799" w14:paraId="2F9321C5" w14:textId="77777777">
      <w:r>
        <w:continuationSeparator/>
      </w:r>
    </w:p>
  </w:endnote>
  <w:endnote w:type="continuationNotice" w:id="1">
    <w:p w:rsidR="00DF2799" w:rsidRDefault="00DF2799" w14:paraId="5816062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2799" w:rsidRDefault="00DF2799" w14:paraId="59938902" w14:textId="77777777"/>
  </w:footnote>
  <w:footnote w:type="continuationSeparator" w:id="0">
    <w:p w:rsidR="00DF2799" w:rsidRDefault="00DF2799" w14:paraId="5C82D496" w14:textId="77777777">
      <w:r>
        <w:continuationSeparator/>
      </w:r>
    </w:p>
  </w:footnote>
  <w:footnote w:type="continuationNotice" w:id="1">
    <w:p w:rsidR="00DF2799" w:rsidRDefault="00DF2799" w14:paraId="1B1C411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51FA8E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DCD3EB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917755"/>
    <w:multiLevelType w:val="hybridMultilevel"/>
    <w:tmpl w:val="A4B641D2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9894ECA"/>
    <w:multiLevelType w:val="hybridMultilevel"/>
    <w:tmpl w:val="AA68D114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6A6027"/>
    <w:multiLevelType w:val="hybridMultilevel"/>
    <w:tmpl w:val="E550D1CA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7E34BFA"/>
    <w:multiLevelType w:val="hybridMultilevel"/>
    <w:tmpl w:val="1114A5C6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65934650">
    <w:abstractNumId w:val="21"/>
  </w:num>
  <w:num w:numId="2" w16cid:durableId="1237126353">
    <w:abstractNumId w:val="17"/>
  </w:num>
  <w:num w:numId="3" w16cid:durableId="388309188">
    <w:abstractNumId w:val="0"/>
  </w:num>
  <w:num w:numId="4" w16cid:durableId="153031511">
    <w:abstractNumId w:val="8"/>
  </w:num>
  <w:num w:numId="5" w16cid:durableId="363363728">
    <w:abstractNumId w:val="19"/>
  </w:num>
  <w:num w:numId="6" w16cid:durableId="1465613124">
    <w:abstractNumId w:val="3"/>
  </w:num>
  <w:num w:numId="7" w16cid:durableId="374544622">
    <w:abstractNumId w:val="13"/>
  </w:num>
  <w:num w:numId="8" w16cid:durableId="1555657457">
    <w:abstractNumId w:val="10"/>
  </w:num>
  <w:num w:numId="9" w16cid:durableId="1951012674">
    <w:abstractNumId w:val="1"/>
  </w:num>
  <w:num w:numId="10" w16cid:durableId="1229458038">
    <w:abstractNumId w:val="1"/>
  </w:num>
  <w:num w:numId="11" w16cid:durableId="453208277">
    <w:abstractNumId w:val="4"/>
  </w:num>
  <w:num w:numId="12" w16cid:durableId="1593314914">
    <w:abstractNumId w:val="5"/>
  </w:num>
  <w:num w:numId="13" w16cid:durableId="740520355">
    <w:abstractNumId w:val="16"/>
  </w:num>
  <w:num w:numId="14" w16cid:durableId="431511478">
    <w:abstractNumId w:val="11"/>
  </w:num>
  <w:num w:numId="15" w16cid:durableId="701786287">
    <w:abstractNumId w:val="9"/>
  </w:num>
  <w:num w:numId="16" w16cid:durableId="1262837128">
    <w:abstractNumId w:val="15"/>
  </w:num>
  <w:num w:numId="17" w16cid:durableId="517889768">
    <w:abstractNumId w:val="6"/>
  </w:num>
  <w:num w:numId="18" w16cid:durableId="160973257">
    <w:abstractNumId w:val="12"/>
  </w:num>
  <w:num w:numId="19" w16cid:durableId="1078867559">
    <w:abstractNumId w:val="20"/>
  </w:num>
  <w:num w:numId="20" w16cid:durableId="856774125">
    <w:abstractNumId w:val="2"/>
  </w:num>
  <w:num w:numId="21" w16cid:durableId="634913421">
    <w:abstractNumId w:val="14"/>
  </w:num>
  <w:num w:numId="22" w16cid:durableId="31078180">
    <w:abstractNumId w:val="7"/>
  </w:num>
  <w:num w:numId="23" w16cid:durableId="717971054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81F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3B5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45DD"/>
    <w:rsid w:val="0022593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9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20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262E"/>
    <w:rsid w:val="004F4518"/>
    <w:rsid w:val="004F4C62"/>
    <w:rsid w:val="00501433"/>
    <w:rsid w:val="00511CC4"/>
    <w:rsid w:val="00531E60"/>
    <w:rsid w:val="00536A5A"/>
    <w:rsid w:val="005375D8"/>
    <w:rsid w:val="00541D07"/>
    <w:rsid w:val="00544BAB"/>
    <w:rsid w:val="00545F31"/>
    <w:rsid w:val="005578FA"/>
    <w:rsid w:val="00565129"/>
    <w:rsid w:val="0056512F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2D7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69E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5C2"/>
    <w:rsid w:val="006E450B"/>
    <w:rsid w:val="006F0D7E"/>
    <w:rsid w:val="00710B77"/>
    <w:rsid w:val="007173CB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2AE4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1D6E"/>
    <w:rsid w:val="00892F28"/>
    <w:rsid w:val="008A0C5F"/>
    <w:rsid w:val="008A3DEA"/>
    <w:rsid w:val="008A4EB9"/>
    <w:rsid w:val="008A74C0"/>
    <w:rsid w:val="008B1694"/>
    <w:rsid w:val="008C4603"/>
    <w:rsid w:val="008C4B27"/>
    <w:rsid w:val="008C7F2A"/>
    <w:rsid w:val="008E20B9"/>
    <w:rsid w:val="008E36F8"/>
    <w:rsid w:val="008E46B2"/>
    <w:rsid w:val="008E56B9"/>
    <w:rsid w:val="008E682C"/>
    <w:rsid w:val="008E78A1"/>
    <w:rsid w:val="008F589F"/>
    <w:rsid w:val="009054C1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24E"/>
    <w:rsid w:val="00942257"/>
    <w:rsid w:val="009471BF"/>
    <w:rsid w:val="00950E4E"/>
    <w:rsid w:val="009529BD"/>
    <w:rsid w:val="009533B4"/>
    <w:rsid w:val="00971D93"/>
    <w:rsid w:val="00984662"/>
    <w:rsid w:val="009B0F0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D79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8D6"/>
    <w:rsid w:val="00C07DDB"/>
    <w:rsid w:val="00C4115D"/>
    <w:rsid w:val="00C4140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6BA"/>
    <w:rsid w:val="00CE4B73"/>
    <w:rsid w:val="00CF70BB"/>
    <w:rsid w:val="00D074DB"/>
    <w:rsid w:val="00D139CF"/>
    <w:rsid w:val="00D37E7F"/>
    <w:rsid w:val="00D47AD7"/>
    <w:rsid w:val="00D51529"/>
    <w:rsid w:val="00D54930"/>
    <w:rsid w:val="00D67443"/>
    <w:rsid w:val="00D744C6"/>
    <w:rsid w:val="00D85218"/>
    <w:rsid w:val="00D8684D"/>
    <w:rsid w:val="00D915B1"/>
    <w:rsid w:val="00DA299D"/>
    <w:rsid w:val="00DA65C4"/>
    <w:rsid w:val="00DD2BE0"/>
    <w:rsid w:val="00DE4447"/>
    <w:rsid w:val="00DE5DA2"/>
    <w:rsid w:val="00DF0033"/>
    <w:rsid w:val="00DF2799"/>
    <w:rsid w:val="00E026BF"/>
    <w:rsid w:val="00E07B1B"/>
    <w:rsid w:val="00E11853"/>
    <w:rsid w:val="00E52A86"/>
    <w:rsid w:val="00E54B47"/>
    <w:rsid w:val="00E553BF"/>
    <w:rsid w:val="00E55D93"/>
    <w:rsid w:val="00E61294"/>
    <w:rsid w:val="00E626B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075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0756FA"/>
    <w:rsid w:val="0C15E9E1"/>
    <w:rsid w:val="41362B2C"/>
    <w:rsid w:val="4D3971B3"/>
    <w:rsid w:val="55FF0F61"/>
    <w:rsid w:val="647B2B65"/>
    <w:rsid w:val="6B2CF8ED"/>
    <w:rsid w:val="6D5F0F45"/>
    <w:rsid w:val="6EE39C89"/>
    <w:rsid w:val="7E68F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Graviditetsdiabetes, insulinbehandlade, kontrollschema under graviditet</dc:title>
  <dc:subject/>
  <dc:creator>patrik.jens.johansson@vgregion.se</dc:creator>
  <keywords/>
  <lastModifiedBy>Annika Johansson</lastModifiedBy>
  <revision>32</revision>
  <lastPrinted>2016-03-31T10:56:00.0000000Z</lastPrinted>
  <dcterms:created xsi:type="dcterms:W3CDTF">2022-05-06T03:50:00.0000000Z</dcterms:created>
  <dcterms:modified xsi:type="dcterms:W3CDTF">2025-10-31T07:40:31.0000000Z</dcterms:modified>
</coreProperties>
</file>