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header3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4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839152D" w14:textId="77777777" w:rsidR="005C0B6A" w:rsidRDefault="005C0B6A" w:rsidP="00F35B05">
      <w:pPr>
        <w:pStyle w:val="Rubrik2"/>
        <w:sectPr w:rsidR="005C0B6A" w:rsidSect="005C0B6A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1965635B" w14:textId="77777777" w:rsidR="005C0B6A" w:rsidRPr="005C0B6A" w:rsidRDefault="005C0B6A" w:rsidP="005C0B6A">
      <w:pPr>
        <w:spacing w:after="0" w:line="240" w:lineRule="auto"/>
        <w:ind w:left="0" w:right="0"/>
        <w:rPr>
          <w:szCs w:val="20"/>
        </w:rPr>
      </w:pPr>
    </w:p>
    <w:p w14:paraId="61A167C2" w14:textId="77777777" w:rsidR="005C0B6A" w:rsidRPr="005C0B6A" w:rsidRDefault="005C0B6A" w:rsidP="005C0B6A">
      <w:pPr>
        <w:spacing w:after="0" w:line="240" w:lineRule="auto"/>
        <w:ind w:left="0" w:right="0"/>
        <w:rPr>
          <w:szCs w:val="20"/>
        </w:rPr>
      </w:pPr>
    </w:p>
    <w:p w14:paraId="29378829" w14:textId="41F2EB69" w:rsidR="00DC77AA" w:rsidRDefault="00DC77AA" w:rsidP="006B2AED">
      <w:pPr>
        <w:pStyle w:val="Rubrik1"/>
      </w:pPr>
      <w:r w:rsidRPr="00DC77AA">
        <w:t>Uteblivande besök -</w:t>
      </w:r>
      <w:r w:rsidR="006535E2">
        <w:t xml:space="preserve"> </w:t>
      </w:r>
      <w:r w:rsidRPr="00DC77AA">
        <w:t>ska ej betala</w:t>
      </w:r>
    </w:p>
    <w:p w14:paraId="344E6D7D" w14:textId="1C249E60" w:rsidR="00A01291" w:rsidRDefault="00BF2A57" w:rsidP="00BF2A57">
      <w:pPr>
        <w:pStyle w:val="Rubrik2"/>
      </w:pPr>
      <w:r>
        <w:t>Revidering i denna version</w:t>
      </w:r>
    </w:p>
    <w:p w14:paraId="7F335C7D" w14:textId="784EEB29" w:rsidR="00BF2A57" w:rsidRDefault="00BF2A57" w:rsidP="00A01291">
      <w:pPr>
        <w:rPr>
          <w:rFonts w:eastAsia="MS Gothic"/>
        </w:rPr>
      </w:pPr>
      <w:r>
        <w:rPr>
          <w:rFonts w:eastAsia="MS Gothic"/>
        </w:rPr>
        <w:t>Endast mindre språkliga justeringar</w:t>
      </w:r>
    </w:p>
    <w:p w14:paraId="584F6E6E" w14:textId="77777777" w:rsidR="00047A43" w:rsidRDefault="00047A43" w:rsidP="00A01291">
      <w:pPr>
        <w:rPr>
          <w:rFonts w:eastAsia="MS Gothic"/>
        </w:rPr>
      </w:pPr>
    </w:p>
    <w:p w14:paraId="5F54C2FE" w14:textId="77777777" w:rsidR="00047A43" w:rsidRPr="00A01291" w:rsidRDefault="00047A43" w:rsidP="00A01291">
      <w:pPr>
        <w:rPr>
          <w:rFonts w:eastAsia="MS Gothic"/>
        </w:rPr>
      </w:pPr>
    </w:p>
    <w:p w14:paraId="21865A84" w14:textId="77777777" w:rsidR="006B2AED" w:rsidRDefault="006B2AED" w:rsidP="006B2AED">
      <w:r w:rsidRPr="004110FB">
        <w:t>Då</w:t>
      </w:r>
      <w:r>
        <w:t xml:space="preserve"> en patient inte ska betal</w:t>
      </w:r>
      <w:r w:rsidRPr="00113F0D">
        <w:t>a</w:t>
      </w:r>
      <w:r w:rsidRPr="004110FB">
        <w:t xml:space="preserve"> för</w:t>
      </w:r>
      <w:r>
        <w:t xml:space="preserve"> sitt</w:t>
      </w:r>
      <w:r w:rsidRPr="004110FB">
        <w:t xml:space="preserve"> utebliv</w:t>
      </w:r>
      <w:r>
        <w:t xml:space="preserve">na </w:t>
      </w:r>
      <w:r w:rsidRPr="004110FB">
        <w:t xml:space="preserve">besök </w:t>
      </w:r>
      <w:r>
        <w:t>ska</w:t>
      </w:r>
      <w:r w:rsidRPr="00F66EA8">
        <w:t xml:space="preserve"> </w:t>
      </w:r>
      <w:r>
        <w:t>denna rutin</w:t>
      </w:r>
      <w:r w:rsidRPr="004110FB">
        <w:t xml:space="preserve"> följas. Godtagbara/ej</w:t>
      </w:r>
      <w:r>
        <w:t xml:space="preserve"> godtagbara skäl listas nedan. </w:t>
      </w:r>
      <w:r w:rsidRPr="004110FB">
        <w:t xml:space="preserve"> </w:t>
      </w:r>
    </w:p>
    <w:p w14:paraId="3A4B4927" w14:textId="7D50F539" w:rsidR="006B2AED" w:rsidRDefault="006B2AED" w:rsidP="006B2AED">
      <w:r w:rsidRPr="004110FB">
        <w:t xml:space="preserve">Vid makulering ska </w:t>
      </w:r>
      <w:hyperlink r:id="rId17" w:tgtFrame="_blank" w:history="1">
        <w:r>
          <w:rPr>
            <w:rStyle w:val="Hyperlnk"/>
            <w:color w:val="0070C0"/>
          </w:rPr>
          <w:t xml:space="preserve">Attestblankett Uteblivande </w:t>
        </w:r>
        <w:proofErr w:type="gramStart"/>
        <w:r>
          <w:rPr>
            <w:rStyle w:val="Hyperlnk"/>
            <w:color w:val="0070C0"/>
          </w:rPr>
          <w:t>besök -ska</w:t>
        </w:r>
        <w:proofErr w:type="gramEnd"/>
        <w:r>
          <w:rPr>
            <w:rStyle w:val="Hyperlnk"/>
            <w:color w:val="0070C0"/>
          </w:rPr>
          <w:t xml:space="preserve"> ej betala NU sjukvården</w:t>
        </w:r>
      </w:hyperlink>
      <w:r>
        <w:rPr>
          <w:rStyle w:val="Hyperlnk"/>
          <w:color w:val="0070C0"/>
        </w:rPr>
        <w:t xml:space="preserve"> </w:t>
      </w:r>
      <w:r>
        <w:t>användas och signeras av verksamhetschef på kliniken.</w:t>
      </w:r>
    </w:p>
    <w:p w14:paraId="754236C7" w14:textId="77777777" w:rsidR="006B2AED" w:rsidRPr="004110FB" w:rsidRDefault="006B2AED" w:rsidP="006B2AED"/>
    <w:tbl>
      <w:tblPr>
        <w:tblW w:w="9090" w:type="dxa"/>
        <w:tblInd w:w="4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3977"/>
      </w:tblGrid>
      <w:tr w:rsidR="006B2AED" w:rsidRPr="00987566" w14:paraId="4035CDE7" w14:textId="77777777" w:rsidTr="00120B3D">
        <w:trPr>
          <w:trHeight w:val="90"/>
        </w:trPr>
        <w:tc>
          <w:tcPr>
            <w:tcW w:w="5113" w:type="dxa"/>
            <w:shd w:val="clear" w:color="auto" w:fill="auto"/>
          </w:tcPr>
          <w:p w14:paraId="083C79CA" w14:textId="77777777" w:rsidR="006B2AED" w:rsidRPr="00987566" w:rsidRDefault="006B2AED" w:rsidP="00120B3D">
            <w:pPr>
              <w:ind w:left="0"/>
              <w:rPr>
                <w:b/>
                <w:sz w:val="36"/>
                <w:szCs w:val="36"/>
              </w:rPr>
            </w:pPr>
            <w:r w:rsidRPr="00987566">
              <w:rPr>
                <w:b/>
                <w:sz w:val="36"/>
                <w:szCs w:val="36"/>
              </w:rPr>
              <w:t>Orsak till bestridande</w:t>
            </w:r>
          </w:p>
        </w:tc>
        <w:tc>
          <w:tcPr>
            <w:tcW w:w="3977" w:type="dxa"/>
            <w:shd w:val="clear" w:color="auto" w:fill="auto"/>
          </w:tcPr>
          <w:p w14:paraId="1318F9DA" w14:textId="77777777" w:rsidR="006B2AED" w:rsidRPr="00987566" w:rsidRDefault="006B2AED" w:rsidP="00120B3D">
            <w:pPr>
              <w:ind w:left="0"/>
              <w:rPr>
                <w:b/>
                <w:sz w:val="36"/>
                <w:szCs w:val="36"/>
              </w:rPr>
            </w:pPr>
            <w:r w:rsidRPr="00987566">
              <w:rPr>
                <w:b/>
                <w:sz w:val="36"/>
                <w:szCs w:val="36"/>
              </w:rPr>
              <w:t>Faktura betalas</w:t>
            </w:r>
          </w:p>
        </w:tc>
      </w:tr>
      <w:tr w:rsidR="006B2AED" w:rsidRPr="00987566" w14:paraId="5158E52A" w14:textId="77777777" w:rsidTr="00120B3D">
        <w:trPr>
          <w:trHeight w:val="324"/>
        </w:trPr>
        <w:tc>
          <w:tcPr>
            <w:tcW w:w="5113" w:type="dxa"/>
            <w:shd w:val="clear" w:color="auto" w:fill="auto"/>
          </w:tcPr>
          <w:p w14:paraId="6B28E91D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Ej fått kallelse?</w:t>
            </w:r>
          </w:p>
          <w:p w14:paraId="1B83E158" w14:textId="77777777" w:rsidR="006B2AED" w:rsidRPr="00987566" w:rsidRDefault="006B2AED" w:rsidP="00120B3D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Har vi rätt adressuppgifter</w:t>
            </w:r>
            <w:r w:rsidRPr="00987566">
              <w:rPr>
                <w:sz w:val="28"/>
                <w:szCs w:val="28"/>
              </w:rPr>
              <w:t>?</w:t>
            </w:r>
          </w:p>
          <w:p w14:paraId="2D689E59" w14:textId="77777777" w:rsidR="006B2AED" w:rsidRDefault="006B2AED" w:rsidP="00120B3D">
            <w:pPr>
              <w:pStyle w:val="Liststycke"/>
              <w:numPr>
                <w:ilvl w:val="0"/>
                <w:numId w:val="20"/>
              </w:numPr>
              <w:spacing w:after="0" w:line="240" w:lineRule="auto"/>
              <w:ind w:righ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 xml:space="preserve">Har kallelse </w:t>
            </w:r>
            <w:r>
              <w:rPr>
                <w:sz w:val="28"/>
                <w:szCs w:val="28"/>
              </w:rPr>
              <w:t>skickats (brev/digitalt) till patient</w:t>
            </w:r>
            <w:r w:rsidRPr="00987566">
              <w:rPr>
                <w:sz w:val="28"/>
                <w:szCs w:val="28"/>
              </w:rPr>
              <w:t>?</w:t>
            </w:r>
          </w:p>
          <w:p w14:paraId="218F8AB6" w14:textId="77777777" w:rsidR="006B2AED" w:rsidRPr="005920A8" w:rsidRDefault="006B2AED" w:rsidP="00120B3D">
            <w:pPr>
              <w:pStyle w:val="Liststycke"/>
              <w:numPr>
                <w:ilvl w:val="0"/>
                <w:numId w:val="0"/>
              </w:numPr>
              <w:spacing w:after="0" w:line="240" w:lineRule="auto"/>
              <w:ind w:left="720" w:righ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1AC91B72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Om svar ja, 1 och 2;</w:t>
            </w:r>
          </w:p>
          <w:p w14:paraId="302EA827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Ja</w:t>
            </w:r>
          </w:p>
          <w:p w14:paraId="08F59B71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Ja</w:t>
            </w:r>
          </w:p>
        </w:tc>
      </w:tr>
      <w:tr w:rsidR="006B2AED" w:rsidRPr="00987566" w14:paraId="29D3FF08" w14:textId="77777777" w:rsidTr="00120B3D">
        <w:trPr>
          <w:trHeight w:val="179"/>
        </w:trPr>
        <w:tc>
          <w:tcPr>
            <w:tcW w:w="5113" w:type="dxa"/>
            <w:shd w:val="clear" w:color="auto" w:fill="auto"/>
          </w:tcPr>
          <w:p w14:paraId="5A5C4F0D" w14:textId="77777777" w:rsidR="006B2AED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Lämnat återbud vid sjukdom (</w:t>
            </w:r>
            <w:proofErr w:type="gramStart"/>
            <w:r w:rsidRPr="00987566">
              <w:rPr>
                <w:sz w:val="28"/>
                <w:szCs w:val="28"/>
              </w:rPr>
              <w:t>t ex</w:t>
            </w:r>
            <w:proofErr w:type="gramEnd"/>
            <w:r w:rsidRPr="00987566">
              <w:rPr>
                <w:sz w:val="28"/>
                <w:szCs w:val="28"/>
              </w:rPr>
              <w:t xml:space="preserve"> magsjuka) inom 24 timmar.</w:t>
            </w:r>
          </w:p>
          <w:p w14:paraId="22519AEA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2FB0B9C8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Ja</w:t>
            </w:r>
          </w:p>
        </w:tc>
      </w:tr>
      <w:tr w:rsidR="006B2AED" w:rsidRPr="00987566" w14:paraId="3FD375AF" w14:textId="77777777" w:rsidTr="00120B3D">
        <w:trPr>
          <w:trHeight w:val="186"/>
        </w:trPr>
        <w:tc>
          <w:tcPr>
            <w:tcW w:w="5113" w:type="dxa"/>
            <w:shd w:val="clear" w:color="auto" w:fill="auto"/>
          </w:tcPr>
          <w:p w14:paraId="44EB936C" w14:textId="77777777" w:rsidR="006B2AED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Lämnat återbud inom 24 timmar.</w:t>
            </w:r>
          </w:p>
          <w:p w14:paraId="1C8374F2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7A2A322A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Ja</w:t>
            </w:r>
          </w:p>
        </w:tc>
      </w:tr>
      <w:tr w:rsidR="006B2AED" w:rsidRPr="00987566" w14:paraId="6474D48B" w14:textId="77777777" w:rsidTr="00120B3D">
        <w:trPr>
          <w:trHeight w:val="122"/>
        </w:trPr>
        <w:tc>
          <w:tcPr>
            <w:tcW w:w="5113" w:type="dxa"/>
            <w:shd w:val="clear" w:color="auto" w:fill="auto"/>
          </w:tcPr>
          <w:p w14:paraId="2E56A14D" w14:textId="77777777" w:rsidR="006B2AED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Lämnat återbud före 24 timmar.</w:t>
            </w:r>
          </w:p>
          <w:p w14:paraId="4C76E1EF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07C67B4C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Nej</w:t>
            </w:r>
          </w:p>
        </w:tc>
      </w:tr>
      <w:tr w:rsidR="006B2AED" w:rsidRPr="00987566" w14:paraId="7C64FE9D" w14:textId="77777777" w:rsidTr="00120B3D">
        <w:trPr>
          <w:trHeight w:val="186"/>
        </w:trPr>
        <w:tc>
          <w:tcPr>
            <w:tcW w:w="5113" w:type="dxa"/>
            <w:shd w:val="clear" w:color="auto" w:fill="auto"/>
          </w:tcPr>
          <w:p w14:paraId="710AD2B4" w14:textId="77777777" w:rsidR="006B2AED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lastRenderedPageBreak/>
              <w:t>Varit inneliggande på sjukhus.</w:t>
            </w:r>
          </w:p>
          <w:p w14:paraId="4742270C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4FE0C150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Nej</w:t>
            </w:r>
          </w:p>
        </w:tc>
      </w:tr>
      <w:tr w:rsidR="006B2AED" w:rsidRPr="00987566" w14:paraId="076016F3" w14:textId="77777777" w:rsidTr="00120B3D">
        <w:trPr>
          <w:trHeight w:val="328"/>
        </w:trPr>
        <w:tc>
          <w:tcPr>
            <w:tcW w:w="5113" w:type="dxa"/>
            <w:shd w:val="clear" w:color="auto" w:fill="auto"/>
          </w:tcPr>
          <w:p w14:paraId="4988C419" w14:textId="77777777" w:rsidR="006B2AED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Lämnat återbud före 24 timmar via 1177 eller telefonsvarare under helg.</w:t>
            </w:r>
          </w:p>
          <w:p w14:paraId="1ED7BEB0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</w:p>
        </w:tc>
        <w:tc>
          <w:tcPr>
            <w:tcW w:w="3977" w:type="dxa"/>
            <w:shd w:val="clear" w:color="auto" w:fill="auto"/>
          </w:tcPr>
          <w:p w14:paraId="55BB23FA" w14:textId="77777777" w:rsidR="006B2AED" w:rsidRPr="00987566" w:rsidRDefault="006B2AED" w:rsidP="00120B3D">
            <w:pPr>
              <w:ind w:left="0"/>
              <w:rPr>
                <w:sz w:val="28"/>
                <w:szCs w:val="28"/>
              </w:rPr>
            </w:pPr>
            <w:r w:rsidRPr="00987566">
              <w:rPr>
                <w:sz w:val="28"/>
                <w:szCs w:val="28"/>
              </w:rPr>
              <w:t>Nej</w:t>
            </w:r>
          </w:p>
        </w:tc>
      </w:tr>
    </w:tbl>
    <w:p w14:paraId="0C5D15B0" w14:textId="77777777" w:rsidR="006B2AED" w:rsidRPr="00987566" w:rsidRDefault="006B2AED" w:rsidP="006B2AED"/>
    <w:p w14:paraId="6A15B742" w14:textId="77777777" w:rsidR="006B2AED" w:rsidRPr="00987566" w:rsidRDefault="006B2AED" w:rsidP="006B2AED">
      <w:r w:rsidRPr="002977D4">
        <w:t xml:space="preserve">Passa gärna på att fråga om patienten önskar sms-påminnelse till kommande besök. </w:t>
      </w:r>
    </w:p>
    <w:p w14:paraId="5E245344" w14:textId="77777777" w:rsidR="006B2AED" w:rsidRDefault="006B2AED" w:rsidP="006B2AED">
      <w:r w:rsidRPr="002977D4">
        <w:t xml:space="preserve">Läs mer om </w:t>
      </w:r>
      <w:r w:rsidRPr="00113F0D">
        <w:t>uteblivet besök</w:t>
      </w:r>
      <w:r w:rsidRPr="002977D4">
        <w:t xml:space="preserve"> i </w:t>
      </w:r>
      <w:hyperlink r:id="rId18" w:history="1">
        <w:r w:rsidRPr="002977D4">
          <w:rPr>
            <w:rStyle w:val="Hyperlnk"/>
          </w:rPr>
          <w:t>Patientavgiftshandboken</w:t>
        </w:r>
      </w:hyperlink>
      <w:r w:rsidRPr="002977D4">
        <w:t xml:space="preserve">. </w:t>
      </w:r>
    </w:p>
    <w:p w14:paraId="329B2DF2" w14:textId="77777777" w:rsidR="006B2AED" w:rsidRDefault="006B2AED" w:rsidP="006B2AED">
      <w:pPr>
        <w:pStyle w:val="Rubrik2"/>
      </w:pPr>
      <w:r>
        <w:t>Bilagor</w:t>
      </w:r>
    </w:p>
    <w:p w14:paraId="063E7961" w14:textId="7F8FA15A" w:rsidR="006B2AED" w:rsidRDefault="006B2AED" w:rsidP="006B2AED">
      <w:r>
        <w:t xml:space="preserve">Bilaga 1 </w:t>
      </w:r>
      <w:hyperlink r:id="rId19" w:tgtFrame="_blank" w:history="1">
        <w:r>
          <w:rPr>
            <w:rStyle w:val="Hyperlnk"/>
            <w:color w:val="0070C0"/>
          </w:rPr>
          <w:t xml:space="preserve">Attestblankett Uteblivande </w:t>
        </w:r>
        <w:proofErr w:type="gramStart"/>
        <w:r>
          <w:rPr>
            <w:rStyle w:val="Hyperlnk"/>
            <w:color w:val="0070C0"/>
          </w:rPr>
          <w:t>besök -ska</w:t>
        </w:r>
        <w:proofErr w:type="gramEnd"/>
        <w:r>
          <w:rPr>
            <w:rStyle w:val="Hyperlnk"/>
            <w:color w:val="0070C0"/>
          </w:rPr>
          <w:t xml:space="preserve"> ej betala NU sjukvården</w:t>
        </w:r>
      </w:hyperlink>
    </w:p>
    <w:bookmarkEnd w:id="0"/>
    <w:p w14:paraId="107ABFC4" w14:textId="77777777" w:rsidR="006B2AED" w:rsidRDefault="006B2AED" w:rsidP="00B820E1">
      <w:pPr>
        <w:rPr>
          <w:rFonts w:ascii="Calibri" w:eastAsia="MS Gothic" w:hAnsi="Calibri"/>
          <w:bCs/>
          <w:kern w:val="32"/>
          <w:sz w:val="48"/>
          <w:szCs w:val="32"/>
        </w:rPr>
      </w:pPr>
    </w:p>
    <w:sectPr w:rsidR="006B2AED" w:rsidSect="005C0B6A">
      <w:headerReference w:type="default" r:id="rId20"/>
      <w:footerReference w:type="even" r:id="rId21"/>
      <w:footerReference w:type="default" r:id="rId22"/>
      <w:headerReference w:type="first" r:id="rId23"/>
      <w:footerReference w:type="first" r:id="rId24"/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0E85C4" w14:textId="77777777" w:rsidR="00F53AC2" w:rsidRDefault="00F53AC2">
      <w:r>
        <w:separator/>
      </w:r>
    </w:p>
  </w:endnote>
  <w:endnote w:type="continuationSeparator" w:id="0">
    <w:p w14:paraId="371C5D8C" w14:textId="77777777" w:rsidR="00F53AC2" w:rsidRDefault="00F53AC2">
      <w:r>
        <w:continuationSeparator/>
      </w:r>
    </w:p>
  </w:endnote>
  <w:endnote w:type="continuationNotice" w:id="1">
    <w:p w14:paraId="160E1FBC" w14:textId="77777777" w:rsidR="00F53AC2" w:rsidRDefault="00F53AC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3" name="Bildobjekt 3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C38DD8D" w14:textId="77777777" w:rsidR="006B2AED" w:rsidRDefault="006B2AED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0C985E37" w14:textId="77777777" w:rsidR="006B2AED" w:rsidRDefault="006B2AED" w:rsidP="00C43BDD">
    <w:pPr>
      <w:pStyle w:val="Sidfot"/>
      <w:ind w:firstLine="36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267112534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11902948" w14:textId="77777777" w:rsidR="006B2AED" w:rsidRPr="00EC0A68" w:rsidRDefault="006B2AED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Pr="00EC0A68">
          <w:rPr>
            <w:sz w:val="16"/>
            <w:szCs w:val="16"/>
          </w:rPr>
          <w:t>2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98A3B8" w14:textId="77777777" w:rsidR="006B2AED" w:rsidRDefault="006B2AED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61315" behindDoc="0" locked="0" layoutInCell="1" allowOverlap="1" wp14:anchorId="1A4DA1E7" wp14:editId="2F48D031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7" name="Bildobjekt 7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EF1F405" w14:textId="77777777" w:rsidR="00F53AC2" w:rsidRDefault="00F53AC2"/>
  </w:footnote>
  <w:footnote w:type="continuationSeparator" w:id="0">
    <w:p w14:paraId="2DC67DBF" w14:textId="77777777" w:rsidR="00F53AC2" w:rsidRDefault="00F53AC2">
      <w:r>
        <w:continuationSeparator/>
      </w:r>
    </w:p>
  </w:footnote>
  <w:footnote w:type="continuationNotice" w:id="1">
    <w:p w14:paraId="5D9CE67F" w14:textId="77777777" w:rsidR="00F53AC2" w:rsidRDefault="00F53AC2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2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5A1E8C" w14:textId="77777777" w:rsidR="006B2AED" w:rsidRPr="00DA65C4" w:rsidRDefault="006B2AED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3" behindDoc="0" locked="0" layoutInCell="1" allowOverlap="1" wp14:anchorId="237059EE" wp14:editId="2836D269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AE4C78" w14:textId="77777777" w:rsidR="006B2AED" w:rsidRDefault="006B2AED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37059EE" id="_x0000_t202" coordsize="21600,21600" o:spt="202" path="m,l,21600r21600,l21600,xe">
              <v:stroke joinstyle="miter"/>
              <v:path gradientshapeok="t" o:connecttype="rect"/>
            </v:shapetype>
            <v:shape id="Textruta 1" o:spid="_x0000_s1028" type="#_x0000_t202" style="position:absolute;left:0;text-align:left;margin-left:0;margin-top:-.05pt;width:367.5pt;height:25.5pt;z-index:25166336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QaCp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" filled="f" stroked="f" strokeweight=".5pt">
              <v:textbox>
                <w:txbxContent>
                  <w:p w14:paraId="22AE4C78" w14:textId="77777777" w:rsidR="006B2AED" w:rsidRDefault="006B2AED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4BEB8A" w14:textId="77777777" w:rsidR="006B2AED" w:rsidRDefault="006B2AED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2339" behindDoc="0" locked="0" layoutInCell="1" allowOverlap="1" wp14:anchorId="5A32BC8B" wp14:editId="6777F563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4" name="Textruta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228EC768" w14:textId="77777777" w:rsidR="006B2AED" w:rsidRDefault="006B2AED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A32BC8B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9" type="#_x0000_t202" style="position:absolute;margin-left:-13.6pt;margin-top:-5.15pt;width:367.5pt;height:25.5pt;z-index:25166233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" filled="f" stroked="f" strokeweight=".5pt">
              <v:textbox>
                <w:txbxContent>
                  <w:p w14:paraId="228EC768" w14:textId="77777777" w:rsidR="006B2AED" w:rsidRDefault="006B2AED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noProof/>
        <w:sz w:val="20"/>
        <w:szCs w:val="20"/>
      </w:rPr>
      <w:drawing>
        <wp:anchor distT="0" distB="0" distL="114300" distR="114300" simplePos="0" relativeHeight="251660291" behindDoc="0" locked="0" layoutInCell="1" allowOverlap="1" wp14:anchorId="000DCF74" wp14:editId="2CDC4B9D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3FB37A25"/>
    <w:multiLevelType w:val="hybridMultilevel"/>
    <w:tmpl w:val="64243C8C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415007241">
    <w:abstractNumId w:val="18"/>
  </w:num>
  <w:num w:numId="2" w16cid:durableId="2115516681">
    <w:abstractNumId w:val="15"/>
  </w:num>
  <w:num w:numId="3" w16cid:durableId="1203245856">
    <w:abstractNumId w:val="0"/>
  </w:num>
  <w:num w:numId="4" w16cid:durableId="2016766130">
    <w:abstractNumId w:val="6"/>
  </w:num>
  <w:num w:numId="5" w16cid:durableId="1642298686">
    <w:abstractNumId w:val="16"/>
  </w:num>
  <w:num w:numId="6" w16cid:durableId="1233810139">
    <w:abstractNumId w:val="2"/>
  </w:num>
  <w:num w:numId="7" w16cid:durableId="1776100044">
    <w:abstractNumId w:val="12"/>
  </w:num>
  <w:num w:numId="8" w16cid:durableId="1542324247">
    <w:abstractNumId w:val="8"/>
  </w:num>
  <w:num w:numId="9" w16cid:durableId="1028138997">
    <w:abstractNumId w:val="1"/>
  </w:num>
  <w:num w:numId="10" w16cid:durableId="1072506757">
    <w:abstractNumId w:val="1"/>
  </w:num>
  <w:num w:numId="11" w16cid:durableId="1018311414">
    <w:abstractNumId w:val="3"/>
  </w:num>
  <w:num w:numId="12" w16cid:durableId="840243190">
    <w:abstractNumId w:val="4"/>
  </w:num>
  <w:num w:numId="13" w16cid:durableId="1154028118">
    <w:abstractNumId w:val="14"/>
  </w:num>
  <w:num w:numId="14" w16cid:durableId="1826163339">
    <w:abstractNumId w:val="9"/>
  </w:num>
  <w:num w:numId="15" w16cid:durableId="1057168804">
    <w:abstractNumId w:val="7"/>
  </w:num>
  <w:num w:numId="16" w16cid:durableId="1120995160">
    <w:abstractNumId w:val="13"/>
  </w:num>
  <w:num w:numId="17" w16cid:durableId="347879154">
    <w:abstractNumId w:val="5"/>
  </w:num>
  <w:num w:numId="18" w16cid:durableId="1670139046">
    <w:abstractNumId w:val="11"/>
  </w:num>
  <w:num w:numId="19" w16cid:durableId="54939345">
    <w:abstractNumId w:val="17"/>
  </w:num>
  <w:num w:numId="20" w16cid:durableId="385030504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47A43"/>
    <w:rsid w:val="00050500"/>
    <w:rsid w:val="0005691C"/>
    <w:rsid w:val="00056ECB"/>
    <w:rsid w:val="00056ED5"/>
    <w:rsid w:val="000605E7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1E2305"/>
    <w:rsid w:val="00211487"/>
    <w:rsid w:val="00211D91"/>
    <w:rsid w:val="00216554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16C0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2411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3CEF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0B6A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35E2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2AED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4619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1291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56C2"/>
    <w:rsid w:val="00B60C6C"/>
    <w:rsid w:val="00B619A9"/>
    <w:rsid w:val="00B65A9D"/>
    <w:rsid w:val="00B66D60"/>
    <w:rsid w:val="00B75EDE"/>
    <w:rsid w:val="00B77D88"/>
    <w:rsid w:val="00B77FAF"/>
    <w:rsid w:val="00B820E1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BF2A57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C77AA"/>
    <w:rsid w:val="00DC7A35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304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53AC2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820E1"/>
    <w:rPr>
      <w:color w:val="9EA2A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hyperlink" Target="https://www.vgregion.se/halsa-och-vard/vardgivarwebben/vardadministration/patientavgiftshandboken/oppenvard/uteblivet-besok/" TargetMode="External" Id="rId18" /><Relationship Type="http://schemas.openxmlformats.org/officeDocument/2006/relationships/theme" Target="theme/theme1.xml" Id="rId26" /><Relationship Type="http://schemas.openxmlformats.org/officeDocument/2006/relationships/footer" Target="footer4.xml" Id="rId21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8131-1532502634-3/SURROGATE/Attestblankett%20vid%20avgiftsfria%20uteblivna%20bes%c3%b6k%20180906.pdf" TargetMode="External" Id="rId17" /><Relationship Type="http://schemas.openxmlformats.org/officeDocument/2006/relationships/fontTable" Target="fontTable.xml" Id="rId25" /><Relationship Type="http://schemas.openxmlformats.org/officeDocument/2006/relationships/footer" Target="footer3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6.xml" Id="rId24" /><Relationship Type="http://schemas.openxmlformats.org/officeDocument/2006/relationships/header" Target="header2.xml" Id="rId15" /><Relationship Type="http://schemas.openxmlformats.org/officeDocument/2006/relationships/header" Target="header4.xml" Id="rId23" /><Relationship Type="http://schemas.openxmlformats.org/officeDocument/2006/relationships/footnotes" Target="footnotes.xml" Id="rId10" /><Relationship Type="http://schemas.openxmlformats.org/officeDocument/2006/relationships/hyperlink" Target="https://mellanarkiv-offentlig.vgregion.se/alfresco/s/archive/stream/public/v1/source/available/SOFIA/NU8131-1532502634-3/SURROGATE/Attestblankett%20vid%20avgiftsfria%20uteblivna%20bes%c3%b6k%20180906.pdf" TargetMode="Externa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footer" Target="footer5.xm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footer6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11</TotalTime>
  <Pages>2</Pages>
  <Words>254</Words>
  <Characters>1349</Characters>
  <Application>Microsoft Office Word</Application>
  <DocSecurity>0</DocSecurity>
  <Lines>11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1600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Uteblivande besök - ska ej betala</dc:title>
  <dc:subject/>
  <dc:creator>patrik.jens.johansson@vgregion.se</dc:creator>
  <keywords/>
  <lastModifiedBy>Lisa Starlander</lastModifiedBy>
  <revision>16</revision>
  <lastPrinted>2016-03-31T10:56:00.0000000Z</lastPrinted>
  <dcterms:created xsi:type="dcterms:W3CDTF">2022-05-03T11:30:00.0000000Z</dcterms:created>
  <dcterms:modified xsi:type="dcterms:W3CDTF">2024-06-14T13:26:00.0000000Z</dcterms:modified>
</coreProperties>
</file>