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75A0" w14:textId="77777777" w:rsidR="001F4FB0" w:rsidRDefault="001F4FB0" w:rsidP="001F4FB0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sectPr w:rsidR="001F4FB0" w:rsidSect="001F4FB0">
          <w:type w:val="continuous"/>
          <w:pgSz w:w="11900" w:h="16840"/>
          <w:pgMar w:top="3402" w:right="1979" w:bottom="1276" w:left="992" w:header="283" w:footer="737" w:gutter="0"/>
          <w:cols w:space="720"/>
        </w:sectPr>
      </w:pPr>
    </w:p>
    <w:p w14:paraId="597C2C24" w14:textId="3A57FF62" w:rsidR="47B0ED72" w:rsidRDefault="47B0ED72" w:rsidP="47B0ED72">
      <w:pPr>
        <w:spacing w:after="0" w:line="240" w:lineRule="auto"/>
        <w:ind w:left="0" w:right="0"/>
      </w:pPr>
      <w:bookmarkStart w:id="0" w:name="_Toc321146591"/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1F4FB0" w14:paraId="26210C75" w14:textId="77777777" w:rsidTr="504AF42A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14:paraId="0E45C847" w14:textId="77777777" w:rsidR="001F4FB0" w:rsidRDefault="001F4FB0" w:rsidP="47B0ED72">
            <w:pPr>
              <w:pStyle w:val="Rubrik1"/>
              <w:ind w:left="0"/>
            </w:pPr>
            <w:r>
              <w:t>Förskrivning av ersättningspreparat till barn som reagerat på komjölk</w:t>
            </w:r>
          </w:p>
        </w:tc>
      </w:tr>
    </w:tbl>
    <w:p w14:paraId="590FF0B7" w14:textId="0CF1A23E" w:rsidR="504AF42A" w:rsidRDefault="504AF42A" w:rsidP="504AF42A">
      <w:pPr>
        <w:pStyle w:val="Rubrik2"/>
        <w:spacing w:before="0" w:after="0"/>
      </w:pPr>
    </w:p>
    <w:p w14:paraId="0B0EC1A5" w14:textId="317FEFED" w:rsidR="504AF42A" w:rsidRDefault="504AF42A" w:rsidP="504AF42A">
      <w:pPr>
        <w:pStyle w:val="Rubrik2"/>
        <w:spacing w:before="0" w:after="0"/>
      </w:pPr>
    </w:p>
    <w:p w14:paraId="57D71B02" w14:textId="19165622" w:rsidR="1024EE6B" w:rsidRPr="00D2009E" w:rsidRDefault="7AAA8519" w:rsidP="00D2009E">
      <w:pPr>
        <w:pStyle w:val="Rubrik2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D2009E">
        <w:t>Revidering i denna version</w:t>
      </w:r>
      <w:r w:rsidRPr="00D2009E">
        <w:br/>
      </w:r>
      <w:r w:rsidR="1024EE6B" w:rsidRPr="00D2009E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Uppdaterat med aktuella prisuppgifter samt produktnamn. Produkter som utgått ur sortimentet har plockats bort. Kontaktuppgifter till dietist som slutat har plockats bort.</w:t>
      </w:r>
    </w:p>
    <w:p w14:paraId="6C86391C" w14:textId="2FE936FC" w:rsidR="504AF42A" w:rsidRDefault="504AF42A" w:rsidP="504AF42A">
      <w:pPr>
        <w:pStyle w:val="Rubrik2"/>
      </w:pPr>
    </w:p>
    <w:p w14:paraId="5CE7B4FA" w14:textId="77777777" w:rsidR="001F4FB0" w:rsidRDefault="001F4FB0" w:rsidP="009621AE">
      <w:pPr>
        <w:pStyle w:val="Rubrik2"/>
        <w:rPr>
          <w:sz w:val="24"/>
          <w:szCs w:val="24"/>
        </w:rPr>
      </w:pPr>
      <w:r>
        <w:t>Bakgrund</w:t>
      </w:r>
    </w:p>
    <w:p w14:paraId="4016B7CF" w14:textId="77777777" w:rsidR="001F4FB0" w:rsidRDefault="001F4FB0" w:rsidP="00E520C6">
      <w:r>
        <w:t xml:space="preserve">Komjölkproteinfria modersmjölksersättningar förskrivs till dess att barnet är 12 månader, något vårdnadshavare ska informeras om i god tid. Vid enskilda fall kan ersättning förskrivas till barn över 12 månader, exempelvis vid samtidiga tillväxtproblem, ätsvårigheter eller komplex multiallergi. Läkarordination krävs. </w:t>
      </w:r>
    </w:p>
    <w:p w14:paraId="429643A3" w14:textId="77777777" w:rsidR="001F4FB0" w:rsidRDefault="001F4FB0" w:rsidP="00E520C6"/>
    <w:p w14:paraId="19AD89FA" w14:textId="77777777" w:rsidR="001F4FB0" w:rsidRDefault="001F4FB0" w:rsidP="00E520C6">
      <w:r>
        <w:t>Innan förskrivning görs bör patienten testa ersättningen, gärna genom att lämna ut provburk som ska finnas på mottagning. (Vid förskrivning så skickas nämligen produkterna i 6- resp. 12-pack.)</w:t>
      </w:r>
    </w:p>
    <w:p w14:paraId="6D91212A" w14:textId="1332148A" w:rsidR="001F4FB0" w:rsidRDefault="001F4FB0" w:rsidP="47B0ED72">
      <w:pPr>
        <w:pStyle w:val="Rubrik2"/>
        <w:spacing w:after="0"/>
        <w:ind w:left="0" w:right="0"/>
      </w:pPr>
      <w:r>
        <w:lastRenderedPageBreak/>
        <w:t xml:space="preserve">Komjölksproteinfria modersmjölkersättningar baserade på extensivt </w:t>
      </w:r>
      <w:proofErr w:type="spellStart"/>
      <w:r>
        <w:t>hydrolyserat</w:t>
      </w:r>
      <w:proofErr w:type="spellEnd"/>
      <w:r>
        <w:t xml:space="preserve"> komjölksprotein (</w:t>
      </w:r>
      <w:proofErr w:type="spellStart"/>
      <w:r>
        <w:t>eHF</w:t>
      </w:r>
      <w:proofErr w:type="spellEnd"/>
      <w:r>
        <w:t>)</w:t>
      </w:r>
    </w:p>
    <w:p w14:paraId="73B24B88" w14:textId="77777777" w:rsidR="001F4FB0" w:rsidRDefault="001F4FB0" w:rsidP="001F4FB0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12"/>
          <w:szCs w:val="10"/>
        </w:rPr>
      </w:pPr>
    </w:p>
    <w:tbl>
      <w:tblPr>
        <w:tblW w:w="78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990"/>
        <w:gridCol w:w="1200"/>
        <w:gridCol w:w="1305"/>
        <w:gridCol w:w="1605"/>
        <w:gridCol w:w="1250"/>
      </w:tblGrid>
      <w:tr w:rsidR="001F4FB0" w14:paraId="4AD57DD7" w14:textId="77777777" w:rsidTr="7B77B77F">
        <w:trPr>
          <w:trHeight w:val="375"/>
        </w:trPr>
        <w:tc>
          <w:tcPr>
            <w:tcW w:w="1453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1A08833D" w14:textId="77777777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Produkt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</w:tcPr>
          <w:p w14:paraId="206E370C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  <w:r w:rsidRPr="61925DAD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Ålder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539F851D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Innehåll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27D1D90E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Prebiotika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3880B99D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Probiotika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3D5D9979" w14:textId="72726107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  <w:r w:rsidRPr="42344D86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Pris/</w:t>
            </w:r>
            <w:r w:rsidR="3BD62C00" w:rsidRPr="42344D86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liter</w:t>
            </w:r>
            <w:r w:rsidRPr="42344D86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 </w:t>
            </w:r>
          </w:p>
        </w:tc>
      </w:tr>
      <w:tr w:rsidR="001F4FB0" w14:paraId="48A61C98" w14:textId="77777777" w:rsidTr="7B77B77F">
        <w:trPr>
          <w:trHeight w:val="375"/>
        </w:trPr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7B49747F" w14:textId="77777777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Althéra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</w:tcPr>
          <w:p w14:paraId="496E9B94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0-12 mån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36D5FAEB" w14:textId="691BDB5C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Vassle </w:t>
            </w:r>
          </w:p>
          <w:p w14:paraId="4C0732B5" w14:textId="062AA019" w:rsidR="001F4FB0" w:rsidRDefault="63B81ADF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</w:t>
            </w:r>
          </w:p>
        </w:tc>
        <w:tc>
          <w:tcPr>
            <w:tcW w:w="13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387CC0E4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  <w:tc>
          <w:tcPr>
            <w:tcW w:w="16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2500B289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Nej </w:t>
            </w:r>
          </w:p>
        </w:tc>
        <w:tc>
          <w:tcPr>
            <w:tcW w:w="125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26CE0517" w14:textId="008F0E92" w:rsidR="001F4FB0" w:rsidRDefault="00FD63A4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</w:t>
            </w:r>
            <w:r w:rsidR="001F4FB0">
              <w:rPr>
                <w:rFonts w:ascii="Calibri" w:hAnsi="Calibri" w:cs="Calibri"/>
                <w:sz w:val="22"/>
                <w:szCs w:val="22"/>
              </w:rPr>
              <w:t xml:space="preserve"> kr </w:t>
            </w:r>
          </w:p>
        </w:tc>
      </w:tr>
      <w:tr w:rsidR="001F4FB0" w14:paraId="551B58DD" w14:textId="77777777" w:rsidTr="7B77B77F">
        <w:trPr>
          <w:trHeight w:val="375"/>
        </w:trPr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27A3D9DF" w14:textId="35220C9C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Nutramigen</w:t>
            </w:r>
            <w:proofErr w:type="spellEnd"/>
            <w:r w:rsidR="00F5097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</w:tcPr>
          <w:p w14:paraId="0ACB967E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0-6 mån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340B0058" w14:textId="4CA1473A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Kasein</w:t>
            </w:r>
          </w:p>
          <w:p w14:paraId="53EA1401" w14:textId="41153BB9" w:rsidR="001F4FB0" w:rsidRDefault="163204C5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Laktosfri</w:t>
            </w:r>
            <w:r w:rsidR="001F4FB0" w:rsidRPr="42344D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7FEA8790" w14:textId="1029A12D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Nej</w:t>
            </w:r>
          </w:p>
        </w:tc>
        <w:tc>
          <w:tcPr>
            <w:tcW w:w="16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635F9D0A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Lactobacillus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rhamnosus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6618810A" w14:textId="16E34C0E" w:rsidR="001F4FB0" w:rsidRDefault="00FD63A4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</w:t>
            </w:r>
            <w:r w:rsidR="001F4FB0">
              <w:rPr>
                <w:rFonts w:ascii="Calibri" w:hAnsi="Calibri" w:cs="Calibri"/>
                <w:sz w:val="22"/>
                <w:szCs w:val="22"/>
              </w:rPr>
              <w:t xml:space="preserve"> kr </w:t>
            </w:r>
          </w:p>
        </w:tc>
      </w:tr>
      <w:tr w:rsidR="001F4FB0" w14:paraId="70E2583C" w14:textId="77777777" w:rsidTr="7B77B77F">
        <w:trPr>
          <w:trHeight w:val="375"/>
        </w:trPr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152CF645" w14:textId="77777777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Nutramigen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2 </w:t>
            </w:r>
          </w:p>
        </w:tc>
        <w:tc>
          <w:tcPr>
            <w:tcW w:w="99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</w:tcPr>
          <w:p w14:paraId="7FA54360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6-12 mån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21111A1C" w14:textId="20279CC5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Kasein</w:t>
            </w:r>
          </w:p>
          <w:p w14:paraId="78F082B0" w14:textId="49D0FC6A" w:rsidR="001F4FB0" w:rsidRDefault="15D82C6B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Laktosfri</w:t>
            </w:r>
          </w:p>
        </w:tc>
        <w:tc>
          <w:tcPr>
            <w:tcW w:w="13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54789CED" w14:textId="5E2554D3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Nej</w:t>
            </w:r>
          </w:p>
        </w:tc>
        <w:tc>
          <w:tcPr>
            <w:tcW w:w="16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322914F4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Lactobacillus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rhamnosus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6D159AD9" w14:textId="3607A737" w:rsidR="001F4FB0" w:rsidRDefault="003100AD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C75B6F">
              <w:rPr>
                <w:rFonts w:ascii="Calibri" w:hAnsi="Calibri" w:cs="Calibri"/>
                <w:sz w:val="22"/>
                <w:szCs w:val="22"/>
              </w:rPr>
              <w:t>2</w:t>
            </w:r>
            <w:r w:rsidR="001F4FB0">
              <w:rPr>
                <w:rFonts w:ascii="Calibri" w:hAnsi="Calibri" w:cs="Calibri"/>
                <w:sz w:val="22"/>
                <w:szCs w:val="22"/>
              </w:rPr>
              <w:t xml:space="preserve"> kr </w:t>
            </w:r>
          </w:p>
        </w:tc>
      </w:tr>
      <w:tr w:rsidR="001F4FB0" w14:paraId="561BB582" w14:textId="77777777" w:rsidTr="7B77B77F">
        <w:trPr>
          <w:trHeight w:val="375"/>
        </w:trPr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77BEF03E" w14:textId="2C65D81A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Pepticate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syneo</w:t>
            </w:r>
            <w:proofErr w:type="spellEnd"/>
            <w:r w:rsidR="00C75B6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</w:tcPr>
          <w:p w14:paraId="45A4933D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0-6 mån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66CCF20B" w14:textId="78100AAE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Vassle </w:t>
            </w:r>
          </w:p>
          <w:p w14:paraId="73137853" w14:textId="779A2F41" w:rsidR="001F4FB0" w:rsidRDefault="73A1F658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</w:t>
            </w:r>
          </w:p>
        </w:tc>
        <w:tc>
          <w:tcPr>
            <w:tcW w:w="13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7BB6DE5B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  <w:tc>
          <w:tcPr>
            <w:tcW w:w="16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317D3482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Bifidobacterium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breve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M-16V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2B5424FD" w14:textId="2D53DE8D" w:rsidR="001F4FB0" w:rsidRDefault="001C174E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C75B6F">
              <w:rPr>
                <w:rFonts w:ascii="Calibri" w:hAnsi="Calibri" w:cs="Calibri"/>
                <w:sz w:val="22"/>
                <w:szCs w:val="22"/>
              </w:rPr>
              <w:t>1</w:t>
            </w:r>
            <w:r w:rsidR="001F4FB0">
              <w:rPr>
                <w:rFonts w:ascii="Calibri" w:hAnsi="Calibri" w:cs="Calibri"/>
                <w:sz w:val="22"/>
                <w:szCs w:val="22"/>
              </w:rPr>
              <w:t xml:space="preserve"> kr </w:t>
            </w:r>
          </w:p>
        </w:tc>
      </w:tr>
      <w:tr w:rsidR="001F4FB0" w14:paraId="7B127333" w14:textId="77777777" w:rsidTr="7B77B77F">
        <w:trPr>
          <w:trHeight w:val="375"/>
        </w:trPr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000F0D87" w14:textId="6C6A00A8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Pepticate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syneo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C75B6F">
              <w:rPr>
                <w:rFonts w:ascii="Calibri" w:hAnsi="Calibri" w:cs="Calibri"/>
                <w:i/>
                <w:i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 </w:t>
            </w:r>
          </w:p>
        </w:tc>
        <w:tc>
          <w:tcPr>
            <w:tcW w:w="99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</w:tcPr>
          <w:p w14:paraId="065FC0A4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6-12 mån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098262CC" w14:textId="42B50BD5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Vassle </w:t>
            </w:r>
          </w:p>
          <w:p w14:paraId="5C86AA97" w14:textId="75034932" w:rsidR="001F4FB0" w:rsidRDefault="7D8C3842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</w:t>
            </w:r>
          </w:p>
        </w:tc>
        <w:tc>
          <w:tcPr>
            <w:tcW w:w="13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23BD4875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  <w:tc>
          <w:tcPr>
            <w:tcW w:w="16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2F9169FA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Bifidobacterium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breve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M-16V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789B5B82" w14:textId="7E5ECFDC" w:rsidR="001F4FB0" w:rsidRDefault="00F079FB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C75B6F">
              <w:rPr>
                <w:rFonts w:ascii="Calibri" w:hAnsi="Calibri" w:cs="Calibri"/>
                <w:sz w:val="22"/>
                <w:szCs w:val="22"/>
              </w:rPr>
              <w:t>5</w:t>
            </w:r>
            <w:r w:rsidR="001F4FB0">
              <w:rPr>
                <w:rFonts w:ascii="Calibri" w:hAnsi="Calibri" w:cs="Calibri"/>
                <w:sz w:val="22"/>
                <w:szCs w:val="22"/>
              </w:rPr>
              <w:t xml:space="preserve"> kr </w:t>
            </w:r>
          </w:p>
        </w:tc>
      </w:tr>
    </w:tbl>
    <w:p w14:paraId="3A32F5B6" w14:textId="77777777" w:rsidR="00067F4A" w:rsidRDefault="00067F4A" w:rsidP="47B0ED72">
      <w:pPr>
        <w:pStyle w:val="Rubrik2"/>
        <w:spacing w:after="60"/>
        <w:ind w:left="0" w:right="0"/>
      </w:pPr>
    </w:p>
    <w:p w14:paraId="0C671916" w14:textId="129D5E2F" w:rsidR="001F4FB0" w:rsidRDefault="001F4FB0" w:rsidP="47B0ED72">
      <w:pPr>
        <w:pStyle w:val="Rubrik2"/>
        <w:spacing w:after="60"/>
        <w:ind w:left="0" w:right="0"/>
        <w:rPr>
          <w:color w:val="auto"/>
        </w:rPr>
      </w:pPr>
      <w:r>
        <w:t>Komjölksproteinfria modersmjölkersättningar baserade på fria aminosyror (AAF)</w:t>
      </w:r>
    </w:p>
    <w:tbl>
      <w:tblPr>
        <w:tblW w:w="89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1200"/>
        <w:gridCol w:w="1560"/>
        <w:gridCol w:w="1455"/>
        <w:gridCol w:w="1515"/>
        <w:gridCol w:w="1638"/>
      </w:tblGrid>
      <w:tr w:rsidR="001F4FB0" w14:paraId="02DA33BC" w14:textId="77777777" w:rsidTr="61925DAD">
        <w:trPr>
          <w:trHeight w:val="375"/>
        </w:trPr>
        <w:tc>
          <w:tcPr>
            <w:tcW w:w="1557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6A3A0AA6" w14:textId="77777777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Produkt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</w:tcPr>
          <w:p w14:paraId="7D60DBAA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61925DAD">
              <w:rPr>
                <w:rFonts w:ascii="Segoe UI" w:hAnsi="Segoe UI" w:cs="Segoe UI"/>
                <w:b/>
                <w:bCs/>
                <w:sz w:val="28"/>
                <w:szCs w:val="28"/>
              </w:rPr>
              <w:t>Ålder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4FB78235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Innehåll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18285762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Prebiotika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5EAD1754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Probiotika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6" w:space="0" w:color="9CC2E5"/>
              <w:right w:val="nil"/>
            </w:tcBorders>
            <w:shd w:val="clear" w:color="auto" w:fill="FFFFFF" w:themeFill="background1"/>
            <w:hideMark/>
          </w:tcPr>
          <w:p w14:paraId="3164CB5B" w14:textId="27E737D9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42344D86">
              <w:rPr>
                <w:rFonts w:ascii="Calibri" w:hAnsi="Calibri" w:cs="Calibri"/>
                <w:b/>
                <w:bCs/>
                <w:sz w:val="28"/>
                <w:szCs w:val="28"/>
              </w:rPr>
              <w:t>Pris/</w:t>
            </w:r>
            <w:r w:rsidR="7F5E4246" w:rsidRPr="42344D86">
              <w:rPr>
                <w:rFonts w:ascii="Calibri" w:hAnsi="Calibri" w:cs="Calibri"/>
                <w:b/>
                <w:bCs/>
                <w:sz w:val="28"/>
                <w:szCs w:val="28"/>
              </w:rPr>
              <w:t>liter</w:t>
            </w:r>
          </w:p>
        </w:tc>
      </w:tr>
      <w:tr w:rsidR="001F4FB0" w14:paraId="69165E15" w14:textId="77777777" w:rsidTr="61925DAD">
        <w:trPr>
          <w:trHeight w:val="375"/>
        </w:trPr>
        <w:tc>
          <w:tcPr>
            <w:tcW w:w="1557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07FF6654" w14:textId="77777777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Alfamino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</w:tcPr>
          <w:p w14:paraId="3BE0529F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0-12 mån </w:t>
            </w:r>
          </w:p>
        </w:tc>
        <w:tc>
          <w:tcPr>
            <w:tcW w:w="156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6036DCCC" w14:textId="0C36F22D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24 % MCT-fett </w:t>
            </w:r>
          </w:p>
          <w:p w14:paraId="6C054C61" w14:textId="7B1B0482" w:rsidR="001F4FB0" w:rsidRDefault="032D33FC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Laktosfri</w:t>
            </w:r>
          </w:p>
        </w:tc>
        <w:tc>
          <w:tcPr>
            <w:tcW w:w="145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734F28AF" w14:textId="21B6BF39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Ja</w:t>
            </w:r>
          </w:p>
        </w:tc>
        <w:tc>
          <w:tcPr>
            <w:tcW w:w="151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3ED8AF1F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Nej </w:t>
            </w:r>
          </w:p>
        </w:tc>
        <w:tc>
          <w:tcPr>
            <w:tcW w:w="1638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19C30152" w14:textId="50473967" w:rsidR="001F4FB0" w:rsidRDefault="00F079FB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C75B6F">
              <w:rPr>
                <w:rFonts w:ascii="Calibri" w:hAnsi="Calibri" w:cs="Calibri"/>
                <w:sz w:val="22"/>
                <w:szCs w:val="22"/>
              </w:rPr>
              <w:t>6</w:t>
            </w:r>
            <w:r w:rsidR="001F4FB0">
              <w:rPr>
                <w:rFonts w:ascii="Calibri" w:hAnsi="Calibri" w:cs="Calibri"/>
                <w:sz w:val="22"/>
                <w:szCs w:val="22"/>
              </w:rPr>
              <w:t xml:space="preserve"> kr </w:t>
            </w:r>
          </w:p>
        </w:tc>
      </w:tr>
      <w:tr w:rsidR="001F4FB0" w14:paraId="5C0C5443" w14:textId="77777777" w:rsidTr="61925DAD">
        <w:trPr>
          <w:trHeight w:val="375"/>
        </w:trPr>
        <w:tc>
          <w:tcPr>
            <w:tcW w:w="1557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1A244DC8" w14:textId="77777777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Neocate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LCP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</w:tcPr>
          <w:p w14:paraId="1E01C17C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0-12 mån </w:t>
            </w:r>
          </w:p>
        </w:tc>
        <w:tc>
          <w:tcPr>
            <w:tcW w:w="156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1A1D2798" w14:textId="399E3DCA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18 % MCT-fett</w:t>
            </w:r>
          </w:p>
          <w:p w14:paraId="7DC8B8AF" w14:textId="355C1186" w:rsidR="001F4FB0" w:rsidRDefault="406A5CA6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</w:t>
            </w:r>
            <w:r w:rsidR="001F4FB0" w:rsidRPr="42344D8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0670441C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Nej </w:t>
            </w:r>
          </w:p>
        </w:tc>
        <w:tc>
          <w:tcPr>
            <w:tcW w:w="151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1BF1AA0F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Nej </w:t>
            </w:r>
          </w:p>
        </w:tc>
        <w:tc>
          <w:tcPr>
            <w:tcW w:w="1638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2115CAA8" w14:textId="3F2472B0" w:rsidR="001F4FB0" w:rsidRDefault="00DC6ED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C75B6F">
              <w:rPr>
                <w:rFonts w:ascii="Calibri" w:hAnsi="Calibri" w:cs="Calibri"/>
                <w:sz w:val="22"/>
                <w:szCs w:val="22"/>
              </w:rPr>
              <w:t>8</w:t>
            </w:r>
            <w:r w:rsidR="001F4FB0">
              <w:rPr>
                <w:rFonts w:ascii="Calibri" w:hAnsi="Calibri" w:cs="Calibri"/>
                <w:sz w:val="22"/>
                <w:szCs w:val="22"/>
              </w:rPr>
              <w:t xml:space="preserve"> kr </w:t>
            </w:r>
          </w:p>
        </w:tc>
      </w:tr>
      <w:tr w:rsidR="001F4FB0" w14:paraId="3FFAD6D9" w14:textId="77777777" w:rsidTr="61925DAD">
        <w:trPr>
          <w:trHeight w:val="375"/>
        </w:trPr>
        <w:tc>
          <w:tcPr>
            <w:tcW w:w="1557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6009883F" w14:textId="77777777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Neocate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Syneo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</w:tcPr>
          <w:p w14:paraId="0FDEE798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0-12 mån </w:t>
            </w:r>
          </w:p>
        </w:tc>
        <w:tc>
          <w:tcPr>
            <w:tcW w:w="156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2333E71B" w14:textId="746E6AE0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31 % MCT-fett </w:t>
            </w:r>
          </w:p>
          <w:p w14:paraId="68BCC707" w14:textId="3FA66727" w:rsidR="001F4FB0" w:rsidRDefault="5B59616E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</w:t>
            </w:r>
          </w:p>
        </w:tc>
        <w:tc>
          <w:tcPr>
            <w:tcW w:w="145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19404B49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  <w:tc>
          <w:tcPr>
            <w:tcW w:w="151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5294F02F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  <w:tc>
          <w:tcPr>
            <w:tcW w:w="1638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14:paraId="36CF0B8C" w14:textId="53128D33" w:rsidR="001F4FB0" w:rsidRDefault="00A17D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124 </w:t>
            </w:r>
            <w:r w:rsidR="001F4FB0">
              <w:rPr>
                <w:rFonts w:ascii="Calibri" w:hAnsi="Calibri" w:cs="Calibri"/>
                <w:sz w:val="22"/>
                <w:szCs w:val="22"/>
              </w:rPr>
              <w:t>kr </w:t>
            </w:r>
          </w:p>
        </w:tc>
      </w:tr>
      <w:tr w:rsidR="001F4FB0" w14:paraId="4433709F" w14:textId="77777777" w:rsidTr="61925DAD">
        <w:trPr>
          <w:trHeight w:val="375"/>
        </w:trPr>
        <w:tc>
          <w:tcPr>
            <w:tcW w:w="1557" w:type="dxa"/>
            <w:tcBorders>
              <w:top w:val="nil"/>
              <w:left w:val="nil"/>
              <w:bottom w:val="nil"/>
              <w:right w:val="single" w:sz="6" w:space="0" w:color="9CC2E5"/>
            </w:tcBorders>
            <w:shd w:val="clear" w:color="auto" w:fill="FFFFFF" w:themeFill="background1"/>
            <w:hideMark/>
          </w:tcPr>
          <w:p w14:paraId="15110645" w14:textId="77777777" w:rsidR="001F4FB0" w:rsidRDefault="001F4FB0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Puramino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</w:tcPr>
          <w:p w14:paraId="10B88E69" w14:textId="77777777" w:rsidR="61925DAD" w:rsidRDefault="61925DAD" w:rsidP="61925DAD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  <w:r w:rsidRPr="61925DAD">
              <w:rPr>
                <w:rFonts w:ascii="Calibri" w:hAnsi="Calibri" w:cs="Calibri"/>
                <w:sz w:val="22"/>
                <w:szCs w:val="22"/>
              </w:rPr>
              <w:t>0-12 mån </w:t>
            </w:r>
          </w:p>
        </w:tc>
        <w:tc>
          <w:tcPr>
            <w:tcW w:w="1560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219DCB1A" w14:textId="5186CB6F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33 % MCT-fett </w:t>
            </w:r>
          </w:p>
          <w:p w14:paraId="492A4AD3" w14:textId="1B6B969B" w:rsidR="001F4FB0" w:rsidRDefault="2A1D9D2F" w:rsidP="42344D86">
            <w:pPr>
              <w:spacing w:after="0" w:line="240" w:lineRule="auto"/>
              <w:ind w:left="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Laktosfri</w:t>
            </w:r>
          </w:p>
        </w:tc>
        <w:tc>
          <w:tcPr>
            <w:tcW w:w="145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758B7E54" w14:textId="5BC0F25A" w:rsidR="001F4FB0" w:rsidRDefault="001F4FB0" w:rsidP="42344D8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42344D86">
              <w:rPr>
                <w:rFonts w:ascii="Calibri" w:hAnsi="Calibri" w:cs="Calibri"/>
                <w:sz w:val="22"/>
                <w:szCs w:val="22"/>
              </w:rPr>
              <w:t>Nej</w:t>
            </w:r>
          </w:p>
        </w:tc>
        <w:tc>
          <w:tcPr>
            <w:tcW w:w="151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037A5FDE" w14:textId="77777777" w:rsidR="001F4FB0" w:rsidRDefault="001F4FB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Nej </w:t>
            </w:r>
          </w:p>
        </w:tc>
        <w:tc>
          <w:tcPr>
            <w:tcW w:w="1638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14:paraId="08BC8B2A" w14:textId="3F852EA1" w:rsidR="001F4FB0" w:rsidRDefault="00A17D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C75B6F">
              <w:rPr>
                <w:rFonts w:ascii="Calibri" w:hAnsi="Calibri" w:cs="Calibri"/>
                <w:sz w:val="22"/>
                <w:szCs w:val="22"/>
              </w:rPr>
              <w:t>6</w:t>
            </w:r>
            <w:r w:rsidR="001F4FB0">
              <w:rPr>
                <w:rFonts w:ascii="Calibri" w:hAnsi="Calibri" w:cs="Calibri"/>
                <w:sz w:val="22"/>
                <w:szCs w:val="22"/>
              </w:rPr>
              <w:t xml:space="preserve"> kr </w:t>
            </w:r>
          </w:p>
        </w:tc>
      </w:tr>
    </w:tbl>
    <w:p w14:paraId="7F37AE9D" w14:textId="77777777" w:rsidR="001F4FB0" w:rsidRDefault="001F4FB0" w:rsidP="001F4FB0">
      <w:pPr>
        <w:spacing w:after="0" w:line="240" w:lineRule="auto"/>
        <w:ind w:left="0" w:right="0"/>
        <w:rPr>
          <w:u w:val="single"/>
        </w:rPr>
      </w:pPr>
    </w:p>
    <w:p w14:paraId="1632BCCA" w14:textId="2276791A" w:rsidR="001F4FB0" w:rsidRPr="00CA57BF" w:rsidRDefault="001F4FB0" w:rsidP="00CA57BF">
      <w:r w:rsidRPr="00CA57BF">
        <w:t xml:space="preserve">Samtliga aminosyrabaserade modersmjölksersättningar finns i junior-variant, dvs som komplett kosttillägg för barn över 1 år (kan användas som sondnäring). </w:t>
      </w:r>
      <w:proofErr w:type="spellStart"/>
      <w:r w:rsidRPr="00CA57BF">
        <w:t>Neocate</w:t>
      </w:r>
      <w:proofErr w:type="spellEnd"/>
      <w:r w:rsidRPr="00CA57BF">
        <w:t xml:space="preserve"> junior finns dessutom i 2 smaksatta varianter. </w:t>
      </w:r>
      <w:r w:rsidR="00CA57BF">
        <w:br/>
      </w:r>
    </w:p>
    <w:p w14:paraId="1DFF3869" w14:textId="360FD22A" w:rsidR="001F4FB0" w:rsidRPr="00067F4A" w:rsidRDefault="13AC55F5" w:rsidP="61925DAD">
      <w:pPr>
        <w:pStyle w:val="Rubrik3"/>
        <w:spacing w:after="0"/>
        <w:ind w:left="0" w:right="0"/>
        <w:rPr>
          <w:sz w:val="28"/>
          <w:szCs w:val="28"/>
        </w:rPr>
      </w:pPr>
      <w:r w:rsidRPr="00067F4A">
        <w:rPr>
          <w:sz w:val="28"/>
          <w:szCs w:val="28"/>
        </w:rPr>
        <w:t>Om ni önskar hjälp med förskrivning:</w:t>
      </w:r>
      <w:r w:rsidR="00CA57BF">
        <w:rPr>
          <w:sz w:val="28"/>
          <w:szCs w:val="28"/>
        </w:rPr>
        <w:br/>
      </w:r>
    </w:p>
    <w:p w14:paraId="70B63906" w14:textId="77777777" w:rsidR="001F4FB0" w:rsidRDefault="001F4FB0" w:rsidP="00383413">
      <w:pPr>
        <w:rPr>
          <w:b/>
          <w:bCs/>
        </w:rPr>
      </w:pPr>
      <w:r>
        <w:t>Lägg en lapp i dietistens fack med:</w:t>
      </w:r>
    </w:p>
    <w:p w14:paraId="19B689ED" w14:textId="77777777" w:rsidR="001F4FB0" w:rsidRDefault="001F4FB0" w:rsidP="00CA57BF">
      <w:pPr>
        <w:pStyle w:val="Punktlista"/>
        <w:rPr>
          <w:b/>
          <w:bCs/>
        </w:rPr>
      </w:pPr>
      <w:r>
        <w:t>Barnets namn och personnummer</w:t>
      </w:r>
    </w:p>
    <w:p w14:paraId="0376D803" w14:textId="3B0E24C6" w:rsidR="001F4FB0" w:rsidRDefault="19811F68" w:rsidP="00CA57BF">
      <w:pPr>
        <w:pStyle w:val="Punktlista"/>
      </w:pPr>
      <w:r>
        <w:t>Val av e</w:t>
      </w:r>
      <w:r w:rsidR="13AC55F5">
        <w:t>rsättning</w:t>
      </w:r>
    </w:p>
    <w:p w14:paraId="0600A90E" w14:textId="6FF082E9" w:rsidR="001F4FB0" w:rsidRDefault="13AC55F5" w:rsidP="00CA57BF">
      <w:pPr>
        <w:pStyle w:val="Punktlista"/>
      </w:pPr>
      <w:r>
        <w:t xml:space="preserve">Föräldrarnas </w:t>
      </w:r>
      <w:r w:rsidR="3CC9233D">
        <w:t>telefon</w:t>
      </w:r>
      <w:r>
        <w:t>nummer (</w:t>
      </w:r>
      <w:r w:rsidR="06D18E5E">
        <w:t>om det inte finns i journalen)</w:t>
      </w:r>
    </w:p>
    <w:p w14:paraId="62623322" w14:textId="77777777" w:rsidR="001F4FB0" w:rsidRDefault="001F4FB0" w:rsidP="00383413">
      <w:pPr>
        <w:spacing w:after="0" w:line="240" w:lineRule="auto"/>
        <w:ind w:left="0" w:right="0" w:firstLine="1080"/>
        <w:rPr>
          <w:b/>
          <w:i/>
        </w:rPr>
      </w:pPr>
      <w:r>
        <w:rPr>
          <w:b/>
          <w:i/>
        </w:rPr>
        <w:t>Ange om något preparat lämnats ut, i så fall vilket.</w:t>
      </w:r>
    </w:p>
    <w:p w14:paraId="6C509044" w14:textId="77777777" w:rsidR="001F4FB0" w:rsidRDefault="001F4FB0" w:rsidP="001F4FB0">
      <w:pPr>
        <w:spacing w:after="0" w:line="240" w:lineRule="auto"/>
        <w:ind w:left="0" w:right="0"/>
      </w:pPr>
    </w:p>
    <w:p w14:paraId="69BB76A3" w14:textId="77777777" w:rsidR="001F4FB0" w:rsidRDefault="001F4FB0" w:rsidP="001F4FB0">
      <w:pPr>
        <w:spacing w:after="0" w:line="240" w:lineRule="auto"/>
        <w:ind w:left="0" w:right="0"/>
      </w:pPr>
    </w:p>
    <w:bookmarkEnd w:id="0"/>
    <w:p w14:paraId="3A02297C" w14:textId="77777777" w:rsidR="007F19E0" w:rsidRDefault="007F19E0" w:rsidP="007F19E0">
      <w:pPr>
        <w:spacing w:after="0" w:line="240" w:lineRule="auto"/>
        <w:ind w:left="1080" w:right="0"/>
      </w:pPr>
      <w:r>
        <w:t xml:space="preserve">Maria Leroy                              Frida Svensson           </w:t>
      </w:r>
    </w:p>
    <w:p w14:paraId="7FFE3BAF" w14:textId="77777777" w:rsidR="007F19E0" w:rsidRDefault="007F19E0" w:rsidP="007F19E0">
      <w:pPr>
        <w:spacing w:after="0" w:line="240" w:lineRule="auto"/>
        <w:ind w:left="1080" w:right="0"/>
      </w:pPr>
      <w:r>
        <w:t xml:space="preserve">Tel: 010-435 20 06                   Tel: 010-435 20 04                                       </w:t>
      </w:r>
    </w:p>
    <w:p w14:paraId="5744925F" w14:textId="2264DDCA" w:rsidR="007F19E0" w:rsidRDefault="007F19E0" w:rsidP="007F19E0">
      <w:pPr>
        <w:spacing w:after="0" w:line="240" w:lineRule="auto"/>
        <w:ind w:left="1080"/>
      </w:pPr>
      <w:r>
        <w:t xml:space="preserve">Barnmottagning                        </w:t>
      </w:r>
      <w:proofErr w:type="spellStart"/>
      <w:r>
        <w:t>Barnmottagning</w:t>
      </w:r>
      <w:proofErr w:type="spellEnd"/>
      <w:r>
        <w:t xml:space="preserve">                                     </w:t>
      </w:r>
      <w:r>
        <w:br/>
        <w:t xml:space="preserve">NÄL          </w:t>
      </w:r>
      <w:r>
        <w:tab/>
      </w:r>
      <w:r>
        <w:tab/>
        <w:t xml:space="preserve">   </w:t>
      </w:r>
      <w:proofErr w:type="spellStart"/>
      <w:r>
        <w:t>NÄL</w:t>
      </w:r>
      <w:proofErr w:type="spellEnd"/>
      <w:r>
        <w:t xml:space="preserve">                                                      </w:t>
      </w:r>
    </w:p>
    <w:p w14:paraId="7CB032A1" w14:textId="77777777" w:rsidR="007F19E0" w:rsidRDefault="007F19E0" w:rsidP="007F19E0">
      <w:pPr>
        <w:spacing w:after="0" w:line="240" w:lineRule="auto"/>
        <w:ind w:left="1080"/>
      </w:pPr>
    </w:p>
    <w:p w14:paraId="0E934ED1" w14:textId="0119543C" w:rsidR="007F19E0" w:rsidRDefault="007F19E0" w:rsidP="007F19E0">
      <w:pPr>
        <w:spacing w:after="0" w:line="240" w:lineRule="auto"/>
        <w:ind w:left="1080"/>
      </w:pPr>
      <w:r>
        <w:t xml:space="preserve">Camilla Johansson                      </w:t>
      </w:r>
    </w:p>
    <w:p w14:paraId="44435302" w14:textId="0463F737" w:rsidR="007F19E0" w:rsidRDefault="007F19E0" w:rsidP="007F19E0">
      <w:pPr>
        <w:spacing w:after="0" w:line="240" w:lineRule="auto"/>
        <w:ind w:left="1080"/>
      </w:pPr>
      <w:r>
        <w:t xml:space="preserve">Leg. Dietist                                </w:t>
      </w:r>
    </w:p>
    <w:p w14:paraId="65D45E93" w14:textId="5BB686F3" w:rsidR="007F19E0" w:rsidRDefault="007F19E0" w:rsidP="007F19E0">
      <w:pPr>
        <w:spacing w:after="0" w:line="240" w:lineRule="auto"/>
        <w:ind w:left="1080"/>
      </w:pPr>
      <w:r>
        <w:t xml:space="preserve">Tel: 010-435 </w:t>
      </w:r>
      <w:r w:rsidR="00C67A33">
        <w:t>49 50</w:t>
      </w:r>
      <w:r>
        <w:t xml:space="preserve">                    </w:t>
      </w:r>
    </w:p>
    <w:p w14:paraId="036865E8" w14:textId="6BECF186" w:rsidR="007F19E0" w:rsidRDefault="007F19E0" w:rsidP="007F19E0">
      <w:pPr>
        <w:spacing w:after="0" w:line="240" w:lineRule="auto"/>
        <w:ind w:left="1080"/>
      </w:pPr>
      <w:r>
        <w:t>Barnmottagning</w:t>
      </w:r>
      <w:r w:rsidR="00067F4A">
        <w:br/>
        <w:t>Uddevalla sjukhus</w:t>
      </w:r>
      <w:r>
        <w:t xml:space="preserve">                         </w:t>
      </w:r>
    </w:p>
    <w:p w14:paraId="76B9F95B" w14:textId="3987A7AC" w:rsidR="00536A5A" w:rsidRPr="00877943" w:rsidRDefault="00C67A33" w:rsidP="007F19E0">
      <w:pPr>
        <w:spacing w:after="0" w:line="240" w:lineRule="auto"/>
        <w:ind w:left="0" w:right="0"/>
      </w:pPr>
      <w:r>
        <w:tab/>
      </w:r>
    </w:p>
    <w:sectPr w:rsidR="00536A5A" w:rsidRPr="00877943" w:rsidSect="004F550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F8B4" w14:textId="77777777" w:rsidR="00EF2A81" w:rsidRDefault="00EF2A81">
      <w:r>
        <w:separator/>
      </w:r>
    </w:p>
  </w:endnote>
  <w:endnote w:type="continuationSeparator" w:id="0">
    <w:p w14:paraId="3F604A8C" w14:textId="77777777" w:rsidR="00EF2A81" w:rsidRDefault="00EF2A81">
      <w:r>
        <w:continuationSeparator/>
      </w:r>
    </w:p>
  </w:endnote>
  <w:endnote w:type="continuationNotice" w:id="1">
    <w:p w14:paraId="0A510C46" w14:textId="77777777" w:rsidR="00EF2A81" w:rsidRDefault="00EF2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6A7A" w14:textId="77777777" w:rsidR="00EF2A81" w:rsidRDefault="00EF2A81"/>
  </w:footnote>
  <w:footnote w:type="continuationSeparator" w:id="0">
    <w:p w14:paraId="2526A383" w14:textId="77777777" w:rsidR="00EF2A81" w:rsidRDefault="00EF2A81">
      <w:r>
        <w:continuationSeparator/>
      </w:r>
    </w:p>
  </w:footnote>
  <w:footnote w:type="continuationNotice" w:id="1">
    <w:p w14:paraId="143E15A4" w14:textId="77777777" w:rsidR="00EF2A81" w:rsidRDefault="00EF2A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6171FA"/>
    <w:multiLevelType w:val="hybridMultilevel"/>
    <w:tmpl w:val="9FD8C22A"/>
    <w:lvl w:ilvl="0" w:tplc="A64A17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521D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7AF0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320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B248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B407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4E7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5A2E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3C4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85366651">
    <w:abstractNumId w:val="18"/>
  </w:num>
  <w:num w:numId="2" w16cid:durableId="31420949">
    <w:abstractNumId w:val="15"/>
  </w:num>
  <w:num w:numId="3" w16cid:durableId="782455332">
    <w:abstractNumId w:val="0"/>
  </w:num>
  <w:num w:numId="4" w16cid:durableId="1934242595">
    <w:abstractNumId w:val="7"/>
  </w:num>
  <w:num w:numId="5" w16cid:durableId="541937507">
    <w:abstractNumId w:val="16"/>
  </w:num>
  <w:num w:numId="6" w16cid:durableId="129134887">
    <w:abstractNumId w:val="3"/>
  </w:num>
  <w:num w:numId="7" w16cid:durableId="352075946">
    <w:abstractNumId w:val="12"/>
  </w:num>
  <w:num w:numId="8" w16cid:durableId="1848598823">
    <w:abstractNumId w:val="9"/>
  </w:num>
  <w:num w:numId="9" w16cid:durableId="151070241">
    <w:abstractNumId w:val="1"/>
  </w:num>
  <w:num w:numId="10" w16cid:durableId="919022722">
    <w:abstractNumId w:val="1"/>
  </w:num>
  <w:num w:numId="11" w16cid:durableId="709918222">
    <w:abstractNumId w:val="4"/>
  </w:num>
  <w:num w:numId="12" w16cid:durableId="371157555">
    <w:abstractNumId w:val="5"/>
  </w:num>
  <w:num w:numId="13" w16cid:durableId="246769610">
    <w:abstractNumId w:val="14"/>
  </w:num>
  <w:num w:numId="14" w16cid:durableId="1948735046">
    <w:abstractNumId w:val="10"/>
  </w:num>
  <w:num w:numId="15" w16cid:durableId="5596777">
    <w:abstractNumId w:val="8"/>
  </w:num>
  <w:num w:numId="16" w16cid:durableId="473572825">
    <w:abstractNumId w:val="13"/>
  </w:num>
  <w:num w:numId="17" w16cid:durableId="417822991">
    <w:abstractNumId w:val="6"/>
  </w:num>
  <w:num w:numId="18" w16cid:durableId="174266415">
    <w:abstractNumId w:val="11"/>
  </w:num>
  <w:num w:numId="19" w16cid:durableId="314799445">
    <w:abstractNumId w:val="17"/>
  </w:num>
  <w:num w:numId="20" w16cid:durableId="1449549042">
    <w:abstractNumId w:val="2"/>
  </w:num>
  <w:num w:numId="21" w16cid:durableId="10494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F4A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F0A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174E"/>
    <w:rsid w:val="001C4D0A"/>
    <w:rsid w:val="001C5FEF"/>
    <w:rsid w:val="001F4FB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0AD"/>
    <w:rsid w:val="00311401"/>
    <w:rsid w:val="003203D7"/>
    <w:rsid w:val="00320F86"/>
    <w:rsid w:val="00324171"/>
    <w:rsid w:val="00326C24"/>
    <w:rsid w:val="00336FEC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413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5507"/>
    <w:rsid w:val="00501433"/>
    <w:rsid w:val="0051131C"/>
    <w:rsid w:val="00511CC4"/>
    <w:rsid w:val="0051708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0ED2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7313"/>
    <w:rsid w:val="007D4241"/>
    <w:rsid w:val="007D4317"/>
    <w:rsid w:val="007D4EA3"/>
    <w:rsid w:val="007F19E0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943"/>
    <w:rsid w:val="00877BB2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1AE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D0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096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A33"/>
    <w:rsid w:val="00C70E19"/>
    <w:rsid w:val="00C72574"/>
    <w:rsid w:val="00C7430C"/>
    <w:rsid w:val="00C75B6F"/>
    <w:rsid w:val="00C85DA1"/>
    <w:rsid w:val="00C9071C"/>
    <w:rsid w:val="00C908FF"/>
    <w:rsid w:val="00C97BD3"/>
    <w:rsid w:val="00CA39EF"/>
    <w:rsid w:val="00CA521F"/>
    <w:rsid w:val="00CA57BF"/>
    <w:rsid w:val="00CB0493"/>
    <w:rsid w:val="00CB17FF"/>
    <w:rsid w:val="00CB1ED7"/>
    <w:rsid w:val="00CB7E86"/>
    <w:rsid w:val="00CC167C"/>
    <w:rsid w:val="00CC52D9"/>
    <w:rsid w:val="00CD6647"/>
    <w:rsid w:val="00CE4B73"/>
    <w:rsid w:val="00CF70BB"/>
    <w:rsid w:val="00D074DB"/>
    <w:rsid w:val="00D139CF"/>
    <w:rsid w:val="00D2009E"/>
    <w:rsid w:val="00D37E7F"/>
    <w:rsid w:val="00D47AD7"/>
    <w:rsid w:val="00D51529"/>
    <w:rsid w:val="00D85218"/>
    <w:rsid w:val="00D915B1"/>
    <w:rsid w:val="00DA299D"/>
    <w:rsid w:val="00DA65C4"/>
    <w:rsid w:val="00DC6ED0"/>
    <w:rsid w:val="00DD2BE0"/>
    <w:rsid w:val="00DE4447"/>
    <w:rsid w:val="00DE5DA2"/>
    <w:rsid w:val="00DF0033"/>
    <w:rsid w:val="00E026BF"/>
    <w:rsid w:val="00E07B1B"/>
    <w:rsid w:val="00E11853"/>
    <w:rsid w:val="00E520C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2A81"/>
    <w:rsid w:val="00F079FB"/>
    <w:rsid w:val="00F16F82"/>
    <w:rsid w:val="00F22264"/>
    <w:rsid w:val="00F2564D"/>
    <w:rsid w:val="00F35B05"/>
    <w:rsid w:val="00F413D9"/>
    <w:rsid w:val="00F5097A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3A4"/>
    <w:rsid w:val="00FD6820"/>
    <w:rsid w:val="00FD6F77"/>
    <w:rsid w:val="00FE12D8"/>
    <w:rsid w:val="00FF7C02"/>
    <w:rsid w:val="01DBE829"/>
    <w:rsid w:val="024801E3"/>
    <w:rsid w:val="032D33FC"/>
    <w:rsid w:val="03DA48FE"/>
    <w:rsid w:val="046BBDB1"/>
    <w:rsid w:val="05105F30"/>
    <w:rsid w:val="052D2F0A"/>
    <w:rsid w:val="06D18E5E"/>
    <w:rsid w:val="0AB022C9"/>
    <w:rsid w:val="0EA69406"/>
    <w:rsid w:val="1024EE6B"/>
    <w:rsid w:val="111B80C7"/>
    <w:rsid w:val="13AC55F5"/>
    <w:rsid w:val="14315F41"/>
    <w:rsid w:val="14532189"/>
    <w:rsid w:val="15D82C6B"/>
    <w:rsid w:val="163204C5"/>
    <w:rsid w:val="19811F68"/>
    <w:rsid w:val="1EBF9CE2"/>
    <w:rsid w:val="2085C7FA"/>
    <w:rsid w:val="2A1D9D2F"/>
    <w:rsid w:val="2AA23B09"/>
    <w:rsid w:val="322262F1"/>
    <w:rsid w:val="35873C5E"/>
    <w:rsid w:val="377A122E"/>
    <w:rsid w:val="38B77FE1"/>
    <w:rsid w:val="3BD62C00"/>
    <w:rsid w:val="3CC9233D"/>
    <w:rsid w:val="406A5CA6"/>
    <w:rsid w:val="42344D86"/>
    <w:rsid w:val="4246B463"/>
    <w:rsid w:val="426BC844"/>
    <w:rsid w:val="42CF5952"/>
    <w:rsid w:val="4686F3AF"/>
    <w:rsid w:val="4752117B"/>
    <w:rsid w:val="479EF2E3"/>
    <w:rsid w:val="47B0ED72"/>
    <w:rsid w:val="47BDE082"/>
    <w:rsid w:val="49419607"/>
    <w:rsid w:val="4A177399"/>
    <w:rsid w:val="4B6710EB"/>
    <w:rsid w:val="4BCE2E2A"/>
    <w:rsid w:val="4F53881E"/>
    <w:rsid w:val="504AF42A"/>
    <w:rsid w:val="543ACC5A"/>
    <w:rsid w:val="55AA6F73"/>
    <w:rsid w:val="586E308E"/>
    <w:rsid w:val="5ADC3A36"/>
    <w:rsid w:val="5B204B1B"/>
    <w:rsid w:val="5B59616E"/>
    <w:rsid w:val="5CCBEE2C"/>
    <w:rsid w:val="5D2025EC"/>
    <w:rsid w:val="5E25EDA6"/>
    <w:rsid w:val="618E49A9"/>
    <w:rsid w:val="61925DAD"/>
    <w:rsid w:val="627A3806"/>
    <w:rsid w:val="63B81ADF"/>
    <w:rsid w:val="647B2B65"/>
    <w:rsid w:val="65B5D3DC"/>
    <w:rsid w:val="6745C992"/>
    <w:rsid w:val="68ED749E"/>
    <w:rsid w:val="6B2CF8ED"/>
    <w:rsid w:val="71863674"/>
    <w:rsid w:val="73A1F658"/>
    <w:rsid w:val="7430366D"/>
    <w:rsid w:val="743B1009"/>
    <w:rsid w:val="75F3C321"/>
    <w:rsid w:val="76E30C8C"/>
    <w:rsid w:val="78A9C95F"/>
    <w:rsid w:val="792D8BA5"/>
    <w:rsid w:val="79EF7B86"/>
    <w:rsid w:val="7A129AAF"/>
    <w:rsid w:val="7A9EE36C"/>
    <w:rsid w:val="7AA30A04"/>
    <w:rsid w:val="7AAA8519"/>
    <w:rsid w:val="7B77B77F"/>
    <w:rsid w:val="7BE20F39"/>
    <w:rsid w:val="7C4326B0"/>
    <w:rsid w:val="7D8C3842"/>
    <w:rsid w:val="7E50B8B1"/>
    <w:rsid w:val="7ED4870E"/>
    <w:rsid w:val="7F5E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1F4FB0"/>
  </w:style>
  <w:style w:type="character" w:customStyle="1" w:styleId="eop">
    <w:name w:val="eop"/>
    <w:basedOn w:val="Standardstycketeckensnitt"/>
    <w:rsid w:val="001F4FB0"/>
  </w:style>
  <w:style w:type="character" w:customStyle="1" w:styleId="spellingerror">
    <w:name w:val="spellingerror"/>
    <w:basedOn w:val="Standardstycketeckensnitt"/>
    <w:rsid w:val="001F4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3</Pages>
  <Words>325</Words>
  <Characters>2366</Characters>
  <Application>Microsoft Office Word</Application>
  <DocSecurity>0</DocSecurity>
  <Lines>19</Lines>
  <Paragraphs>5</Paragraphs>
  <ScaleCrop>false</ScaleCrop>
  <Manager/>
  <Company/>
  <LinksUpToDate>false</LinksUpToDate>
  <CharactersWithSpaces>2686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Förskrivning av ersättningspreparat till barn som reagerar på komjölk</dc:title>
  <dc:subject/>
  <dc:creator>patrik.jens.johansson@vgregion.se</dc:creator>
  <keywords/>
  <lastModifiedBy>Lena Tyllman</lastModifiedBy>
  <revision>33</revision>
  <lastPrinted>2016-03-31T10:56:00.0000000Z</lastPrinted>
  <dcterms:created xsi:type="dcterms:W3CDTF">2022-05-16T03:52:00.0000000Z</dcterms:created>
  <dcterms:modified xsi:type="dcterms:W3CDTF">2025-11-13T10:52:00.0000000Z</dcterms:modified>
</coreProperties>
</file>