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DBAA1" w14:textId="77777777" w:rsidR="00741A64" w:rsidRDefault="00741A64" w:rsidP="00F35B05">
      <w:pPr>
        <w:pStyle w:val="Heading2"/>
        <w:sectPr w:rsidR="00741A64" w:rsidSect="00741A6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C7EC94" w14:textId="77777777" w:rsidR="00741A64" w:rsidRPr="00741A64" w:rsidRDefault="00741A64" w:rsidP="00741A64">
      <w:pPr>
        <w:spacing w:after="0" w:line="240" w:lineRule="auto"/>
        <w:ind w:left="0" w:right="0"/>
        <w:rPr>
          <w:szCs w:val="20"/>
        </w:rPr>
      </w:pPr>
    </w:p>
    <w:p w14:paraId="58CBE5D8" w14:textId="77777777" w:rsidR="00741A64" w:rsidRPr="00741A64" w:rsidRDefault="00741A64" w:rsidP="00741A64">
      <w:pPr>
        <w:spacing w:after="0" w:line="240" w:lineRule="auto"/>
        <w:ind w:left="0" w:right="0"/>
        <w:rPr>
          <w:szCs w:val="20"/>
        </w:rPr>
      </w:pPr>
    </w:p>
    <w:p w14:paraId="213D87E1" w14:textId="77777777" w:rsidR="00741A64" w:rsidRPr="00741A64" w:rsidRDefault="00741A64" w:rsidP="00741A6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41A64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41A64" w:rsidRPr="00741A64" w14:paraId="22F5524B" w14:textId="77777777" w:rsidTr="0179887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092989B" w14:textId="29B32E7E" w:rsidR="00741A64" w:rsidRPr="00741A64" w:rsidRDefault="00741A64" w:rsidP="00741A64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741A64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D1FA9E" wp14:editId="3746D391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885ABC" w14:textId="77777777" w:rsidR="00741A64" w:rsidRPr="003D37FD" w:rsidRDefault="00741A64" w:rsidP="00741A64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39796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5D1FA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3885ABC" w14:textId="77777777" w:rsidR="00741A64" w:rsidRPr="003D37FD" w:rsidRDefault="00741A64" w:rsidP="00741A6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39796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741A64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 xml:space="preserve">Flödesschema </w:t>
            </w:r>
            <w:r w:rsidR="013C3A92" w:rsidRPr="00741A64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komplex obstipation</w:t>
            </w:r>
            <w:r w:rsidRPr="00741A64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, Barnkliniken</w:t>
            </w:r>
          </w:p>
        </w:tc>
      </w:tr>
    </w:tbl>
    <w:p w14:paraId="3862D4DF" w14:textId="77777777" w:rsidR="00741A64" w:rsidRPr="00741A64" w:rsidRDefault="00741A64" w:rsidP="00741A64">
      <w:pPr>
        <w:spacing w:after="0" w:line="240" w:lineRule="auto"/>
        <w:ind w:left="0" w:right="0"/>
        <w:rPr>
          <w:szCs w:val="20"/>
        </w:rPr>
      </w:pPr>
    </w:p>
    <w:p w14:paraId="428D4FBF" w14:textId="77777777" w:rsidR="00741A64" w:rsidRPr="00741A64" w:rsidRDefault="00741A64" w:rsidP="00741A64">
      <w:pPr>
        <w:spacing w:after="0" w:line="240" w:lineRule="auto"/>
        <w:ind w:left="0" w:right="0"/>
        <w:rPr>
          <w:szCs w:val="20"/>
        </w:rPr>
      </w:pPr>
    </w:p>
    <w:p w14:paraId="0E498CB4" w14:textId="77777777" w:rsidR="00BB1D73" w:rsidRPr="00F62E5E" w:rsidRDefault="00BB1D73" w:rsidP="00BB1D73">
      <w:pPr>
        <w:pStyle w:val="Heading3"/>
      </w:pPr>
      <w:r w:rsidRPr="00F62E5E">
        <w:t xml:space="preserve">Nybesök planerad remiss: </w:t>
      </w:r>
    </w:p>
    <w:p w14:paraId="36A786EB" w14:textId="77777777" w:rsidR="00BB1D73" w:rsidRPr="00F62E5E" w:rsidRDefault="00BB1D73" w:rsidP="00BB1D73">
      <w:pPr>
        <w:pStyle w:val="ListParagraph"/>
        <w:numPr>
          <w:ilvl w:val="0"/>
          <w:numId w:val="25"/>
        </w:numPr>
      </w:pPr>
      <w:r w:rsidRPr="00F62E5E">
        <w:t xml:space="preserve">Besök skall planeras in när </w:t>
      </w:r>
      <w:proofErr w:type="spellStart"/>
      <w:r w:rsidRPr="00F62E5E">
        <w:t>urotarmterapeut</w:t>
      </w:r>
      <w:proofErr w:type="spellEnd"/>
      <w:r w:rsidRPr="00F62E5E">
        <w:t xml:space="preserve"> är i tjänst, möjlighet till rektalt ultraljud som utgångsvärde.</w:t>
      </w:r>
    </w:p>
    <w:p w14:paraId="53EFC1AF" w14:textId="77777777" w:rsidR="00BB1D73" w:rsidRPr="00F62E5E" w:rsidRDefault="00BB1D73" w:rsidP="00BB1D73">
      <w:pPr>
        <w:spacing w:before="77" w:after="0" w:line="240" w:lineRule="auto"/>
        <w:ind w:left="418" w:right="0" w:hanging="418"/>
        <w:textAlignment w:val="baseline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</w:p>
    <w:p w14:paraId="2FE62806" w14:textId="77777777" w:rsidR="00BB1D73" w:rsidRPr="00BB1D73" w:rsidRDefault="00BB1D73" w:rsidP="00BB1D73">
      <w:pPr>
        <w:pStyle w:val="Heading3"/>
      </w:pPr>
      <w:r w:rsidRPr="00BB1D73">
        <w:t xml:space="preserve">Akutbesök/planerade </w:t>
      </w:r>
      <w:proofErr w:type="spellStart"/>
      <w:r w:rsidRPr="00BB1D73">
        <w:t>åb</w:t>
      </w:r>
      <w:proofErr w:type="spellEnd"/>
      <w:r w:rsidRPr="00BB1D73">
        <w:t xml:space="preserve"> dagtid: </w:t>
      </w:r>
    </w:p>
    <w:p w14:paraId="2B9A32AA" w14:textId="77777777" w:rsidR="00BB1D73" w:rsidRPr="00BB1D73" w:rsidRDefault="00BB1D73" w:rsidP="00BB1D73">
      <w:pPr>
        <w:pStyle w:val="ListParagraph"/>
        <w:numPr>
          <w:ilvl w:val="0"/>
          <w:numId w:val="25"/>
        </w:numPr>
      </w:pPr>
      <w:bookmarkStart w:id="3" w:name="_Hlk193794350"/>
      <w:r w:rsidRPr="00BB1D73">
        <w:t xml:space="preserve">Vid behov kontakta </w:t>
      </w:r>
      <w:proofErr w:type="spellStart"/>
      <w:r w:rsidRPr="00BB1D73">
        <w:t>urotarmterapeut</w:t>
      </w:r>
      <w:proofErr w:type="spellEnd"/>
      <w:r w:rsidRPr="00BB1D73">
        <w:t xml:space="preserve"> för råd angående fortsatt utredning och uppföljning. </w:t>
      </w:r>
    </w:p>
    <w:bookmarkEnd w:id="3"/>
    <w:p w14:paraId="55967E58" w14:textId="77777777" w:rsidR="00BB1D73" w:rsidRPr="00BB1D73" w:rsidRDefault="00BB1D73" w:rsidP="00BB1D73">
      <w:pPr>
        <w:pStyle w:val="ListParagraph"/>
        <w:numPr>
          <w:ilvl w:val="0"/>
          <w:numId w:val="25"/>
        </w:numPr>
      </w:pPr>
      <w:r w:rsidRPr="00BB1D73">
        <w:t xml:space="preserve">Initialt ultraljud rektum om </w:t>
      </w:r>
      <w:proofErr w:type="spellStart"/>
      <w:r w:rsidRPr="00BB1D73">
        <w:t>urotarmterapeut</w:t>
      </w:r>
      <w:proofErr w:type="spellEnd"/>
      <w:r w:rsidRPr="00BB1D73">
        <w:t xml:space="preserve"> är i tjänst. I annat fall vid uppföljning.</w:t>
      </w:r>
    </w:p>
    <w:p w14:paraId="0979E6F7" w14:textId="77777777" w:rsidR="00BB1D73" w:rsidRPr="00F62E5E" w:rsidRDefault="00BB1D73" w:rsidP="00BB1D73">
      <w:pPr>
        <w:spacing w:before="77" w:after="0" w:line="240" w:lineRule="auto"/>
        <w:ind w:left="418" w:right="0" w:hanging="418"/>
        <w:textAlignment w:val="baseline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</w:p>
    <w:p w14:paraId="249E41E9" w14:textId="77777777" w:rsidR="00BB1D73" w:rsidRPr="00BB1D73" w:rsidRDefault="00BB1D73" w:rsidP="00BB1D73">
      <w:pPr>
        <w:pStyle w:val="Heading3"/>
      </w:pPr>
      <w:r w:rsidRPr="00BB1D73">
        <w:t xml:space="preserve">Akutbesök kvällar/helger: </w:t>
      </w:r>
    </w:p>
    <w:p w14:paraId="6653599D" w14:textId="77777777" w:rsidR="00BB1D73" w:rsidRPr="00BB1D73" w:rsidRDefault="00BB1D73" w:rsidP="00BB1D73">
      <w:pPr>
        <w:pStyle w:val="ListParagraph"/>
        <w:numPr>
          <w:ilvl w:val="0"/>
          <w:numId w:val="25"/>
        </w:numPr>
      </w:pPr>
      <w:r w:rsidRPr="00BB1D73">
        <w:t xml:space="preserve">Vid behov kontakta </w:t>
      </w:r>
      <w:proofErr w:type="spellStart"/>
      <w:r w:rsidRPr="00BB1D73">
        <w:t>urotarmterapeut</w:t>
      </w:r>
      <w:proofErr w:type="spellEnd"/>
      <w:r w:rsidRPr="00BB1D73">
        <w:t xml:space="preserve"> för råd angående fortsatt utredning och uppföljning när de är i tjänst. </w:t>
      </w:r>
    </w:p>
    <w:p w14:paraId="26A1D14D" w14:textId="77777777" w:rsidR="00BB1D73" w:rsidRPr="00BB1D73" w:rsidRDefault="00BB1D73" w:rsidP="00BB1D73">
      <w:pPr>
        <w:pStyle w:val="ListParagraph"/>
        <w:numPr>
          <w:ilvl w:val="0"/>
          <w:numId w:val="25"/>
        </w:numPr>
      </w:pPr>
      <w:r w:rsidRPr="00BB1D73">
        <w:t xml:space="preserve">Vid önskemål om fortsatt uppföljning av tarmbesvär kopia av journalanteckning till </w:t>
      </w:r>
      <w:proofErr w:type="spellStart"/>
      <w:r w:rsidRPr="00BB1D73">
        <w:t>urotarmterapeut</w:t>
      </w:r>
      <w:proofErr w:type="spellEnd"/>
      <w:r w:rsidRPr="00BB1D73">
        <w:t>.</w:t>
      </w:r>
    </w:p>
    <w:p w14:paraId="28E734B7" w14:textId="77777777" w:rsidR="00BB1D73" w:rsidRPr="00BB1D73" w:rsidRDefault="00BB1D73" w:rsidP="00BB1D73">
      <w:pPr>
        <w:pStyle w:val="ListParagraph"/>
        <w:numPr>
          <w:ilvl w:val="0"/>
          <w:numId w:val="25"/>
        </w:numPr>
      </w:pPr>
      <w:r w:rsidRPr="00BB1D73">
        <w:t>OBS! Se till att kontaktuppgifter finns till vårdnadshavare.</w:t>
      </w:r>
    </w:p>
    <w:p w14:paraId="48DE1DBB" w14:textId="77777777" w:rsidR="00BB1D73" w:rsidRPr="00BB1D73" w:rsidRDefault="00BB1D73" w:rsidP="00BB1D73">
      <w:pPr>
        <w:pStyle w:val="ListParagraph"/>
        <w:numPr>
          <w:ilvl w:val="0"/>
          <w:numId w:val="0"/>
        </w:numPr>
        <w:ind w:left="1712"/>
      </w:pPr>
    </w:p>
    <w:p w14:paraId="0C277331" w14:textId="77777777" w:rsidR="00BB1D73" w:rsidRPr="00F62E5E" w:rsidRDefault="00BB1D73" w:rsidP="00BB1D73">
      <w:pPr>
        <w:spacing w:after="0" w:line="240" w:lineRule="auto"/>
        <w:ind w:left="0" w:right="0"/>
        <w:rPr>
          <w:rFonts w:asciiTheme="majorHAnsi" w:hAnsiTheme="majorHAnsi" w:cstheme="majorHAnsi"/>
          <w:sz w:val="28"/>
          <w:szCs w:val="28"/>
        </w:rPr>
      </w:pPr>
    </w:p>
    <w:p w14:paraId="607AD3A0" w14:textId="77777777" w:rsidR="00BB1D73" w:rsidRPr="00BB1D73" w:rsidRDefault="00BB1D73" w:rsidP="00BB1D73">
      <w:pPr>
        <w:pStyle w:val="Heading3"/>
      </w:pPr>
      <w:r w:rsidRPr="00BB1D73">
        <w:t xml:space="preserve">Tänk på att det här ska vara gjort innan patienten kommer till </w:t>
      </w:r>
      <w:proofErr w:type="spellStart"/>
      <w:r w:rsidRPr="00BB1D73">
        <w:t>urotarmterapeut</w:t>
      </w:r>
      <w:proofErr w:type="spellEnd"/>
      <w:r w:rsidRPr="00BB1D73">
        <w:t>:</w:t>
      </w:r>
    </w:p>
    <w:p w14:paraId="63157D23" w14:textId="77777777" w:rsidR="00BB1D73" w:rsidRPr="00110A7A" w:rsidRDefault="00BB1D73" w:rsidP="00110A7A">
      <w:pPr>
        <w:pStyle w:val="ListParagraph"/>
        <w:numPr>
          <w:ilvl w:val="0"/>
          <w:numId w:val="25"/>
        </w:numPr>
      </w:pPr>
      <w:proofErr w:type="spellStart"/>
      <w:r w:rsidRPr="00110A7A">
        <w:t>IgA-transglutaminas</w:t>
      </w:r>
      <w:proofErr w:type="spellEnd"/>
      <w:r w:rsidRPr="00110A7A">
        <w:t xml:space="preserve"> bör vara taget.</w:t>
      </w:r>
    </w:p>
    <w:p w14:paraId="4A6E83A7" w14:textId="77777777" w:rsidR="00BB1D73" w:rsidRPr="00110A7A" w:rsidRDefault="00BB1D73" w:rsidP="00110A7A">
      <w:pPr>
        <w:pStyle w:val="ListParagraph"/>
        <w:numPr>
          <w:ilvl w:val="0"/>
          <w:numId w:val="25"/>
        </w:numPr>
      </w:pPr>
      <w:proofErr w:type="spellStart"/>
      <w:r w:rsidRPr="00110A7A">
        <w:t>Laxantia</w:t>
      </w:r>
      <w:proofErr w:type="spellEnd"/>
      <w:r w:rsidRPr="00110A7A">
        <w:t xml:space="preserve"> bör vara insatt och uppföljt vid obstipationsmisstanke.</w:t>
      </w:r>
    </w:p>
    <w:p w14:paraId="0CBD72A4" w14:textId="77777777" w:rsidR="00BB1D73" w:rsidRPr="00F62E5E" w:rsidRDefault="00BB1D73" w:rsidP="00BB1D73">
      <w:pPr>
        <w:spacing w:line="240" w:lineRule="auto"/>
        <w:ind w:left="0" w:firstLine="360"/>
        <w:rPr>
          <w:rFonts w:asciiTheme="majorHAnsi" w:hAnsiTheme="majorHAnsi" w:cstheme="majorHAnsi"/>
          <w:sz w:val="28"/>
          <w:szCs w:val="28"/>
        </w:rPr>
      </w:pPr>
    </w:p>
    <w:p w14:paraId="5AE3B04E" w14:textId="77777777" w:rsidR="00BB1D73" w:rsidRPr="00BB1D73" w:rsidRDefault="00BB1D73" w:rsidP="00BB1D73">
      <w:pPr>
        <w:pStyle w:val="Heading3"/>
      </w:pPr>
      <w:r w:rsidRPr="00BB1D73">
        <w:t xml:space="preserve">Följande patienter lämpar sig för en bedömning på </w:t>
      </w:r>
      <w:proofErr w:type="spellStart"/>
      <w:r w:rsidRPr="00BB1D73">
        <w:t>urotarmterapin</w:t>
      </w:r>
      <w:proofErr w:type="spellEnd"/>
      <w:r w:rsidRPr="00BB1D73">
        <w:t>:</w:t>
      </w:r>
    </w:p>
    <w:p w14:paraId="6BEF790C" w14:textId="77777777" w:rsidR="00BB1D73" w:rsidRPr="00110A7A" w:rsidRDefault="00BB1D73" w:rsidP="00110A7A">
      <w:pPr>
        <w:pStyle w:val="ListParagraph"/>
        <w:numPr>
          <w:ilvl w:val="0"/>
          <w:numId w:val="25"/>
        </w:numPr>
      </w:pPr>
      <w:r w:rsidRPr="00110A7A">
        <w:t xml:space="preserve">Patienter som fortsätter ha obstipationsbesvär trots insatt behandling med </w:t>
      </w:r>
      <w:proofErr w:type="spellStart"/>
      <w:r w:rsidRPr="00110A7A">
        <w:t>makrogolpreparat</w:t>
      </w:r>
      <w:proofErr w:type="spellEnd"/>
      <w:r w:rsidRPr="00110A7A">
        <w:t xml:space="preserve"> och goda toalettvanor.</w:t>
      </w:r>
    </w:p>
    <w:p w14:paraId="5D03C3F5" w14:textId="77777777" w:rsidR="00BB1D73" w:rsidRPr="00110A7A" w:rsidRDefault="00BB1D73" w:rsidP="00110A7A">
      <w:pPr>
        <w:pStyle w:val="ListParagraph"/>
        <w:numPr>
          <w:ilvl w:val="0"/>
          <w:numId w:val="25"/>
        </w:numPr>
      </w:pPr>
      <w:r w:rsidRPr="00110A7A">
        <w:t xml:space="preserve">Patienter som fortsätter ha avföringsläckage trots insatt </w:t>
      </w:r>
      <w:proofErr w:type="spellStart"/>
      <w:r w:rsidRPr="00110A7A">
        <w:t>laxantia</w:t>
      </w:r>
      <w:proofErr w:type="spellEnd"/>
      <w:r w:rsidRPr="00110A7A">
        <w:t xml:space="preserve"> behandling.</w:t>
      </w:r>
    </w:p>
    <w:p w14:paraId="74817EEB" w14:textId="77777777" w:rsidR="00BB1D73" w:rsidRPr="00110A7A" w:rsidRDefault="00BB1D73" w:rsidP="00110A7A">
      <w:pPr>
        <w:pStyle w:val="ListParagraph"/>
        <w:numPr>
          <w:ilvl w:val="0"/>
          <w:numId w:val="25"/>
        </w:numPr>
      </w:pPr>
      <w:r w:rsidRPr="00110A7A">
        <w:t>Vid insättande av vattenlavemang.</w:t>
      </w:r>
    </w:p>
    <w:p w14:paraId="26EEF34F" w14:textId="77777777" w:rsidR="00BB1D73" w:rsidRPr="00110A7A" w:rsidRDefault="00BB1D73" w:rsidP="00110A7A">
      <w:pPr>
        <w:pStyle w:val="ListParagraph"/>
        <w:numPr>
          <w:ilvl w:val="0"/>
          <w:numId w:val="25"/>
        </w:numPr>
      </w:pPr>
      <w:r w:rsidRPr="00110A7A">
        <w:t xml:space="preserve">Vid misstanke om obstipation hos barnklinikens patienter är </w:t>
      </w:r>
      <w:proofErr w:type="spellStart"/>
      <w:r w:rsidRPr="00110A7A">
        <w:t>urotarmterapin</w:t>
      </w:r>
      <w:proofErr w:type="spellEnd"/>
      <w:r w:rsidRPr="00110A7A">
        <w:t xml:space="preserve"> gärna behjälpliga med ultraljud rektum som ett steg i utredningen. </w:t>
      </w:r>
    </w:p>
    <w:p w14:paraId="73AC389E" w14:textId="77777777" w:rsidR="00741A64" w:rsidRPr="00741A64" w:rsidRDefault="00741A64" w:rsidP="00741A64">
      <w:pPr>
        <w:spacing w:after="0" w:line="240" w:lineRule="auto"/>
        <w:ind w:left="0" w:right="0"/>
        <w:rPr>
          <w:rFonts w:ascii="Arial" w:hAnsi="Arial" w:cs="Arial"/>
          <w:sz w:val="28"/>
          <w:szCs w:val="28"/>
        </w:rPr>
      </w:pPr>
    </w:p>
    <w:p w14:paraId="3104F591" w14:textId="77777777" w:rsidR="00741A64" w:rsidRPr="00741A64" w:rsidRDefault="00741A64" w:rsidP="00741A64">
      <w:pPr>
        <w:spacing w:after="0" w:line="240" w:lineRule="auto"/>
        <w:ind w:left="0" w:right="0"/>
        <w:rPr>
          <w:rFonts w:ascii="Arial" w:hAnsi="Arial" w:cs="Arial"/>
          <w:sz w:val="28"/>
          <w:szCs w:val="28"/>
        </w:rPr>
      </w:pPr>
    </w:p>
    <w:p w14:paraId="264D925F" w14:textId="77777777" w:rsidR="00741A64" w:rsidRPr="00741A64" w:rsidRDefault="00741A64" w:rsidP="00741A64">
      <w:pPr>
        <w:spacing w:after="0" w:line="240" w:lineRule="auto"/>
        <w:ind w:left="0" w:right="0"/>
        <w:rPr>
          <w:rFonts w:ascii="Arial" w:hAnsi="Arial" w:cs="Arial"/>
          <w:sz w:val="28"/>
          <w:szCs w:val="28"/>
        </w:rPr>
      </w:pPr>
    </w:p>
    <w:p w14:paraId="08F5000F" w14:textId="77777777" w:rsidR="00741A64" w:rsidRPr="00741A64" w:rsidRDefault="00741A64" w:rsidP="00741A64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41A6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D48A6" w14:textId="77777777" w:rsidR="007F7EEB" w:rsidRDefault="007F7EEB">
      <w:r>
        <w:separator/>
      </w:r>
    </w:p>
  </w:endnote>
  <w:endnote w:type="continuationSeparator" w:id="0">
    <w:p w14:paraId="68CEFFD9" w14:textId="77777777" w:rsidR="007F7EEB" w:rsidRDefault="007F7EEB">
      <w:r>
        <w:continuationSeparator/>
      </w:r>
    </w:p>
  </w:endnote>
  <w:endnote w:type="continuationNotice" w:id="1">
    <w:p w14:paraId="191EDE74" w14:textId="77777777" w:rsidR="007F7EEB" w:rsidRDefault="007F7E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88F33" w14:textId="77777777" w:rsidR="007F7EEB" w:rsidRDefault="007F7EEB"/>
  </w:footnote>
  <w:footnote w:type="continuationSeparator" w:id="0">
    <w:p w14:paraId="0C86C204" w14:textId="77777777" w:rsidR="007F7EEB" w:rsidRDefault="007F7EEB">
      <w:r>
        <w:continuationSeparator/>
      </w:r>
    </w:p>
  </w:footnote>
  <w:footnote w:type="continuationNotice" w:id="1">
    <w:p w14:paraId="7904EDC0" w14:textId="77777777" w:rsidR="007F7EEB" w:rsidRDefault="007F7E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0E7D37"/>
    <w:multiLevelType w:val="hybridMultilevel"/>
    <w:tmpl w:val="1682E8F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4DB27A5"/>
    <w:multiLevelType w:val="hybridMultilevel"/>
    <w:tmpl w:val="60B6879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02584"/>
    <w:multiLevelType w:val="hybridMultilevel"/>
    <w:tmpl w:val="ED8486B0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5180B3C"/>
    <w:multiLevelType w:val="hybridMultilevel"/>
    <w:tmpl w:val="954644BC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C46519D"/>
    <w:multiLevelType w:val="hybridMultilevel"/>
    <w:tmpl w:val="727A13E6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249B2"/>
    <w:multiLevelType w:val="hybridMultilevel"/>
    <w:tmpl w:val="F1223F1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94683252">
    <w:abstractNumId w:val="23"/>
  </w:num>
  <w:num w:numId="2" w16cid:durableId="1078014256">
    <w:abstractNumId w:val="17"/>
  </w:num>
  <w:num w:numId="3" w16cid:durableId="1560705220">
    <w:abstractNumId w:val="0"/>
  </w:num>
  <w:num w:numId="4" w16cid:durableId="1054886664">
    <w:abstractNumId w:val="6"/>
  </w:num>
  <w:num w:numId="5" w16cid:durableId="526019158">
    <w:abstractNumId w:val="19"/>
  </w:num>
  <w:num w:numId="6" w16cid:durableId="1292437236">
    <w:abstractNumId w:val="2"/>
  </w:num>
  <w:num w:numId="7" w16cid:durableId="1148472434">
    <w:abstractNumId w:val="13"/>
  </w:num>
  <w:num w:numId="8" w16cid:durableId="1025137582">
    <w:abstractNumId w:val="10"/>
  </w:num>
  <w:num w:numId="9" w16cid:durableId="1748502217">
    <w:abstractNumId w:val="1"/>
  </w:num>
  <w:num w:numId="10" w16cid:durableId="1462260391">
    <w:abstractNumId w:val="1"/>
  </w:num>
  <w:num w:numId="11" w16cid:durableId="283120551">
    <w:abstractNumId w:val="3"/>
  </w:num>
  <w:num w:numId="12" w16cid:durableId="689375678">
    <w:abstractNumId w:val="4"/>
  </w:num>
  <w:num w:numId="13" w16cid:durableId="198401814">
    <w:abstractNumId w:val="16"/>
  </w:num>
  <w:num w:numId="14" w16cid:durableId="1656376698">
    <w:abstractNumId w:val="11"/>
  </w:num>
  <w:num w:numId="15" w16cid:durableId="748577625">
    <w:abstractNumId w:val="7"/>
  </w:num>
  <w:num w:numId="16" w16cid:durableId="24911273">
    <w:abstractNumId w:val="15"/>
  </w:num>
  <w:num w:numId="17" w16cid:durableId="1010837285">
    <w:abstractNumId w:val="5"/>
  </w:num>
  <w:num w:numId="18" w16cid:durableId="528031230">
    <w:abstractNumId w:val="12"/>
  </w:num>
  <w:num w:numId="19" w16cid:durableId="1455753492">
    <w:abstractNumId w:val="20"/>
  </w:num>
  <w:num w:numId="20" w16cid:durableId="1736661633">
    <w:abstractNumId w:val="14"/>
  </w:num>
  <w:num w:numId="21" w16cid:durableId="1187452318">
    <w:abstractNumId w:val="22"/>
  </w:num>
  <w:num w:numId="22" w16cid:durableId="360593906">
    <w:abstractNumId w:val="8"/>
  </w:num>
  <w:num w:numId="23" w16cid:durableId="1097093343">
    <w:abstractNumId w:val="18"/>
  </w:num>
  <w:num w:numId="24" w16cid:durableId="1071929259">
    <w:abstractNumId w:val="21"/>
  </w:num>
  <w:num w:numId="25" w16cid:durableId="474837243">
    <w:abstractNumId w:val="9"/>
  </w:num>
  <w:num w:numId="26" w16cid:durableId="1299997555">
    <w:abstractNumId w:val="16"/>
  </w:num>
  <w:num w:numId="27" w16cid:durableId="1831020201">
    <w:abstractNumId w:val="16"/>
  </w:num>
  <w:num w:numId="28" w16cid:durableId="717974132">
    <w:abstractNumId w:val="16"/>
  </w:num>
  <w:num w:numId="29" w16cid:durableId="7599561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56F41"/>
    <w:rsid w:val="00057576"/>
    <w:rsid w:val="000655CC"/>
    <w:rsid w:val="000700AE"/>
    <w:rsid w:val="00084024"/>
    <w:rsid w:val="0009062C"/>
    <w:rsid w:val="00090BB4"/>
    <w:rsid w:val="00095368"/>
    <w:rsid w:val="000954C4"/>
    <w:rsid w:val="000A4C35"/>
    <w:rsid w:val="000A611A"/>
    <w:rsid w:val="000B12D9"/>
    <w:rsid w:val="000B4536"/>
    <w:rsid w:val="000B7715"/>
    <w:rsid w:val="000C2119"/>
    <w:rsid w:val="000D7BB5"/>
    <w:rsid w:val="000E463B"/>
    <w:rsid w:val="000E5A7E"/>
    <w:rsid w:val="000F43A3"/>
    <w:rsid w:val="000F7681"/>
    <w:rsid w:val="00103031"/>
    <w:rsid w:val="001044FE"/>
    <w:rsid w:val="00110A7A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131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2AF"/>
    <w:rsid w:val="006A2789"/>
    <w:rsid w:val="006A48DF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A6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7EEB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69E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D73"/>
    <w:rsid w:val="00BB573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31"/>
    <w:rsid w:val="00DE5DA2"/>
    <w:rsid w:val="00DF0033"/>
    <w:rsid w:val="00DF7805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3C3A92"/>
    <w:rsid w:val="0179887B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361C44BF-1E2F-48CB-A498-E999FFC3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197</Words>
  <Characters>1126</Characters>
  <Application>Microsoft Office Word</Application>
  <DocSecurity>4</DocSecurity>
  <Lines>9</Lines>
  <Paragraphs>2</Paragraphs>
  <ScaleCrop>false</ScaleCrop>
  <Manager/>
  <Company/>
  <LinksUpToDate>false</LinksUpToDate>
  <CharactersWithSpaces>1321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Flödesschema misstänkt förstoppning Barnkliniken</dc:title>
  <dc:subject/>
  <dc:creator>patrik.jens.johansson@vgregion.se</dc:creator>
  <keywords/>
  <lastModifiedBy>Lena Tyllman</lastModifiedBy>
  <revision>7</revision>
  <lastPrinted>2016-03-31T19:56:00.0000000Z</lastPrinted>
  <dcterms:created xsi:type="dcterms:W3CDTF">2022-05-16T12:52:00.0000000Z</dcterms:created>
  <dcterms:modified xsi:type="dcterms:W3CDTF">2025-04-07T06:29:00.0000000Z</dcterms:modified>
</coreProperties>
</file>