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1A3F1" w14:textId="77777777" w:rsidR="00C12039" w:rsidRPr="00C12039" w:rsidRDefault="00C12039" w:rsidP="00C12039">
      <w:pPr>
        <w:tabs>
          <w:tab w:val="left" w:pos="4590"/>
        </w:tabs>
      </w:pPr>
      <w:r w:rsidRPr="00C12039">
        <w:rPr>
          <w:noProof/>
        </w:rPr>
        <mc:AlternateContent>
          <mc:Choice Requires="wps">
            <w:drawing>
              <wp:anchor distT="0" distB="0" distL="114300" distR="114300" simplePos="0" relativeHeight="251659264" behindDoc="0" locked="0" layoutInCell="1" allowOverlap="1" wp14:anchorId="2A93254A" wp14:editId="6A0A58F4">
                <wp:simplePos x="0" y="0"/>
                <wp:positionH relativeFrom="column">
                  <wp:posOffset>6518275</wp:posOffset>
                </wp:positionH>
                <wp:positionV relativeFrom="paragraph">
                  <wp:posOffset>78740</wp:posOffset>
                </wp:positionV>
                <wp:extent cx="1244600" cy="222885"/>
                <wp:effectExtent l="0" t="0" r="0" b="0"/>
                <wp:wrapNone/>
                <wp:docPr id="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B3CC" w14:textId="77777777" w:rsidR="00C12039" w:rsidRPr="003D37FD" w:rsidRDefault="00C12039" w:rsidP="00C12039">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Dokumentid</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A93254A" id="_x0000_t202" coordsize="21600,21600" o:spt="202" path="m,l,21600r21600,l21600,xe">
                <v:stroke joinstyle="miter"/>
                <v:path gradientshapeok="t" o:connecttype="rect"/>
              </v:shapetype>
              <v:shape id="Textruta 2"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6A69B3CC" w14:textId="77777777" w:rsidR="00C12039" w:rsidRPr="003D37FD" w:rsidRDefault="00C12039" w:rsidP="00C12039">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Dokumentid</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C12039" w:rsidRPr="00C12039" w14:paraId="525E978B" w14:textId="77777777" w:rsidTr="0045488D">
        <w:trPr>
          <w:cantSplit/>
          <w:trHeight w:val="570"/>
        </w:trPr>
        <w:tc>
          <w:tcPr>
            <w:tcW w:w="9039" w:type="dxa"/>
            <w:tcBorders>
              <w:bottom w:val="single" w:sz="8" w:space="0" w:color="auto"/>
            </w:tcBorders>
            <w:tcMar>
              <w:left w:w="0" w:type="dxa"/>
              <w:right w:w="0" w:type="dxa"/>
            </w:tcMar>
            <w:vAlign w:val="bottom"/>
          </w:tcPr>
          <w:p w14:paraId="7E2AFDFC" w14:textId="77777777" w:rsidR="00C12039" w:rsidRPr="00C12039" w:rsidRDefault="00C12039" w:rsidP="002B3104">
            <w:pPr>
              <w:pStyle w:val="Rubrik1"/>
            </w:pPr>
            <w:bookmarkStart w:id="0" w:name="_1314629194"/>
            <w:bookmarkStart w:id="1" w:name="Rubrik"/>
            <w:bookmarkEnd w:id="0"/>
            <w:bookmarkEnd w:id="1"/>
            <w:r w:rsidRPr="00C12039">
              <w:t>FÖRBEREDELSER AV TARMEN INFÖR COLOSKOPI I NARKOS. BARN YNGRE ÄN 3 ÅR.</w:t>
            </w:r>
          </w:p>
        </w:tc>
      </w:tr>
    </w:tbl>
    <w:p w14:paraId="11E89806" w14:textId="77777777" w:rsidR="00C12039" w:rsidRPr="00C12039" w:rsidRDefault="00C12039" w:rsidP="00C12039">
      <w:pPr>
        <w:pStyle w:val="Rubrik1"/>
        <w:rPr>
          <w:rFonts w:ascii="Times New Roman" w:hAnsi="Times New Roman"/>
          <w:sz w:val="24"/>
          <w:szCs w:val="24"/>
        </w:rPr>
      </w:pPr>
    </w:p>
    <w:p w14:paraId="231CE091" w14:textId="77777777" w:rsidR="00C12039" w:rsidRPr="00C12039" w:rsidRDefault="00C12039" w:rsidP="002B3104">
      <w:pPr>
        <w:pStyle w:val="Rubrik2"/>
      </w:pPr>
      <w:r w:rsidRPr="002B3104">
        <w:t>Bakgrund</w:t>
      </w:r>
    </w:p>
    <w:p w14:paraId="25DFF1F8" w14:textId="77777777" w:rsidR="00C12039" w:rsidRPr="00C12039" w:rsidRDefault="00C12039" w:rsidP="00C12039">
      <w:r w:rsidRPr="00C12039">
        <w:t>För att konstatera eller utesluta sjukdomar i tarmen.</w:t>
      </w:r>
    </w:p>
    <w:p w14:paraId="1B528206" w14:textId="77777777" w:rsidR="00C12039" w:rsidRPr="00C12039" w:rsidRDefault="00C12039" w:rsidP="00C12039">
      <w:pPr>
        <w:pStyle w:val="Rubrik2"/>
        <w:ind w:right="1161"/>
        <w:rPr>
          <w:rFonts w:ascii="Times New Roman" w:hAnsi="Times New Roman" w:cs="Times New Roman"/>
          <w:sz w:val="24"/>
          <w:szCs w:val="24"/>
        </w:rPr>
      </w:pPr>
      <w:r w:rsidRPr="00C12039">
        <w:rPr>
          <w:rFonts w:ascii="Times New Roman" w:hAnsi="Times New Roman" w:cs="Times New Roman"/>
          <w:sz w:val="24"/>
          <w:szCs w:val="24"/>
        </w:rPr>
        <w:t>Sammanfattning/syfte</w:t>
      </w:r>
    </w:p>
    <w:p w14:paraId="4752EC3B" w14:textId="77777777" w:rsidR="00C12039" w:rsidRPr="00C12039" w:rsidRDefault="00C12039" w:rsidP="00C12039">
      <w:r w:rsidRPr="00C12039">
        <w:t>Man för upp en slang via ändtarmen upp i tjocktarmen. Tarmen inspekteras och man tar prover från olika ställen i tarmen som sedan skickas till laboratorium för analys.</w:t>
      </w:r>
    </w:p>
    <w:p w14:paraId="533D7B49" w14:textId="77777777" w:rsidR="00C12039" w:rsidRPr="00C12039" w:rsidRDefault="00C12039" w:rsidP="00C12039"/>
    <w:p w14:paraId="78AF6FEA" w14:textId="77777777" w:rsidR="00C12039" w:rsidRPr="00C12039" w:rsidRDefault="00C12039" w:rsidP="002B3104">
      <w:pPr>
        <w:pStyle w:val="Rubrik2"/>
      </w:pPr>
      <w:r w:rsidRPr="00C12039">
        <w:t>ÅTGÄRDER</w:t>
      </w:r>
    </w:p>
    <w:p w14:paraId="7D656063" w14:textId="77777777" w:rsidR="00C12039" w:rsidRPr="00C12039" w:rsidRDefault="00C12039" w:rsidP="00C12039">
      <w:pPr>
        <w:rPr>
          <w:b/>
          <w:bCs/>
          <w:iCs/>
        </w:rPr>
      </w:pPr>
    </w:p>
    <w:p w14:paraId="352FA3E3" w14:textId="77777777" w:rsidR="00C12039" w:rsidRPr="00C12039" w:rsidRDefault="00C12039" w:rsidP="002B3104">
      <w:pPr>
        <w:pStyle w:val="Rubrik3"/>
      </w:pPr>
      <w:r w:rsidRPr="00C12039">
        <w:t>FÖRBEREDELSER:</w:t>
      </w:r>
    </w:p>
    <w:p w14:paraId="7FAF00EB" w14:textId="77777777" w:rsidR="00C12039" w:rsidRPr="00C12039" w:rsidRDefault="00C12039" w:rsidP="00C12039">
      <w:pPr>
        <w:rPr>
          <w:bCs/>
        </w:rPr>
      </w:pPr>
      <w:r w:rsidRPr="00C12039">
        <w:rPr>
          <w:b/>
          <w:bCs/>
        </w:rPr>
        <w:t>Dagen före undersökningen</w:t>
      </w:r>
      <w:r w:rsidRPr="00C12039">
        <w:rPr>
          <w:bCs/>
        </w:rPr>
        <w:t xml:space="preserve"> tarmrengöring med klysma Klyx 120 ml morgon och kväll.</w:t>
      </w:r>
    </w:p>
    <w:p w14:paraId="77C3462E" w14:textId="77777777" w:rsidR="00C12039" w:rsidRPr="00C12039" w:rsidRDefault="00C12039" w:rsidP="00C12039">
      <w:pPr>
        <w:rPr>
          <w:bCs/>
        </w:rPr>
      </w:pPr>
    </w:p>
    <w:p w14:paraId="19685B02" w14:textId="77777777" w:rsidR="00C12039" w:rsidRPr="00C12039" w:rsidRDefault="00C12039" w:rsidP="00C12039">
      <w:pPr>
        <w:rPr>
          <w:bCs/>
        </w:rPr>
      </w:pPr>
      <w:r w:rsidRPr="00C12039">
        <w:rPr>
          <w:b/>
          <w:bCs/>
        </w:rPr>
        <w:t>Frukost kan ätas som vanligt. Resten av dagen får endast flytande klara drycker intas,</w:t>
      </w:r>
      <w:r w:rsidRPr="00C12039">
        <w:rPr>
          <w:bCs/>
        </w:rPr>
        <w:t xml:space="preserve"> t.ex. läskedryck, äppeljuice, saft, isglass och vatten.</w:t>
      </w:r>
      <w:r w:rsidRPr="00C12039">
        <w:rPr>
          <w:b/>
          <w:bCs/>
        </w:rPr>
        <w:t xml:space="preserve"> Inga</w:t>
      </w:r>
      <w:r w:rsidRPr="00C12039">
        <w:rPr>
          <w:bCs/>
        </w:rPr>
        <w:t xml:space="preserve"> mjölkprodukter, nyponsoppa eller blåbärssoppa. Undvik starkt färgade drycker.</w:t>
      </w:r>
    </w:p>
    <w:p w14:paraId="53781EC9" w14:textId="77777777" w:rsidR="00C12039" w:rsidRPr="00C12039" w:rsidRDefault="00C12039" w:rsidP="00C12039">
      <w:pPr>
        <w:rPr>
          <w:b/>
          <w:bCs/>
        </w:rPr>
      </w:pPr>
    </w:p>
    <w:p w14:paraId="4241F4AA" w14:textId="77777777" w:rsidR="00C12039" w:rsidRPr="00C12039" w:rsidRDefault="00C12039" w:rsidP="00C12039">
      <w:pPr>
        <w:rPr>
          <w:bCs/>
        </w:rPr>
      </w:pPr>
      <w:r w:rsidRPr="00C12039">
        <w:rPr>
          <w:b/>
          <w:bCs/>
        </w:rPr>
        <w:t xml:space="preserve">LÅT DITT BARN RÖRA SIG MYCKET UNDER DAGEN </w:t>
      </w:r>
      <w:r w:rsidRPr="00C12039">
        <w:rPr>
          <w:bCs/>
        </w:rPr>
        <w:t>så att tarmarna inte ”står stilla”.</w:t>
      </w:r>
    </w:p>
    <w:p w14:paraId="7753E9F5" w14:textId="77777777" w:rsidR="00C12039" w:rsidRPr="00C12039" w:rsidRDefault="00C12039" w:rsidP="00C12039">
      <w:pPr>
        <w:rPr>
          <w:b/>
          <w:bCs/>
        </w:rPr>
      </w:pPr>
    </w:p>
    <w:p w14:paraId="694351CA" w14:textId="69582582" w:rsidR="00C12039" w:rsidRPr="00C12039" w:rsidRDefault="00C12039" w:rsidP="00C12039">
      <w:pPr>
        <w:rPr>
          <w:bCs/>
        </w:rPr>
      </w:pPr>
      <w:r w:rsidRPr="00C12039">
        <w:rPr>
          <w:b/>
          <w:bCs/>
        </w:rPr>
        <w:t>FASTA från kl. 24.00</w:t>
      </w:r>
      <w:r w:rsidR="00860D82">
        <w:rPr>
          <w:b/>
          <w:bCs/>
        </w:rPr>
        <w:t>,</w:t>
      </w:r>
      <w:r w:rsidRPr="00C12039">
        <w:rPr>
          <w:bCs/>
        </w:rPr>
        <w:t xml:space="preserve"> alltså ingen mat eller dryck efter detta klockslag.</w:t>
      </w:r>
    </w:p>
    <w:p w14:paraId="56A5A0E7" w14:textId="77777777" w:rsidR="00C12039" w:rsidRPr="00C12039" w:rsidRDefault="00C12039" w:rsidP="00C12039">
      <w:pPr>
        <w:rPr>
          <w:bCs/>
        </w:rPr>
      </w:pPr>
      <w:r w:rsidRPr="00C12039">
        <w:rPr>
          <w:bCs/>
        </w:rPr>
        <w:t>Det är viktigt att följa instruktionerna noga. Om tarmen inte blir helt ren, så blir resultaten sämre och det kanske inte går att få ett säkert svar på frågeställningen som finns.</w:t>
      </w:r>
    </w:p>
    <w:p w14:paraId="2B1A94B0" w14:textId="77777777" w:rsidR="00C12039" w:rsidRPr="00C12039" w:rsidRDefault="00C12039" w:rsidP="00C12039">
      <w:pPr>
        <w:rPr>
          <w:bCs/>
        </w:rPr>
      </w:pPr>
    </w:p>
    <w:p w14:paraId="35C6E474" w14:textId="77777777" w:rsidR="00C12039" w:rsidRPr="00C12039" w:rsidRDefault="00C12039" w:rsidP="00C12039">
      <w:pPr>
        <w:rPr>
          <w:b/>
          <w:bCs/>
        </w:rPr>
      </w:pPr>
      <w:r w:rsidRPr="00C12039">
        <w:rPr>
          <w:b/>
          <w:bCs/>
        </w:rPr>
        <w:t>Järnmedicin ska inte intas de närmsta 5 dagarna innan undersökningen.</w:t>
      </w:r>
    </w:p>
    <w:p w14:paraId="2A36F8AE" w14:textId="4E65DA23" w:rsidR="00C12039" w:rsidRPr="00C12039" w:rsidRDefault="00C12039" w:rsidP="002B3104">
      <w:pPr>
        <w:pStyle w:val="Rubrik3"/>
      </w:pPr>
      <w:r w:rsidRPr="002B3104">
        <w:t>UNDERSÖKNINGSDAGEN</w:t>
      </w:r>
      <w:r w:rsidRPr="00C12039">
        <w:t xml:space="preserve"> </w:t>
      </w:r>
    </w:p>
    <w:p w14:paraId="19EEEA14" w14:textId="77777777" w:rsidR="00C12039" w:rsidRPr="00C12039" w:rsidRDefault="00C12039" w:rsidP="00C12039">
      <w:pPr>
        <w:pStyle w:val="Rubrik3"/>
        <w:rPr>
          <w:rFonts w:ascii="Times New Roman" w:hAnsi="Times New Roman" w:cs="Times New Roman"/>
          <w:b/>
          <w:sz w:val="24"/>
        </w:rPr>
      </w:pPr>
      <w:r w:rsidRPr="00C12039">
        <w:rPr>
          <w:rFonts w:ascii="Times New Roman" w:hAnsi="Times New Roman" w:cs="Times New Roman"/>
          <w:sz w:val="24"/>
        </w:rPr>
        <w:t>Om barnet tar mediciner på morgonen i vanliga fall så gör även detta idag med ytterst lite vatten. Även inhalationer är viktiga att ta. Däremot kan avvaktas med rektala läkemedel.</w:t>
      </w:r>
    </w:p>
    <w:p w14:paraId="7D96C3F3" w14:textId="77777777" w:rsidR="00C12039" w:rsidRPr="00C12039" w:rsidRDefault="00C12039" w:rsidP="00C12039">
      <w:r w:rsidRPr="00C12039">
        <w:t>På barnmottagningen sätter vi på bedövningsplåster (EMLA) i armveck eller handryggar inför nålsättning.</w:t>
      </w:r>
    </w:p>
    <w:p w14:paraId="1BE83472" w14:textId="77777777" w:rsidR="00C12039" w:rsidRPr="00C12039" w:rsidRDefault="00C12039" w:rsidP="00C12039">
      <w:r w:rsidRPr="00C12039">
        <w:t>Undersökningsdagen ges upprepade lavemang med klysma Klyx av oss till dess att tarmen verkar vara ordentligt tömd.</w:t>
      </w:r>
    </w:p>
    <w:p w14:paraId="3630B3EF" w14:textId="77777777" w:rsidR="00C12039" w:rsidRPr="00C12039" w:rsidRDefault="00C12039" w:rsidP="002B3104">
      <w:pPr>
        <w:pStyle w:val="Rubrik3"/>
      </w:pPr>
      <w:r w:rsidRPr="002B3104">
        <w:t>VAR</w:t>
      </w:r>
      <w:r w:rsidRPr="00C12039">
        <w:t>?</w:t>
      </w:r>
    </w:p>
    <w:p w14:paraId="0573AC59" w14:textId="27B2E32F" w:rsidR="00C12039" w:rsidRPr="00C12039" w:rsidRDefault="00C12039" w:rsidP="00C12039">
      <w:pPr>
        <w:pStyle w:val="Rubrik3"/>
        <w:rPr>
          <w:rFonts w:ascii="Times New Roman" w:hAnsi="Times New Roman" w:cs="Times New Roman"/>
          <w:b/>
          <w:sz w:val="24"/>
        </w:rPr>
      </w:pPr>
      <w:r w:rsidRPr="00C12039">
        <w:rPr>
          <w:rFonts w:ascii="Times New Roman" w:hAnsi="Times New Roman" w:cs="Times New Roman"/>
          <w:sz w:val="24"/>
        </w:rPr>
        <w:t xml:space="preserve">Ni skall infinna </w:t>
      </w:r>
      <w:r w:rsidR="00860D82">
        <w:rPr>
          <w:rFonts w:ascii="Times New Roman" w:hAnsi="Times New Roman" w:cs="Times New Roman"/>
          <w:sz w:val="24"/>
        </w:rPr>
        <w:t>e</w:t>
      </w:r>
      <w:r w:rsidRPr="00C12039">
        <w:rPr>
          <w:rFonts w:ascii="Times New Roman" w:hAnsi="Times New Roman" w:cs="Times New Roman"/>
          <w:sz w:val="24"/>
        </w:rPr>
        <w:t>r på Barn- och ungdomsmedicinska mottagningen vid NÄL vid angiven tidpunkt, var god se i er kallelse för ert barn.</w:t>
      </w:r>
    </w:p>
    <w:p w14:paraId="41A7819D" w14:textId="77777777" w:rsidR="00C12039" w:rsidRPr="00C12039" w:rsidRDefault="00C12039" w:rsidP="00C12039">
      <w:pPr>
        <w:pStyle w:val="Rubrik3"/>
        <w:rPr>
          <w:rFonts w:ascii="Times New Roman" w:hAnsi="Times New Roman" w:cs="Times New Roman"/>
          <w:b/>
          <w:sz w:val="24"/>
        </w:rPr>
      </w:pPr>
      <w:r w:rsidRPr="00C12039">
        <w:rPr>
          <w:rFonts w:ascii="Times New Roman" w:hAnsi="Times New Roman" w:cs="Times New Roman"/>
          <w:sz w:val="24"/>
        </w:rPr>
        <w:t>Ni träffar sjuksköterskor på dagvården samt narkosläkare men kan sedan få vänta på själva undersökningen som görs under förmiddagen (flera barn undersöks samma dag).</w:t>
      </w:r>
    </w:p>
    <w:p w14:paraId="52242F1D" w14:textId="77777777" w:rsidR="00C12039" w:rsidRPr="00C12039" w:rsidRDefault="00C12039" w:rsidP="00C12039">
      <w:pPr>
        <w:pStyle w:val="Rubrik3"/>
        <w:rPr>
          <w:rFonts w:ascii="Times New Roman" w:hAnsi="Times New Roman" w:cs="Times New Roman"/>
          <w:b/>
          <w:sz w:val="24"/>
        </w:rPr>
      </w:pPr>
      <w:r w:rsidRPr="00C12039">
        <w:rPr>
          <w:rFonts w:ascii="Times New Roman" w:hAnsi="Times New Roman" w:cs="Times New Roman"/>
          <w:sz w:val="24"/>
        </w:rPr>
        <w:t>Själva undersökningen utförs på operation på NÄL, där sövning sker. En förälder är med tills barnet somnat. Under undersökningen väntar föräldern utanför och hämtas när barnet skall väckas. Undersökningen tar 40 – 90 min. Uppvakningen är på samma ställe, sedan åter till Barnmottagningen där barnet vistas till hemgång, som oftast sker före kl.1400.</w:t>
      </w:r>
    </w:p>
    <w:p w14:paraId="51304586" w14:textId="77777777" w:rsidR="00C12039" w:rsidRPr="00C12039" w:rsidRDefault="00C12039" w:rsidP="002B3104">
      <w:pPr>
        <w:pStyle w:val="Rubrik3"/>
        <w:rPr>
          <w:b/>
        </w:rPr>
      </w:pPr>
      <w:r w:rsidRPr="002B3104">
        <w:t>RESULTAT</w:t>
      </w:r>
    </w:p>
    <w:p w14:paraId="43E8054A" w14:textId="27C59A99" w:rsidR="00C12039" w:rsidRPr="00C12039" w:rsidRDefault="00C12039" w:rsidP="00C12039">
      <w:pPr>
        <w:pStyle w:val="Rubrik3"/>
        <w:rPr>
          <w:rFonts w:ascii="Times New Roman" w:hAnsi="Times New Roman" w:cs="Times New Roman"/>
          <w:b/>
          <w:sz w:val="24"/>
        </w:rPr>
      </w:pPr>
      <w:r w:rsidRPr="00C12039">
        <w:rPr>
          <w:rFonts w:ascii="Times New Roman" w:hAnsi="Times New Roman" w:cs="Times New Roman"/>
          <w:sz w:val="24"/>
        </w:rPr>
        <w:t xml:space="preserve">Information om hur det har sett ut får </w:t>
      </w:r>
      <w:r w:rsidR="00860D82">
        <w:rPr>
          <w:rFonts w:ascii="Times New Roman" w:hAnsi="Times New Roman" w:cs="Times New Roman"/>
          <w:sz w:val="24"/>
        </w:rPr>
        <w:t>n</w:t>
      </w:r>
      <w:r w:rsidRPr="00C12039">
        <w:rPr>
          <w:rFonts w:ascii="Times New Roman" w:hAnsi="Times New Roman" w:cs="Times New Roman"/>
          <w:sz w:val="24"/>
        </w:rPr>
        <w:t>i omedelbart efter undersökningen av läkaren som utfört undersökningen, men detta är ett första preliminärt svar. Slutsvaret efter mikroskopisk bedömning av vävnadsbiopsier på patologen tar cirka 6</w:t>
      </w:r>
      <w:r w:rsidR="00860D82">
        <w:rPr>
          <w:rFonts w:ascii="Times New Roman" w:hAnsi="Times New Roman" w:cs="Times New Roman"/>
          <w:sz w:val="24"/>
        </w:rPr>
        <w:t xml:space="preserve"> </w:t>
      </w:r>
      <w:r w:rsidRPr="00C12039">
        <w:rPr>
          <w:rFonts w:ascii="Times New Roman" w:hAnsi="Times New Roman" w:cs="Times New Roman"/>
          <w:sz w:val="24"/>
        </w:rPr>
        <w:t>-</w:t>
      </w:r>
      <w:r w:rsidR="00860D82">
        <w:rPr>
          <w:rFonts w:ascii="Times New Roman" w:hAnsi="Times New Roman" w:cs="Times New Roman"/>
          <w:sz w:val="24"/>
        </w:rPr>
        <w:t xml:space="preserve"> </w:t>
      </w:r>
      <w:r w:rsidRPr="00C12039">
        <w:rPr>
          <w:rFonts w:ascii="Times New Roman" w:hAnsi="Times New Roman" w:cs="Times New Roman"/>
          <w:sz w:val="24"/>
        </w:rPr>
        <w:t xml:space="preserve">8 veckor och meddelas av </w:t>
      </w:r>
      <w:r w:rsidR="00860D82">
        <w:rPr>
          <w:rFonts w:ascii="Times New Roman" w:hAnsi="Times New Roman" w:cs="Times New Roman"/>
          <w:sz w:val="24"/>
        </w:rPr>
        <w:t>e</w:t>
      </w:r>
      <w:r w:rsidRPr="00C12039">
        <w:rPr>
          <w:rFonts w:ascii="Times New Roman" w:hAnsi="Times New Roman" w:cs="Times New Roman"/>
          <w:sz w:val="24"/>
        </w:rPr>
        <w:t>r ordinarie läkare.</w:t>
      </w:r>
    </w:p>
    <w:p w14:paraId="3DE840D0" w14:textId="45EEFEE7" w:rsidR="00C12039" w:rsidRPr="00C12039" w:rsidRDefault="00C12039" w:rsidP="002B3104">
      <w:pPr>
        <w:keepNext/>
        <w:spacing w:before="240" w:after="60"/>
        <w:ind w:left="0" w:firstLine="992"/>
        <w:outlineLvl w:val="2"/>
        <w:rPr>
          <w:bCs/>
        </w:rPr>
      </w:pPr>
      <w:r w:rsidRPr="00C12039">
        <w:rPr>
          <w:bCs/>
        </w:rPr>
        <w:t xml:space="preserve">Ring gärna om </w:t>
      </w:r>
      <w:r w:rsidR="00860D82">
        <w:rPr>
          <w:bCs/>
        </w:rPr>
        <w:t>n</w:t>
      </w:r>
      <w:r w:rsidRPr="00C12039">
        <w:rPr>
          <w:bCs/>
        </w:rPr>
        <w:t>i har ytterligare frågor.</w:t>
      </w:r>
    </w:p>
    <w:p w14:paraId="120B34B2" w14:textId="3AAE91C6" w:rsidR="00C12039" w:rsidRPr="00C12039" w:rsidRDefault="00C12039" w:rsidP="00C12039">
      <w:pPr>
        <w:keepNext/>
        <w:spacing w:before="240" w:after="60"/>
        <w:outlineLvl w:val="2"/>
        <w:rPr>
          <w:bCs/>
        </w:rPr>
      </w:pPr>
      <w:r w:rsidRPr="00C12039">
        <w:rPr>
          <w:bCs/>
        </w:rPr>
        <w:t>Tfn nr växel NU-sjukvården 010</w:t>
      </w:r>
      <w:r w:rsidR="002B3104">
        <w:rPr>
          <w:bCs/>
        </w:rPr>
        <w:t xml:space="preserve"> – </w:t>
      </w:r>
      <w:r w:rsidRPr="00C12039">
        <w:rPr>
          <w:bCs/>
        </w:rPr>
        <w:t>435</w:t>
      </w:r>
      <w:r w:rsidR="002B3104">
        <w:rPr>
          <w:bCs/>
        </w:rPr>
        <w:t xml:space="preserve"> </w:t>
      </w:r>
      <w:r w:rsidRPr="00C12039">
        <w:rPr>
          <w:bCs/>
        </w:rPr>
        <w:t>00</w:t>
      </w:r>
      <w:r w:rsidR="002B3104">
        <w:rPr>
          <w:bCs/>
        </w:rPr>
        <w:t xml:space="preserve"> </w:t>
      </w:r>
      <w:r w:rsidRPr="00C12039">
        <w:rPr>
          <w:bCs/>
        </w:rPr>
        <w:t>00.</w:t>
      </w:r>
    </w:p>
    <w:p w14:paraId="52F14EEE" w14:textId="77777777" w:rsidR="00C12039" w:rsidRPr="00C12039" w:rsidRDefault="00C12039" w:rsidP="00C12039"/>
    <w:p w14:paraId="26B8CD81" w14:textId="77777777" w:rsidR="00C12039" w:rsidRPr="00C12039" w:rsidRDefault="00C12039" w:rsidP="002B3104">
      <w:pPr>
        <w:ind w:left="0" w:firstLine="992"/>
      </w:pPr>
      <w:r w:rsidRPr="00C12039">
        <w:t>Vänliga hälsningar</w:t>
      </w:r>
    </w:p>
    <w:p w14:paraId="1AB0913A" w14:textId="77777777" w:rsidR="00C12039" w:rsidRPr="00C12039" w:rsidRDefault="00C12039" w:rsidP="00C12039"/>
    <w:p w14:paraId="76B9F95B" w14:textId="561B3B62" w:rsidR="00536A5A" w:rsidRPr="00C12039" w:rsidRDefault="00C12039" w:rsidP="00C12039">
      <w:r w:rsidRPr="00C12039">
        <w:t>Personal vid Barnklinike</w:t>
      </w:r>
      <w:r w:rsidR="002B3104">
        <w:t>n</w:t>
      </w:r>
    </w:p>
    <w:sectPr w:rsidR="00536A5A" w:rsidRPr="00C12039" w:rsidSect="003A7796">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2E223" w14:textId="77777777" w:rsidR="00C47881" w:rsidRDefault="00C47881">
      <w:r>
        <w:separator/>
      </w:r>
    </w:p>
  </w:endnote>
  <w:endnote w:type="continuationSeparator" w:id="0">
    <w:p w14:paraId="44C4ACE7" w14:textId="77777777" w:rsidR="00C47881" w:rsidRDefault="00C47881">
      <w:r>
        <w:continuationSeparator/>
      </w:r>
    </w:p>
  </w:endnote>
  <w:endnote w:type="continuationNotice" w:id="1">
    <w:p w14:paraId="0A0C4716" w14:textId="77777777" w:rsidR="00C47881" w:rsidRDefault="00C478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ECACE" w14:textId="77777777" w:rsidR="00C47881" w:rsidRDefault="00C47881"/>
  </w:footnote>
  <w:footnote w:type="continuationSeparator" w:id="0">
    <w:p w14:paraId="259B4537" w14:textId="77777777" w:rsidR="00C47881" w:rsidRDefault="00C47881">
      <w:r>
        <w:continuationSeparator/>
      </w:r>
    </w:p>
  </w:footnote>
  <w:footnote w:type="continuationNotice" w:id="1">
    <w:p w14:paraId="325CC88A" w14:textId="77777777" w:rsidR="00C47881" w:rsidRDefault="00C478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abstractNumId w:val="17"/>
  </w:num>
  <w:num w:numId="2">
    <w:abstractNumId w:val="14"/>
  </w:num>
  <w:num w:numId="3">
    <w:abstractNumId w:val="0"/>
  </w:num>
  <w:num w:numId="4">
    <w:abstractNumId w:val="6"/>
  </w:num>
  <w:num w:numId="5">
    <w:abstractNumId w:val="15"/>
  </w:num>
  <w:num w:numId="6">
    <w:abstractNumId w:val="2"/>
  </w:num>
  <w:num w:numId="7">
    <w:abstractNumId w:val="11"/>
  </w:num>
  <w:num w:numId="8">
    <w:abstractNumId w:val="8"/>
  </w:num>
  <w:num w:numId="9">
    <w:abstractNumId w:val="1"/>
  </w:num>
  <w:num w:numId="10">
    <w:abstractNumId w:val="1"/>
  </w:num>
  <w:num w:numId="11">
    <w:abstractNumId w:val="3"/>
  </w:num>
  <w:num w:numId="12">
    <w:abstractNumId w:val="4"/>
  </w:num>
  <w:num w:numId="13">
    <w:abstractNumId w:val="13"/>
  </w:num>
  <w:num w:numId="14">
    <w:abstractNumId w:val="9"/>
  </w:num>
  <w:num w:numId="15">
    <w:abstractNumId w:val="7"/>
  </w:num>
  <w:num w:numId="16">
    <w:abstractNumId w:val="12"/>
  </w:num>
  <w:num w:numId="17">
    <w:abstractNumId w:val="5"/>
  </w:num>
  <w:num w:numId="18">
    <w:abstractNumId w:val="1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B3104"/>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A7796"/>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019BB"/>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0D82"/>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12039"/>
    <w:rsid w:val="00C4115D"/>
    <w:rsid w:val="00C43BDD"/>
    <w:rsid w:val="00C47778"/>
    <w:rsid w:val="00C47881"/>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5</TotalTime>
  <Pages>2</Pages>
  <Words>407</Words>
  <Characters>2158</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2560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Coloscopi i narkos barn yngre än 3 år</dc:title>
  <dc:subject/>
  <dc:creator>patrik.jens.johansson@vgregion.se</dc:creator>
  <keywords/>
  <lastModifiedBy>Eva Andersen</lastModifiedBy>
  <revision>6</revision>
  <lastPrinted>2016-03-31T10:56:00.0000000Z</lastPrinted>
  <dcterms:created xsi:type="dcterms:W3CDTF">2022-05-16T03:51:00.0000000Z</dcterms:created>
  <dcterms:modified xsi:type="dcterms:W3CDTF">2022-12-02T10:32:00.0000000Z</dcterms:modified>
</coreProperties>
</file>