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2C556" w14:textId="77777777" w:rsidR="00B202C9" w:rsidRDefault="00B202C9" w:rsidP="00F35B05">
      <w:pPr>
        <w:pStyle w:val="Rubrik2"/>
        <w:sectPr w:rsidR="00B202C9" w:rsidSect="00B202C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6657666" w14:textId="77777777" w:rsidR="00B202C9" w:rsidRPr="00B202C9" w:rsidRDefault="00B202C9" w:rsidP="00B202C9">
      <w:pPr>
        <w:spacing w:after="0" w:line="240" w:lineRule="auto"/>
        <w:ind w:left="0" w:right="0"/>
        <w:rPr>
          <w:szCs w:val="20"/>
        </w:rPr>
      </w:pPr>
    </w:p>
    <w:p w14:paraId="4D7BF1D5" w14:textId="77777777" w:rsidR="00B202C9" w:rsidRPr="00B202C9" w:rsidRDefault="00B202C9" w:rsidP="00B202C9">
      <w:pPr>
        <w:spacing w:after="0" w:line="240" w:lineRule="auto"/>
        <w:ind w:left="0" w:right="0"/>
        <w:rPr>
          <w:szCs w:val="20"/>
        </w:rPr>
      </w:pPr>
    </w:p>
    <w:p w14:paraId="26F95CDC" w14:textId="77777777" w:rsidR="00B202C9" w:rsidRPr="00B202C9" w:rsidRDefault="00B202C9" w:rsidP="00B202C9">
      <w:pPr>
        <w:tabs>
          <w:tab w:val="left" w:pos="4590"/>
        </w:tabs>
        <w:spacing w:after="0" w:line="240" w:lineRule="auto"/>
        <w:ind w:left="0" w:right="0"/>
        <w:rPr>
          <w:szCs w:val="20"/>
        </w:rPr>
      </w:pPr>
      <w:r w:rsidRPr="00B202C9">
        <w:rPr>
          <w:szCs w:val="20"/>
        </w:rPr>
        <w:tab/>
      </w:r>
    </w:p>
    <w:p w14:paraId="19C4137D" w14:textId="7BA3E576" w:rsidR="00B202C9" w:rsidRPr="00B202C9" w:rsidRDefault="00940CB5" w:rsidP="00940CB5">
      <w:pPr>
        <w:pStyle w:val="Rubrik1"/>
      </w:pPr>
      <w:r>
        <w:t>Bukobservation, avdelning 23</w:t>
      </w:r>
    </w:p>
    <w:p w14:paraId="122C6CD1" w14:textId="77777777" w:rsidR="00B202C9" w:rsidRPr="00B202C9" w:rsidRDefault="00B202C9" w:rsidP="00940CB5">
      <w:pPr>
        <w:pStyle w:val="Rubrik3"/>
      </w:pPr>
      <w:r w:rsidRPr="00B202C9">
        <w:t xml:space="preserve">Bakgrund </w:t>
      </w:r>
    </w:p>
    <w:p w14:paraId="4D574F90" w14:textId="77777777" w:rsidR="00B202C9" w:rsidRPr="00B202C9" w:rsidRDefault="00B202C9" w:rsidP="00940CB5">
      <w:r w:rsidRPr="00B202C9">
        <w:t>Buksmärtor hos barn kan vara svårbedömt då det kan ha utlösts av en rad olika sjukdomar. Små barn förlägger också ofta buksmärtan till naveltrakten, oavsett orsak. Många läggs in för fortsatt observation, provtagning och utredning på avdelningen.</w:t>
      </w:r>
    </w:p>
    <w:p w14:paraId="299425A6" w14:textId="77777777" w:rsidR="00B202C9" w:rsidRPr="00B202C9" w:rsidRDefault="00B202C9" w:rsidP="00940CB5"/>
    <w:p w14:paraId="33751F15" w14:textId="77777777" w:rsidR="00B202C9" w:rsidRPr="00B202C9" w:rsidRDefault="00B202C9" w:rsidP="00940CB5">
      <w:r w:rsidRPr="00B202C9">
        <w:t xml:space="preserve">De vanligaste orsakerna till buksmärta hos barn är </w:t>
      </w:r>
      <w:proofErr w:type="spellStart"/>
      <w:r w:rsidRPr="00B202C9">
        <w:t>bl</w:t>
      </w:r>
      <w:proofErr w:type="spellEnd"/>
      <w:r w:rsidRPr="00B202C9">
        <w:t xml:space="preserve"> a:</w:t>
      </w:r>
    </w:p>
    <w:p w14:paraId="2F3630F0" w14:textId="77777777" w:rsidR="00B202C9" w:rsidRPr="00B202C9" w:rsidRDefault="00B202C9" w:rsidP="00940CB5">
      <w:r w:rsidRPr="00B202C9">
        <w:t xml:space="preserve">förstoppning, appendicit, körtelbuk, pneumoni, </w:t>
      </w:r>
      <w:proofErr w:type="spellStart"/>
      <w:r w:rsidRPr="00B202C9">
        <w:t>invagination</w:t>
      </w:r>
      <w:proofErr w:type="spellEnd"/>
      <w:r w:rsidRPr="00B202C9">
        <w:t xml:space="preserve">, </w:t>
      </w:r>
      <w:proofErr w:type="spellStart"/>
      <w:r w:rsidRPr="00B202C9">
        <w:t>gastroenterit</w:t>
      </w:r>
      <w:proofErr w:type="spellEnd"/>
      <w:r w:rsidRPr="00B202C9">
        <w:t>, UVI, inflammatorisk tarmsjukdom, etc.</w:t>
      </w:r>
    </w:p>
    <w:p w14:paraId="4D002587" w14:textId="77777777" w:rsidR="00B202C9" w:rsidRPr="00B202C9" w:rsidRDefault="00B202C9" w:rsidP="00940CB5"/>
    <w:p w14:paraId="19AC8AAE" w14:textId="77777777" w:rsidR="00B202C9" w:rsidRPr="00B202C9" w:rsidRDefault="00B202C9" w:rsidP="00940CB5">
      <w:pPr>
        <w:pStyle w:val="Rubrik3"/>
      </w:pPr>
      <w:r w:rsidRPr="00B202C9">
        <w:t>Åtgärder</w:t>
      </w:r>
    </w:p>
    <w:p w14:paraId="0B50F880" w14:textId="77777777" w:rsidR="00B202C9" w:rsidRPr="00B202C9" w:rsidRDefault="00B202C9" w:rsidP="00940CB5">
      <w:pPr>
        <w:pStyle w:val="Liststycke"/>
        <w:numPr>
          <w:ilvl w:val="0"/>
          <w:numId w:val="21"/>
        </w:numPr>
      </w:pPr>
      <w:r w:rsidRPr="00B202C9">
        <w:t>Noggrann anamnes, framförallt av nutrition, elimination, smärta, aktivitet.</w:t>
      </w:r>
    </w:p>
    <w:p w14:paraId="3C59FE52" w14:textId="77777777" w:rsidR="00B202C9" w:rsidRPr="00940CB5" w:rsidRDefault="00B202C9" w:rsidP="00940CB5">
      <w:pPr>
        <w:pStyle w:val="Liststycke"/>
        <w:numPr>
          <w:ilvl w:val="0"/>
          <w:numId w:val="21"/>
        </w:numPr>
        <w:rPr>
          <w:bCs/>
          <w:iCs/>
        </w:rPr>
      </w:pPr>
      <w:r w:rsidRPr="00940CB5">
        <w:rPr>
          <w:bCs/>
          <w:iCs/>
        </w:rPr>
        <w:t xml:space="preserve">Fasta initialt, </w:t>
      </w:r>
      <w:proofErr w:type="spellStart"/>
      <w:r w:rsidRPr="00940CB5">
        <w:rPr>
          <w:bCs/>
          <w:iCs/>
        </w:rPr>
        <w:t>i.v</w:t>
      </w:r>
      <w:proofErr w:type="spellEnd"/>
      <w:r w:rsidRPr="00940CB5">
        <w:rPr>
          <w:bCs/>
          <w:iCs/>
        </w:rPr>
        <w:t>. vätska enligt vikt</w:t>
      </w:r>
    </w:p>
    <w:p w14:paraId="637E75FD" w14:textId="77777777" w:rsidR="00B202C9" w:rsidRPr="00940CB5" w:rsidRDefault="00B202C9" w:rsidP="00940CB5">
      <w:pPr>
        <w:pStyle w:val="Liststycke"/>
        <w:numPr>
          <w:ilvl w:val="0"/>
          <w:numId w:val="21"/>
        </w:numPr>
        <w:rPr>
          <w:bCs/>
          <w:iCs/>
        </w:rPr>
      </w:pPr>
      <w:proofErr w:type="spellStart"/>
      <w:r w:rsidRPr="00940CB5">
        <w:rPr>
          <w:bCs/>
          <w:iCs/>
        </w:rPr>
        <w:t>Pvk</w:t>
      </w:r>
      <w:proofErr w:type="spellEnd"/>
      <w:r w:rsidRPr="00940CB5">
        <w:rPr>
          <w:bCs/>
          <w:iCs/>
        </w:rPr>
        <w:t xml:space="preserve">. Provtagning av blod, urin, </w:t>
      </w:r>
      <w:proofErr w:type="spellStart"/>
      <w:r w:rsidRPr="00940CB5">
        <w:rPr>
          <w:bCs/>
          <w:iCs/>
        </w:rPr>
        <w:t>ev</w:t>
      </w:r>
      <w:proofErr w:type="spellEnd"/>
      <w:r w:rsidRPr="00940CB5">
        <w:rPr>
          <w:bCs/>
          <w:iCs/>
        </w:rPr>
        <w:t xml:space="preserve"> </w:t>
      </w:r>
      <w:proofErr w:type="spellStart"/>
      <w:r w:rsidRPr="00940CB5">
        <w:rPr>
          <w:bCs/>
          <w:iCs/>
        </w:rPr>
        <w:t>faeces</w:t>
      </w:r>
      <w:proofErr w:type="spellEnd"/>
      <w:r w:rsidRPr="00940CB5">
        <w:rPr>
          <w:bCs/>
          <w:iCs/>
        </w:rPr>
        <w:t>.</w:t>
      </w:r>
    </w:p>
    <w:p w14:paraId="058161D3" w14:textId="77777777" w:rsidR="00B202C9" w:rsidRPr="00940CB5" w:rsidRDefault="00B202C9" w:rsidP="00940CB5">
      <w:pPr>
        <w:pStyle w:val="Liststycke"/>
        <w:numPr>
          <w:ilvl w:val="0"/>
          <w:numId w:val="21"/>
        </w:numPr>
        <w:rPr>
          <w:bCs/>
          <w:iCs/>
        </w:rPr>
      </w:pPr>
      <w:r w:rsidRPr="00940CB5">
        <w:rPr>
          <w:bCs/>
          <w:iCs/>
        </w:rPr>
        <w:t>Tempkontroller</w:t>
      </w:r>
    </w:p>
    <w:p w14:paraId="4F92993E" w14:textId="77777777" w:rsidR="00B202C9" w:rsidRPr="00940CB5" w:rsidRDefault="00B202C9" w:rsidP="00940CB5">
      <w:pPr>
        <w:pStyle w:val="Liststycke"/>
        <w:numPr>
          <w:ilvl w:val="0"/>
          <w:numId w:val="21"/>
        </w:numPr>
        <w:rPr>
          <w:bCs/>
          <w:iCs/>
        </w:rPr>
      </w:pPr>
      <w:r w:rsidRPr="00940CB5">
        <w:rPr>
          <w:bCs/>
          <w:iCs/>
        </w:rPr>
        <w:t>Smärtlindring endast efter läkarordination</w:t>
      </w:r>
    </w:p>
    <w:p w14:paraId="460DC533" w14:textId="77777777" w:rsidR="00B202C9" w:rsidRPr="00B202C9" w:rsidRDefault="00B202C9" w:rsidP="00940CB5">
      <w:pPr>
        <w:pStyle w:val="Liststycke"/>
        <w:numPr>
          <w:ilvl w:val="0"/>
          <w:numId w:val="21"/>
        </w:numPr>
      </w:pPr>
      <w:proofErr w:type="spellStart"/>
      <w:r w:rsidRPr="00B202C9">
        <w:t>Ompalpation</w:t>
      </w:r>
      <w:proofErr w:type="spellEnd"/>
    </w:p>
    <w:p w14:paraId="19532207" w14:textId="77777777" w:rsidR="00B202C9" w:rsidRPr="00B202C9" w:rsidRDefault="00B202C9" w:rsidP="00940CB5">
      <w:pPr>
        <w:pStyle w:val="Liststycke"/>
        <w:numPr>
          <w:ilvl w:val="0"/>
          <w:numId w:val="21"/>
        </w:numPr>
      </w:pPr>
      <w:proofErr w:type="spellStart"/>
      <w:r w:rsidRPr="00B202C9">
        <w:t>Ev</w:t>
      </w:r>
      <w:proofErr w:type="spellEnd"/>
      <w:r w:rsidRPr="00B202C9">
        <w:t xml:space="preserve"> ultraljud-, röntgenundersökningar</w:t>
      </w:r>
    </w:p>
    <w:p w14:paraId="254D1A9F" w14:textId="77777777" w:rsidR="00B202C9" w:rsidRPr="00B202C9" w:rsidRDefault="00B202C9" w:rsidP="00940CB5">
      <w:pPr>
        <w:pStyle w:val="Liststycke"/>
        <w:numPr>
          <w:ilvl w:val="0"/>
          <w:numId w:val="21"/>
        </w:numPr>
      </w:pPr>
      <w:r w:rsidRPr="00B202C9">
        <w:t>Konsulter ex barnmedicin, gyn.</w:t>
      </w:r>
    </w:p>
    <w:p w14:paraId="1A030275" w14:textId="77777777" w:rsidR="00B202C9" w:rsidRPr="00B202C9" w:rsidRDefault="00B202C9" w:rsidP="00B202C9">
      <w:pPr>
        <w:spacing w:after="0" w:line="240" w:lineRule="auto"/>
        <w:ind w:left="0" w:right="0"/>
        <w:rPr>
          <w:szCs w:val="20"/>
        </w:rPr>
      </w:pPr>
    </w:p>
    <w:p w14:paraId="0081FAEE" w14:textId="77777777" w:rsidR="00B202C9" w:rsidRPr="00B202C9" w:rsidRDefault="00B202C9" w:rsidP="00B202C9">
      <w:pPr>
        <w:spacing w:after="0" w:line="240" w:lineRule="auto"/>
        <w:ind w:left="0" w:right="0"/>
        <w:rPr>
          <w:szCs w:val="20"/>
        </w:rPr>
      </w:pPr>
    </w:p>
    <w:p w14:paraId="15842753" w14:textId="77777777" w:rsidR="00B202C9" w:rsidRPr="00B202C9" w:rsidRDefault="00B202C9" w:rsidP="00940CB5">
      <w:pPr>
        <w:pStyle w:val="Rubrik3"/>
      </w:pPr>
      <w:r w:rsidRPr="00B202C9">
        <w:lastRenderedPageBreak/>
        <w:t>Behandling</w:t>
      </w:r>
    </w:p>
    <w:p w14:paraId="09E54ABD" w14:textId="77777777" w:rsidR="00B202C9" w:rsidRPr="00B202C9" w:rsidRDefault="00B202C9" w:rsidP="00940CB5">
      <w:r w:rsidRPr="00B202C9">
        <w:t xml:space="preserve">Utifrån ställd diagnos avgör patientansvarig läkare fortsatt behandling. Ex operation, antibiotika, </w:t>
      </w:r>
      <w:proofErr w:type="spellStart"/>
      <w:r w:rsidRPr="00B202C9">
        <w:t>klyx</w:t>
      </w:r>
      <w:proofErr w:type="spellEnd"/>
      <w:r w:rsidRPr="00B202C9">
        <w:t>, smärtlindring</w:t>
      </w:r>
    </w:p>
    <w:p w14:paraId="3C70DA63" w14:textId="77777777" w:rsidR="00B202C9" w:rsidRPr="00B202C9" w:rsidRDefault="00B202C9" w:rsidP="00940CB5">
      <w:pPr>
        <w:pStyle w:val="Rubrik3"/>
      </w:pPr>
      <w:r w:rsidRPr="00B202C9">
        <w:rPr>
          <w:iCs/>
        </w:rPr>
        <w:br/>
      </w:r>
      <w:r w:rsidRPr="00B202C9">
        <w:t>Inför hemgång</w:t>
      </w:r>
    </w:p>
    <w:p w14:paraId="5076E01E" w14:textId="77777777" w:rsidR="00B202C9" w:rsidRPr="00B202C9" w:rsidRDefault="00B202C9" w:rsidP="00940CB5">
      <w:r w:rsidRPr="00B202C9">
        <w:t>Bör barnet uppleva förbättring, kunna försörja sig per os samt att planering finns för fortsatt tillfrisknande i hemmet.</w:t>
      </w:r>
    </w:p>
    <w:p w14:paraId="7B80C074" w14:textId="77777777" w:rsidR="00B202C9" w:rsidRPr="00B202C9" w:rsidRDefault="00B202C9" w:rsidP="00B202C9">
      <w:pPr>
        <w:spacing w:after="0" w:line="240" w:lineRule="auto"/>
        <w:ind w:left="0" w:right="0"/>
        <w:rPr>
          <w:szCs w:val="20"/>
        </w:rPr>
      </w:pPr>
    </w:p>
    <w:p w14:paraId="15640F04" w14:textId="77777777" w:rsidR="00B202C9" w:rsidRPr="00B202C9" w:rsidRDefault="00B202C9" w:rsidP="00B202C9">
      <w:pPr>
        <w:spacing w:after="0" w:line="240" w:lineRule="auto"/>
        <w:ind w:left="0" w:right="0"/>
        <w:rPr>
          <w:rFonts w:ascii="Arial" w:hAnsi="Arial" w:cs="Arial"/>
          <w:szCs w:val="20"/>
        </w:rPr>
      </w:pPr>
    </w:p>
    <w:p w14:paraId="3AA0BD15" w14:textId="77777777" w:rsidR="00B202C9" w:rsidRPr="00B202C9" w:rsidRDefault="00B202C9" w:rsidP="00B202C9">
      <w:pPr>
        <w:spacing w:after="0" w:line="240" w:lineRule="auto"/>
        <w:ind w:left="0" w:right="0"/>
        <w:rPr>
          <w:rFonts w:ascii="Arial" w:hAnsi="Arial" w:cs="Arial"/>
          <w:szCs w:val="20"/>
        </w:rPr>
      </w:pPr>
    </w:p>
    <w:p w14:paraId="4382A40C" w14:textId="77777777" w:rsidR="00B202C9" w:rsidRPr="00B202C9" w:rsidRDefault="00B202C9" w:rsidP="00B202C9">
      <w:pPr>
        <w:spacing w:after="0" w:line="240" w:lineRule="auto"/>
        <w:ind w:left="0" w:right="0"/>
        <w:rPr>
          <w:szCs w:val="20"/>
        </w:rPr>
      </w:pPr>
    </w:p>
    <w:p w14:paraId="05DC3CE6" w14:textId="77777777" w:rsidR="00B202C9" w:rsidRPr="00B202C9" w:rsidRDefault="00B202C9" w:rsidP="00B202C9">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B202C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5ED724A6"/>
    <w:multiLevelType w:val="hybridMultilevel"/>
    <w:tmpl w:val="6B5C1A7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704D77C1"/>
    <w:multiLevelType w:val="hybridMultilevel"/>
    <w:tmpl w:val="22A0D26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38590174">
    <w:abstractNumId w:val="19"/>
  </w:num>
  <w:num w:numId="2" w16cid:durableId="277834481">
    <w:abstractNumId w:val="14"/>
  </w:num>
  <w:num w:numId="3" w16cid:durableId="2020085167">
    <w:abstractNumId w:val="0"/>
  </w:num>
  <w:num w:numId="4" w16cid:durableId="1324159552">
    <w:abstractNumId w:val="6"/>
  </w:num>
  <w:num w:numId="5" w16cid:durableId="2041785224">
    <w:abstractNumId w:val="17"/>
  </w:num>
  <w:num w:numId="6" w16cid:durableId="747845138">
    <w:abstractNumId w:val="2"/>
  </w:num>
  <w:num w:numId="7" w16cid:durableId="1952204829">
    <w:abstractNumId w:val="11"/>
  </w:num>
  <w:num w:numId="8" w16cid:durableId="2106001865">
    <w:abstractNumId w:val="8"/>
  </w:num>
  <w:num w:numId="9" w16cid:durableId="475923833">
    <w:abstractNumId w:val="1"/>
  </w:num>
  <w:num w:numId="10" w16cid:durableId="1351101317">
    <w:abstractNumId w:val="1"/>
  </w:num>
  <w:num w:numId="11" w16cid:durableId="461386357">
    <w:abstractNumId w:val="3"/>
  </w:num>
  <w:num w:numId="12" w16cid:durableId="783503152">
    <w:abstractNumId w:val="4"/>
  </w:num>
  <w:num w:numId="13" w16cid:durableId="706223178">
    <w:abstractNumId w:val="13"/>
  </w:num>
  <w:num w:numId="14" w16cid:durableId="1017002982">
    <w:abstractNumId w:val="9"/>
  </w:num>
  <w:num w:numId="15" w16cid:durableId="1725833423">
    <w:abstractNumId w:val="7"/>
  </w:num>
  <w:num w:numId="16" w16cid:durableId="1426196565">
    <w:abstractNumId w:val="12"/>
  </w:num>
  <w:num w:numId="17" w16cid:durableId="531766632">
    <w:abstractNumId w:val="5"/>
  </w:num>
  <w:num w:numId="18" w16cid:durableId="1176192817">
    <w:abstractNumId w:val="10"/>
  </w:num>
  <w:num w:numId="19" w16cid:durableId="1750810582">
    <w:abstractNumId w:val="18"/>
  </w:num>
  <w:num w:numId="20" w16cid:durableId="741558589">
    <w:abstractNumId w:val="16"/>
  </w:num>
  <w:num w:numId="21" w16cid:durableId="432936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0CB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02C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TotalTime>
  <Pages>2</Pages>
  <Words>130</Words>
  <Characters>915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1043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Bukobservation avd 23</dc:title>
  <dc:subject/>
  <dc:creator>patrik.jens.johansson@vgregion.se</dc:creator>
  <keywords/>
  <lastModifiedBy>Lena Tyllman</lastModifiedBy>
  <revision>3</revision>
  <lastPrinted>2016-03-31T10:56:00.0000000Z</lastPrinted>
  <dcterms:created xsi:type="dcterms:W3CDTF">2022-05-16T03:51:00.0000000Z</dcterms:created>
  <dcterms:modified xsi:type="dcterms:W3CDTF">2024-03-21T12:52:00.0000000Z</dcterms:modified>
</coreProperties>
</file>