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A97A" w14:textId="77777777" w:rsidR="00422AD3" w:rsidRDefault="00422AD3" w:rsidP="00F35B05">
      <w:pPr>
        <w:pStyle w:val="Rubrik2"/>
      </w:pPr>
      <w:bookmarkStart w:id="0" w:name="_Toc321146591"/>
    </w:p>
    <w:p w14:paraId="693006A0" w14:textId="77777777" w:rsidR="0041349F" w:rsidRDefault="0041349F" w:rsidP="0041349F"/>
    <w:p w14:paraId="53A0DF96" w14:textId="3D855968" w:rsidR="00422AD3" w:rsidRDefault="0041349F" w:rsidP="0041349F">
      <w:pPr>
        <w:pStyle w:val="Rubrik1"/>
      </w:pPr>
      <w:proofErr w:type="spellStart"/>
      <w:r>
        <w:t>Barnonkologihandboken</w:t>
      </w:r>
      <w:proofErr w:type="spellEnd"/>
      <w:r>
        <w:t xml:space="preserve"> lokala riktlinjer NÄL (VGR)</w:t>
      </w:r>
    </w:p>
    <w:p w14:paraId="5446BA57" w14:textId="20F9CC89" w:rsidR="0041349F" w:rsidRDefault="0041349F" w:rsidP="0041349F">
      <w:pPr>
        <w:pStyle w:val="Rubrik3"/>
      </w:pPr>
      <w:r>
        <w:t>Revidering i denna version</w:t>
      </w:r>
    </w:p>
    <w:p w14:paraId="6862E0A9" w14:textId="3C65F4F4" w:rsidR="0041349F" w:rsidRPr="0041349F" w:rsidRDefault="0041349F" w:rsidP="0041349F">
      <w:r>
        <w:t xml:space="preserve">Extern länk till </w:t>
      </w:r>
      <w:proofErr w:type="spellStart"/>
      <w:r>
        <w:t>barnonkologihandboken</w:t>
      </w:r>
      <w:proofErr w:type="spellEnd"/>
      <w:r>
        <w:t xml:space="preserve"> uppdaterad. </w:t>
      </w:r>
    </w:p>
    <w:p w14:paraId="5B4CB923" w14:textId="77777777" w:rsidR="00422AD3" w:rsidRPr="00422AD3" w:rsidRDefault="00422AD3" w:rsidP="00E2400C">
      <w:pPr>
        <w:pStyle w:val="Rubrik3"/>
      </w:pPr>
      <w:bookmarkStart w:id="1" w:name="_Toc501440349"/>
      <w:r w:rsidRPr="00422AD3">
        <w:t xml:space="preserve">Bakgrund </w:t>
      </w:r>
    </w:p>
    <w:p w14:paraId="2967647C" w14:textId="08AC88A4" w:rsidR="00422AD3" w:rsidRPr="00422AD3" w:rsidRDefault="00422AD3" w:rsidP="00E2400C">
      <w:pPr>
        <w:rPr>
          <w:szCs w:val="20"/>
        </w:rPr>
      </w:pPr>
      <w:r w:rsidRPr="00422AD3">
        <w:t>I Sverige insjuknar varje år ca 350 barn och ungdomar mellan 0–18 år i en cancersjukdom. Forskning om cancersjukdomar har de senaste årtionden gått snabbt framåt och vården har utvecklats enormt. Den senaste statistiken visar att överlevnaden i barncancer har ökat till 85 %. Idag ges mer avancerade be-handlingar med många och svåra bieffekter som måste hanteras under och   efter behandlingen. Detta ställer högre krav på oss inom sjukvården som tar hand om barn med onkologisk sjukdom och deras familjer.</w:t>
      </w:r>
    </w:p>
    <w:p w14:paraId="0F4ED9EA" w14:textId="5E02BA84" w:rsidR="00422AD3" w:rsidRPr="00422AD3" w:rsidRDefault="001922C1" w:rsidP="00E2400C">
      <w:pPr>
        <w:pStyle w:val="Rubrik3"/>
      </w:pPr>
      <w:bookmarkStart w:id="2" w:name="_Toc501440350"/>
      <w:r>
        <w:t>S</w:t>
      </w:r>
      <w:r w:rsidR="00422AD3" w:rsidRPr="00422AD3">
        <w:t>ammanfattning/syfte</w:t>
      </w:r>
      <w:bookmarkEnd w:id="2"/>
      <w:r w:rsidR="00422AD3" w:rsidRPr="00422AD3">
        <w:t xml:space="preserve"> </w:t>
      </w:r>
    </w:p>
    <w:p w14:paraId="5F0A8D7E" w14:textId="41F65F94" w:rsidR="00422AD3" w:rsidRPr="00422AD3" w:rsidRDefault="00422AD3" w:rsidP="00E2400C">
      <w:proofErr w:type="spellStart"/>
      <w:r w:rsidRPr="00422AD3">
        <w:t>Barnonkologihandboken</w:t>
      </w:r>
      <w:proofErr w:type="spellEnd"/>
      <w:r w:rsidRPr="00422AD3">
        <w:t xml:space="preserve"> ska bidra till en optimal vård av barn med en </w:t>
      </w:r>
      <w:r w:rsidR="00EF4913" w:rsidRPr="00422AD3">
        <w:t>cancersjukdom</w:t>
      </w:r>
      <w:r w:rsidRPr="00422AD3">
        <w:t>. Den riktar sig främst till sjuksköterskor men kan också fungera som ett stöd för läkare, barnsköterskor och andra personalkategorier.</w:t>
      </w:r>
      <w:bookmarkStart w:id="3" w:name="_Toc501440351"/>
    </w:p>
    <w:p w14:paraId="32E31069" w14:textId="445C4016" w:rsidR="00422AD3" w:rsidRPr="00422AD3" w:rsidRDefault="00422AD3" w:rsidP="00E2400C">
      <w:pPr>
        <w:rPr>
          <w:szCs w:val="20"/>
        </w:rPr>
      </w:pPr>
      <w:r w:rsidRPr="00422AD3">
        <w:t>Bokens ursprungliga utgåva sattes samman 2019 av sjuksköterska Camilla Häger för barnonkologin på SÄS men har omarbetats för att kunna användas vid alla länssjukhus som samarbetar med Barncancercentrum Göteborg. Länken nedan leder till den lokalt anpassade versionen av boken.</w:t>
      </w:r>
      <w:r w:rsidR="005701F3">
        <w:t xml:space="preserve"> </w:t>
      </w:r>
      <w:proofErr w:type="spellStart"/>
      <w:r w:rsidR="005701F3">
        <w:t>Barnonkologihandboken</w:t>
      </w:r>
      <w:proofErr w:type="spellEnd"/>
      <w:r w:rsidR="005701F3">
        <w:t xml:space="preserve"> uppdaterades 2023. </w:t>
      </w:r>
    </w:p>
    <w:bookmarkEnd w:id="3"/>
    <w:p w14:paraId="4BF96CBA" w14:textId="77777777" w:rsidR="00422AD3" w:rsidRPr="00422AD3" w:rsidRDefault="00422AD3" w:rsidP="00E2400C">
      <w:pPr>
        <w:pStyle w:val="Rubrik3"/>
      </w:pPr>
      <w:r w:rsidRPr="00422AD3">
        <w:t>Extern Länk</w:t>
      </w:r>
    </w:p>
    <w:p w14:paraId="03376245" w14:textId="77777777" w:rsidR="000267AF" w:rsidRDefault="000267AF" w:rsidP="000267AF">
      <w:pPr>
        <w:rPr>
          <w:rFonts w:ascii="Aptos" w:hAnsi="Aptos"/>
          <w:color w:val="000000"/>
        </w:rPr>
      </w:pPr>
      <w:hyperlink r:id="rId12" w:history="1">
        <w:proofErr w:type="spellStart"/>
        <w:r>
          <w:rPr>
            <w:rStyle w:val="Hyperlnk"/>
            <w:rFonts w:ascii="Aptos" w:hAnsi="Aptos"/>
          </w:rPr>
          <w:t>Barnonkologihandboken</w:t>
        </w:r>
        <w:proofErr w:type="spellEnd"/>
        <w:r>
          <w:rPr>
            <w:rStyle w:val="Hyperlnk"/>
            <w:rFonts w:ascii="Aptos" w:hAnsi="Aptos"/>
          </w:rPr>
          <w:t xml:space="preserve"> Lokala riktlinjer Norra Älvsborgs Länssjukhus Uppdaterad version juni 2024 (cancercentrum.se)</w:t>
        </w:r>
      </w:hyperlink>
    </w:p>
    <w:p w14:paraId="64B5E5E4" w14:textId="77777777" w:rsidR="00422AD3" w:rsidRPr="00422AD3" w:rsidRDefault="00422AD3" w:rsidP="00422AD3">
      <w:pPr>
        <w:spacing w:after="0" w:line="240" w:lineRule="auto"/>
        <w:ind w:left="0" w:right="0"/>
        <w:rPr>
          <w:szCs w:val="20"/>
        </w:rPr>
      </w:pPr>
    </w:p>
    <w:bookmarkEnd w:id="1"/>
    <w:p w14:paraId="31414BC6" w14:textId="77777777" w:rsidR="00422AD3" w:rsidRPr="00422AD3" w:rsidRDefault="00422AD3" w:rsidP="00422AD3">
      <w:pPr>
        <w:keepNext/>
        <w:spacing w:before="240" w:after="60" w:line="240" w:lineRule="auto"/>
        <w:ind w:left="0" w:right="0"/>
        <w:outlineLvl w:val="2"/>
        <w:rPr>
          <w:rFonts w:ascii="Calibri" w:hAnsi="Calibri" w:cs="Calibri"/>
          <w:b/>
          <w:szCs w:val="26"/>
        </w:rPr>
      </w:pPr>
    </w:p>
    <w:bookmarkEnd w:id="0"/>
    <w:p w14:paraId="76B9F95B" w14:textId="24513497" w:rsidR="00536A5A" w:rsidRPr="00536A5A" w:rsidRDefault="00536A5A" w:rsidP="00536A5A">
      <w:pPr>
        <w:spacing w:after="0" w:line="240" w:lineRule="auto"/>
        <w:ind w:left="0" w:right="0"/>
      </w:pPr>
    </w:p>
    <w:sectPr w:rsidR="00536A5A" w:rsidRPr="00536A5A" w:rsidSect="00422AD3">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F4A2" w14:textId="77777777" w:rsidR="00363B23" w:rsidRDefault="00363B23">
      <w:r>
        <w:separator/>
      </w:r>
    </w:p>
  </w:endnote>
  <w:endnote w:type="continuationSeparator" w:id="0">
    <w:p w14:paraId="284BD070" w14:textId="77777777" w:rsidR="00363B23" w:rsidRDefault="00363B23">
      <w:r>
        <w:continuationSeparator/>
      </w:r>
    </w:p>
  </w:endnote>
  <w:endnote w:type="continuationNotice" w:id="1">
    <w:p w14:paraId="23F39A27"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DFC6" w14:textId="77777777" w:rsidR="00363B23" w:rsidRDefault="00363B23"/>
  </w:footnote>
  <w:footnote w:type="continuationSeparator" w:id="0">
    <w:p w14:paraId="0A91AA70" w14:textId="77777777" w:rsidR="00363B23" w:rsidRDefault="00363B23">
      <w:r>
        <w:continuationSeparator/>
      </w:r>
    </w:p>
  </w:footnote>
  <w:footnote w:type="continuationNotice" w:id="1">
    <w:p w14:paraId="014E2BBA"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52834892">
    <w:abstractNumId w:val="17"/>
  </w:num>
  <w:num w:numId="2" w16cid:durableId="1682927956">
    <w:abstractNumId w:val="14"/>
  </w:num>
  <w:num w:numId="3" w16cid:durableId="1554269321">
    <w:abstractNumId w:val="0"/>
  </w:num>
  <w:num w:numId="4" w16cid:durableId="1298413660">
    <w:abstractNumId w:val="6"/>
  </w:num>
  <w:num w:numId="5" w16cid:durableId="124663753">
    <w:abstractNumId w:val="15"/>
  </w:num>
  <w:num w:numId="6" w16cid:durableId="935985731">
    <w:abstractNumId w:val="2"/>
  </w:num>
  <w:num w:numId="7" w16cid:durableId="1506479676">
    <w:abstractNumId w:val="11"/>
  </w:num>
  <w:num w:numId="8" w16cid:durableId="767895183">
    <w:abstractNumId w:val="8"/>
  </w:num>
  <w:num w:numId="9" w16cid:durableId="315771207">
    <w:abstractNumId w:val="1"/>
  </w:num>
  <w:num w:numId="10" w16cid:durableId="1820031759">
    <w:abstractNumId w:val="1"/>
  </w:num>
  <w:num w:numId="11" w16cid:durableId="459686848">
    <w:abstractNumId w:val="3"/>
  </w:num>
  <w:num w:numId="12" w16cid:durableId="617495132">
    <w:abstractNumId w:val="4"/>
  </w:num>
  <w:num w:numId="13" w16cid:durableId="965164806">
    <w:abstractNumId w:val="13"/>
  </w:num>
  <w:num w:numId="14" w16cid:durableId="346442056">
    <w:abstractNumId w:val="9"/>
  </w:num>
  <w:num w:numId="15" w16cid:durableId="1741710825">
    <w:abstractNumId w:val="7"/>
  </w:num>
  <w:num w:numId="16" w16cid:durableId="1754083902">
    <w:abstractNumId w:val="12"/>
  </w:num>
  <w:num w:numId="17" w16cid:durableId="1377118597">
    <w:abstractNumId w:val="5"/>
  </w:num>
  <w:num w:numId="18" w16cid:durableId="1463572026">
    <w:abstractNumId w:val="10"/>
  </w:num>
  <w:num w:numId="19" w16cid:durableId="1957796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67AF"/>
    <w:rsid w:val="00030DDD"/>
    <w:rsid w:val="000313BB"/>
    <w:rsid w:val="00033ED5"/>
    <w:rsid w:val="00043879"/>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D3B"/>
    <w:rsid w:val="00181FDC"/>
    <w:rsid w:val="001860B9"/>
    <w:rsid w:val="00186F2B"/>
    <w:rsid w:val="001874D6"/>
    <w:rsid w:val="001922C1"/>
    <w:rsid w:val="0019632A"/>
    <w:rsid w:val="001A4E7C"/>
    <w:rsid w:val="001B762C"/>
    <w:rsid w:val="001C0E97"/>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62B2"/>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34E2"/>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49F"/>
    <w:rsid w:val="00413A60"/>
    <w:rsid w:val="00422AD3"/>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6DD1"/>
    <w:rsid w:val="00511CC4"/>
    <w:rsid w:val="00531E60"/>
    <w:rsid w:val="00536A5A"/>
    <w:rsid w:val="00541D07"/>
    <w:rsid w:val="00544BAB"/>
    <w:rsid w:val="00545F31"/>
    <w:rsid w:val="005578FA"/>
    <w:rsid w:val="00565129"/>
    <w:rsid w:val="00565CD0"/>
    <w:rsid w:val="00567820"/>
    <w:rsid w:val="005701F3"/>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52E8"/>
    <w:rsid w:val="00617710"/>
    <w:rsid w:val="00617EE6"/>
    <w:rsid w:val="0062184C"/>
    <w:rsid w:val="00623724"/>
    <w:rsid w:val="00627BEA"/>
    <w:rsid w:val="006319DB"/>
    <w:rsid w:val="00633C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1224"/>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400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4913"/>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D05BEEEB-17B4-4C12-8379-ADA2398F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9"/>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2662B2"/>
    <w:rPr>
      <w:color w:val="605E5C"/>
      <w:shd w:val="clear" w:color="auto" w:fill="E1DFDD"/>
    </w:rPr>
  </w:style>
  <w:style w:type="character" w:styleId="AnvndHyperlnk">
    <w:name w:val="FollowedHyperlink"/>
    <w:basedOn w:val="Standardstycketeckensnitt"/>
    <w:uiPriority w:val="99"/>
    <w:semiHidden/>
    <w:unhideWhenUsed/>
    <w:rsid w:val="002662B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844">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103448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cancercentrum.se/globalassets/cancerdiagnoser/barn/barnonkologihandboken/handbok_onkologi_nal_2024-06-18.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1</Pages>
  <Words>183</Words>
  <Characters>1287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1468</CharactersWithSpaces>
  <SharedDoc>false</SharedDoc>
  <HyperlinkBase/>
  <HLinks>
    <vt:vector size="6" baseType="variant">
      <vt:variant>
        <vt:i4>5046280</vt:i4>
      </vt:variant>
      <vt:variant>
        <vt:i4>0</vt:i4>
      </vt:variant>
      <vt:variant>
        <vt:i4>0</vt:i4>
      </vt:variant>
      <vt:variant>
        <vt:i4>5</vt:i4>
      </vt:variant>
      <vt:variant>
        <vt:lpwstr>https://cancercentrum.se/globalassets/cancerdiagnoser/barn/barnonkologihandboken/handbok_onkologi_nal_2023_1--ta.pdf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Barnonkologihandboken lokala riktlinjer NÄL (VGR)</dc:title>
  <dc:subject/>
  <dc:creator>patrik.jens.johansson@vgregion.se</dc:creator>
  <keywords/>
  <lastModifiedBy>Lena Tyllman</lastModifiedBy>
  <revision>16</revision>
  <lastPrinted>2016-03-31T19:56:00.0000000Z</lastPrinted>
  <dcterms:created xsi:type="dcterms:W3CDTF">2022-05-16T12:50:00.0000000Z</dcterms:created>
  <dcterms:modified xsi:type="dcterms:W3CDTF">2024-07-22T05:54:00.0000000Z</dcterms:modified>
</coreProperties>
</file>