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F50170"/>
    <w:p w14:paraId="010AE4B6" w14:textId="77777777" w:rsidR="001E478F" w:rsidRPr="001E478F" w:rsidRDefault="001E478F" w:rsidP="001E478F"/>
    <w:p w14:paraId="60A264D4" w14:textId="77777777" w:rsidR="001E478F" w:rsidRPr="001E478F" w:rsidRDefault="001E478F" w:rsidP="001E478F"/>
    <w:p w14:paraId="1BED4875" w14:textId="77777777" w:rsidR="001E478F" w:rsidRDefault="001E478F" w:rsidP="001E478F">
      <w:pPr>
        <w:ind w:left="0"/>
      </w:pPr>
    </w:p>
    <w:p w14:paraId="11473A4A" w14:textId="77777777" w:rsidR="001E478F" w:rsidRDefault="001E478F" w:rsidP="001E478F">
      <w:pPr>
        <w:pStyle w:val="Rubrik2"/>
        <w:sectPr w:rsidR="001E478F" w:rsidSect="003A4B3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93EF76" w14:textId="77777777" w:rsidR="001E478F" w:rsidRPr="003A4B3A" w:rsidRDefault="001E478F" w:rsidP="001E478F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1E478F" w:rsidRPr="003A4B3A" w14:paraId="1463F74E" w14:textId="77777777" w:rsidTr="00D54FF5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A56861D" w14:textId="282EC219" w:rsidR="001E478F" w:rsidRPr="003A4B3A" w:rsidRDefault="001E478F" w:rsidP="001E478F">
            <w:pPr>
              <w:pStyle w:val="Rubrik1"/>
            </w:pPr>
            <w:r w:rsidRPr="003A4B3A">
              <w:t>Balansräkning/vätskemängder</w:t>
            </w:r>
            <w:r>
              <w:t xml:space="preserve"> Neonatal </w:t>
            </w:r>
          </w:p>
        </w:tc>
      </w:tr>
    </w:tbl>
    <w:p w14:paraId="5A0AE38B" w14:textId="77777777" w:rsidR="00BB5A64" w:rsidRDefault="00BB5A64" w:rsidP="00BB5A64">
      <w:pPr>
        <w:pStyle w:val="Rubrik2"/>
        <w:ind w:left="0"/>
      </w:pPr>
      <w:bookmarkStart w:id="1" w:name="_Toc501440348"/>
      <w:r w:rsidRPr="003A4B3A">
        <w:t>Bakgrund</w:t>
      </w:r>
    </w:p>
    <w:p w14:paraId="6EC8361E" w14:textId="77777777" w:rsidR="00BB5A64" w:rsidRPr="003A4B3A" w:rsidRDefault="00BB5A64" w:rsidP="00BB5A64">
      <w:pPr>
        <w:spacing w:after="0" w:line="240" w:lineRule="auto"/>
        <w:ind w:left="0" w:right="0"/>
      </w:pPr>
      <w:r w:rsidRPr="003A4B3A">
        <w:t xml:space="preserve">För ett för tidigt fött, eller sjukt barn är det viktigt att tidigt få näring och volym. Det för tidigt födda barnet har inga energidepåer. </w:t>
      </w:r>
      <w:r>
        <w:t>Det samma gäller</w:t>
      </w:r>
      <w:r w:rsidRPr="003A4B3A">
        <w:t xml:space="preserve"> om barnet är </w:t>
      </w:r>
      <w:proofErr w:type="spellStart"/>
      <w:r w:rsidRPr="003A4B3A">
        <w:t>t.ex</w:t>
      </w:r>
      <w:proofErr w:type="spellEnd"/>
      <w:r w:rsidRPr="003A4B3A">
        <w:t xml:space="preserve"> överburet och </w:t>
      </w:r>
      <w:r>
        <w:t xml:space="preserve">SGA (smal for </w:t>
      </w:r>
      <w:proofErr w:type="spellStart"/>
      <w:r>
        <w:t>gestational</w:t>
      </w:r>
      <w:proofErr w:type="spellEnd"/>
      <w:r>
        <w:t xml:space="preserve"> age)</w:t>
      </w:r>
      <w:r w:rsidRPr="003A4B3A">
        <w:t>.</w:t>
      </w:r>
    </w:p>
    <w:p w14:paraId="11D108F3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1B51030F" w14:textId="77777777" w:rsidR="00BB5A64" w:rsidRDefault="00BB5A64" w:rsidP="00BB5A64">
      <w:pPr>
        <w:pStyle w:val="Rubrik2"/>
        <w:ind w:left="0"/>
      </w:pPr>
      <w:bookmarkStart w:id="2" w:name="_Toc501440350"/>
      <w:r w:rsidRPr="003A4B3A">
        <w:t>S</w:t>
      </w:r>
      <w:bookmarkEnd w:id="2"/>
      <w:r w:rsidRPr="003A4B3A">
        <w:t>yfte</w:t>
      </w:r>
    </w:p>
    <w:p w14:paraId="0DEF1372" w14:textId="77777777" w:rsidR="00BB5A64" w:rsidRPr="003A4B3A" w:rsidRDefault="00BB5A64" w:rsidP="00BB5A64">
      <w:pPr>
        <w:spacing w:after="0" w:line="240" w:lineRule="auto"/>
        <w:ind w:left="0" w:right="0"/>
      </w:pPr>
      <w:bookmarkStart w:id="3" w:name="_Toc501440351"/>
      <w:r w:rsidRPr="003A4B3A">
        <w:t>Att underlätta arbetet vid daglig balansräkning.</w:t>
      </w:r>
    </w:p>
    <w:p w14:paraId="27C9AA59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7E98D911" w14:textId="77777777" w:rsidR="00BB5A64" w:rsidRDefault="00BB5A64" w:rsidP="00BB5A64">
      <w:pPr>
        <w:pStyle w:val="Rubrik2"/>
        <w:ind w:left="0"/>
      </w:pPr>
      <w:r w:rsidRPr="003A4B3A">
        <w:t>Åtgärder</w:t>
      </w:r>
      <w:bookmarkEnd w:id="3"/>
    </w:p>
    <w:p w14:paraId="48CC5EFB" w14:textId="77777777" w:rsidR="00BB5A64" w:rsidRPr="003A4B3A" w:rsidRDefault="00BB5A64" w:rsidP="00BB5A64">
      <w:pPr>
        <w:spacing w:after="0" w:line="240" w:lineRule="auto"/>
        <w:ind w:left="720" w:right="0" w:hanging="360"/>
        <w:rPr>
          <w:rFonts w:cs="Arial"/>
          <w:szCs w:val="20"/>
        </w:rPr>
      </w:pPr>
      <w:r w:rsidRPr="003A4B3A">
        <w:rPr>
          <w:rFonts w:ascii="Symbol" w:eastAsia="Symbol" w:hAnsi="Symbol" w:cs="Symbol"/>
          <w:sz w:val="28"/>
          <w:szCs w:val="20"/>
        </w:rPr>
        <w:t>·</w:t>
      </w:r>
      <w:r w:rsidRPr="003A4B3A">
        <w:rPr>
          <w:rFonts w:ascii="Arial Fet" w:hAnsi="Arial Fet" w:cs="Arial"/>
          <w:b/>
          <w:bCs/>
          <w:sz w:val="28"/>
          <w:szCs w:val="20"/>
        </w:rPr>
        <w:tab/>
      </w:r>
      <w:r w:rsidRPr="003A4B3A">
        <w:rPr>
          <w:rFonts w:cs="Arial"/>
          <w:szCs w:val="20"/>
        </w:rPr>
        <w:t>Dygnsmängd</w:t>
      </w:r>
      <w:r>
        <w:rPr>
          <w:rFonts w:cs="Arial"/>
          <w:szCs w:val="20"/>
        </w:rPr>
        <w:t xml:space="preserve"> </w:t>
      </w:r>
      <w:r w:rsidRPr="003A4B3A">
        <w:rPr>
          <w:rFonts w:cs="Arial"/>
          <w:szCs w:val="20"/>
        </w:rPr>
        <w:t>ordineras</w:t>
      </w:r>
      <w:r>
        <w:rPr>
          <w:rFonts w:cs="Arial"/>
          <w:szCs w:val="20"/>
        </w:rPr>
        <w:t xml:space="preserve"> i </w:t>
      </w:r>
      <w:r w:rsidRPr="003A4B3A">
        <w:rPr>
          <w:rFonts w:cs="Arial"/>
          <w:szCs w:val="20"/>
        </w:rPr>
        <w:t>ml/kg av ansvarig läkare</w:t>
      </w:r>
    </w:p>
    <w:p w14:paraId="63649C1F" w14:textId="77777777" w:rsidR="00BB5A64" w:rsidRPr="003A4B3A" w:rsidRDefault="00BB5A64" w:rsidP="00BB5A6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>Beräkna dygnsmängd ml/kg på födelsevikten, tills den är passerad.</w:t>
      </w:r>
    </w:p>
    <w:p w14:paraId="25C64268" w14:textId="77777777" w:rsidR="00BB5A64" w:rsidRPr="003A4B3A" w:rsidRDefault="00BB5A64" w:rsidP="00BB5A6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>Hänsyn tas till specifikt sjukdomstillstånd. Diskutera vätskemängd med ansvarig läkare vid tveksamhet.</w:t>
      </w:r>
    </w:p>
    <w:p w14:paraId="41EE4DE6" w14:textId="77777777" w:rsidR="00BB5A64" w:rsidRPr="003A4B3A" w:rsidRDefault="00BB5A64" w:rsidP="00BB5A64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>Nedanstående mängder är ungefärliga:</w:t>
      </w:r>
    </w:p>
    <w:p w14:paraId="6E2F3A48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24DBD22C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  <w:u w:val="single"/>
        </w:rPr>
      </w:pPr>
      <w:r w:rsidRPr="003A4B3A">
        <w:rPr>
          <w:rFonts w:cs="Arial"/>
          <w:szCs w:val="20"/>
          <w:u w:val="single"/>
        </w:rPr>
        <w:t>Vätskemängder: (</w:t>
      </w:r>
      <w:proofErr w:type="spellStart"/>
      <w:r w:rsidRPr="003A4B3A">
        <w:rPr>
          <w:rFonts w:cs="Arial"/>
          <w:szCs w:val="20"/>
          <w:u w:val="single"/>
        </w:rPr>
        <w:t>p.o</w:t>
      </w:r>
      <w:proofErr w:type="spellEnd"/>
      <w:r w:rsidRPr="003A4B3A">
        <w:rPr>
          <w:rFonts w:cs="Arial"/>
          <w:szCs w:val="20"/>
          <w:u w:val="single"/>
        </w:rPr>
        <w:t>. inklusive iv.)</w:t>
      </w:r>
    </w:p>
    <w:p w14:paraId="201A98C2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  <w:u w:val="single"/>
        </w:rPr>
      </w:pPr>
    </w:p>
    <w:p w14:paraId="37631BD9" w14:textId="77777777" w:rsidR="00BB5A64" w:rsidRPr="003A4B3A" w:rsidRDefault="00BB5A64" w:rsidP="00BB5A64">
      <w:pPr>
        <w:tabs>
          <w:tab w:val="left" w:pos="3420"/>
        </w:tabs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>Första levnadsdygnet:</w:t>
      </w:r>
      <w:r w:rsidRPr="003A4B3A">
        <w:rPr>
          <w:rFonts w:cs="Arial"/>
          <w:szCs w:val="20"/>
        </w:rPr>
        <w:tab/>
        <w:t xml:space="preserve"> 65 ml/kg (SGA 80)</w:t>
      </w:r>
    </w:p>
    <w:p w14:paraId="703037B5" w14:textId="77777777" w:rsidR="00BB5A64" w:rsidRPr="003A4B3A" w:rsidRDefault="00BB5A64" w:rsidP="00BB5A64">
      <w:pPr>
        <w:tabs>
          <w:tab w:val="left" w:pos="3420"/>
        </w:tabs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>Andra levnadsdygnet:</w:t>
      </w:r>
      <w:r w:rsidRPr="003A4B3A">
        <w:rPr>
          <w:rFonts w:cs="Arial"/>
          <w:szCs w:val="20"/>
        </w:rPr>
        <w:tab/>
        <w:t xml:space="preserve"> 80 ml/kg (SGA 90-100)</w:t>
      </w:r>
    </w:p>
    <w:p w14:paraId="04D61FD5" w14:textId="77777777" w:rsidR="00BB5A64" w:rsidRPr="003A4B3A" w:rsidRDefault="00BB5A64" w:rsidP="00BB5A64">
      <w:pPr>
        <w:tabs>
          <w:tab w:val="left" w:pos="3420"/>
        </w:tabs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>Tredje levnadsdygnet:</w:t>
      </w:r>
      <w:r w:rsidRPr="003A4B3A">
        <w:rPr>
          <w:rFonts w:cs="Arial"/>
          <w:szCs w:val="20"/>
        </w:rPr>
        <w:tab/>
        <w:t xml:space="preserve"> 100 ml/kg</w:t>
      </w:r>
    </w:p>
    <w:p w14:paraId="258FD246" w14:textId="77777777" w:rsidR="00BB5A64" w:rsidRPr="003A4B3A" w:rsidRDefault="00BB5A64" w:rsidP="00BB5A64">
      <w:pPr>
        <w:tabs>
          <w:tab w:val="left" w:pos="3420"/>
        </w:tabs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 xml:space="preserve">Fjärde levnadsdygnet: </w:t>
      </w:r>
      <w:r w:rsidRPr="003A4B3A">
        <w:rPr>
          <w:rFonts w:cs="Arial"/>
          <w:szCs w:val="20"/>
        </w:rPr>
        <w:tab/>
        <w:t xml:space="preserve"> 120 ml/kg</w:t>
      </w:r>
    </w:p>
    <w:p w14:paraId="19827B22" w14:textId="77777777" w:rsidR="00BB5A64" w:rsidRPr="003A4B3A" w:rsidRDefault="00BB5A64" w:rsidP="00BB5A64">
      <w:pPr>
        <w:tabs>
          <w:tab w:val="left" w:pos="3420"/>
        </w:tabs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 xml:space="preserve">Femte levnadsdygnet: </w:t>
      </w:r>
      <w:r w:rsidRPr="003A4B3A">
        <w:rPr>
          <w:rFonts w:cs="Arial"/>
          <w:szCs w:val="20"/>
        </w:rPr>
        <w:tab/>
        <w:t xml:space="preserve"> 150 ml/kg</w:t>
      </w:r>
    </w:p>
    <w:p w14:paraId="3DBA8791" w14:textId="77777777" w:rsidR="00BB5A64" w:rsidRPr="003A4B3A" w:rsidRDefault="00BB5A64" w:rsidP="00BB5A64">
      <w:pPr>
        <w:tabs>
          <w:tab w:val="left" w:pos="3420"/>
        </w:tabs>
        <w:spacing w:after="0" w:line="240" w:lineRule="auto"/>
        <w:ind w:left="0" w:right="0"/>
        <w:rPr>
          <w:rFonts w:cs="Arial"/>
          <w:szCs w:val="20"/>
        </w:rPr>
      </w:pPr>
    </w:p>
    <w:p w14:paraId="37EF92B4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lastRenderedPageBreak/>
        <w:t xml:space="preserve">Om barnets tillstånd tillåter försök möta mammas </w:t>
      </w:r>
      <w:proofErr w:type="spellStart"/>
      <w:r w:rsidRPr="003A4B3A">
        <w:rPr>
          <w:rFonts w:cs="Arial"/>
          <w:szCs w:val="20"/>
        </w:rPr>
        <w:t>bm</w:t>
      </w:r>
      <w:proofErr w:type="spellEnd"/>
      <w:r w:rsidRPr="003A4B3A">
        <w:rPr>
          <w:rFonts w:cs="Arial"/>
          <w:szCs w:val="20"/>
        </w:rPr>
        <w:t xml:space="preserve">-tillgång vid påbörjad amning. Se Nutritions rutin under stycket </w:t>
      </w:r>
      <w:proofErr w:type="spellStart"/>
      <w:r w:rsidRPr="003A4B3A">
        <w:rPr>
          <w:rFonts w:cs="Arial"/>
          <w:szCs w:val="20"/>
        </w:rPr>
        <w:t>Tillmatning</w:t>
      </w:r>
      <w:proofErr w:type="spellEnd"/>
      <w:r w:rsidRPr="003A4B3A">
        <w:rPr>
          <w:rFonts w:cs="Arial"/>
          <w:szCs w:val="20"/>
        </w:rPr>
        <w:t>.</w:t>
      </w:r>
    </w:p>
    <w:p w14:paraId="7CDBD2BC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18308437" w14:textId="77777777" w:rsidR="00BB5A64" w:rsidRPr="003A4B3A" w:rsidRDefault="00BB5A64" w:rsidP="00BB5A64">
      <w:pPr>
        <w:numPr>
          <w:ilvl w:val="0"/>
          <w:numId w:val="22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>Daglig vikt, eller enligt ordination, helst vid samma tid på dygnet, om möjligt på kvällen efter 18.00</w:t>
      </w:r>
      <w:r>
        <w:rPr>
          <w:rFonts w:cs="Arial"/>
          <w:szCs w:val="20"/>
        </w:rPr>
        <w:t>, före måltid</w:t>
      </w:r>
      <w:r w:rsidRPr="003A4B3A">
        <w:rPr>
          <w:rFonts w:cs="Arial"/>
          <w:szCs w:val="20"/>
        </w:rPr>
        <w:t>.</w:t>
      </w:r>
    </w:p>
    <w:p w14:paraId="184CE6A8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5939891B" w14:textId="77777777" w:rsidR="00BB5A64" w:rsidRPr="003A4B3A" w:rsidRDefault="00BB5A64" w:rsidP="00BB5A6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proofErr w:type="spellStart"/>
      <w:r w:rsidRPr="003A4B3A">
        <w:rPr>
          <w:rFonts w:cs="Arial"/>
          <w:szCs w:val="20"/>
        </w:rPr>
        <w:t>Diures</w:t>
      </w:r>
      <w:proofErr w:type="spellEnd"/>
      <w:r w:rsidRPr="003A4B3A">
        <w:rPr>
          <w:rFonts w:cs="Arial"/>
          <w:szCs w:val="20"/>
        </w:rPr>
        <w:t xml:space="preserve"> följs med ml/kg/h. Beräknas på födelsevikten tills den är passerad om inte annat är ordinerat.</w:t>
      </w:r>
    </w:p>
    <w:p w14:paraId="0F4DB4FE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33252221" w14:textId="77777777" w:rsidR="00BB5A64" w:rsidRPr="00A22A04" w:rsidRDefault="00BB5A64" w:rsidP="00BB5A64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r>
        <w:rPr>
          <w:rFonts w:cs="Arial"/>
          <w:szCs w:val="20"/>
        </w:rPr>
        <w:t>N</w:t>
      </w:r>
      <w:r w:rsidRPr="003A4B3A">
        <w:rPr>
          <w:rFonts w:cs="Arial"/>
          <w:szCs w:val="20"/>
        </w:rPr>
        <w:t>ormal urinproduktion är</w:t>
      </w:r>
      <w:r>
        <w:rPr>
          <w:rFonts w:cs="Arial"/>
          <w:szCs w:val="20"/>
        </w:rPr>
        <w:t xml:space="preserve"> minst</w:t>
      </w:r>
      <w:r w:rsidRPr="003A4B3A">
        <w:rPr>
          <w:rFonts w:cs="Arial"/>
          <w:szCs w:val="20"/>
        </w:rPr>
        <w:t xml:space="preserve"> 2 ml/kg/h.</w:t>
      </w:r>
      <w:r>
        <w:rPr>
          <w:rFonts w:cs="Arial"/>
          <w:szCs w:val="20"/>
        </w:rPr>
        <w:t xml:space="preserve"> </w:t>
      </w:r>
      <w:r w:rsidRPr="00A22A04">
        <w:rPr>
          <w:rFonts w:cs="Arial"/>
          <w:szCs w:val="20"/>
        </w:rPr>
        <w:t>Detta räknas från första levnadsdygnet. Under första levnadsdygnet kan det vara</w:t>
      </w:r>
      <w:r>
        <w:rPr>
          <w:rFonts w:cs="Arial"/>
          <w:szCs w:val="20"/>
        </w:rPr>
        <w:t xml:space="preserve"> </w:t>
      </w:r>
      <w:r w:rsidRPr="00A22A04">
        <w:rPr>
          <w:rFonts w:cs="Arial"/>
          <w:szCs w:val="20"/>
        </w:rPr>
        <w:t>svårt att komma upp i dessa urinmängder.</w:t>
      </w:r>
    </w:p>
    <w:p w14:paraId="329B2C1F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05F87CD4" w14:textId="77777777" w:rsidR="00BB5A64" w:rsidRPr="003A4B3A" w:rsidRDefault="00BB5A64" w:rsidP="00BB5A64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 xml:space="preserve">Infusioner som Morfin, </w:t>
      </w:r>
      <w:proofErr w:type="spellStart"/>
      <w:r w:rsidRPr="003A4B3A">
        <w:rPr>
          <w:rFonts w:cs="Arial"/>
          <w:szCs w:val="20"/>
        </w:rPr>
        <w:t>Midazolam</w:t>
      </w:r>
      <w:proofErr w:type="spellEnd"/>
      <w:r w:rsidRPr="003A4B3A">
        <w:rPr>
          <w:rFonts w:cs="Arial"/>
          <w:szCs w:val="20"/>
        </w:rPr>
        <w:t xml:space="preserve">, Heparinspoldropp dvs. läkemedels-dropp räknas in i ordinerad dygnsmängd. (gäller ej antibiotika </w:t>
      </w:r>
      <w:proofErr w:type="spellStart"/>
      <w:r w:rsidRPr="003A4B3A">
        <w:rPr>
          <w:rFonts w:cs="Arial"/>
          <w:szCs w:val="20"/>
        </w:rPr>
        <w:t>inj</w:t>
      </w:r>
      <w:proofErr w:type="spellEnd"/>
      <w:r w:rsidRPr="003A4B3A">
        <w:rPr>
          <w:rFonts w:cs="Arial"/>
          <w:szCs w:val="20"/>
        </w:rPr>
        <w:t>.)</w:t>
      </w:r>
    </w:p>
    <w:p w14:paraId="28D98325" w14:textId="77777777" w:rsidR="00BB5A64" w:rsidRPr="003A4B3A" w:rsidRDefault="00BB5A64" w:rsidP="00BB5A64">
      <w:pPr>
        <w:spacing w:after="0" w:line="240" w:lineRule="auto"/>
        <w:ind w:left="360" w:right="0"/>
        <w:rPr>
          <w:rFonts w:cs="Arial"/>
          <w:szCs w:val="20"/>
        </w:rPr>
      </w:pPr>
    </w:p>
    <w:p w14:paraId="3B88E9C6" w14:textId="77777777" w:rsidR="00BB5A64" w:rsidRPr="003A4B3A" w:rsidRDefault="00BB5A64" w:rsidP="00BB5A64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>Vätskor som ges vid återupplivning</w:t>
      </w:r>
      <w:r>
        <w:rPr>
          <w:rFonts w:cs="Arial"/>
          <w:szCs w:val="20"/>
        </w:rPr>
        <w:t xml:space="preserve"> exempelvis </w:t>
      </w:r>
      <w:proofErr w:type="spellStart"/>
      <w:r w:rsidRPr="003A4B3A">
        <w:rPr>
          <w:rFonts w:cs="Arial"/>
          <w:szCs w:val="20"/>
        </w:rPr>
        <w:t>NaCl</w:t>
      </w:r>
      <w:proofErr w:type="spellEnd"/>
      <w:r>
        <w:rPr>
          <w:rFonts w:cs="Arial"/>
          <w:szCs w:val="20"/>
        </w:rPr>
        <w:t xml:space="preserve"> och </w:t>
      </w:r>
      <w:r w:rsidRPr="003A4B3A">
        <w:rPr>
          <w:rFonts w:cs="Arial"/>
          <w:szCs w:val="20"/>
        </w:rPr>
        <w:t>Glukos räknas normalt ej med i dygnsmängd.</w:t>
      </w:r>
    </w:p>
    <w:p w14:paraId="0E7D27C6" w14:textId="77777777" w:rsidR="00BB5A64" w:rsidRPr="003A4B3A" w:rsidRDefault="00BB5A64" w:rsidP="00BB5A64">
      <w:pPr>
        <w:spacing w:after="0" w:line="240" w:lineRule="auto"/>
        <w:ind w:left="360" w:right="0"/>
        <w:rPr>
          <w:rFonts w:cs="Arial"/>
          <w:szCs w:val="20"/>
        </w:rPr>
      </w:pPr>
    </w:p>
    <w:p w14:paraId="726B9E69" w14:textId="77777777" w:rsidR="00BB5A64" w:rsidRPr="003A4B3A" w:rsidRDefault="00BB5A64" w:rsidP="00BB5A64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3A4B3A">
        <w:rPr>
          <w:rFonts w:cs="Arial"/>
          <w:szCs w:val="20"/>
        </w:rPr>
        <w:t>Blod, Plasma och Albumin (kolloida vätskor) räknas ej med i vätskebalans.</w:t>
      </w:r>
    </w:p>
    <w:p w14:paraId="25A906ED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607B7169" w14:textId="77777777" w:rsidR="00BB5A64" w:rsidRPr="003A4B3A" w:rsidRDefault="00BB5A64" w:rsidP="00BB5A64">
      <w:pPr>
        <w:numPr>
          <w:ilvl w:val="0"/>
          <w:numId w:val="23"/>
        </w:numPr>
        <w:spacing w:after="0" w:line="240" w:lineRule="auto"/>
        <w:ind w:right="0"/>
        <w:rPr>
          <w:rFonts w:cs="Arial"/>
          <w:b/>
          <w:bCs/>
          <w:szCs w:val="20"/>
        </w:rPr>
      </w:pPr>
      <w:r w:rsidRPr="003A4B3A">
        <w:rPr>
          <w:rFonts w:cs="Arial"/>
          <w:szCs w:val="20"/>
        </w:rPr>
        <w:t xml:space="preserve">Infusionspumparna nollställs </w:t>
      </w:r>
      <w:proofErr w:type="spellStart"/>
      <w:r w:rsidRPr="003A4B3A">
        <w:rPr>
          <w:rFonts w:cs="Arial"/>
          <w:szCs w:val="20"/>
        </w:rPr>
        <w:t>kl</w:t>
      </w:r>
      <w:proofErr w:type="spellEnd"/>
      <w:r w:rsidRPr="003A4B3A">
        <w:rPr>
          <w:rFonts w:cs="Arial"/>
          <w:szCs w:val="20"/>
        </w:rPr>
        <w:t xml:space="preserve"> 0</w:t>
      </w:r>
      <w:r>
        <w:rPr>
          <w:rFonts w:cs="Arial"/>
          <w:szCs w:val="20"/>
        </w:rPr>
        <w:t>6</w:t>
      </w:r>
      <w:r w:rsidRPr="003A4B3A">
        <w:rPr>
          <w:rFonts w:cs="Arial"/>
          <w:szCs w:val="20"/>
        </w:rPr>
        <w:t>:00.</w:t>
      </w:r>
    </w:p>
    <w:p w14:paraId="7ABAB5A3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67D72F04" w14:textId="77777777" w:rsidR="00BB5A64" w:rsidRPr="003A4B3A" w:rsidRDefault="00BB5A64" w:rsidP="00BB5A64">
      <w:pPr>
        <w:spacing w:after="0" w:line="240" w:lineRule="auto"/>
        <w:ind w:left="360" w:right="0"/>
        <w:rPr>
          <w:rFonts w:cs="Arial"/>
          <w:b/>
          <w:bCs/>
          <w:szCs w:val="20"/>
        </w:rPr>
      </w:pPr>
    </w:p>
    <w:p w14:paraId="45338F95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b/>
          <w:bCs/>
          <w:szCs w:val="20"/>
        </w:rPr>
      </w:pPr>
      <w:r w:rsidRPr="003A4B3A">
        <w:rPr>
          <w:rFonts w:cs="Arial"/>
          <w:b/>
          <w:bCs/>
          <w:szCs w:val="20"/>
        </w:rPr>
        <w:t>Diskutera alltid med ansvarig läkare.</w:t>
      </w:r>
    </w:p>
    <w:p w14:paraId="66182CE1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487EA734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3DE14C35" w14:textId="77777777" w:rsidR="00BB5A64" w:rsidRPr="003A4B3A" w:rsidRDefault="00BB5A64" w:rsidP="00BB5A64">
      <w:pPr>
        <w:keepNext/>
        <w:spacing w:after="0" w:line="240" w:lineRule="auto"/>
        <w:ind w:left="0" w:right="0"/>
        <w:outlineLvl w:val="1"/>
        <w:rPr>
          <w:rFonts w:cs="Arial"/>
          <w:b/>
          <w:bCs/>
          <w:szCs w:val="20"/>
        </w:rPr>
      </w:pPr>
      <w:r w:rsidRPr="003A4B3A">
        <w:rPr>
          <w:rFonts w:cs="Arial"/>
          <w:b/>
          <w:bCs/>
          <w:szCs w:val="20"/>
        </w:rPr>
        <w:t>Vätskebalans</w:t>
      </w:r>
    </w:p>
    <w:p w14:paraId="073570B0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b/>
          <w:bCs/>
          <w:szCs w:val="20"/>
        </w:rPr>
      </w:pPr>
    </w:p>
    <w:p w14:paraId="2830C4D7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</w:rPr>
      </w:pPr>
      <w:r w:rsidRPr="6C53E969">
        <w:rPr>
          <w:rFonts w:cs="Arial"/>
        </w:rPr>
        <w:t xml:space="preserve">Läkare ordinerar dygnsmängd i Dagens mål i CHA. Summering av vätskebalans (amning, </w:t>
      </w:r>
      <w:proofErr w:type="spellStart"/>
      <w:r w:rsidRPr="6C53E969">
        <w:rPr>
          <w:rFonts w:cs="Arial"/>
        </w:rPr>
        <w:t>tillmatning</w:t>
      </w:r>
      <w:proofErr w:type="spellEnd"/>
      <w:r w:rsidRPr="6C53E969">
        <w:rPr>
          <w:rFonts w:cs="Arial"/>
        </w:rPr>
        <w:t xml:space="preserve">, infusioner, läkemedel) sker automatiskt i CHA. Systemet nollställs </w:t>
      </w:r>
      <w:proofErr w:type="spellStart"/>
      <w:r w:rsidRPr="6C53E969">
        <w:rPr>
          <w:rFonts w:cs="Arial"/>
        </w:rPr>
        <w:t>kl</w:t>
      </w:r>
      <w:proofErr w:type="spellEnd"/>
      <w:r w:rsidRPr="6C53E969">
        <w:rPr>
          <w:rFonts w:cs="Arial"/>
        </w:rPr>
        <w:t xml:space="preserve"> 06:00 varje morgon. Du måste dock alltid kontrollera vätskebalansen 1ggr/pass samt vid behov. Det innebär att man kontrollerar att det ingående i vätskebalansen registreras korrekt i CHA. Ibland kan man behöva ta hänsyn till att även flytande läkemedel ingår i vätskebalansen i CHA. Om aktuellt ska det ha noterats på ronden. </w:t>
      </w:r>
    </w:p>
    <w:p w14:paraId="71FC28B8" w14:textId="77777777" w:rsidR="00BB5A64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71B31905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</w:rPr>
      </w:pPr>
      <w:r w:rsidRPr="1ABAF224">
        <w:rPr>
          <w:rFonts w:cs="Arial"/>
        </w:rPr>
        <w:t xml:space="preserve">De första dagarna räknar man på födelsevikten. När barnet vänt i vikt och passerat födelsevikten räknar man på ordinations vikten. Vissa undantag finns </w:t>
      </w:r>
      <w:proofErr w:type="spellStart"/>
      <w:r w:rsidRPr="1ABAF224">
        <w:rPr>
          <w:rFonts w:cs="Arial"/>
        </w:rPr>
        <w:t>t.ex</w:t>
      </w:r>
      <w:proofErr w:type="spellEnd"/>
      <w:r w:rsidRPr="1ABAF224">
        <w:rPr>
          <w:rFonts w:cs="Arial"/>
        </w:rPr>
        <w:t xml:space="preserve"> när barnen är så sjuka att de svullnar mycket, då räknar man på födelsevikten till läkaren ordinerat något annat. </w:t>
      </w:r>
    </w:p>
    <w:p w14:paraId="7ED3D085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1EF37A53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 xml:space="preserve">Ex: Barnet väger 2500 gr och är ordinerad 120 ml/kg/d. </w:t>
      </w:r>
    </w:p>
    <w:p w14:paraId="7DA88D4D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4641CA4B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>Dygnsmängd multiplicerat med vikt i kg. Dividera summan med 24 timmar.</w:t>
      </w:r>
    </w:p>
    <w:p w14:paraId="64FA7AE2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78490F8F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 xml:space="preserve">120 </w:t>
      </w:r>
      <w:r>
        <w:rPr>
          <w:rFonts w:cs="Arial"/>
          <w:szCs w:val="20"/>
        </w:rPr>
        <w:t>x</w:t>
      </w:r>
      <w:r w:rsidRPr="003A4B3A">
        <w:rPr>
          <w:rFonts w:cs="Arial"/>
          <w:szCs w:val="20"/>
        </w:rPr>
        <w:t xml:space="preserve"> 2,5 = 300 ml/d  </w:t>
      </w:r>
    </w:p>
    <w:p w14:paraId="25E6CA86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>300 / 24 = 12,5 ml/h</w:t>
      </w:r>
    </w:p>
    <w:p w14:paraId="21F44DF9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34601463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  <w:r w:rsidRPr="003A4B3A">
        <w:rPr>
          <w:rFonts w:cs="Arial"/>
          <w:szCs w:val="20"/>
        </w:rPr>
        <w:t xml:space="preserve">Barnet skall totalt ha i sig 12,5 ml/h. Detta inkluderar mat per os och vätska iv. </w:t>
      </w:r>
    </w:p>
    <w:p w14:paraId="64FAE604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08570F4F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</w:rPr>
      </w:pPr>
      <w:r w:rsidRPr="1ABAF224">
        <w:rPr>
          <w:rFonts w:cs="Arial"/>
        </w:rPr>
        <w:lastRenderedPageBreak/>
        <w:t>Om en kontinuerlig infusion med läkemedel ändras eller om maten inte fungerar justera med glukosinfusionen upp/ned med motsvarande volym så att den totala volymen per timma är densamma. Räkna först och främst ut vätskebalansen per timma.</w:t>
      </w:r>
    </w:p>
    <w:p w14:paraId="0EF2F3BD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  <w:szCs w:val="20"/>
        </w:rPr>
      </w:pPr>
    </w:p>
    <w:p w14:paraId="197D4951" w14:textId="77777777" w:rsidR="00BB5A64" w:rsidRPr="003A4B3A" w:rsidRDefault="00BB5A64" w:rsidP="00BB5A64">
      <w:pPr>
        <w:spacing w:after="0" w:line="240" w:lineRule="auto"/>
        <w:ind w:left="0" w:right="0"/>
        <w:rPr>
          <w:rFonts w:cs="Arial"/>
        </w:rPr>
      </w:pPr>
    </w:p>
    <w:p w14:paraId="76726FFB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1F3EDBEF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49881B18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05843533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3BF991F6" w14:textId="77777777" w:rsidR="00BB5A64" w:rsidRPr="003A4B3A" w:rsidRDefault="00BB5A64" w:rsidP="00BB5A64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70615930" w14:textId="77777777" w:rsidR="00BB5A64" w:rsidRPr="003A4B3A" w:rsidRDefault="00BB5A64" w:rsidP="00BB5A64">
      <w:pPr>
        <w:spacing w:after="0" w:line="240" w:lineRule="auto"/>
        <w:ind w:left="0" w:right="0"/>
        <w:rPr>
          <w:szCs w:val="20"/>
        </w:rPr>
      </w:pPr>
    </w:p>
    <w:p w14:paraId="61A789EF" w14:textId="77777777" w:rsidR="00BB5A64" w:rsidRPr="00536A5A" w:rsidRDefault="00BB5A64" w:rsidP="00BB5A64">
      <w:pPr>
        <w:spacing w:after="0" w:line="240" w:lineRule="auto"/>
        <w:ind w:left="0" w:right="0"/>
      </w:pPr>
    </w:p>
    <w:p w14:paraId="73638DA2" w14:textId="77777777" w:rsidR="00BB5A64" w:rsidRPr="001E478F" w:rsidRDefault="00BB5A64" w:rsidP="00BB5A64"/>
    <w:bookmarkEnd w:id="0"/>
    <w:bookmarkEnd w:id="1"/>
    <w:p w14:paraId="5A132CF9" w14:textId="77777777" w:rsidR="001E478F" w:rsidRPr="003A4B3A" w:rsidRDefault="001E478F" w:rsidP="001E478F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sectPr w:rsidR="001E478F" w:rsidRPr="003A4B3A" w:rsidSect="003A4B3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2BA8" w14:textId="77777777" w:rsidR="008175F8" w:rsidRDefault="008175F8">
      <w:r>
        <w:separator/>
      </w:r>
    </w:p>
  </w:endnote>
  <w:endnote w:type="continuationSeparator" w:id="0">
    <w:p w14:paraId="4DC9D45F" w14:textId="77777777" w:rsidR="008175F8" w:rsidRDefault="008175F8">
      <w:r>
        <w:continuationSeparator/>
      </w:r>
    </w:p>
  </w:endnote>
  <w:endnote w:type="continuationNotice" w:id="1">
    <w:p w14:paraId="39816842" w14:textId="77777777" w:rsidR="008175F8" w:rsidRDefault="008175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AD8D" w14:textId="77777777" w:rsidR="001E478F" w:rsidRDefault="001E478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8D4E777" w14:textId="77777777" w:rsidR="001E478F" w:rsidRDefault="001E478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42488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EB1BEDC" w14:textId="77777777" w:rsidR="001E478F" w:rsidRPr="00EC0A68" w:rsidRDefault="001E478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ABA0" w14:textId="77777777" w:rsidR="001E478F" w:rsidRDefault="001E478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8A053D8" wp14:editId="79BD5C0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9BE6" w14:textId="77777777" w:rsidR="008175F8" w:rsidRDefault="008175F8"/>
  </w:footnote>
  <w:footnote w:type="continuationSeparator" w:id="0">
    <w:p w14:paraId="35925DD2" w14:textId="77777777" w:rsidR="008175F8" w:rsidRDefault="008175F8">
      <w:r>
        <w:continuationSeparator/>
      </w:r>
    </w:p>
  </w:footnote>
  <w:footnote w:type="continuationNotice" w:id="1">
    <w:p w14:paraId="0FF15268" w14:textId="77777777" w:rsidR="008175F8" w:rsidRDefault="008175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B2FA" w14:textId="77777777" w:rsidR="001E478F" w:rsidRPr="00DA65C4" w:rsidRDefault="001E478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47D79F8" wp14:editId="6CBD0B3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2DFEE4" w14:textId="77777777" w:rsidR="001E478F" w:rsidRDefault="001E478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7D79F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82DFEE4" w14:textId="77777777" w:rsidR="001E478F" w:rsidRDefault="001E478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64BD" w14:textId="77777777" w:rsidR="001E478F" w:rsidRDefault="001E478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B641AF1" wp14:editId="3A6A610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8E0222" w14:textId="77777777" w:rsidR="001E478F" w:rsidRDefault="001E478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B641A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F8E0222" w14:textId="77777777" w:rsidR="001E478F" w:rsidRDefault="001E478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1E18017D" wp14:editId="19FDCCA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023C4A"/>
    <w:multiLevelType w:val="hybridMultilevel"/>
    <w:tmpl w:val="5A60ACB4"/>
    <w:lvl w:ilvl="0" w:tplc="CAC697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D6C1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EC3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2630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A4D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A2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3C2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5E8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E41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5A7677"/>
    <w:multiLevelType w:val="hybridMultilevel"/>
    <w:tmpl w:val="256E6C62"/>
    <w:lvl w:ilvl="0" w:tplc="CE2CE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3A6C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6AC4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692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262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2C1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05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E4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620C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A29E8"/>
    <w:multiLevelType w:val="hybridMultilevel"/>
    <w:tmpl w:val="C0C4BC52"/>
    <w:lvl w:ilvl="0" w:tplc="97A2AB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29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E8D5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F644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96C0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D64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9C39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2EB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1E0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AB1E5B"/>
    <w:multiLevelType w:val="hybridMultilevel"/>
    <w:tmpl w:val="915049D6"/>
    <w:lvl w:ilvl="0" w:tplc="E4BA3A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1E03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CF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D48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6B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3CA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E8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1258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72D3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57603127">
    <w:abstractNumId w:val="21"/>
  </w:num>
  <w:num w:numId="2" w16cid:durableId="1513370714">
    <w:abstractNumId w:val="17"/>
  </w:num>
  <w:num w:numId="3" w16cid:durableId="1342470240">
    <w:abstractNumId w:val="0"/>
  </w:num>
  <w:num w:numId="4" w16cid:durableId="1861699255">
    <w:abstractNumId w:val="9"/>
  </w:num>
  <w:num w:numId="5" w16cid:durableId="2079130797">
    <w:abstractNumId w:val="18"/>
  </w:num>
  <w:num w:numId="6" w16cid:durableId="1505434178">
    <w:abstractNumId w:val="2"/>
  </w:num>
  <w:num w:numId="7" w16cid:durableId="2125609551">
    <w:abstractNumId w:val="14"/>
  </w:num>
  <w:num w:numId="8" w16cid:durableId="1280995057">
    <w:abstractNumId w:val="11"/>
  </w:num>
  <w:num w:numId="9" w16cid:durableId="351886048">
    <w:abstractNumId w:val="1"/>
  </w:num>
  <w:num w:numId="10" w16cid:durableId="1197278573">
    <w:abstractNumId w:val="1"/>
  </w:num>
  <w:num w:numId="11" w16cid:durableId="149713396">
    <w:abstractNumId w:val="4"/>
  </w:num>
  <w:num w:numId="12" w16cid:durableId="368992429">
    <w:abstractNumId w:val="7"/>
  </w:num>
  <w:num w:numId="13" w16cid:durableId="317462593">
    <w:abstractNumId w:val="16"/>
  </w:num>
  <w:num w:numId="14" w16cid:durableId="353151">
    <w:abstractNumId w:val="12"/>
  </w:num>
  <w:num w:numId="15" w16cid:durableId="736048631">
    <w:abstractNumId w:val="10"/>
  </w:num>
  <w:num w:numId="16" w16cid:durableId="906692841">
    <w:abstractNumId w:val="15"/>
  </w:num>
  <w:num w:numId="17" w16cid:durableId="1549222045">
    <w:abstractNumId w:val="8"/>
  </w:num>
  <w:num w:numId="18" w16cid:durableId="348141199">
    <w:abstractNumId w:val="13"/>
  </w:num>
  <w:num w:numId="19" w16cid:durableId="1612086489">
    <w:abstractNumId w:val="20"/>
  </w:num>
  <w:num w:numId="20" w16cid:durableId="1320380068">
    <w:abstractNumId w:val="19"/>
  </w:num>
  <w:num w:numId="21" w16cid:durableId="1739131926">
    <w:abstractNumId w:val="3"/>
  </w:num>
  <w:num w:numId="22" w16cid:durableId="1539859399">
    <w:abstractNumId w:val="6"/>
  </w:num>
  <w:num w:numId="23" w16cid:durableId="554008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78F"/>
    <w:rsid w:val="002001E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4B3A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837"/>
    <w:rsid w:val="0069182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5F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A91"/>
    <w:rsid w:val="009A1A4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A64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3A5C"/>
    <w:rsid w:val="00D37E7F"/>
    <w:rsid w:val="00D47AD7"/>
    <w:rsid w:val="00D51529"/>
    <w:rsid w:val="00D85218"/>
    <w:rsid w:val="00D915B1"/>
    <w:rsid w:val="00DA299D"/>
    <w:rsid w:val="00DA65C4"/>
    <w:rsid w:val="00DB751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0170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478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Balansräkning, vätskemängder Neonatal</dc:title>
  <dc:subject/>
  <dc:creator>patrik.jens.johansson@vgregion.se</dc:creator>
  <keywords/>
  <lastModifiedBy>Elisabet Mattsson</lastModifiedBy>
  <revision>8</revision>
  <lastPrinted>2016-03-31T10:56:00.0000000Z</lastPrinted>
  <dcterms:created xsi:type="dcterms:W3CDTF">2022-05-16T03:50:00.0000000Z</dcterms:created>
  <dcterms:modified xsi:type="dcterms:W3CDTF">2026-06-10T11:36:00.0000000Z</dcterms:modified>
</coreProperties>
</file>