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D412DF"/>
    <w:p w14:paraId="43EA6D2E" w14:textId="77777777" w:rsidR="009B4B51" w:rsidRPr="009B4B51" w:rsidRDefault="009B4B51" w:rsidP="009B4B51"/>
    <w:p w14:paraId="1184CD9A" w14:textId="77777777" w:rsidR="009B4B51" w:rsidRDefault="009B4B51" w:rsidP="009B4B51">
      <w:pPr>
        <w:ind w:left="0"/>
      </w:pPr>
    </w:p>
    <w:p w14:paraId="089A2603" w14:textId="77777777" w:rsidR="009B4B51" w:rsidRDefault="009B4B51" w:rsidP="009B4B51"/>
    <w:p w14:paraId="6873579E" w14:textId="77777777" w:rsidR="009B4B51" w:rsidRDefault="009B4B51" w:rsidP="009B4B51">
      <w:pPr>
        <w:pStyle w:val="Rubrik2"/>
        <w:sectPr w:rsidR="009B4B51" w:rsidSect="0021757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F54588" w14:textId="77777777" w:rsidR="009B4B51" w:rsidRPr="0021757B" w:rsidRDefault="009B4B51" w:rsidP="009B4B51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9B4B51" w:rsidRPr="0021757B" w14:paraId="73A34A45" w14:textId="77777777" w:rsidTr="00D021C8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7932EB" w14:textId="4E46733F" w:rsidR="009B4B51" w:rsidRPr="0021757B" w:rsidRDefault="009B4B51" w:rsidP="009B4B51">
            <w:pPr>
              <w:pStyle w:val="Rubrik1"/>
            </w:pPr>
            <w:r w:rsidRPr="0021757B">
              <w:t>Arbetsrutiner och dagliga kontroller</w:t>
            </w:r>
            <w:r w:rsidR="00D92BA2">
              <w:t xml:space="preserve"> Neonatal</w:t>
            </w:r>
          </w:p>
        </w:tc>
      </w:tr>
    </w:tbl>
    <w:p w14:paraId="5A651E4B" w14:textId="77777777" w:rsidR="009B4B51" w:rsidRPr="0021757B" w:rsidRDefault="009B4B51" w:rsidP="009B4B51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</w:p>
    <w:p w14:paraId="0DA9E466" w14:textId="77777777" w:rsidR="008B37BB" w:rsidRPr="0021757B" w:rsidRDefault="008B37BB" w:rsidP="008B37BB">
      <w:pPr>
        <w:pStyle w:val="Rubrik2"/>
      </w:pPr>
      <w:bookmarkStart w:id="1" w:name="_Toc501440350"/>
      <w:r w:rsidRPr="0021757B">
        <w:t>S</w:t>
      </w:r>
      <w:bookmarkEnd w:id="1"/>
      <w:r w:rsidRPr="0021757B">
        <w:t>yfte</w:t>
      </w:r>
    </w:p>
    <w:p w14:paraId="49ABDAB8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  <w:bookmarkStart w:id="2" w:name="_Toc501440351"/>
      <w:r w:rsidRPr="0021757B">
        <w:rPr>
          <w:szCs w:val="20"/>
        </w:rPr>
        <w:t>Att underlätta rutiner för dagliga kontroller och arbetsrutiner vid vårdplats.</w:t>
      </w:r>
    </w:p>
    <w:bookmarkEnd w:id="2"/>
    <w:p w14:paraId="60F2B17D" w14:textId="77777777" w:rsidR="008B37BB" w:rsidRPr="0021757B" w:rsidRDefault="008B37BB" w:rsidP="008B37BB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598FF0C9" w14:textId="77777777" w:rsidR="008B37BB" w:rsidRPr="0021757B" w:rsidRDefault="008B37BB" w:rsidP="008B37BB">
      <w:pPr>
        <w:keepNext/>
        <w:spacing w:before="240" w:after="60" w:line="360" w:lineRule="auto"/>
        <w:ind w:left="0" w:right="1161"/>
        <w:outlineLvl w:val="1"/>
        <w:rPr>
          <w:rFonts w:ascii="Calibri" w:hAnsi="Calibri" w:cs="Arial"/>
          <w:b/>
          <w:bCs/>
          <w:iCs/>
          <w:sz w:val="32"/>
          <w:szCs w:val="32"/>
        </w:rPr>
      </w:pPr>
      <w:r w:rsidRPr="0021757B">
        <w:rPr>
          <w:rFonts w:ascii="Calibri" w:hAnsi="Calibri" w:cs="Arial"/>
          <w:b/>
          <w:bCs/>
          <w:iCs/>
          <w:sz w:val="32"/>
          <w:szCs w:val="32"/>
        </w:rPr>
        <w:t xml:space="preserve">Innehåll </w:t>
      </w:r>
    </w:p>
    <w:p w14:paraId="021529D6" w14:textId="77777777" w:rsidR="008B37BB" w:rsidRPr="0021757B" w:rsidRDefault="008B37BB" w:rsidP="008B37BB">
      <w:pPr>
        <w:numPr>
          <w:ilvl w:val="0"/>
          <w:numId w:val="29"/>
        </w:numPr>
        <w:spacing w:after="0" w:line="360" w:lineRule="auto"/>
        <w:ind w:right="0"/>
        <w:rPr>
          <w:szCs w:val="20"/>
        </w:rPr>
      </w:pPr>
      <w:r w:rsidRPr="0021757B">
        <w:rPr>
          <w:b/>
          <w:sz w:val="32"/>
          <w:szCs w:val="32"/>
        </w:rPr>
        <w:t>Dagliga kontroller</w:t>
      </w:r>
    </w:p>
    <w:p w14:paraId="00F2AFEB" w14:textId="77777777" w:rsidR="008B37BB" w:rsidRPr="0021757B" w:rsidRDefault="008B37BB" w:rsidP="008B37BB">
      <w:pPr>
        <w:numPr>
          <w:ilvl w:val="0"/>
          <w:numId w:val="30"/>
        </w:numPr>
        <w:spacing w:after="0" w:line="360" w:lineRule="auto"/>
        <w:ind w:right="0"/>
        <w:rPr>
          <w:szCs w:val="20"/>
        </w:rPr>
      </w:pPr>
      <w:r w:rsidRPr="0021757B">
        <w:rPr>
          <w:szCs w:val="20"/>
        </w:rPr>
        <w:t>SSK</w:t>
      </w:r>
    </w:p>
    <w:p w14:paraId="79536E30" w14:textId="77777777" w:rsidR="008B37BB" w:rsidRPr="0021757B" w:rsidRDefault="008B37BB" w:rsidP="008B37BB">
      <w:pPr>
        <w:numPr>
          <w:ilvl w:val="0"/>
          <w:numId w:val="30"/>
        </w:numPr>
        <w:spacing w:after="0" w:line="360" w:lineRule="auto"/>
        <w:ind w:right="0"/>
        <w:rPr>
          <w:szCs w:val="20"/>
        </w:rPr>
      </w:pPr>
      <w:r w:rsidRPr="0021757B">
        <w:rPr>
          <w:szCs w:val="20"/>
        </w:rPr>
        <w:t>BSK/USK</w:t>
      </w:r>
    </w:p>
    <w:p w14:paraId="10B71189" w14:textId="77777777" w:rsidR="008B37BB" w:rsidRPr="0021757B" w:rsidRDefault="008B37BB" w:rsidP="008B37BB">
      <w:pPr>
        <w:numPr>
          <w:ilvl w:val="0"/>
          <w:numId w:val="29"/>
        </w:numPr>
        <w:spacing w:after="0" w:line="360" w:lineRule="auto"/>
        <w:ind w:right="0"/>
        <w:rPr>
          <w:szCs w:val="20"/>
        </w:rPr>
      </w:pPr>
      <w:r w:rsidRPr="0021757B">
        <w:rPr>
          <w:b/>
          <w:sz w:val="32"/>
          <w:szCs w:val="32"/>
        </w:rPr>
        <w:t>Grundutrustning på vårdplats/beskrivning</w:t>
      </w:r>
    </w:p>
    <w:p w14:paraId="5A285D01" w14:textId="77777777" w:rsidR="008B37BB" w:rsidRPr="0021757B" w:rsidRDefault="008B37BB" w:rsidP="008B37BB">
      <w:pPr>
        <w:numPr>
          <w:ilvl w:val="0"/>
          <w:numId w:val="31"/>
        </w:numPr>
        <w:spacing w:after="0" w:line="360" w:lineRule="auto"/>
        <w:ind w:right="0"/>
        <w:rPr>
          <w:szCs w:val="20"/>
        </w:rPr>
      </w:pPr>
      <w:r>
        <w:rPr>
          <w:szCs w:val="20"/>
        </w:rPr>
        <w:t>IVA-</w:t>
      </w:r>
      <w:r w:rsidRPr="0021757B">
        <w:rPr>
          <w:szCs w:val="20"/>
        </w:rPr>
        <w:t>Sal</w:t>
      </w:r>
    </w:p>
    <w:p w14:paraId="5984DDF5" w14:textId="77777777" w:rsidR="008B37BB" w:rsidRPr="0021757B" w:rsidRDefault="008B37BB" w:rsidP="008B37BB">
      <w:pPr>
        <w:numPr>
          <w:ilvl w:val="0"/>
          <w:numId w:val="31"/>
        </w:numPr>
        <w:spacing w:after="0" w:line="360" w:lineRule="auto"/>
        <w:ind w:right="0"/>
        <w:rPr>
          <w:szCs w:val="20"/>
        </w:rPr>
      </w:pPr>
      <w:r w:rsidRPr="0021757B">
        <w:rPr>
          <w:szCs w:val="20"/>
        </w:rPr>
        <w:t>Föräldrarum</w:t>
      </w:r>
    </w:p>
    <w:p w14:paraId="5943DDBD" w14:textId="77777777" w:rsidR="008B37BB" w:rsidRPr="0021757B" w:rsidRDefault="008B37BB" w:rsidP="008B37BB">
      <w:pPr>
        <w:numPr>
          <w:ilvl w:val="0"/>
          <w:numId w:val="29"/>
        </w:numPr>
        <w:spacing w:after="0" w:line="360" w:lineRule="auto"/>
        <w:ind w:right="0"/>
        <w:rPr>
          <w:szCs w:val="20"/>
        </w:rPr>
      </w:pPr>
      <w:r w:rsidRPr="0021757B">
        <w:rPr>
          <w:b/>
          <w:sz w:val="32"/>
          <w:szCs w:val="32"/>
        </w:rPr>
        <w:t>Daglig kontroll på förlossningen</w:t>
      </w:r>
    </w:p>
    <w:p w14:paraId="1B9E7E6B" w14:textId="77777777" w:rsidR="008B37BB" w:rsidRPr="0021757B" w:rsidRDefault="008B37BB" w:rsidP="008B37BB">
      <w:pPr>
        <w:numPr>
          <w:ilvl w:val="0"/>
          <w:numId w:val="29"/>
        </w:numPr>
        <w:spacing w:after="0" w:line="360" w:lineRule="auto"/>
        <w:ind w:right="0"/>
        <w:rPr>
          <w:szCs w:val="20"/>
        </w:rPr>
      </w:pPr>
      <w:r w:rsidRPr="0021757B">
        <w:rPr>
          <w:b/>
          <w:sz w:val="32"/>
          <w:szCs w:val="32"/>
        </w:rPr>
        <w:t>Daglig kontroll av akutplats på Avd 34</w:t>
      </w:r>
    </w:p>
    <w:p w14:paraId="2A6491C9" w14:textId="77777777" w:rsidR="008B37BB" w:rsidRPr="0021757B" w:rsidRDefault="008B37BB" w:rsidP="008B37BB">
      <w:pPr>
        <w:numPr>
          <w:ilvl w:val="0"/>
          <w:numId w:val="32"/>
        </w:numPr>
        <w:spacing w:after="0" w:line="360" w:lineRule="auto"/>
        <w:ind w:right="0"/>
        <w:rPr>
          <w:bCs/>
        </w:rPr>
      </w:pPr>
      <w:r w:rsidRPr="0021757B">
        <w:rPr>
          <w:bCs/>
        </w:rPr>
        <w:t xml:space="preserve">IVA- / Akutplats </w:t>
      </w:r>
    </w:p>
    <w:p w14:paraId="6F39875C" w14:textId="77777777" w:rsidR="008B37BB" w:rsidRPr="0021757B" w:rsidRDefault="008B37BB" w:rsidP="008B37BB">
      <w:pPr>
        <w:numPr>
          <w:ilvl w:val="0"/>
          <w:numId w:val="29"/>
        </w:numPr>
        <w:spacing w:after="0" w:line="360" w:lineRule="auto"/>
        <w:ind w:right="0"/>
        <w:rPr>
          <w:szCs w:val="20"/>
        </w:rPr>
      </w:pPr>
      <w:r w:rsidRPr="0021757B">
        <w:rPr>
          <w:b/>
          <w:sz w:val="32"/>
          <w:szCs w:val="32"/>
        </w:rPr>
        <w:t>Daglig kontroll på föräldrarum/kök/personalkök</w:t>
      </w:r>
    </w:p>
    <w:p w14:paraId="0D0ACF3C" w14:textId="77777777" w:rsidR="008B37BB" w:rsidRPr="0021757B" w:rsidRDefault="008B37BB" w:rsidP="008B37BB">
      <w:pPr>
        <w:keepNext/>
        <w:spacing w:before="240" w:after="60" w:line="240" w:lineRule="auto"/>
        <w:ind w:left="0" w:right="0"/>
        <w:outlineLvl w:val="2"/>
        <w:rPr>
          <w:b/>
          <w:bCs/>
          <w:iCs/>
          <w:sz w:val="32"/>
          <w:szCs w:val="32"/>
        </w:rPr>
      </w:pPr>
      <w:r w:rsidRPr="0021757B">
        <w:rPr>
          <w:b/>
          <w:bCs/>
          <w:iCs/>
          <w:sz w:val="32"/>
          <w:szCs w:val="32"/>
        </w:rPr>
        <w:br w:type="page"/>
      </w:r>
      <w:r w:rsidRPr="0021757B">
        <w:rPr>
          <w:b/>
          <w:bCs/>
          <w:iCs/>
          <w:sz w:val="32"/>
          <w:szCs w:val="32"/>
        </w:rPr>
        <w:lastRenderedPageBreak/>
        <w:t xml:space="preserve">DAGLIGA KONTROLLER </w:t>
      </w:r>
    </w:p>
    <w:p w14:paraId="72BCD92E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51E4B63E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  <w:r w:rsidRPr="0021757B">
        <w:rPr>
          <w:b/>
          <w:szCs w:val="20"/>
        </w:rPr>
        <w:t xml:space="preserve">KOORDINATOR  </w:t>
      </w:r>
    </w:p>
    <w:p w14:paraId="4E303E2A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2BCDC2B3" w14:textId="77777777" w:rsidR="008B37BB" w:rsidRPr="0021757B" w:rsidRDefault="008B37BB" w:rsidP="008B37BB">
      <w:pPr>
        <w:numPr>
          <w:ilvl w:val="0"/>
          <w:numId w:val="3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Har, eller fördelar ut, larmtelefonen till förlossningen, och ansvarar för att någon går på snitt, sugklocka. Bemannar också ev. respiratorbeläggning. Ansvarar för patientplats vid nya inläggningar </w:t>
      </w:r>
    </w:p>
    <w:p w14:paraId="0FB32705" w14:textId="77777777" w:rsidR="008B37BB" w:rsidRPr="0021757B" w:rsidRDefault="008B37BB" w:rsidP="008B37BB">
      <w:pPr>
        <w:numPr>
          <w:ilvl w:val="0"/>
          <w:numId w:val="33"/>
        </w:numPr>
        <w:spacing w:after="0" w:line="240" w:lineRule="auto"/>
        <w:ind w:right="0"/>
      </w:pPr>
      <w:r>
        <w:t>Morgonmöte med chef, teamledare, kurator, sjuksköterskor, undersköterskor och läkare.</w:t>
      </w:r>
    </w:p>
    <w:p w14:paraId="66ECA40F" w14:textId="77777777" w:rsidR="008B37BB" w:rsidRPr="0021757B" w:rsidRDefault="008B37BB" w:rsidP="008B37BB">
      <w:pPr>
        <w:numPr>
          <w:ilvl w:val="0"/>
          <w:numId w:val="33"/>
        </w:numPr>
        <w:spacing w:after="0" w:line="240" w:lineRule="auto"/>
        <w:ind w:right="0"/>
      </w:pPr>
      <w:r>
        <w:t>Koordinator ansvara för placering av personal, bemanning med avseende sjukskrivningar, friskskrivningar, ev ledighet mm (Teamledare ansvarar för detta dagtid mån-fre). Är brandansvarig och skall alltid ha en aktuell beläggningslista med sig. Barnets placering på sal skall överensstämma med placeringen på placeringslistan.</w:t>
      </w:r>
    </w:p>
    <w:p w14:paraId="1F5ECAF6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 av förlossning, akutplatser på avd samt instrument.</w:t>
      </w:r>
    </w:p>
    <w:p w14:paraId="129D0E58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På förlossningen kontrolleras, tre st barnbord, intubationslådan, läkemedel i högskåpet. </w:t>
      </w:r>
    </w:p>
    <w:p w14:paraId="2E3C0AAE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IVA plats kontrolleras</w:t>
      </w:r>
    </w:p>
    <w:p w14:paraId="50727E57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</w:pPr>
      <w:r>
        <w:t xml:space="preserve">Intubationsvagn och röda byrån. </w:t>
      </w:r>
    </w:p>
    <w:p w14:paraId="5365B43C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Medicinrum, antal nycklar, tempertur i kylskåp, intubationsläkemedel, akutryggsäckar, intubationsväska. </w:t>
      </w:r>
    </w:p>
    <w:p w14:paraId="7FC03976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0C6951A4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3F6DB81A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  <w:r w:rsidRPr="0021757B">
        <w:rPr>
          <w:b/>
          <w:szCs w:val="20"/>
        </w:rPr>
        <w:t>SSK FM</w:t>
      </w:r>
    </w:p>
    <w:p w14:paraId="6F3C87C6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003197F7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ID-kontroll av barn, signera i CHA.</w:t>
      </w:r>
    </w:p>
    <w:p w14:paraId="099F9AE7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Kontrollera status på barnen, hur ser de ut? </w:t>
      </w:r>
    </w:p>
    <w:p w14:paraId="4B063DED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Lägg upp en plan med BSK/USK om dagens arbete och planera frukost och lunch rast.</w:t>
      </w:r>
    </w:p>
    <w:p w14:paraId="4982832E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Nollställning av dropp, görs varje dag kl 08.00</w:t>
      </w:r>
    </w:p>
    <w:p w14:paraId="2EEF6151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Kontrollera vätskebalans mot CHA, före rond.</w:t>
      </w:r>
    </w:p>
    <w:p w14:paraId="30751F97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Rond enligt rondmall. Om BSK/USK inte kan vara med under ronden, rapportera vad som bestämts.</w:t>
      </w:r>
    </w:p>
    <w:p w14:paraId="1849C26B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Efter rond, fortlöpande arbete och dokumentation.</w:t>
      </w:r>
    </w:p>
    <w:p w14:paraId="60B43F30" w14:textId="77777777" w:rsidR="008B37B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Kontrollera alla infarter, läge och inspektera insticksställe, signera i CHA.</w:t>
      </w:r>
    </w:p>
    <w:p w14:paraId="7DE8F6BD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Rapportera med hjälp av ditt rapportblad och dagens mål i CHA till personal som tar över på em.</w:t>
      </w:r>
    </w:p>
    <w:p w14:paraId="6D4EBCD9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>
        <w:t xml:space="preserve">Efter rapporten på em se över avdelningen, om allt är klart fråga om kollega behöver hjälp. </w:t>
      </w:r>
    </w:p>
    <w:p w14:paraId="00AFCB58" w14:textId="77777777" w:rsidR="008B37BB" w:rsidRPr="0021757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Kontrollera Neo Föräldrastöd</w:t>
      </w:r>
    </w:p>
    <w:p w14:paraId="7318A1D8" w14:textId="77777777" w:rsidR="008B37BB" w:rsidRDefault="008B37BB" w:rsidP="008B37BB">
      <w:pPr>
        <w:numPr>
          <w:ilvl w:val="0"/>
          <w:numId w:val="26"/>
        </w:numPr>
        <w:spacing w:after="0" w:line="240" w:lineRule="auto"/>
        <w:ind w:right="0"/>
      </w:pPr>
      <w:r>
        <w:t>Kontrollera att du har utfört och signerat allt i CHA för ditt pass.</w:t>
      </w:r>
    </w:p>
    <w:p w14:paraId="1305C220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5EF4FECB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77DFA249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5961C3FA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  <w:r w:rsidRPr="0021757B">
        <w:rPr>
          <w:b/>
          <w:szCs w:val="20"/>
        </w:rPr>
        <w:t xml:space="preserve">SSK EM </w:t>
      </w:r>
    </w:p>
    <w:p w14:paraId="16A83899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4E8FF2D7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</w:pPr>
      <w:r>
        <w:t>ID-kontroll av barn, signera i CHA.</w:t>
      </w:r>
    </w:p>
    <w:p w14:paraId="0363F0DC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Kontrollera status på barnen, hur ser de ut? </w:t>
      </w:r>
    </w:p>
    <w:p w14:paraId="2C1BD7BA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</w:pPr>
      <w:r>
        <w:t>Lägg upp en plan med BSK/USK om dagens arbete och planera rast.</w:t>
      </w:r>
    </w:p>
    <w:p w14:paraId="432FD010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</w:pPr>
      <w:r>
        <w:lastRenderedPageBreak/>
        <w:t>Kontrollera vätskebalans mot CHA. Slutför rondarbete som ej hunnits med på fm. Dokumentation.</w:t>
      </w:r>
    </w:p>
    <w:p w14:paraId="1C4DD952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Se till att det alltid finns förberett en ny plats till kommande barn.</w:t>
      </w:r>
    </w:p>
    <w:p w14:paraId="7196DAA7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</w:pPr>
      <w:r>
        <w:t>Kontrollera alla infarter, läge och inspektera insticksställe, signera i CHA.</w:t>
      </w:r>
    </w:p>
    <w:p w14:paraId="434F3DE4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</w:pPr>
      <w:r>
        <w:t>Koordinatorfunktion, se ovanstående.</w:t>
      </w:r>
    </w:p>
    <w:p w14:paraId="52062C2B" w14:textId="77777777" w:rsidR="008B37BB" w:rsidRPr="0021757B" w:rsidRDefault="008B37BB" w:rsidP="008B37BB">
      <w:pPr>
        <w:numPr>
          <w:ilvl w:val="0"/>
          <w:numId w:val="25"/>
        </w:numPr>
        <w:spacing w:after="0" w:line="240" w:lineRule="auto"/>
        <w:ind w:right="0"/>
      </w:pPr>
      <w:bookmarkStart w:id="3" w:name="_Hlk94602424"/>
      <w:r>
        <w:t>Kontrollera Neo Föräldrastöd</w:t>
      </w:r>
    </w:p>
    <w:p w14:paraId="51D94D61" w14:textId="77777777" w:rsidR="008B37BB" w:rsidRDefault="008B37BB" w:rsidP="008B37BB">
      <w:pPr>
        <w:numPr>
          <w:ilvl w:val="0"/>
          <w:numId w:val="25"/>
        </w:numPr>
        <w:spacing w:after="0" w:line="240" w:lineRule="auto"/>
        <w:ind w:right="0"/>
      </w:pPr>
      <w:r>
        <w:t>Kontrollera att du har utfört och signerat allt i CHA för ditt pass.</w:t>
      </w:r>
    </w:p>
    <w:p w14:paraId="187A6153" w14:textId="77777777" w:rsidR="008B37BB" w:rsidRDefault="008B37BB" w:rsidP="008B37BB">
      <w:pPr>
        <w:numPr>
          <w:ilvl w:val="0"/>
          <w:numId w:val="25"/>
        </w:numPr>
        <w:spacing w:after="0" w:line="240" w:lineRule="auto"/>
        <w:ind w:right="0"/>
      </w:pPr>
      <w:r>
        <w:t>Rapportera med hjälp av ditt rapportblad och dagens mål i CHA till personal som tar över på nattpass.</w:t>
      </w:r>
    </w:p>
    <w:p w14:paraId="29F473E3" w14:textId="77777777" w:rsidR="008B37BB" w:rsidRDefault="008B37BB" w:rsidP="008B37BB">
      <w:pPr>
        <w:spacing w:after="0" w:line="240" w:lineRule="auto"/>
        <w:ind w:left="720" w:right="0"/>
      </w:pPr>
    </w:p>
    <w:p w14:paraId="220E90ED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bookmarkEnd w:id="3"/>
    <w:p w14:paraId="23DA9630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13C06ADC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57D02EF8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  <w:r w:rsidRPr="0021757B">
        <w:rPr>
          <w:b/>
          <w:szCs w:val="20"/>
        </w:rPr>
        <w:t>SSK NATT</w:t>
      </w:r>
    </w:p>
    <w:p w14:paraId="68A6D102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62AD2FA9" w14:textId="77777777" w:rsidR="008B37BB" w:rsidRPr="0021757B" w:rsidRDefault="008B37BB" w:rsidP="008B37BB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Se arbetsrutiner dag/kväll.</w:t>
      </w:r>
    </w:p>
    <w:p w14:paraId="290A62DA" w14:textId="77777777" w:rsidR="008B37BB" w:rsidRPr="0021757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Månadskontroll, innehåll datum av nedanstående, den 15 de varje månad, av utrustning/signera på protokoll som ligger i fack på expedition 15-16.</w:t>
      </w:r>
    </w:p>
    <w:p w14:paraId="0E7F13B9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Akutryggsäck</w:t>
      </w:r>
    </w:p>
    <w:p w14:paraId="3C246178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Gröna väskan</w:t>
      </w:r>
    </w:p>
    <w:p w14:paraId="5ABC1A73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</w:pPr>
      <w:r>
        <w:t>Röda byrån, med katetersättning, selastic och LP utrustning.</w:t>
      </w:r>
    </w:p>
    <w:p w14:paraId="7D4F9028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Högskåp inne på förlossningen.</w:t>
      </w:r>
    </w:p>
    <w:p w14:paraId="705A3B53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Vagn i barnrummet på förlossningen </w:t>
      </w:r>
    </w:p>
    <w:p w14:paraId="50A2D577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IVA, snittsal</w:t>
      </w:r>
    </w:p>
    <w:p w14:paraId="11E408E1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Intubationsvagn, </w:t>
      </w:r>
    </w:p>
    <w:p w14:paraId="743560A0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Intubationsläkemedel </w:t>
      </w:r>
    </w:p>
    <w:p w14:paraId="3EC8BF81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CRP apparat </w:t>
      </w:r>
    </w:p>
    <w:p w14:paraId="36678890" w14:textId="77777777" w:rsidR="008B37BB" w:rsidRPr="0021757B" w:rsidRDefault="008B37BB" w:rsidP="008B37BB">
      <w:pPr>
        <w:numPr>
          <w:ilvl w:val="0"/>
          <w:numId w:val="24"/>
        </w:numPr>
        <w:spacing w:after="0" w:line="240" w:lineRule="auto"/>
        <w:ind w:right="0"/>
        <w:rPr>
          <w:b/>
          <w:szCs w:val="20"/>
        </w:rPr>
      </w:pPr>
      <w:r w:rsidRPr="0021757B">
        <w:rPr>
          <w:szCs w:val="20"/>
        </w:rPr>
        <w:t xml:space="preserve">Koordinators funktion, se ovanstående. </w:t>
      </w:r>
    </w:p>
    <w:p w14:paraId="3CEEC7D7" w14:textId="77777777" w:rsidR="008B37BB" w:rsidRPr="0021757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Kontrollera alla infarter, läge och inspektera insticksställe, signera i CHA.</w:t>
      </w:r>
    </w:p>
    <w:p w14:paraId="2F75608B" w14:textId="77777777" w:rsidR="008B37B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Kontrollera vätskebalans mot CHA.</w:t>
      </w:r>
    </w:p>
    <w:p w14:paraId="45057B61" w14:textId="77777777" w:rsidR="008B37BB" w:rsidRPr="0021757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Kontrollera Neo Föräldrastöd</w:t>
      </w:r>
    </w:p>
    <w:p w14:paraId="7E5B0BA1" w14:textId="77777777" w:rsidR="008B37B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Se till att det alltid finns förberett en ny plats till kommande barn</w:t>
      </w:r>
    </w:p>
    <w:p w14:paraId="05DA2610" w14:textId="77777777" w:rsidR="008B37B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Starta om alla datorer kl 06:00 (CHA kräver detta)</w:t>
      </w:r>
    </w:p>
    <w:p w14:paraId="1CF2EFFB" w14:textId="77777777" w:rsidR="008B37B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Kontrollera att du har utfört och signerat allt i CHA för ditt pass.</w:t>
      </w:r>
    </w:p>
    <w:p w14:paraId="2EED448E" w14:textId="77777777" w:rsidR="008B37B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Rapportera med hjälp av ditt rapportblad och dagens mål i CHA till personal som tar över på dagen.</w:t>
      </w:r>
    </w:p>
    <w:p w14:paraId="5F6BC34A" w14:textId="77777777" w:rsidR="008B37BB" w:rsidRDefault="008B37BB" w:rsidP="008B37BB">
      <w:pPr>
        <w:spacing w:after="0" w:line="240" w:lineRule="auto"/>
        <w:ind w:left="720" w:right="0"/>
      </w:pPr>
    </w:p>
    <w:p w14:paraId="442FE791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7CD37EE9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58B8BDA9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4250D08A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315D174C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  <w:r w:rsidRPr="0021757B">
        <w:rPr>
          <w:b/>
          <w:szCs w:val="20"/>
        </w:rPr>
        <w:t>ALLA PASS</w:t>
      </w:r>
    </w:p>
    <w:p w14:paraId="5B539E4B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31EC7B5D" w14:textId="77777777" w:rsidR="008B37BB" w:rsidRPr="0021757B" w:rsidRDefault="008B37BB" w:rsidP="008B37BB">
      <w:pPr>
        <w:numPr>
          <w:ilvl w:val="0"/>
          <w:numId w:val="24"/>
        </w:numPr>
        <w:spacing w:after="0" w:line="240" w:lineRule="auto"/>
        <w:ind w:right="0"/>
      </w:pPr>
      <w:r>
        <w:t>Fyll i parametrar i CHA på alla pass.</w:t>
      </w:r>
    </w:p>
    <w:p w14:paraId="584569A3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79F27DA9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</w:pPr>
      <w:r>
        <w:t>Plocka iordning i alla utrymmen och fylla på material vid behov.</w:t>
      </w:r>
    </w:p>
    <w:p w14:paraId="66CBA85D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2E06EE40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5AEEC765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156445BC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42D4012F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5A3E3147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1EF55C64" w14:textId="04520828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  <w:r w:rsidRPr="0021757B">
        <w:rPr>
          <w:b/>
          <w:szCs w:val="20"/>
        </w:rPr>
        <w:t xml:space="preserve">BSK/USK FM </w:t>
      </w:r>
    </w:p>
    <w:p w14:paraId="45E63BE0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2C93C828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</w:pPr>
      <w:r>
        <w:t xml:space="preserve">Fyll i parametrar i CHA. </w:t>
      </w:r>
    </w:p>
    <w:p w14:paraId="3C7280D2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</w:pPr>
      <w:r>
        <w:t>Kontrollera utrustning på salen, att det är rätt utrustning och rätt inställning. Signera i CHA.</w:t>
      </w:r>
    </w:p>
    <w:p w14:paraId="0FC4CD69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NeoPuff</w:t>
      </w:r>
    </w:p>
    <w:p w14:paraId="0C08F5D0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Mask och blåsa</w:t>
      </w:r>
    </w:p>
    <w:p w14:paraId="4ECAD6AC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Sug </w:t>
      </w:r>
    </w:p>
    <w:p w14:paraId="569A6178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Sprittorka fm/em/natt, 1 ggr/dygn eller vid behov. Signera som ovan.</w:t>
      </w:r>
    </w:p>
    <w:p w14:paraId="7B9A2264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Fyll på i närförråd och material för ett dygn vid patientplats.</w:t>
      </w:r>
    </w:p>
    <w:p w14:paraId="63264273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Fyll på vid tom patientplats, se vårdplatsbeskrivning.</w:t>
      </w:r>
    </w:p>
    <w:p w14:paraId="4DD013D0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Töm sopor på salar. </w:t>
      </w:r>
    </w:p>
    <w:p w14:paraId="4294EAD4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Städ av sköljar på respektive dag fm/em/natt.</w:t>
      </w:r>
    </w:p>
    <w:p w14:paraId="66019FCE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Rengöring av sängar, kuvöser och annan utrustning, hopsättning och kontroll av apparater.</w:t>
      </w:r>
    </w:p>
    <w:p w14:paraId="675C850A" w14:textId="77777777" w:rsidR="008B37BB" w:rsidRDefault="008B37BB" w:rsidP="008B37BB">
      <w:pPr>
        <w:numPr>
          <w:ilvl w:val="0"/>
          <w:numId w:val="23"/>
        </w:numPr>
        <w:spacing w:after="0" w:line="240" w:lineRule="auto"/>
        <w:ind w:right="0"/>
      </w:pPr>
      <w:bookmarkStart w:id="4" w:name="_Hlk94602723"/>
      <w:r>
        <w:t xml:space="preserve">Damma, plocka i ordning i andra utrymmen som t ex expeditionerna, förråd mm. Kontrollera personalrum, föräldrakök, disk mm. </w:t>
      </w:r>
    </w:p>
    <w:p w14:paraId="6368BD5A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Städa mjölköket på helger, röda dagar eller när köket är obemannat. </w:t>
      </w:r>
    </w:p>
    <w:bookmarkEnd w:id="4"/>
    <w:p w14:paraId="4435150A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Kontrollera Neo Föräldrastöd</w:t>
      </w:r>
    </w:p>
    <w:p w14:paraId="4374F753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SNQ</w:t>
      </w:r>
    </w:p>
    <w:p w14:paraId="79410B0F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4F522B78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1E5A7F86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</w:p>
    <w:p w14:paraId="10DB04DC" w14:textId="77777777" w:rsidR="008B37BB" w:rsidRPr="0021757B" w:rsidRDefault="008B37BB" w:rsidP="008B37BB">
      <w:pPr>
        <w:spacing w:after="0" w:line="240" w:lineRule="auto"/>
        <w:ind w:left="0" w:right="0"/>
        <w:rPr>
          <w:b/>
          <w:szCs w:val="20"/>
        </w:rPr>
      </w:pPr>
      <w:r w:rsidRPr="0021757B">
        <w:rPr>
          <w:b/>
          <w:szCs w:val="20"/>
        </w:rPr>
        <w:t>BSK/USK EM</w:t>
      </w:r>
    </w:p>
    <w:p w14:paraId="3D5622D8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2C8397C7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</w:pPr>
      <w:r>
        <w:t xml:space="preserve">Fyll i parametrar i CHA. </w:t>
      </w:r>
    </w:p>
    <w:p w14:paraId="4F6288EE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Kontrollera utrustning på salen, att det är rätt utrustning och rätt inställning. Rapporteras vidare till nästa skift om man inte hinner med</w:t>
      </w:r>
    </w:p>
    <w:p w14:paraId="122BF1EC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NeoPuff</w:t>
      </w:r>
    </w:p>
    <w:p w14:paraId="3AECADF2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Mask och blåsa</w:t>
      </w:r>
    </w:p>
    <w:p w14:paraId="24D9F422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Sug </w:t>
      </w:r>
    </w:p>
    <w:p w14:paraId="5877804F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Sprittorka fm/em/natt. Signera på checklista som sitter vid handfatet.</w:t>
      </w:r>
    </w:p>
    <w:p w14:paraId="7B824D3C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Fyll på i närförråd och material för ett dygn vid patientplats.</w:t>
      </w:r>
    </w:p>
    <w:p w14:paraId="50D9DE46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Fyll på vid tom patientplats, se vårdplatsbeskrivning.</w:t>
      </w:r>
    </w:p>
    <w:p w14:paraId="5130F76C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Töm sopor på salar. </w:t>
      </w:r>
    </w:p>
    <w:p w14:paraId="5E90DBD3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Städ av sköljar på respektive dag fm/em/natt.</w:t>
      </w:r>
    </w:p>
    <w:p w14:paraId="764E1593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Rengöring av sängar, kuvöser och annan utrustning, hopsättning och kontroll av apparater.</w:t>
      </w:r>
    </w:p>
    <w:p w14:paraId="2C9EA622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Kontrollera mjölkköket och pumprummet, beredning av mjölk och disk.</w:t>
      </w:r>
    </w:p>
    <w:p w14:paraId="5D583866" w14:textId="77777777" w:rsidR="008B37B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bookmarkStart w:id="5" w:name="_Hlk94602904"/>
      <w:r w:rsidRPr="0021757B">
        <w:rPr>
          <w:szCs w:val="20"/>
        </w:rPr>
        <w:t xml:space="preserve">Damma, plocka i ordning i andra utrymmen som t ex expeditionerna, förråd mm. Plocka in förråd, kontrollera personalrum, föräldrakök, disk mm. </w:t>
      </w:r>
    </w:p>
    <w:bookmarkEnd w:id="5"/>
    <w:p w14:paraId="1C7876ED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</w:pPr>
      <w:r>
        <w:t xml:space="preserve">Städa mjölköket på helger, röda dagar eller när köket är obemannat. </w:t>
      </w:r>
    </w:p>
    <w:p w14:paraId="54771BB7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Kontrollera Neo Föräldrastöd</w:t>
      </w:r>
    </w:p>
    <w:p w14:paraId="786F2F77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5C7CEF53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  <w:r w:rsidRPr="0021757B">
        <w:rPr>
          <w:szCs w:val="20"/>
        </w:rPr>
        <w:t xml:space="preserve"> </w:t>
      </w:r>
    </w:p>
    <w:p w14:paraId="3FF6302C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  <w:r w:rsidRPr="0021757B">
        <w:rPr>
          <w:szCs w:val="20"/>
        </w:rPr>
        <w:br w:type="page"/>
      </w:r>
      <w:r w:rsidRPr="0021757B">
        <w:rPr>
          <w:b/>
          <w:szCs w:val="20"/>
        </w:rPr>
        <w:lastRenderedPageBreak/>
        <w:t>BSK/USK NATT</w:t>
      </w:r>
    </w:p>
    <w:p w14:paraId="62A2ECD6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1F64BA51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</w:pPr>
      <w:r>
        <w:t xml:space="preserve">Fyll i parametrar i CHA. </w:t>
      </w:r>
    </w:p>
    <w:p w14:paraId="764C7077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Kontrollera utrustning på salen, att det är rätt utrustning och rätt inställning. Rapporteras vidare till nästa skift om man inte hinner med</w:t>
      </w:r>
    </w:p>
    <w:p w14:paraId="6D838A87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NeoPuff</w:t>
      </w:r>
    </w:p>
    <w:p w14:paraId="6A663C46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Mask och blåsa</w:t>
      </w:r>
    </w:p>
    <w:p w14:paraId="6F234489" w14:textId="77777777" w:rsidR="008B37BB" w:rsidRPr="0021757B" w:rsidRDefault="008B37BB" w:rsidP="008B37BB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Sug </w:t>
      </w:r>
    </w:p>
    <w:p w14:paraId="37092652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Sprittorka fm/em/natt.</w:t>
      </w:r>
    </w:p>
    <w:p w14:paraId="750FD6A7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Fyll på i närförråd och material för ett dygn vid patientplats.</w:t>
      </w:r>
    </w:p>
    <w:p w14:paraId="7BAAADB7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Fyll på vid tom patientplats, se vårdplatsbeskrivning.</w:t>
      </w:r>
    </w:p>
    <w:p w14:paraId="5DD738CB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Töm sopor på salar. </w:t>
      </w:r>
    </w:p>
    <w:p w14:paraId="24AAB291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Städ av sköljar på respektive dag i mån av tid fm/em/natt.</w:t>
      </w:r>
    </w:p>
    <w:p w14:paraId="439130F4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Rengöring av sängar, kuvöser och annan utrustning, hopsättning och kontroll av apparater.</w:t>
      </w:r>
    </w:p>
    <w:p w14:paraId="340FD709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Kontrollera mjölkköket och pumprummet, beredning av mjölk och disk.</w:t>
      </w:r>
    </w:p>
    <w:p w14:paraId="5EB9384E" w14:textId="77777777" w:rsidR="008B37B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 xml:space="preserve">Damma, plocka i ordning i andra utrymmen som t ex expeditionerna, förråd mm. Plocka in förråd, kontrollera personalrum, föräldrakök, disk mm. </w:t>
      </w:r>
    </w:p>
    <w:p w14:paraId="02B1DF7B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</w:pPr>
      <w:r>
        <w:t xml:space="preserve">Städa mjölköket på helger, röda dagar eller när köket är obemannat. </w:t>
      </w:r>
    </w:p>
    <w:p w14:paraId="7CD72EAC" w14:textId="77777777" w:rsidR="008B37BB" w:rsidRPr="0021757B" w:rsidRDefault="008B37BB" w:rsidP="008B37BB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Kontrollera Neo Föräldrastöd</w:t>
      </w:r>
    </w:p>
    <w:p w14:paraId="66267724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6CB59E2E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0E823F74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35C8F89E" w14:textId="77777777" w:rsidR="008B37BB" w:rsidRPr="0021757B" w:rsidRDefault="008B37BB" w:rsidP="008B37BB">
      <w:pPr>
        <w:spacing w:after="0" w:line="240" w:lineRule="auto"/>
        <w:ind w:left="720" w:right="0"/>
        <w:rPr>
          <w:szCs w:val="20"/>
        </w:rPr>
      </w:pPr>
    </w:p>
    <w:p w14:paraId="79F69711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040E66EF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378F86C3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32"/>
          <w:szCs w:val="32"/>
        </w:rPr>
      </w:pPr>
      <w:r w:rsidRPr="0021757B">
        <w:rPr>
          <w:szCs w:val="20"/>
        </w:rPr>
        <w:br w:type="page"/>
      </w:r>
      <w:r w:rsidRPr="0021757B">
        <w:rPr>
          <w:b/>
          <w:sz w:val="32"/>
          <w:szCs w:val="32"/>
        </w:rPr>
        <w:lastRenderedPageBreak/>
        <w:t xml:space="preserve">GRUNDUTRUSTNING PÅ VÅRDPLATS/ BESKRIVNING </w:t>
      </w:r>
    </w:p>
    <w:p w14:paraId="1831B990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28"/>
          <w:szCs w:val="28"/>
        </w:rPr>
      </w:pPr>
      <w:r w:rsidRPr="0021757B">
        <w:rPr>
          <w:b/>
          <w:sz w:val="28"/>
          <w:szCs w:val="28"/>
        </w:rPr>
        <w:t>Görs av ssk/bsk/usk efter behov.</w:t>
      </w:r>
    </w:p>
    <w:p w14:paraId="46A8912B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28"/>
          <w:szCs w:val="28"/>
        </w:rPr>
      </w:pPr>
    </w:p>
    <w:p w14:paraId="4BD5FFE1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28"/>
          <w:szCs w:val="28"/>
        </w:rPr>
      </w:pPr>
    </w:p>
    <w:p w14:paraId="6BC62BBC" w14:textId="77777777" w:rsidR="008B37BB" w:rsidRPr="0021757B" w:rsidRDefault="008B37BB" w:rsidP="008B37BB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8"/>
        </w:rPr>
      </w:pPr>
      <w:r w:rsidRPr="0021757B">
        <w:rPr>
          <w:b/>
          <w:bCs/>
          <w:sz w:val="28"/>
          <w:szCs w:val="28"/>
        </w:rPr>
        <w:t>På sal (alla salar och platser har lika utrustning)</w:t>
      </w:r>
    </w:p>
    <w:p w14:paraId="2C88B2B3" w14:textId="77777777" w:rsidR="008B37BB" w:rsidRPr="0021757B" w:rsidRDefault="008B37BB" w:rsidP="008B37BB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8"/>
        </w:rPr>
      </w:pPr>
    </w:p>
    <w:p w14:paraId="133C49FB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</w:pPr>
      <w:r w:rsidRPr="0021757B">
        <w:rPr>
          <w:b/>
          <w:bCs/>
        </w:rPr>
        <w:t>Sluten kuvös</w:t>
      </w:r>
      <w:r w:rsidRPr="0021757B">
        <w:t xml:space="preserve"> (med tillhörande utrustning för befuktning)</w:t>
      </w:r>
    </w:p>
    <w:p w14:paraId="0AEEEA91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</w:rPr>
      </w:pPr>
    </w:p>
    <w:p w14:paraId="0AA981FD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  <w:rPr>
          <w:b/>
          <w:bCs/>
        </w:rPr>
      </w:pPr>
      <w:r w:rsidRPr="0021757B">
        <w:rPr>
          <w:b/>
          <w:bCs/>
        </w:rPr>
        <w:t>Öppenvårdskuvös/säng</w:t>
      </w:r>
    </w:p>
    <w:p w14:paraId="23EC7B10" w14:textId="77777777" w:rsidR="008B37BB" w:rsidRPr="0021757B" w:rsidRDefault="008B37BB" w:rsidP="008B37BB">
      <w:pPr>
        <w:spacing w:after="0" w:line="240" w:lineRule="auto"/>
        <w:ind w:left="1304" w:right="0"/>
        <w:rPr>
          <w:b/>
          <w:bCs/>
        </w:rPr>
      </w:pPr>
    </w:p>
    <w:p w14:paraId="4239D879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  <w:rPr>
          <w:b/>
          <w:bCs/>
        </w:rPr>
      </w:pPr>
      <w:r w:rsidRPr="0021757B">
        <w:rPr>
          <w:b/>
          <w:bCs/>
        </w:rPr>
        <w:t>Stetoskop</w:t>
      </w:r>
    </w:p>
    <w:p w14:paraId="4032749F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</w:rPr>
      </w:pPr>
    </w:p>
    <w:p w14:paraId="6AB0C95B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</w:pPr>
      <w:r w:rsidRPr="0021757B">
        <w:rPr>
          <w:b/>
          <w:bCs/>
        </w:rPr>
        <w:t>Mask och blåsa,</w:t>
      </w:r>
      <w:r w:rsidRPr="0021757B">
        <w:t xml:space="preserve"> mask i mellanstorlek. Blåsan ska vara kopplad till flödesmätare</w:t>
      </w:r>
    </w:p>
    <w:p w14:paraId="1B29A0D8" w14:textId="77777777" w:rsidR="008B37BB" w:rsidRPr="0021757B" w:rsidRDefault="008B37BB" w:rsidP="008B37BB">
      <w:pPr>
        <w:spacing w:after="0" w:line="240" w:lineRule="auto"/>
        <w:ind w:left="1304" w:right="0"/>
      </w:pPr>
    </w:p>
    <w:p w14:paraId="270C50D1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  <w:rPr>
          <w:b/>
          <w:bCs/>
        </w:rPr>
      </w:pPr>
      <w:r w:rsidRPr="2EF32368">
        <w:rPr>
          <w:b/>
          <w:bCs/>
        </w:rPr>
        <w:t>NeoPuff. Inställningar: Flöde 10 liter PIP 25 PEEP 5</w:t>
      </w:r>
    </w:p>
    <w:p w14:paraId="1E852D4E" w14:textId="77777777" w:rsidR="008B37BB" w:rsidRPr="0021757B" w:rsidRDefault="008B37BB" w:rsidP="008B37BB">
      <w:pPr>
        <w:spacing w:after="0" w:line="240" w:lineRule="auto"/>
        <w:ind w:left="0" w:right="0"/>
      </w:pPr>
    </w:p>
    <w:p w14:paraId="7627D8D5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</w:pPr>
      <w:r w:rsidRPr="0021757B">
        <w:rPr>
          <w:b/>
          <w:bCs/>
        </w:rPr>
        <w:t>Sug</w:t>
      </w:r>
      <w:r w:rsidRPr="0021757B">
        <w:t xml:space="preserve"> – 20 kpa</w:t>
      </w:r>
    </w:p>
    <w:p w14:paraId="71B658DD" w14:textId="77777777" w:rsidR="008B37BB" w:rsidRPr="0021757B" w:rsidRDefault="008B37BB" w:rsidP="008B37BB">
      <w:pPr>
        <w:spacing w:after="0" w:line="240" w:lineRule="auto"/>
        <w:ind w:left="0" w:right="0"/>
      </w:pPr>
    </w:p>
    <w:p w14:paraId="7B7C0F4B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</w:pPr>
      <w:r w:rsidRPr="0021757B">
        <w:rPr>
          <w:b/>
          <w:bCs/>
        </w:rPr>
        <w:t>Sugkatetrar</w:t>
      </w:r>
      <w:r w:rsidRPr="0021757B">
        <w:t>, grön, blå och svart, 5 st i varje storlek</w:t>
      </w:r>
    </w:p>
    <w:p w14:paraId="61639792" w14:textId="77777777" w:rsidR="008B37BB" w:rsidRPr="0021757B" w:rsidRDefault="008B37BB" w:rsidP="008B37BB">
      <w:pPr>
        <w:spacing w:after="0" w:line="240" w:lineRule="auto"/>
        <w:ind w:left="0" w:right="0"/>
      </w:pPr>
    </w:p>
    <w:p w14:paraId="44BAA876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  <w:rPr>
          <w:b/>
          <w:bCs/>
        </w:rPr>
      </w:pPr>
      <w:r w:rsidRPr="2EF32368">
        <w:rPr>
          <w:b/>
          <w:bCs/>
        </w:rPr>
        <w:t>Övervakningsskåp/X:3</w:t>
      </w:r>
    </w:p>
    <w:p w14:paraId="47DD8A56" w14:textId="77777777" w:rsidR="008B37BB" w:rsidRPr="0021757B" w:rsidRDefault="008B37BB" w:rsidP="008B37BB">
      <w:pPr>
        <w:spacing w:after="0" w:line="240" w:lineRule="auto"/>
        <w:ind w:left="0" w:right="0"/>
      </w:pPr>
    </w:p>
    <w:p w14:paraId="1910EC6C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</w:pPr>
      <w:r w:rsidRPr="0021757B">
        <w:rPr>
          <w:b/>
          <w:bCs/>
        </w:rPr>
        <w:t xml:space="preserve">Elektroder </w:t>
      </w:r>
      <w:r w:rsidRPr="0021757B">
        <w:t>(tas ej ur förpackningen – torkar)</w:t>
      </w:r>
    </w:p>
    <w:p w14:paraId="394AA348" w14:textId="77777777" w:rsidR="008B37BB" w:rsidRPr="0021757B" w:rsidRDefault="008B37BB" w:rsidP="008B37BB">
      <w:pPr>
        <w:spacing w:after="0" w:line="240" w:lineRule="auto"/>
        <w:ind w:left="0" w:right="0"/>
      </w:pPr>
    </w:p>
    <w:p w14:paraId="7F66D5E6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</w:pPr>
      <w:r w:rsidRPr="0021757B">
        <w:rPr>
          <w:b/>
          <w:bCs/>
        </w:rPr>
        <w:t>Saturationsprob</w:t>
      </w:r>
      <w:r w:rsidRPr="0021757B">
        <w:t xml:space="preserve"> med kardborreband</w:t>
      </w:r>
    </w:p>
    <w:p w14:paraId="2728C31B" w14:textId="77777777" w:rsidR="008B37BB" w:rsidRPr="0021757B" w:rsidRDefault="008B37BB" w:rsidP="008B37BB">
      <w:pPr>
        <w:spacing w:after="0" w:line="240" w:lineRule="auto"/>
        <w:ind w:left="0" w:right="0"/>
      </w:pPr>
    </w:p>
    <w:p w14:paraId="61D1A1AC" w14:textId="77777777" w:rsidR="008B37BB" w:rsidRPr="0021757B" w:rsidRDefault="008B37BB" w:rsidP="008B37BB">
      <w:pPr>
        <w:numPr>
          <w:ilvl w:val="0"/>
          <w:numId w:val="22"/>
        </w:numPr>
        <w:spacing w:after="0" w:line="240" w:lineRule="auto"/>
        <w:ind w:right="0"/>
      </w:pPr>
      <w:r w:rsidRPr="0021757B">
        <w:rPr>
          <w:b/>
          <w:bCs/>
        </w:rPr>
        <w:t>Temp</w:t>
      </w:r>
      <w:r w:rsidRPr="0021757B">
        <w:t xml:space="preserve"> </w:t>
      </w:r>
      <w:r>
        <w:t>(</w:t>
      </w:r>
      <w:r w:rsidRPr="0021757B">
        <w:t>rectal</w:t>
      </w:r>
      <w:r>
        <w:t xml:space="preserve"> och axill)</w:t>
      </w:r>
      <w:r w:rsidRPr="0021757B">
        <w:t xml:space="preserve"> </w:t>
      </w:r>
      <w:r>
        <w:t xml:space="preserve">och </w:t>
      </w:r>
      <w:r w:rsidRPr="0021757B">
        <w:t>vaselin</w:t>
      </w:r>
    </w:p>
    <w:p w14:paraId="42342C89" w14:textId="77777777" w:rsidR="008B37BB" w:rsidRPr="0021757B" w:rsidRDefault="008B37BB" w:rsidP="008B37BB">
      <w:pPr>
        <w:spacing w:after="0" w:line="240" w:lineRule="auto"/>
        <w:ind w:left="1304" w:right="0"/>
      </w:pPr>
    </w:p>
    <w:p w14:paraId="669D5092" w14:textId="77777777" w:rsidR="008B37BB" w:rsidRPr="0021757B" w:rsidRDefault="008B37BB" w:rsidP="008B37BB">
      <w:pPr>
        <w:spacing w:after="0" w:line="240" w:lineRule="auto"/>
        <w:ind w:left="0" w:right="0"/>
      </w:pPr>
    </w:p>
    <w:p w14:paraId="3C28D1D9" w14:textId="77777777" w:rsidR="008B37BB" w:rsidRPr="0021757B" w:rsidRDefault="008B37BB" w:rsidP="008B37BB">
      <w:pPr>
        <w:spacing w:after="0" w:line="240" w:lineRule="auto"/>
        <w:ind w:left="0" w:right="0"/>
        <w:rPr>
          <w:b/>
        </w:rPr>
      </w:pPr>
      <w:r w:rsidRPr="0021757B">
        <w:rPr>
          <w:b/>
        </w:rPr>
        <w:t>Detta är en grundutrustning och får kompletteras efter barnets behov.</w:t>
      </w:r>
    </w:p>
    <w:p w14:paraId="05073F63" w14:textId="77777777" w:rsidR="008B37BB" w:rsidRPr="0021757B" w:rsidRDefault="008B37BB" w:rsidP="008B37BB">
      <w:pPr>
        <w:keepNext/>
        <w:spacing w:after="0" w:line="240" w:lineRule="auto"/>
        <w:ind w:left="0" w:right="0"/>
        <w:outlineLvl w:val="2"/>
        <w:rPr>
          <w:b/>
          <w:bCs/>
          <w:sz w:val="20"/>
          <w:szCs w:val="20"/>
        </w:rPr>
      </w:pPr>
    </w:p>
    <w:p w14:paraId="02176C5F" w14:textId="77777777" w:rsidR="008B37BB" w:rsidRPr="0021757B" w:rsidRDefault="008B37BB" w:rsidP="008B37BB">
      <w:pPr>
        <w:keepNext/>
        <w:spacing w:after="0" w:line="240" w:lineRule="auto"/>
        <w:ind w:left="0" w:right="0"/>
        <w:outlineLvl w:val="2"/>
        <w:rPr>
          <w:b/>
          <w:bCs/>
          <w:sz w:val="32"/>
        </w:rPr>
      </w:pPr>
    </w:p>
    <w:p w14:paraId="57A51CDA" w14:textId="77777777" w:rsidR="008B37BB" w:rsidRPr="0021757B" w:rsidRDefault="008B37BB" w:rsidP="008B37BB">
      <w:pPr>
        <w:keepNext/>
        <w:spacing w:after="0" w:line="240" w:lineRule="auto"/>
        <w:ind w:left="0" w:right="0"/>
        <w:outlineLvl w:val="2"/>
        <w:rPr>
          <w:b/>
          <w:bCs/>
          <w:sz w:val="32"/>
        </w:rPr>
      </w:pPr>
      <w:r w:rsidRPr="0021757B">
        <w:rPr>
          <w:b/>
          <w:bCs/>
          <w:sz w:val="32"/>
        </w:rPr>
        <w:br w:type="page"/>
      </w:r>
      <w:r w:rsidRPr="0021757B">
        <w:rPr>
          <w:b/>
          <w:bCs/>
          <w:sz w:val="32"/>
        </w:rPr>
        <w:lastRenderedPageBreak/>
        <w:t>DAGLIG KONTROLL PÅ FÖRLOSSNINGEN</w:t>
      </w:r>
    </w:p>
    <w:p w14:paraId="7450B4B5" w14:textId="77777777" w:rsidR="008B37BB" w:rsidRPr="0021757B" w:rsidRDefault="008B37BB" w:rsidP="008B37BB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8"/>
        </w:rPr>
      </w:pPr>
      <w:r w:rsidRPr="0021757B">
        <w:rPr>
          <w:b/>
          <w:bCs/>
          <w:sz w:val="28"/>
          <w:szCs w:val="28"/>
        </w:rPr>
        <w:t>Görs av koordinator fm, eller grönringad ssk em.</w:t>
      </w:r>
    </w:p>
    <w:p w14:paraId="5731689B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  <w:sz w:val="28"/>
        </w:rPr>
      </w:pPr>
    </w:p>
    <w:p w14:paraId="1D86EF08" w14:textId="77777777" w:rsidR="008B37BB" w:rsidRPr="0021757B" w:rsidRDefault="008B37BB" w:rsidP="008B37BB">
      <w:pPr>
        <w:spacing w:after="0" w:line="240" w:lineRule="auto"/>
        <w:ind w:left="0" w:right="0"/>
      </w:pPr>
    </w:p>
    <w:p w14:paraId="5C8CCEE3" w14:textId="77777777" w:rsidR="008B37BB" w:rsidRPr="0021757B" w:rsidRDefault="008B37BB" w:rsidP="008B37BB">
      <w:pPr>
        <w:numPr>
          <w:ilvl w:val="0"/>
          <w:numId w:val="20"/>
        </w:numPr>
        <w:spacing w:after="0" w:line="240" w:lineRule="auto"/>
        <w:ind w:right="0"/>
      </w:pPr>
      <w:r w:rsidRPr="0021757B">
        <w:t xml:space="preserve">Kontrollera att </w:t>
      </w:r>
      <w:r w:rsidRPr="0021757B">
        <w:rPr>
          <w:b/>
          <w:bCs/>
        </w:rPr>
        <w:t>övervärme</w:t>
      </w:r>
      <w:r w:rsidRPr="0021757B">
        <w:t xml:space="preserve"> är påslagen.</w:t>
      </w:r>
    </w:p>
    <w:p w14:paraId="20E9B129" w14:textId="77777777" w:rsidR="008B37BB" w:rsidRPr="0021757B" w:rsidRDefault="008B37BB" w:rsidP="008B37BB">
      <w:pPr>
        <w:spacing w:after="0" w:line="240" w:lineRule="auto"/>
        <w:ind w:left="0" w:right="0"/>
      </w:pPr>
    </w:p>
    <w:p w14:paraId="403E2B71" w14:textId="77777777" w:rsidR="008B37BB" w:rsidRPr="0021757B" w:rsidRDefault="008B37BB" w:rsidP="008B37BB">
      <w:pPr>
        <w:numPr>
          <w:ilvl w:val="0"/>
          <w:numId w:val="20"/>
        </w:numPr>
        <w:spacing w:after="0" w:line="240" w:lineRule="auto"/>
        <w:ind w:right="0"/>
      </w:pPr>
      <w:r w:rsidRPr="0021757B">
        <w:t xml:space="preserve">Funktionskontroll av </w:t>
      </w:r>
      <w:r w:rsidRPr="0021757B">
        <w:rPr>
          <w:b/>
          <w:bCs/>
        </w:rPr>
        <w:t>Mask och blåsa</w:t>
      </w:r>
      <w:r w:rsidRPr="0021757B">
        <w:t xml:space="preserve"> kopplad på mixer på barnbordet.</w:t>
      </w:r>
    </w:p>
    <w:p w14:paraId="2C1554B6" w14:textId="77777777" w:rsidR="008B37BB" w:rsidRPr="0021757B" w:rsidRDefault="008B37BB" w:rsidP="008B37BB">
      <w:pPr>
        <w:spacing w:after="0" w:line="240" w:lineRule="auto"/>
        <w:ind w:left="0" w:right="0"/>
      </w:pPr>
    </w:p>
    <w:p w14:paraId="495F889B" w14:textId="77777777" w:rsidR="008B37BB" w:rsidRPr="0021757B" w:rsidRDefault="008B37BB" w:rsidP="008B37BB">
      <w:pPr>
        <w:numPr>
          <w:ilvl w:val="0"/>
          <w:numId w:val="20"/>
        </w:numPr>
        <w:spacing w:after="0" w:line="240" w:lineRule="auto"/>
        <w:ind w:right="0"/>
      </w:pPr>
      <w:r w:rsidRPr="0021757B">
        <w:t xml:space="preserve">Funktionskontroll av </w:t>
      </w:r>
      <w:r w:rsidRPr="0021757B">
        <w:rPr>
          <w:b/>
          <w:bCs/>
        </w:rPr>
        <w:t>NeoPuff</w:t>
      </w:r>
      <w:r w:rsidRPr="0021757B">
        <w:t xml:space="preserve"> kopplad till mixer på barnbordet. </w:t>
      </w:r>
    </w:p>
    <w:p w14:paraId="71088EE1" w14:textId="77777777" w:rsidR="008B37BB" w:rsidRPr="0021757B" w:rsidRDefault="008B37BB" w:rsidP="008B37BB">
      <w:pPr>
        <w:spacing w:after="0" w:line="240" w:lineRule="auto"/>
        <w:ind w:left="1304" w:right="0"/>
      </w:pPr>
    </w:p>
    <w:p w14:paraId="705E2F24" w14:textId="77777777" w:rsidR="008B37BB" w:rsidRPr="0021757B" w:rsidRDefault="008B37BB" w:rsidP="008B37BB">
      <w:pPr>
        <w:spacing w:after="0" w:line="240" w:lineRule="auto"/>
        <w:ind w:left="720" w:right="0"/>
      </w:pPr>
      <w:r>
        <w:t>Flöde 10 l, PIP 25/PEEP 5</w:t>
      </w:r>
    </w:p>
    <w:p w14:paraId="68437D60" w14:textId="77777777" w:rsidR="008B37BB" w:rsidRPr="0021757B" w:rsidRDefault="008B37BB" w:rsidP="008B37BB">
      <w:pPr>
        <w:spacing w:after="0" w:line="240" w:lineRule="auto"/>
        <w:ind w:left="0" w:right="0"/>
      </w:pPr>
    </w:p>
    <w:p w14:paraId="002DAB1D" w14:textId="77777777" w:rsidR="008B37BB" w:rsidRPr="0021757B" w:rsidRDefault="008B37BB" w:rsidP="008B37BB">
      <w:pPr>
        <w:numPr>
          <w:ilvl w:val="0"/>
          <w:numId w:val="20"/>
        </w:numPr>
        <w:spacing w:after="0" w:line="240" w:lineRule="auto"/>
        <w:ind w:right="0"/>
      </w:pPr>
      <w:r w:rsidRPr="0021757B">
        <w:t xml:space="preserve">Funktionskontroll av </w:t>
      </w:r>
      <w:r w:rsidRPr="0021757B">
        <w:rPr>
          <w:b/>
          <w:bCs/>
        </w:rPr>
        <w:t>sug, -20 kpa</w:t>
      </w:r>
      <w:r w:rsidRPr="0021757B">
        <w:t>.</w:t>
      </w:r>
    </w:p>
    <w:p w14:paraId="730A25D7" w14:textId="77777777" w:rsidR="008B37BB" w:rsidRPr="0021757B" w:rsidRDefault="008B37BB" w:rsidP="008B37BB">
      <w:pPr>
        <w:spacing w:after="0" w:line="240" w:lineRule="auto"/>
        <w:ind w:left="0" w:right="0"/>
      </w:pPr>
    </w:p>
    <w:p w14:paraId="675A8CAF" w14:textId="77777777" w:rsidR="008B37BB" w:rsidRPr="0021757B" w:rsidRDefault="008B37BB" w:rsidP="008B37BB">
      <w:pPr>
        <w:numPr>
          <w:ilvl w:val="0"/>
          <w:numId w:val="20"/>
        </w:numPr>
        <w:spacing w:after="0" w:line="240" w:lineRule="auto"/>
        <w:ind w:right="0"/>
      </w:pPr>
      <w:r>
        <w:t xml:space="preserve">Funktionskontroll av </w:t>
      </w:r>
      <w:r w:rsidRPr="2EF32368">
        <w:rPr>
          <w:b/>
          <w:bCs/>
        </w:rPr>
        <w:t xml:space="preserve">Philips X3, prob och nätanslutning. </w:t>
      </w:r>
    </w:p>
    <w:p w14:paraId="17D40D3D" w14:textId="77777777" w:rsidR="008B37BB" w:rsidRPr="0021757B" w:rsidRDefault="008B37BB" w:rsidP="008B37BB">
      <w:pPr>
        <w:spacing w:after="0" w:line="240" w:lineRule="auto"/>
        <w:ind w:left="0" w:right="0"/>
      </w:pPr>
    </w:p>
    <w:p w14:paraId="3D0C93B5" w14:textId="77777777" w:rsidR="008B37BB" w:rsidRPr="0021757B" w:rsidRDefault="008B37BB" w:rsidP="008B37BB">
      <w:pPr>
        <w:numPr>
          <w:ilvl w:val="0"/>
          <w:numId w:val="20"/>
        </w:numPr>
        <w:spacing w:after="0" w:line="240" w:lineRule="auto"/>
        <w:ind w:right="0"/>
      </w:pPr>
      <w:r w:rsidRPr="0021757B">
        <w:t>Kontrollera att vagnens utrustning är komplett (dat. Kontroll görs av nattpersonal 1 g/mån).</w:t>
      </w:r>
    </w:p>
    <w:p w14:paraId="268B6996" w14:textId="77777777" w:rsidR="008B37BB" w:rsidRPr="0021757B" w:rsidRDefault="008B37BB" w:rsidP="008B37BB">
      <w:pPr>
        <w:spacing w:after="0" w:line="240" w:lineRule="auto"/>
        <w:ind w:left="0" w:right="0"/>
      </w:pPr>
    </w:p>
    <w:p w14:paraId="4D5E695F" w14:textId="77777777" w:rsidR="008B37BB" w:rsidRPr="0021757B" w:rsidRDefault="008B37BB" w:rsidP="008B37BB">
      <w:pPr>
        <w:spacing w:after="0" w:line="240" w:lineRule="auto"/>
        <w:ind w:left="0" w:right="0"/>
      </w:pPr>
    </w:p>
    <w:p w14:paraId="39FD3F19" w14:textId="77777777" w:rsidR="008B37BB" w:rsidRPr="0021757B" w:rsidRDefault="008B37BB" w:rsidP="008B37BB">
      <w:pPr>
        <w:spacing w:after="0" w:line="240" w:lineRule="auto"/>
        <w:ind w:left="0" w:right="0"/>
      </w:pPr>
      <w:r w:rsidRPr="0021757B">
        <w:t xml:space="preserve">Efter kontrollering </w:t>
      </w:r>
      <w:r w:rsidRPr="0021757B">
        <w:rPr>
          <w:b/>
          <w:bCs/>
        </w:rPr>
        <w:t>signera</w:t>
      </w:r>
      <w:r w:rsidRPr="0021757B">
        <w:t xml:space="preserve"> på protokoll som ligger i fack på expeditionen 15-16.</w:t>
      </w:r>
    </w:p>
    <w:p w14:paraId="436A76E7" w14:textId="77777777" w:rsidR="008B37BB" w:rsidRPr="0021757B" w:rsidRDefault="008B37BB" w:rsidP="008B37BB">
      <w:pPr>
        <w:spacing w:after="0" w:line="240" w:lineRule="auto"/>
        <w:ind w:left="0" w:right="0"/>
      </w:pPr>
    </w:p>
    <w:p w14:paraId="66604712" w14:textId="77777777" w:rsidR="008B37BB" w:rsidRPr="0021757B" w:rsidRDefault="008B37BB" w:rsidP="008B37BB">
      <w:pPr>
        <w:spacing w:after="0" w:line="240" w:lineRule="auto"/>
        <w:ind w:left="0" w:right="0"/>
      </w:pPr>
    </w:p>
    <w:p w14:paraId="16935E80" w14:textId="77777777" w:rsidR="008B37BB" w:rsidRPr="0021757B" w:rsidRDefault="008B37BB" w:rsidP="008B37BB">
      <w:pPr>
        <w:spacing w:after="0" w:line="240" w:lineRule="auto"/>
        <w:ind w:left="0" w:right="0"/>
      </w:pPr>
    </w:p>
    <w:p w14:paraId="2E9D09A0" w14:textId="77777777" w:rsidR="008B37BB" w:rsidRPr="0021757B" w:rsidRDefault="008B37BB" w:rsidP="008B37BB">
      <w:pPr>
        <w:spacing w:after="0" w:line="240" w:lineRule="auto"/>
        <w:ind w:left="0" w:right="0"/>
      </w:pPr>
    </w:p>
    <w:p w14:paraId="598710A5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32"/>
          <w:szCs w:val="32"/>
        </w:rPr>
      </w:pPr>
      <w:r w:rsidRPr="0021757B">
        <w:rPr>
          <w:b/>
          <w:sz w:val="32"/>
          <w:szCs w:val="32"/>
        </w:rPr>
        <w:t>PÅFYLLNING OCH KONTROLLER EFTER OMHÄNDERTAGANDE AV BARN</w:t>
      </w:r>
    </w:p>
    <w:p w14:paraId="2D967BC2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2EF32368">
        <w:rPr>
          <w:b/>
          <w:bCs/>
          <w:sz w:val="28"/>
          <w:szCs w:val="28"/>
        </w:rPr>
        <w:t>Den SSK som agerat på barnsal ansvarar för att allt blir iordningställt, antingen själv eller delegerar till lämplig SSK/BSK.</w:t>
      </w:r>
    </w:p>
    <w:p w14:paraId="011697F3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28"/>
          <w:szCs w:val="28"/>
        </w:rPr>
      </w:pPr>
    </w:p>
    <w:p w14:paraId="5ACFE9EA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28"/>
          <w:szCs w:val="28"/>
        </w:rPr>
      </w:pPr>
    </w:p>
    <w:p w14:paraId="754DAF64" w14:textId="77777777" w:rsidR="008B37BB" w:rsidRPr="0021757B" w:rsidRDefault="008B37BB" w:rsidP="008B37BB">
      <w:pPr>
        <w:numPr>
          <w:ilvl w:val="0"/>
          <w:numId w:val="28"/>
        </w:numPr>
        <w:spacing w:after="0" w:line="240" w:lineRule="auto"/>
        <w:ind w:right="0"/>
      </w:pPr>
      <w:r w:rsidRPr="0021757B">
        <w:t>Fyll på vagnen och högskåp med förbrukat material och läkemedel.</w:t>
      </w:r>
    </w:p>
    <w:p w14:paraId="404E7E86" w14:textId="77777777" w:rsidR="008B37BB" w:rsidRPr="0021757B" w:rsidRDefault="008B37BB" w:rsidP="008B37BB">
      <w:pPr>
        <w:spacing w:after="0" w:line="240" w:lineRule="auto"/>
        <w:ind w:left="0" w:right="0"/>
      </w:pPr>
    </w:p>
    <w:p w14:paraId="1E58A370" w14:textId="77777777" w:rsidR="008B37BB" w:rsidRPr="0021757B" w:rsidRDefault="008B37BB" w:rsidP="008B37BB">
      <w:pPr>
        <w:numPr>
          <w:ilvl w:val="0"/>
          <w:numId w:val="28"/>
        </w:numPr>
        <w:spacing w:after="0" w:line="240" w:lineRule="auto"/>
        <w:ind w:right="0"/>
      </w:pPr>
      <w:r w:rsidRPr="0021757B">
        <w:t>Kontrollera att det är bytt Mask och blåsa, NeoPuff slangar, masker och saturationsprober.</w:t>
      </w:r>
    </w:p>
    <w:p w14:paraId="4982C179" w14:textId="77777777" w:rsidR="008B37BB" w:rsidRPr="0021757B" w:rsidRDefault="008B37BB" w:rsidP="008B37BB">
      <w:pPr>
        <w:spacing w:after="0" w:line="240" w:lineRule="auto"/>
        <w:ind w:left="1304" w:right="0"/>
      </w:pPr>
    </w:p>
    <w:p w14:paraId="38452B3B" w14:textId="77777777" w:rsidR="008B37BB" w:rsidRPr="0021757B" w:rsidRDefault="008B37BB" w:rsidP="008B37BB">
      <w:pPr>
        <w:numPr>
          <w:ilvl w:val="0"/>
          <w:numId w:val="28"/>
        </w:numPr>
        <w:spacing w:after="0" w:line="240" w:lineRule="auto"/>
        <w:ind w:right="0"/>
      </w:pPr>
      <w:r w:rsidRPr="0021757B">
        <w:t>Sprita av hyllan på öppenvårdskuvösen.</w:t>
      </w:r>
    </w:p>
    <w:p w14:paraId="50983BF7" w14:textId="77777777" w:rsidR="008B37BB" w:rsidRPr="0021757B" w:rsidRDefault="008B37BB" w:rsidP="008B37BB">
      <w:pPr>
        <w:spacing w:after="0" w:line="240" w:lineRule="auto"/>
        <w:ind w:left="0" w:right="0"/>
      </w:pPr>
      <w:r w:rsidRPr="0021757B">
        <w:br w:type="page"/>
      </w:r>
    </w:p>
    <w:p w14:paraId="7B416225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  <w:sz w:val="32"/>
        </w:rPr>
      </w:pPr>
      <w:r w:rsidRPr="0021757B">
        <w:rPr>
          <w:b/>
          <w:bCs/>
          <w:sz w:val="32"/>
        </w:rPr>
        <w:lastRenderedPageBreak/>
        <w:t>DAGLIG KONTROLL AV IVA / AKUTPLATSER PÅ AVD 34</w:t>
      </w:r>
    </w:p>
    <w:p w14:paraId="165F2978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  <w:sz w:val="28"/>
          <w:szCs w:val="28"/>
        </w:rPr>
      </w:pPr>
      <w:r w:rsidRPr="0021757B">
        <w:rPr>
          <w:b/>
          <w:bCs/>
          <w:sz w:val="28"/>
          <w:szCs w:val="28"/>
        </w:rPr>
        <w:t>Görs av ssk/bsk/usk, alla pass.</w:t>
      </w:r>
    </w:p>
    <w:p w14:paraId="5BC6962B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  <w:sz w:val="28"/>
        </w:rPr>
      </w:pPr>
    </w:p>
    <w:p w14:paraId="6C7BC496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  <w:sz w:val="28"/>
        </w:rPr>
      </w:pPr>
      <w:r w:rsidRPr="0021757B">
        <w:rPr>
          <w:b/>
          <w:bCs/>
          <w:sz w:val="28"/>
        </w:rPr>
        <w:t>IVA / AKUT platser</w:t>
      </w:r>
    </w:p>
    <w:p w14:paraId="6331ADF2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</w:rPr>
      </w:pPr>
    </w:p>
    <w:p w14:paraId="03EAF5B5" w14:textId="77777777" w:rsidR="008B37BB" w:rsidRPr="0021757B" w:rsidRDefault="008B37BB" w:rsidP="008B37BB">
      <w:pPr>
        <w:spacing w:after="0" w:line="240" w:lineRule="auto"/>
        <w:ind w:left="0" w:right="0"/>
      </w:pPr>
      <w:r w:rsidRPr="0021757B">
        <w:t xml:space="preserve">På avdelningen skall det finnas minst en plats som skall vara utrustad som IVA / akutplats.  </w:t>
      </w:r>
    </w:p>
    <w:p w14:paraId="67E0DD98" w14:textId="77777777" w:rsidR="008B37BB" w:rsidRPr="0021757B" w:rsidRDefault="008B37BB" w:rsidP="008B37BB">
      <w:pPr>
        <w:spacing w:after="0" w:line="240" w:lineRule="auto"/>
        <w:ind w:left="0" w:right="0"/>
      </w:pPr>
    </w:p>
    <w:p w14:paraId="38A1FCF1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</w:rPr>
      </w:pPr>
      <w:r w:rsidRPr="0021757B">
        <w:rPr>
          <w:b/>
          <w:bCs/>
        </w:rPr>
        <w:t>Vid akutplatsen skall finnas:</w:t>
      </w:r>
    </w:p>
    <w:p w14:paraId="39717288" w14:textId="77777777" w:rsidR="008B37BB" w:rsidRPr="0021757B" w:rsidRDefault="008B37BB" w:rsidP="008B37BB">
      <w:pPr>
        <w:spacing w:after="0" w:line="240" w:lineRule="auto"/>
        <w:ind w:left="0" w:right="0"/>
      </w:pPr>
    </w:p>
    <w:p w14:paraId="5043A219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0021757B">
        <w:rPr>
          <w:b/>
          <w:bCs/>
        </w:rPr>
        <w:t>Mask och blåsa</w:t>
      </w:r>
      <w:r w:rsidRPr="0021757B">
        <w:t xml:space="preserve"> kopplad till mixer inställd på 21 % </w:t>
      </w:r>
    </w:p>
    <w:p w14:paraId="4DAE78FD" w14:textId="77777777" w:rsidR="008B37BB" w:rsidRPr="0021757B" w:rsidRDefault="008B37BB" w:rsidP="008B37BB">
      <w:pPr>
        <w:spacing w:after="0" w:line="240" w:lineRule="auto"/>
        <w:ind w:left="360" w:right="0"/>
      </w:pPr>
    </w:p>
    <w:p w14:paraId="39646EEE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0021757B">
        <w:rPr>
          <w:b/>
          <w:bCs/>
        </w:rPr>
        <w:t>Masker</w:t>
      </w:r>
      <w:r w:rsidRPr="0021757B">
        <w:t xml:space="preserve"> i tre storlekar. </w:t>
      </w:r>
    </w:p>
    <w:p w14:paraId="5D008550" w14:textId="77777777" w:rsidR="008B37BB" w:rsidRPr="0021757B" w:rsidRDefault="008B37BB" w:rsidP="008B37BB">
      <w:pPr>
        <w:spacing w:after="0" w:line="240" w:lineRule="auto"/>
        <w:ind w:left="0" w:right="0"/>
      </w:pPr>
    </w:p>
    <w:p w14:paraId="78073AA1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0021757B">
        <w:rPr>
          <w:b/>
          <w:bCs/>
        </w:rPr>
        <w:t>Sug</w:t>
      </w:r>
      <w:r w:rsidRPr="0021757B">
        <w:t xml:space="preserve"> – 20 kpa</w:t>
      </w:r>
    </w:p>
    <w:p w14:paraId="48613A42" w14:textId="77777777" w:rsidR="008B37BB" w:rsidRPr="0021757B" w:rsidRDefault="008B37BB" w:rsidP="008B37BB">
      <w:pPr>
        <w:spacing w:after="0" w:line="240" w:lineRule="auto"/>
        <w:ind w:left="0" w:right="0"/>
      </w:pPr>
    </w:p>
    <w:p w14:paraId="5504D4E9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0021757B">
        <w:rPr>
          <w:b/>
          <w:bCs/>
        </w:rPr>
        <w:t>Sugkatetrar</w:t>
      </w:r>
      <w:r w:rsidRPr="0021757B">
        <w:t>, grön, blå och svart, 5 st av varje</w:t>
      </w:r>
    </w:p>
    <w:p w14:paraId="3568CDCE" w14:textId="77777777" w:rsidR="008B37BB" w:rsidRPr="0021757B" w:rsidRDefault="008B37BB" w:rsidP="008B37BB">
      <w:pPr>
        <w:spacing w:after="0" w:line="240" w:lineRule="auto"/>
        <w:ind w:left="0" w:right="0"/>
      </w:pPr>
    </w:p>
    <w:p w14:paraId="10AC258A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0021757B">
        <w:rPr>
          <w:b/>
          <w:bCs/>
        </w:rPr>
        <w:t xml:space="preserve">CPAP </w:t>
      </w:r>
      <w:r w:rsidRPr="0021757B">
        <w:t>– ej kopplad till O2 eller luft (sliter på membranen), olika storlekar på CPAP mössa, måttband.</w:t>
      </w:r>
    </w:p>
    <w:p w14:paraId="3728E079" w14:textId="77777777" w:rsidR="008B37BB" w:rsidRPr="0021757B" w:rsidRDefault="008B37BB" w:rsidP="008B37BB">
      <w:pPr>
        <w:spacing w:after="0" w:line="240" w:lineRule="auto"/>
        <w:ind w:left="0" w:right="0"/>
      </w:pPr>
    </w:p>
    <w:p w14:paraId="3638446B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0021757B">
        <w:rPr>
          <w:b/>
          <w:bCs/>
        </w:rPr>
        <w:t>Stetoskop</w:t>
      </w:r>
      <w:r w:rsidRPr="0021757B">
        <w:t xml:space="preserve"> 2 st varav 1 st i mellanstorlek</w:t>
      </w:r>
    </w:p>
    <w:p w14:paraId="27A59B22" w14:textId="77777777" w:rsidR="008B37BB" w:rsidRPr="0021757B" w:rsidRDefault="008B37BB" w:rsidP="008B37BB">
      <w:pPr>
        <w:spacing w:after="0" w:line="240" w:lineRule="auto"/>
        <w:ind w:left="0" w:right="0"/>
      </w:pPr>
    </w:p>
    <w:p w14:paraId="173D2E29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2EF32368">
        <w:rPr>
          <w:b/>
          <w:bCs/>
        </w:rPr>
        <w:t xml:space="preserve">X3 </w:t>
      </w:r>
    </w:p>
    <w:p w14:paraId="2120A753" w14:textId="77777777" w:rsidR="008B37BB" w:rsidRPr="0021757B" w:rsidRDefault="008B37BB" w:rsidP="008B37BB">
      <w:pPr>
        <w:spacing w:after="0" w:line="240" w:lineRule="auto"/>
        <w:ind w:left="0" w:right="0"/>
      </w:pPr>
    </w:p>
    <w:p w14:paraId="7CBFD91D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0021757B">
        <w:rPr>
          <w:b/>
          <w:bCs/>
        </w:rPr>
        <w:t xml:space="preserve">Elektroder </w:t>
      </w:r>
      <w:r w:rsidRPr="0021757B">
        <w:t>(tas ej ur förpackningen – torkar)</w:t>
      </w:r>
    </w:p>
    <w:p w14:paraId="66F9360D" w14:textId="77777777" w:rsidR="008B37BB" w:rsidRPr="0021757B" w:rsidRDefault="008B37BB" w:rsidP="008B37BB">
      <w:pPr>
        <w:spacing w:after="0" w:line="240" w:lineRule="auto"/>
        <w:ind w:left="0" w:right="0"/>
      </w:pPr>
    </w:p>
    <w:p w14:paraId="019B8F21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</w:pPr>
      <w:r w:rsidRPr="2EF32368">
        <w:rPr>
          <w:b/>
          <w:bCs/>
        </w:rPr>
        <w:t>Saturationsprob</w:t>
      </w:r>
      <w:r>
        <w:t xml:space="preserve"> med kardborreband</w:t>
      </w:r>
    </w:p>
    <w:p w14:paraId="47CEA8E0" w14:textId="77777777" w:rsidR="008B37BB" w:rsidRPr="0021757B" w:rsidRDefault="008B37BB" w:rsidP="008B37BB">
      <w:pPr>
        <w:spacing w:after="0" w:line="240" w:lineRule="auto"/>
        <w:ind w:left="0" w:right="0"/>
        <w:rPr>
          <w:b/>
          <w:bCs/>
        </w:rPr>
      </w:pPr>
    </w:p>
    <w:p w14:paraId="5E316294" w14:textId="77777777" w:rsidR="008B37BB" w:rsidRPr="0021757B" w:rsidRDefault="008B37BB" w:rsidP="008B37BB">
      <w:pPr>
        <w:numPr>
          <w:ilvl w:val="0"/>
          <w:numId w:val="21"/>
        </w:numPr>
        <w:spacing w:after="0" w:line="240" w:lineRule="auto"/>
        <w:ind w:right="0"/>
        <w:rPr>
          <w:lang w:val="en-GB"/>
        </w:rPr>
      </w:pPr>
      <w:r w:rsidRPr="0021757B">
        <w:rPr>
          <w:b/>
          <w:bCs/>
          <w:lang w:val="en-GB"/>
        </w:rPr>
        <w:t>Temp</w:t>
      </w:r>
      <w:r w:rsidRPr="0021757B">
        <w:rPr>
          <w:lang w:val="en-GB"/>
        </w:rPr>
        <w:t xml:space="preserve"> (rectal och axill) </w:t>
      </w:r>
    </w:p>
    <w:p w14:paraId="279FBED4" w14:textId="77777777" w:rsidR="008B37BB" w:rsidRPr="0021757B" w:rsidRDefault="008B37BB" w:rsidP="008B37BB">
      <w:pPr>
        <w:spacing w:after="0" w:line="240" w:lineRule="auto"/>
        <w:ind w:left="1304" w:right="0"/>
        <w:rPr>
          <w:lang w:val="en-GB"/>
        </w:rPr>
      </w:pPr>
    </w:p>
    <w:p w14:paraId="3668968B" w14:textId="77777777" w:rsidR="008B37BB" w:rsidRPr="0021757B" w:rsidRDefault="008B37BB" w:rsidP="008B37BB">
      <w:pPr>
        <w:spacing w:after="0" w:line="240" w:lineRule="auto"/>
        <w:ind w:left="0" w:right="0"/>
        <w:rPr>
          <w:lang w:val="en-GB"/>
        </w:rPr>
      </w:pPr>
    </w:p>
    <w:p w14:paraId="65642FEE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32"/>
          <w:szCs w:val="32"/>
        </w:rPr>
      </w:pPr>
      <w:r w:rsidRPr="0021757B">
        <w:rPr>
          <w:b/>
          <w:sz w:val="32"/>
          <w:szCs w:val="32"/>
        </w:rPr>
        <w:t>DAGLIG KONTROLL PÅ FÖRÄLDRARUM/ KÖK/ PERSONALKÖK</w:t>
      </w:r>
    </w:p>
    <w:p w14:paraId="4F8FAAB5" w14:textId="77777777" w:rsidR="008B37BB" w:rsidRPr="0021757B" w:rsidRDefault="008B37BB" w:rsidP="008B37BB">
      <w:pPr>
        <w:spacing w:after="0" w:line="240" w:lineRule="auto"/>
        <w:ind w:left="720" w:right="0"/>
      </w:pPr>
    </w:p>
    <w:p w14:paraId="5594B526" w14:textId="77777777" w:rsidR="008B37BB" w:rsidRPr="0021757B" w:rsidRDefault="008B37BB" w:rsidP="008B37BB">
      <w:pPr>
        <w:numPr>
          <w:ilvl w:val="0"/>
          <w:numId w:val="34"/>
        </w:numPr>
        <w:spacing w:after="0" w:line="240" w:lineRule="auto"/>
        <w:ind w:right="0"/>
      </w:pPr>
      <w:r w:rsidRPr="0021757B">
        <w:t>Kontrollera att det finns rätt utrustning på föräldrarummen. Mask och blåsa som följer barnet, flödesmätare 15 liter, sug -20 kPa och katetrar.</w:t>
      </w:r>
    </w:p>
    <w:p w14:paraId="44F65303" w14:textId="77777777" w:rsidR="008B37BB" w:rsidRPr="0021757B" w:rsidRDefault="008B37BB" w:rsidP="008B37BB">
      <w:pPr>
        <w:numPr>
          <w:ilvl w:val="0"/>
          <w:numId w:val="34"/>
        </w:numPr>
        <w:spacing w:after="0" w:line="240" w:lineRule="auto"/>
        <w:ind w:right="0"/>
      </w:pPr>
      <w:r w:rsidRPr="0021757B">
        <w:t>Se till att det är tömt och städat i föräldraköket de dagar då avd värd ej är i tjänst.</w:t>
      </w:r>
    </w:p>
    <w:p w14:paraId="38DB7C9F" w14:textId="77777777" w:rsidR="008B37BB" w:rsidRPr="0021757B" w:rsidRDefault="008B37BB" w:rsidP="008B37BB">
      <w:pPr>
        <w:numPr>
          <w:ilvl w:val="0"/>
          <w:numId w:val="34"/>
        </w:numPr>
        <w:spacing w:after="0" w:line="240" w:lineRule="auto"/>
        <w:ind w:right="0"/>
        <w:rPr>
          <w:szCs w:val="20"/>
        </w:rPr>
      </w:pPr>
      <w:r w:rsidRPr="0021757B">
        <w:rPr>
          <w:szCs w:val="20"/>
        </w:rPr>
        <w:t>Töm diskmaskin på rent och fyll på med smutsig disk, se till att det är snyggt och iordning efter Dig! Märk Din mat i kylskåp och skafferi och släng gammalt.</w:t>
      </w:r>
    </w:p>
    <w:p w14:paraId="5748B421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1B33440F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18C6C6C6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1CC44CCF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31C3617D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2F7FCC68" w14:textId="77777777" w:rsidR="008B37BB" w:rsidRPr="0021757B" w:rsidRDefault="008B37BB" w:rsidP="008B37BB">
      <w:pPr>
        <w:spacing w:after="0" w:line="240" w:lineRule="auto"/>
        <w:ind w:left="0" w:right="0"/>
        <w:jc w:val="center"/>
        <w:rPr>
          <w:b/>
          <w:sz w:val="32"/>
          <w:szCs w:val="32"/>
        </w:rPr>
      </w:pPr>
      <w:r w:rsidRPr="0021757B">
        <w:rPr>
          <w:b/>
          <w:sz w:val="32"/>
          <w:szCs w:val="32"/>
        </w:rPr>
        <w:t>VID MINDRE BELASTNING PÅ AVDELNINGEN OCH LUGNA STUNDER, TÄNK PÅ ATT STÄDA,</w:t>
      </w:r>
    </w:p>
    <w:p w14:paraId="54D17D02" w14:textId="77777777" w:rsidR="008B37BB" w:rsidRPr="0021757B" w:rsidRDefault="008B37BB" w:rsidP="008B37BB">
      <w:pPr>
        <w:spacing w:after="0" w:line="240" w:lineRule="auto"/>
        <w:ind w:left="0" w:right="0"/>
        <w:jc w:val="center"/>
        <w:rPr>
          <w:b/>
          <w:sz w:val="32"/>
          <w:szCs w:val="32"/>
        </w:rPr>
      </w:pPr>
      <w:r w:rsidRPr="0021757B">
        <w:rPr>
          <w:b/>
          <w:sz w:val="32"/>
          <w:szCs w:val="32"/>
        </w:rPr>
        <w:lastRenderedPageBreak/>
        <w:t>FYLLA PÅ MATERIAL DÄR DET FATTAS, FÖRBERED PLATS FÖR NY PATIENT.</w:t>
      </w:r>
    </w:p>
    <w:p w14:paraId="03B59DA8" w14:textId="77777777" w:rsidR="008B37BB" w:rsidRPr="0021757B" w:rsidRDefault="008B37BB" w:rsidP="008B37BB">
      <w:pPr>
        <w:spacing w:after="0" w:line="240" w:lineRule="auto"/>
        <w:ind w:left="0" w:right="0"/>
        <w:jc w:val="center"/>
        <w:rPr>
          <w:b/>
          <w:bCs/>
          <w:sz w:val="32"/>
          <w:szCs w:val="32"/>
        </w:rPr>
      </w:pPr>
      <w:r w:rsidRPr="55945241">
        <w:rPr>
          <w:b/>
          <w:bCs/>
          <w:sz w:val="32"/>
          <w:szCs w:val="32"/>
        </w:rPr>
        <w:t>UPPDATERA DIG OCH ÖVA!!!</w:t>
      </w:r>
    </w:p>
    <w:p w14:paraId="696DE708" w14:textId="77777777" w:rsidR="008B37BB" w:rsidRPr="0021757B" w:rsidRDefault="008B37BB" w:rsidP="008B37BB">
      <w:pPr>
        <w:spacing w:after="0" w:line="240" w:lineRule="auto"/>
        <w:ind w:left="0" w:right="0"/>
        <w:rPr>
          <w:b/>
          <w:sz w:val="32"/>
          <w:szCs w:val="32"/>
        </w:rPr>
      </w:pPr>
    </w:p>
    <w:p w14:paraId="3845162B" w14:textId="77777777" w:rsidR="008B37BB" w:rsidRPr="0021757B" w:rsidRDefault="008B37BB" w:rsidP="008B37BB">
      <w:pPr>
        <w:spacing w:after="0" w:line="240" w:lineRule="auto"/>
        <w:ind w:left="0" w:right="0"/>
        <w:rPr>
          <w:lang w:val="en-GB"/>
        </w:rPr>
      </w:pPr>
    </w:p>
    <w:p w14:paraId="4D70378D" w14:textId="77777777" w:rsidR="008B37BB" w:rsidRPr="0021757B" w:rsidRDefault="008B37BB" w:rsidP="008B37BB">
      <w:pPr>
        <w:spacing w:after="0" w:line="240" w:lineRule="auto"/>
        <w:ind w:left="0" w:right="0"/>
        <w:rPr>
          <w:lang w:val="en-GB"/>
        </w:rPr>
      </w:pPr>
    </w:p>
    <w:p w14:paraId="65100472" w14:textId="77777777" w:rsidR="008B37BB" w:rsidRPr="0021757B" w:rsidRDefault="008B37BB" w:rsidP="008B37BB">
      <w:pPr>
        <w:spacing w:after="0" w:line="240" w:lineRule="auto"/>
        <w:ind w:left="0" w:right="0"/>
      </w:pPr>
    </w:p>
    <w:p w14:paraId="32877CA8" w14:textId="77777777" w:rsidR="008B37BB" w:rsidRPr="0021757B" w:rsidRDefault="008B37BB" w:rsidP="008B37BB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</w:p>
    <w:p w14:paraId="12C5FA72" w14:textId="77777777" w:rsidR="008B37BB" w:rsidRPr="0021757B" w:rsidRDefault="008B37BB" w:rsidP="008B37BB">
      <w:pPr>
        <w:spacing w:after="0" w:line="240" w:lineRule="auto"/>
        <w:ind w:left="0" w:right="0"/>
        <w:rPr>
          <w:szCs w:val="20"/>
        </w:rPr>
      </w:pPr>
    </w:p>
    <w:p w14:paraId="5025B0D8" w14:textId="77777777" w:rsidR="008B37BB" w:rsidRPr="00536A5A" w:rsidRDefault="008B37BB" w:rsidP="008B37BB">
      <w:pPr>
        <w:spacing w:after="0" w:line="240" w:lineRule="auto"/>
        <w:ind w:left="0" w:right="0"/>
      </w:pPr>
    </w:p>
    <w:p w14:paraId="50FE289B" w14:textId="77777777" w:rsidR="008B37BB" w:rsidRPr="009B4B51" w:rsidRDefault="008B37BB" w:rsidP="008B37BB"/>
    <w:bookmarkEnd w:id="0"/>
    <w:p w14:paraId="74480C5E" w14:textId="77777777" w:rsidR="009B4B51" w:rsidRPr="0021757B" w:rsidRDefault="009B4B51" w:rsidP="009B4B51">
      <w:pPr>
        <w:spacing w:after="0" w:line="240" w:lineRule="auto"/>
        <w:ind w:left="0" w:right="0"/>
        <w:rPr>
          <w:szCs w:val="20"/>
        </w:rPr>
      </w:pPr>
    </w:p>
    <w:sectPr w:rsidR="009B4B51" w:rsidRPr="0021757B" w:rsidSect="0021757B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093E" w14:textId="77777777" w:rsidR="008C0F50" w:rsidRDefault="008C0F50">
      <w:r>
        <w:separator/>
      </w:r>
    </w:p>
  </w:endnote>
  <w:endnote w:type="continuationSeparator" w:id="0">
    <w:p w14:paraId="41FD0688" w14:textId="77777777" w:rsidR="008C0F50" w:rsidRDefault="008C0F50">
      <w:r>
        <w:continuationSeparator/>
      </w:r>
    </w:p>
  </w:endnote>
  <w:endnote w:type="continuationNotice" w:id="1">
    <w:p w14:paraId="79E04021" w14:textId="77777777" w:rsidR="008C0F50" w:rsidRDefault="008C0F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74F5" w14:textId="77777777" w:rsidR="009B4B51" w:rsidRDefault="009B4B5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93EDA16" w14:textId="77777777" w:rsidR="009B4B51" w:rsidRDefault="009B4B5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253828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F6F9621" w14:textId="77777777" w:rsidR="009B4B51" w:rsidRPr="00EC0A68" w:rsidRDefault="009B4B5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DE83" w14:textId="77777777" w:rsidR="009B4B51" w:rsidRDefault="009B4B5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3B64E66" wp14:editId="23EA5BA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5A63" w14:textId="77777777" w:rsidR="008C0F50" w:rsidRDefault="008C0F50"/>
  </w:footnote>
  <w:footnote w:type="continuationSeparator" w:id="0">
    <w:p w14:paraId="18E1C71E" w14:textId="77777777" w:rsidR="008C0F50" w:rsidRDefault="008C0F50">
      <w:r>
        <w:continuationSeparator/>
      </w:r>
    </w:p>
  </w:footnote>
  <w:footnote w:type="continuationNotice" w:id="1">
    <w:p w14:paraId="31720C7A" w14:textId="77777777" w:rsidR="008C0F50" w:rsidRDefault="008C0F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1570F" w14:textId="77777777" w:rsidR="009B4B51" w:rsidRPr="00DA65C4" w:rsidRDefault="009B4B5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2B4F679A" wp14:editId="20465AB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765BC1" w14:textId="77777777" w:rsidR="009B4B51" w:rsidRDefault="009B4B5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B4F679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2E765BC1" w14:textId="77777777" w:rsidR="009B4B51" w:rsidRDefault="009B4B5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B92D" w14:textId="77777777" w:rsidR="009B4B51" w:rsidRDefault="009B4B5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613A554" wp14:editId="7ABA68D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FAAED8" w14:textId="77777777" w:rsidR="009B4B51" w:rsidRDefault="009B4B5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13A55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CFAAED8" w14:textId="77777777" w:rsidR="009B4B51" w:rsidRDefault="009B4B5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C5524CC" wp14:editId="4971898A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95A01"/>
    <w:multiLevelType w:val="hybridMultilevel"/>
    <w:tmpl w:val="C73E082E"/>
    <w:lvl w:ilvl="0" w:tplc="D5A22D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F0EC92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BCE8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90FC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EA386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7426B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227CD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8CAD67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E032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154A1F"/>
    <w:multiLevelType w:val="hybridMultilevel"/>
    <w:tmpl w:val="7CBE239E"/>
    <w:lvl w:ilvl="0" w:tplc="A8E02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09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86D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0C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40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12E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632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25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38C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07205E9"/>
    <w:multiLevelType w:val="hybridMultilevel"/>
    <w:tmpl w:val="CC58E244"/>
    <w:lvl w:ilvl="0" w:tplc="5DC6D1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D3701F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0F61DC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5CF0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E46ABB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E3844D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4F07C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6E26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F9AD9F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7EF504C"/>
    <w:multiLevelType w:val="hybridMultilevel"/>
    <w:tmpl w:val="7D0A609E"/>
    <w:lvl w:ilvl="0" w:tplc="67F6D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326A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660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CA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62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EC8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2F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033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92C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7DE1B79"/>
    <w:multiLevelType w:val="hybridMultilevel"/>
    <w:tmpl w:val="74DCB99C"/>
    <w:lvl w:ilvl="0" w:tplc="82AC82C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806B2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EC72A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5659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C2438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0CAC2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0EA7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7636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86AED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2B7C64"/>
    <w:multiLevelType w:val="hybridMultilevel"/>
    <w:tmpl w:val="ADFC4EA8"/>
    <w:lvl w:ilvl="0" w:tplc="87A41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6FA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503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69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8D1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CA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EF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EA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56F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D7BA1"/>
    <w:multiLevelType w:val="hybridMultilevel"/>
    <w:tmpl w:val="DCA2F48A"/>
    <w:lvl w:ilvl="0" w:tplc="C6240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4D0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E0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2D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A9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38B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60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E9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24B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CE30AC7"/>
    <w:multiLevelType w:val="hybridMultilevel"/>
    <w:tmpl w:val="4FC6D79E"/>
    <w:lvl w:ilvl="0" w:tplc="3A2AC76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AC6E91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C90342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94CD6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9CF0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8A465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000404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5D405A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6D882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892F0E"/>
    <w:multiLevelType w:val="hybridMultilevel"/>
    <w:tmpl w:val="C33A1978"/>
    <w:lvl w:ilvl="0" w:tplc="90023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422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87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D42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0E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B651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40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63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A9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101753A"/>
    <w:multiLevelType w:val="hybridMultilevel"/>
    <w:tmpl w:val="F5E4DDB4"/>
    <w:lvl w:ilvl="0" w:tplc="F4641F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66E0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A89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3A9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6C5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A6CF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B82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1A40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E437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D5B53"/>
    <w:multiLevelType w:val="hybridMultilevel"/>
    <w:tmpl w:val="A9D61D36"/>
    <w:lvl w:ilvl="0" w:tplc="D0D4D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EA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A24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60B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20B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788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0E8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6B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380F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1F4C"/>
    <w:multiLevelType w:val="hybridMultilevel"/>
    <w:tmpl w:val="D132FE08"/>
    <w:lvl w:ilvl="0" w:tplc="02560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D2E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A62C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2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C6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01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A9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247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A4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A8E31CE"/>
    <w:multiLevelType w:val="hybridMultilevel"/>
    <w:tmpl w:val="B4300E06"/>
    <w:lvl w:ilvl="0" w:tplc="E646B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42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87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C8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A73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0A4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4FA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A3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AFC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00A9B"/>
    <w:multiLevelType w:val="hybridMultilevel"/>
    <w:tmpl w:val="31004F7A"/>
    <w:lvl w:ilvl="0" w:tplc="4404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66E0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6C48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A60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70C0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60E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D27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E41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D2F4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B7488"/>
    <w:multiLevelType w:val="hybridMultilevel"/>
    <w:tmpl w:val="A022B806"/>
    <w:lvl w:ilvl="0" w:tplc="2E7C9B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A061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B0F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70D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465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524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7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4819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B85C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32245857">
    <w:abstractNumId w:val="32"/>
  </w:num>
  <w:num w:numId="2" w16cid:durableId="1036615379">
    <w:abstractNumId w:val="26"/>
  </w:num>
  <w:num w:numId="3" w16cid:durableId="942879882">
    <w:abstractNumId w:val="0"/>
  </w:num>
  <w:num w:numId="4" w16cid:durableId="1097478608">
    <w:abstractNumId w:val="10"/>
  </w:num>
  <w:num w:numId="5" w16cid:durableId="1982735069">
    <w:abstractNumId w:val="30"/>
  </w:num>
  <w:num w:numId="6" w16cid:durableId="664281861">
    <w:abstractNumId w:val="4"/>
  </w:num>
  <w:num w:numId="7" w16cid:durableId="653221249">
    <w:abstractNumId w:val="21"/>
  </w:num>
  <w:num w:numId="8" w16cid:durableId="1324773697">
    <w:abstractNumId w:val="15"/>
  </w:num>
  <w:num w:numId="9" w16cid:durableId="462508343">
    <w:abstractNumId w:val="1"/>
  </w:num>
  <w:num w:numId="10" w16cid:durableId="447165449">
    <w:abstractNumId w:val="1"/>
  </w:num>
  <w:num w:numId="11" w16cid:durableId="39405763">
    <w:abstractNumId w:val="5"/>
  </w:num>
  <w:num w:numId="12" w16cid:durableId="137844398">
    <w:abstractNumId w:val="7"/>
  </w:num>
  <w:num w:numId="13" w16cid:durableId="332226763">
    <w:abstractNumId w:val="25"/>
  </w:num>
  <w:num w:numId="14" w16cid:durableId="1768840735">
    <w:abstractNumId w:val="16"/>
  </w:num>
  <w:num w:numId="15" w16cid:durableId="2015182789">
    <w:abstractNumId w:val="11"/>
  </w:num>
  <w:num w:numId="16" w16cid:durableId="1794904338">
    <w:abstractNumId w:val="24"/>
  </w:num>
  <w:num w:numId="17" w16cid:durableId="65760541">
    <w:abstractNumId w:val="8"/>
  </w:num>
  <w:num w:numId="18" w16cid:durableId="36200741">
    <w:abstractNumId w:val="19"/>
  </w:num>
  <w:num w:numId="19" w16cid:durableId="1469977648">
    <w:abstractNumId w:val="31"/>
  </w:num>
  <w:num w:numId="20" w16cid:durableId="1340546578">
    <w:abstractNumId w:val="28"/>
  </w:num>
  <w:num w:numId="21" w16cid:durableId="1151752631">
    <w:abstractNumId w:val="20"/>
  </w:num>
  <w:num w:numId="22" w16cid:durableId="232200363">
    <w:abstractNumId w:val="29"/>
  </w:num>
  <w:num w:numId="23" w16cid:durableId="145826442">
    <w:abstractNumId w:val="18"/>
  </w:num>
  <w:num w:numId="24" w16cid:durableId="893659098">
    <w:abstractNumId w:val="14"/>
  </w:num>
  <w:num w:numId="25" w16cid:durableId="403334748">
    <w:abstractNumId w:val="23"/>
  </w:num>
  <w:num w:numId="26" w16cid:durableId="331688497">
    <w:abstractNumId w:val="9"/>
  </w:num>
  <w:num w:numId="27" w16cid:durableId="1159006766">
    <w:abstractNumId w:val="2"/>
  </w:num>
  <w:num w:numId="28" w16cid:durableId="1248732073">
    <w:abstractNumId w:val="13"/>
  </w:num>
  <w:num w:numId="29" w16cid:durableId="1018700075">
    <w:abstractNumId w:val="3"/>
  </w:num>
  <w:num w:numId="30" w16cid:durableId="397672624">
    <w:abstractNumId w:val="12"/>
  </w:num>
  <w:num w:numId="31" w16cid:durableId="438330587">
    <w:abstractNumId w:val="17"/>
  </w:num>
  <w:num w:numId="32" w16cid:durableId="2319403">
    <w:abstractNumId w:val="6"/>
  </w:num>
  <w:num w:numId="33" w16cid:durableId="18625025">
    <w:abstractNumId w:val="27"/>
  </w:num>
  <w:num w:numId="34" w16cid:durableId="3971691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57B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20A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D8B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203"/>
    <w:rsid w:val="008A74C0"/>
    <w:rsid w:val="008B1694"/>
    <w:rsid w:val="008B37BB"/>
    <w:rsid w:val="008C0F5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4B51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2DF"/>
    <w:rsid w:val="00D47AD7"/>
    <w:rsid w:val="00D51529"/>
    <w:rsid w:val="00D85218"/>
    <w:rsid w:val="00D915B1"/>
    <w:rsid w:val="00D92BA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B9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5D0D"/>
    <w:rsid w:val="00F413D9"/>
    <w:rsid w:val="00F5135F"/>
    <w:rsid w:val="00F51F78"/>
    <w:rsid w:val="00F52FA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9</Pages>
  <Words>1433</Words>
  <Characters>7597</Characters>
  <Application>Microsoft Office Word</Application>
  <DocSecurity>0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9012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Arbetsrutiner och dagliga kontroller Neonatal</dc:title>
  <dc:subject/>
  <dc:creator>patrik.jens.johansson@vgregion.se</dc:creator>
  <keywords/>
  <lastModifiedBy>Elisabet Mattsson</lastModifiedBy>
  <revision>9</revision>
  <lastPrinted>2016-03-31T10:56:00.0000000Z</lastPrinted>
  <dcterms:created xsi:type="dcterms:W3CDTF">2022-05-16T03:47:00.0000000Z</dcterms:created>
  <dcterms:modified xsi:type="dcterms:W3CDTF">2026-02-17T12:09:00.0000000Z</dcterms:modified>
</coreProperties>
</file>