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6DECD" w14:textId="77777777" w:rsidR="008C14D7" w:rsidRDefault="008C14D7" w:rsidP="00F35B05">
      <w:pPr>
        <w:pStyle w:val="Rubrik2"/>
        <w:sectPr w:rsidR="008C14D7" w:rsidSect="008C14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AE3D1C" w14:textId="77777777" w:rsidR="008C14D7" w:rsidRPr="008C14D7" w:rsidRDefault="008C14D7" w:rsidP="008C14D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8C14D7" w:rsidRPr="008C14D7" w14:paraId="447C4CB0" w14:textId="77777777" w:rsidTr="00801B8F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4C6B1E75" w14:textId="77777777" w:rsidR="008C14D7" w:rsidRPr="008C14D7" w:rsidRDefault="008C14D7" w:rsidP="008C14D7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8C14D7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Urinvägsinfektion hos barn</w:t>
            </w:r>
          </w:p>
        </w:tc>
      </w:tr>
    </w:tbl>
    <w:p w14:paraId="6F96E223" w14:textId="77777777" w:rsidR="008C14D7" w:rsidRPr="008C14D7" w:rsidRDefault="008C14D7" w:rsidP="008C14D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1"/>
    <w:p w14:paraId="0A6E4FA1" w14:textId="77777777" w:rsidR="008C14D7" w:rsidRPr="008C14D7" w:rsidRDefault="008C14D7" w:rsidP="008C14D7">
      <w:pPr>
        <w:spacing w:after="0" w:line="240" w:lineRule="auto"/>
        <w:ind w:left="0" w:right="0"/>
        <w:rPr>
          <w:szCs w:val="20"/>
        </w:rPr>
      </w:pPr>
    </w:p>
    <w:p w14:paraId="44F19127" w14:textId="77777777" w:rsidR="008C14D7" w:rsidRPr="008C14D7" w:rsidRDefault="008C14D7" w:rsidP="008C14D7">
      <w:pPr>
        <w:spacing w:after="0" w:line="240" w:lineRule="auto"/>
        <w:ind w:left="0" w:right="0"/>
        <w:rPr>
          <w:szCs w:val="20"/>
        </w:rPr>
      </w:pPr>
    </w:p>
    <w:p w14:paraId="025A71D1" w14:textId="77777777" w:rsidR="008C14D7" w:rsidRPr="008C14D7" w:rsidRDefault="008C14D7" w:rsidP="008C14D7">
      <w:pPr>
        <w:spacing w:after="0" w:line="240" w:lineRule="auto"/>
        <w:ind w:left="0" w:right="0"/>
        <w:rPr>
          <w:szCs w:val="20"/>
        </w:rPr>
      </w:pPr>
    </w:p>
    <w:p w14:paraId="62CD20F0" w14:textId="77777777" w:rsidR="008C14D7" w:rsidRPr="008C14D7" w:rsidRDefault="008C14D7" w:rsidP="008C14D7">
      <w:pPr>
        <w:spacing w:after="0" w:line="240" w:lineRule="auto"/>
        <w:ind w:left="0" w:right="0"/>
        <w:rPr>
          <w:szCs w:val="20"/>
        </w:rPr>
      </w:pPr>
    </w:p>
    <w:bookmarkEnd w:id="0"/>
    <w:p w14:paraId="1A32F9C5" w14:textId="77777777" w:rsidR="00B71627" w:rsidRPr="008C14D7" w:rsidRDefault="00B71627" w:rsidP="00B7162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Var god se på </w:t>
      </w:r>
      <w:proofErr w:type="spellStart"/>
      <w:r>
        <w:rPr>
          <w:szCs w:val="20"/>
        </w:rPr>
        <w:t>BLF’s</w:t>
      </w:r>
      <w:proofErr w:type="spellEnd"/>
      <w:r>
        <w:rPr>
          <w:szCs w:val="20"/>
        </w:rPr>
        <w:t xml:space="preserve"> hemsida (Barnläkarförening) under Svensk </w:t>
      </w:r>
      <w:proofErr w:type="spellStart"/>
      <w:r>
        <w:rPr>
          <w:szCs w:val="20"/>
        </w:rPr>
        <w:t>Barnnefrologisk</w:t>
      </w:r>
      <w:proofErr w:type="spellEnd"/>
      <w:r>
        <w:rPr>
          <w:szCs w:val="20"/>
        </w:rPr>
        <w:t xml:space="preserve"> förenings vårdriktlinjer vid namn UVI-riktlinjer.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C14D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E99A1" w14:textId="77777777" w:rsidR="00297ADB" w:rsidRDefault="00297ADB">
      <w:r>
        <w:separator/>
      </w:r>
    </w:p>
  </w:endnote>
  <w:endnote w:type="continuationSeparator" w:id="0">
    <w:p w14:paraId="6A1E15CF" w14:textId="77777777" w:rsidR="00297ADB" w:rsidRDefault="00297ADB">
      <w:r>
        <w:continuationSeparator/>
      </w:r>
    </w:p>
  </w:endnote>
  <w:endnote w:type="continuationNotice" w:id="1">
    <w:p w14:paraId="34A712B6" w14:textId="77777777" w:rsidR="00297ADB" w:rsidRDefault="00297A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AF3F6" w14:textId="77777777" w:rsidR="00297ADB" w:rsidRDefault="00297ADB"/>
  </w:footnote>
  <w:footnote w:type="continuationSeparator" w:id="0">
    <w:p w14:paraId="6F3DC6C9" w14:textId="77777777" w:rsidR="00297ADB" w:rsidRDefault="00297ADB">
      <w:r>
        <w:continuationSeparator/>
      </w:r>
    </w:p>
  </w:footnote>
  <w:footnote w:type="continuationNotice" w:id="1">
    <w:p w14:paraId="08454C4B" w14:textId="77777777" w:rsidR="00297ADB" w:rsidRDefault="00297A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7110822">
    <w:abstractNumId w:val="17"/>
  </w:num>
  <w:num w:numId="2" w16cid:durableId="582571838">
    <w:abstractNumId w:val="14"/>
  </w:num>
  <w:num w:numId="3" w16cid:durableId="312023528">
    <w:abstractNumId w:val="0"/>
  </w:num>
  <w:num w:numId="4" w16cid:durableId="924604927">
    <w:abstractNumId w:val="6"/>
  </w:num>
  <w:num w:numId="5" w16cid:durableId="964576590">
    <w:abstractNumId w:val="15"/>
  </w:num>
  <w:num w:numId="6" w16cid:durableId="2015261552">
    <w:abstractNumId w:val="2"/>
  </w:num>
  <w:num w:numId="7" w16cid:durableId="1240825559">
    <w:abstractNumId w:val="11"/>
  </w:num>
  <w:num w:numId="8" w16cid:durableId="948975239">
    <w:abstractNumId w:val="8"/>
  </w:num>
  <w:num w:numId="9" w16cid:durableId="1194656465">
    <w:abstractNumId w:val="1"/>
  </w:num>
  <w:num w:numId="10" w16cid:durableId="1073623114">
    <w:abstractNumId w:val="1"/>
  </w:num>
  <w:num w:numId="11" w16cid:durableId="2073960331">
    <w:abstractNumId w:val="3"/>
  </w:num>
  <w:num w:numId="12" w16cid:durableId="1003505756">
    <w:abstractNumId w:val="4"/>
  </w:num>
  <w:num w:numId="13" w16cid:durableId="1565263301">
    <w:abstractNumId w:val="13"/>
  </w:num>
  <w:num w:numId="14" w16cid:durableId="1926526004">
    <w:abstractNumId w:val="9"/>
  </w:num>
  <w:num w:numId="15" w16cid:durableId="995760348">
    <w:abstractNumId w:val="7"/>
  </w:num>
  <w:num w:numId="16" w16cid:durableId="2064521561">
    <w:abstractNumId w:val="12"/>
  </w:num>
  <w:num w:numId="17" w16cid:durableId="1069383008">
    <w:abstractNumId w:val="5"/>
  </w:num>
  <w:num w:numId="18" w16cid:durableId="496115961">
    <w:abstractNumId w:val="10"/>
  </w:num>
  <w:num w:numId="19" w16cid:durableId="11699104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AD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4D7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62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25</Words>
  <Characters>138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Urinvägsinfektion hos barn</dc:title>
  <dc:subject/>
  <dc:creator>patrik.jens.johansson@vgregion.se</dc:creator>
  <keywords/>
  <lastModifiedBy>Lena Tyllman</lastModifiedBy>
  <revision>3</revision>
  <lastPrinted>2016-03-31T10:56:00.0000000Z</lastPrinted>
  <dcterms:created xsi:type="dcterms:W3CDTF">2022-05-16T04:09:00.0000000Z</dcterms:created>
  <dcterms:modified xsi:type="dcterms:W3CDTF">2025-01-08T13:08:00.0000000Z</dcterms:modified>
</coreProperties>
</file>