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3873" w14:textId="77777777" w:rsidR="000651B2" w:rsidRDefault="000651B2" w:rsidP="00F35B05">
      <w:pPr>
        <w:pStyle w:val="Rubrik2"/>
        <w:sectPr w:rsidR="000651B2" w:rsidSect="000651B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F13F50" w14:textId="77777777" w:rsidR="000651B2" w:rsidRPr="000651B2" w:rsidRDefault="000651B2" w:rsidP="000651B2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651B2" w:rsidRPr="000651B2" w14:paraId="2837A380" w14:textId="77777777" w:rsidTr="00D16D25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16A7FE" w14:textId="77777777" w:rsidR="000651B2" w:rsidRPr="000651B2" w:rsidRDefault="000651B2" w:rsidP="001B1F35">
            <w:pPr>
              <w:pStyle w:val="Rubrik1"/>
            </w:pPr>
            <w:proofErr w:type="spellStart"/>
            <w:r w:rsidRPr="000651B2">
              <w:t>Probiotika</w:t>
            </w:r>
            <w:proofErr w:type="spellEnd"/>
            <w:r w:rsidRPr="000651B2">
              <w:t xml:space="preserve"> till underburna barn inom neonatalverksamheten</w:t>
            </w:r>
          </w:p>
        </w:tc>
      </w:tr>
    </w:tbl>
    <w:p w14:paraId="79883260" w14:textId="77777777" w:rsidR="000651B2" w:rsidRPr="000651B2" w:rsidRDefault="000651B2" w:rsidP="000651B2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790174A6" w14:textId="77777777" w:rsidR="000651B2" w:rsidRPr="000651B2" w:rsidRDefault="000651B2" w:rsidP="000651B2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</w:p>
    <w:p w14:paraId="22A42423" w14:textId="77777777" w:rsidR="00024113" w:rsidRDefault="00024113" w:rsidP="00024113">
      <w:pPr>
        <w:spacing w:after="0" w:line="240" w:lineRule="auto"/>
        <w:ind w:left="0" w:right="0"/>
        <w:rPr>
          <w:szCs w:val="20"/>
        </w:rPr>
      </w:pPr>
      <w:r w:rsidRPr="00024113">
        <w:rPr>
          <w:szCs w:val="20"/>
        </w:rPr>
        <w:t>Sök styrdokumentet med namnet “</w:t>
      </w:r>
      <w:proofErr w:type="spellStart"/>
      <w:r w:rsidRPr="00024113">
        <w:rPr>
          <w:szCs w:val="20"/>
        </w:rPr>
        <w:t>Probiotika</w:t>
      </w:r>
      <w:proofErr w:type="spellEnd"/>
      <w:r w:rsidRPr="00024113">
        <w:rPr>
          <w:szCs w:val="20"/>
        </w:rPr>
        <w:t xml:space="preserve"> till underburna barn </w:t>
      </w:r>
      <w:r w:rsidRPr="00024113">
        <w:rPr>
          <w:szCs w:val="20"/>
        </w:rPr>
        <w:tab/>
      </w:r>
      <w:r w:rsidRPr="00024113">
        <w:rPr>
          <w:szCs w:val="20"/>
        </w:rPr>
        <w:tab/>
      </w:r>
    </w:p>
    <w:p w14:paraId="4B80A7ED" w14:textId="0554D60B" w:rsidR="00024113" w:rsidRPr="00024113" w:rsidRDefault="00024113" w:rsidP="00024113">
      <w:pPr>
        <w:spacing w:after="0" w:line="240" w:lineRule="auto"/>
        <w:ind w:left="0" w:right="0"/>
        <w:rPr>
          <w:szCs w:val="20"/>
        </w:rPr>
      </w:pPr>
      <w:r w:rsidRPr="00024113">
        <w:rPr>
          <w:szCs w:val="20"/>
        </w:rPr>
        <w:t>inom neonatalverksamheten” på DSBUS sida via länken nedan: </w:t>
      </w:r>
    </w:p>
    <w:p w14:paraId="21B70B90" w14:textId="77777777" w:rsidR="00024113" w:rsidRPr="00024113" w:rsidRDefault="00024113" w:rsidP="00024113">
      <w:pPr>
        <w:spacing w:after="0" w:line="240" w:lineRule="auto"/>
        <w:ind w:left="0" w:right="0"/>
        <w:rPr>
          <w:szCs w:val="20"/>
        </w:rPr>
      </w:pPr>
      <w:r w:rsidRPr="00024113">
        <w:rPr>
          <w:szCs w:val="20"/>
        </w:rPr>
        <w:t> </w:t>
      </w:r>
    </w:p>
    <w:p w14:paraId="06434C56" w14:textId="77777777" w:rsidR="00024113" w:rsidRPr="00024113" w:rsidRDefault="00024113" w:rsidP="00024113">
      <w:pPr>
        <w:spacing w:after="0" w:line="240" w:lineRule="auto"/>
        <w:ind w:left="0" w:right="0"/>
        <w:rPr>
          <w:szCs w:val="20"/>
        </w:rPr>
      </w:pPr>
      <w:r w:rsidRPr="00024113">
        <w:rPr>
          <w:szCs w:val="20"/>
        </w:rPr>
        <w:t> </w:t>
      </w:r>
    </w:p>
    <w:p w14:paraId="5ED43B7C" w14:textId="77777777" w:rsidR="00024113" w:rsidRPr="00024113" w:rsidRDefault="00024113" w:rsidP="00024113">
      <w:pPr>
        <w:spacing w:after="0" w:line="240" w:lineRule="auto"/>
        <w:ind w:left="0" w:right="0"/>
        <w:rPr>
          <w:szCs w:val="20"/>
        </w:rPr>
      </w:pPr>
      <w:hyperlink r:id="rId17" w:tgtFrame="_blank" w:history="1">
        <w:r w:rsidRPr="00024113">
          <w:rPr>
            <w:rStyle w:val="Hyperlnk"/>
            <w:szCs w:val="20"/>
          </w:rPr>
          <w:t xml:space="preserve">Styrande och stödjande dokument </w:t>
        </w:r>
        <w:proofErr w:type="spellStart"/>
        <w:r w:rsidRPr="00024113">
          <w:rPr>
            <w:rStyle w:val="Hyperlnk"/>
            <w:szCs w:val="20"/>
          </w:rPr>
          <w:t>AnOpIva</w:t>
        </w:r>
        <w:proofErr w:type="spellEnd"/>
        <w:r w:rsidRPr="00024113">
          <w:rPr>
            <w:rStyle w:val="Hyperlnk"/>
            <w:szCs w:val="20"/>
          </w:rPr>
          <w:t xml:space="preserve"> neonatal barn - Sahlgrenska Universitetssjukhuset</w:t>
        </w:r>
      </w:hyperlink>
      <w:r w:rsidRPr="00024113">
        <w:rPr>
          <w:szCs w:val="20"/>
        </w:rPr>
        <w:t> </w:t>
      </w:r>
    </w:p>
    <w:p w14:paraId="0EFADF63" w14:textId="77777777" w:rsidR="00024113" w:rsidRPr="00024113" w:rsidRDefault="00024113" w:rsidP="00024113">
      <w:pPr>
        <w:spacing w:after="0" w:line="240" w:lineRule="auto"/>
        <w:ind w:left="0" w:right="0"/>
        <w:rPr>
          <w:szCs w:val="20"/>
        </w:rPr>
      </w:pPr>
      <w:r w:rsidRPr="00024113">
        <w:rPr>
          <w:szCs w:val="20"/>
        </w:rPr>
        <w:t> </w:t>
      </w:r>
    </w:p>
    <w:p w14:paraId="2D1EBA2D" w14:textId="77777777" w:rsidR="000651B2" w:rsidRPr="000651B2" w:rsidRDefault="000651B2" w:rsidP="000651B2">
      <w:pPr>
        <w:spacing w:after="0" w:line="240" w:lineRule="auto"/>
        <w:ind w:left="0" w:right="0"/>
        <w:rPr>
          <w:szCs w:val="20"/>
        </w:rPr>
      </w:pPr>
    </w:p>
    <w:p w14:paraId="0ED928FE" w14:textId="77777777" w:rsidR="000651B2" w:rsidRPr="000651B2" w:rsidRDefault="000651B2" w:rsidP="000651B2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3C06472E" w14:textId="77777777" w:rsidR="000651B2" w:rsidRPr="000651B2" w:rsidRDefault="000651B2" w:rsidP="000651B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651B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B17E" w14:textId="77777777" w:rsidR="0083483A" w:rsidRDefault="0083483A">
      <w:r>
        <w:separator/>
      </w:r>
    </w:p>
  </w:endnote>
  <w:endnote w:type="continuationSeparator" w:id="0">
    <w:p w14:paraId="2EA4F81E" w14:textId="77777777" w:rsidR="0083483A" w:rsidRDefault="0083483A">
      <w:r>
        <w:continuationSeparator/>
      </w:r>
    </w:p>
  </w:endnote>
  <w:endnote w:type="continuationNotice" w:id="1">
    <w:p w14:paraId="72E059F7" w14:textId="77777777" w:rsidR="0083483A" w:rsidRDefault="008348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F4FA" w14:textId="77777777" w:rsidR="0083483A" w:rsidRDefault="0083483A"/>
  </w:footnote>
  <w:footnote w:type="continuationSeparator" w:id="0">
    <w:p w14:paraId="4CEC2A7D" w14:textId="77777777" w:rsidR="0083483A" w:rsidRDefault="0083483A">
      <w:r>
        <w:continuationSeparator/>
      </w:r>
    </w:p>
  </w:footnote>
  <w:footnote w:type="continuationNotice" w:id="1">
    <w:p w14:paraId="3D1698AC" w14:textId="77777777" w:rsidR="0083483A" w:rsidRDefault="008348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189045">
    <w:abstractNumId w:val="17"/>
  </w:num>
  <w:num w:numId="2" w16cid:durableId="1636830207">
    <w:abstractNumId w:val="14"/>
  </w:num>
  <w:num w:numId="3" w16cid:durableId="424156867">
    <w:abstractNumId w:val="0"/>
  </w:num>
  <w:num w:numId="4" w16cid:durableId="61222019">
    <w:abstractNumId w:val="6"/>
  </w:num>
  <w:num w:numId="5" w16cid:durableId="707534033">
    <w:abstractNumId w:val="15"/>
  </w:num>
  <w:num w:numId="6" w16cid:durableId="1678918843">
    <w:abstractNumId w:val="2"/>
  </w:num>
  <w:num w:numId="7" w16cid:durableId="165555232">
    <w:abstractNumId w:val="11"/>
  </w:num>
  <w:num w:numId="8" w16cid:durableId="540095083">
    <w:abstractNumId w:val="8"/>
  </w:num>
  <w:num w:numId="9" w16cid:durableId="1988507261">
    <w:abstractNumId w:val="1"/>
  </w:num>
  <w:num w:numId="10" w16cid:durableId="1598488916">
    <w:abstractNumId w:val="1"/>
  </w:num>
  <w:num w:numId="11" w16cid:durableId="480851400">
    <w:abstractNumId w:val="3"/>
  </w:num>
  <w:num w:numId="12" w16cid:durableId="860510627">
    <w:abstractNumId w:val="4"/>
  </w:num>
  <w:num w:numId="13" w16cid:durableId="227569582">
    <w:abstractNumId w:val="13"/>
  </w:num>
  <w:num w:numId="14" w16cid:durableId="214709017">
    <w:abstractNumId w:val="9"/>
  </w:num>
  <w:num w:numId="15" w16cid:durableId="128742822">
    <w:abstractNumId w:val="7"/>
  </w:num>
  <w:num w:numId="16" w16cid:durableId="1225288307">
    <w:abstractNumId w:val="12"/>
  </w:num>
  <w:num w:numId="17" w16cid:durableId="676349685">
    <w:abstractNumId w:val="5"/>
  </w:num>
  <w:num w:numId="18" w16cid:durableId="1915583731">
    <w:abstractNumId w:val="10"/>
  </w:num>
  <w:num w:numId="19" w16cid:durableId="734086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113"/>
    <w:rsid w:val="0002435C"/>
    <w:rsid w:val="00030DDD"/>
    <w:rsid w:val="000313BB"/>
    <w:rsid w:val="00033ED5"/>
    <w:rsid w:val="00050500"/>
    <w:rsid w:val="0005691C"/>
    <w:rsid w:val="00056ECB"/>
    <w:rsid w:val="00056ED5"/>
    <w:rsid w:val="000651B2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D0A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F35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91A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83A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F7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24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u/kontakt-och-organisation/organisation/omrade-1/medicinska-styrdokument-omrade-1/styrande-och-stodjande-dokument-anopiva-neonatal-bar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Probiotika till underburna barn inom neonatalverksamheten</dc:title>
  <dc:subject/>
  <dc:creator>patrik.jens.johansson@vgregion.se</dc:creator>
  <keywords/>
  <lastModifiedBy>Elisabet Mattsson</lastModifiedBy>
  <revision>4</revision>
  <lastPrinted>2016-03-31T10:56:00.0000000Z</lastPrinted>
  <dcterms:created xsi:type="dcterms:W3CDTF">2022-05-16T04:05:00.0000000Z</dcterms:created>
  <dcterms:modified xsi:type="dcterms:W3CDTF">2025-10-30T12:51:00.0000000Z</dcterms:modified>
</coreProperties>
</file>