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9F95B" w14:textId="24513497" w:rsidR="00536A5A" w:rsidRDefault="00536A5A" w:rsidP="00AB04CE"/>
    <w:p w14:paraId="262E3CA7" w14:textId="77777777" w:rsidR="00754FA4" w:rsidRPr="00754FA4" w:rsidRDefault="00754FA4" w:rsidP="00754FA4"/>
    <w:p w14:paraId="750E37BD" w14:textId="77777777" w:rsidR="00754FA4" w:rsidRPr="00754FA4" w:rsidRDefault="00754FA4" w:rsidP="00754FA4"/>
    <w:p w14:paraId="6027903D" w14:textId="77777777" w:rsidR="00754FA4" w:rsidRDefault="00754FA4" w:rsidP="00754FA4">
      <w:pPr>
        <w:pStyle w:val="Rubrik2"/>
        <w:ind w:left="0"/>
        <w:sectPr w:rsidR="00754FA4" w:rsidSect="003807B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D4E82F1" w14:textId="77777777" w:rsidR="00754FA4" w:rsidRPr="003807B7" w:rsidRDefault="00754FA4" w:rsidP="00754FA4">
      <w:pPr>
        <w:spacing w:after="0" w:line="240" w:lineRule="auto"/>
        <w:ind w:left="0" w:right="0"/>
        <w:rPr>
          <w:szCs w:val="20"/>
        </w:rPr>
      </w:pPr>
    </w:p>
    <w:p w14:paraId="280243D3" w14:textId="77777777" w:rsidR="00754FA4" w:rsidRPr="003807B7" w:rsidRDefault="00754FA4" w:rsidP="00754FA4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3807B7">
        <w:rPr>
          <w:szCs w:val="20"/>
        </w:rPr>
        <w:tab/>
      </w:r>
    </w:p>
    <w:p w14:paraId="79F0BB2F" w14:textId="77777777" w:rsidR="00754FA4" w:rsidRPr="003807B7" w:rsidRDefault="00754FA4" w:rsidP="00754FA4">
      <w:pPr>
        <w:spacing w:after="0" w:line="240" w:lineRule="auto"/>
        <w:ind w:left="0" w:right="-568"/>
        <w:rPr>
          <w:szCs w:val="20"/>
        </w:rPr>
      </w:pPr>
      <w:r w:rsidRPr="003807B7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465658" wp14:editId="366B5452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87961" w14:textId="77777777" w:rsidR="00754FA4" w:rsidRPr="003D37FD" w:rsidRDefault="00754FA4" w:rsidP="00754FA4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35578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546565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7EC87961" w14:textId="77777777" w:rsidR="00754FA4" w:rsidRPr="003D37FD" w:rsidRDefault="00754FA4" w:rsidP="00754FA4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35578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754FA4" w:rsidRPr="003807B7" w14:paraId="658F6482" w14:textId="77777777" w:rsidTr="00DD6B3E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2349E97F" w14:textId="0C249CC2" w:rsidR="00754FA4" w:rsidRPr="003807B7" w:rsidRDefault="00754FA4" w:rsidP="00754FA4">
            <w:pPr>
              <w:pStyle w:val="Rubrik1"/>
            </w:pPr>
            <w:bookmarkStart w:id="1" w:name="_1314629194"/>
            <w:bookmarkStart w:id="2" w:name="Rubrik"/>
            <w:bookmarkEnd w:id="1"/>
            <w:bookmarkEnd w:id="2"/>
            <w:r w:rsidRPr="003807B7">
              <w:t xml:space="preserve">POX-screening </w:t>
            </w:r>
            <w:r>
              <w:t>Neonatal</w:t>
            </w:r>
            <w:r w:rsidR="003F3502">
              <w:t xml:space="preserve"> </w:t>
            </w:r>
          </w:p>
        </w:tc>
      </w:tr>
    </w:tbl>
    <w:p w14:paraId="490FB1FB" w14:textId="77777777" w:rsidR="00754FA4" w:rsidRPr="003807B7" w:rsidRDefault="00754FA4" w:rsidP="00754FA4">
      <w:pPr>
        <w:spacing w:after="0" w:line="240" w:lineRule="auto"/>
        <w:ind w:left="0" w:right="0"/>
        <w:rPr>
          <w:rFonts w:ascii="Arial Fet" w:hAnsi="Arial Fet" w:cs="Arial"/>
          <w:b/>
          <w:bCs/>
          <w:iCs/>
          <w:sz w:val="28"/>
          <w:szCs w:val="28"/>
        </w:rPr>
      </w:pPr>
    </w:p>
    <w:p w14:paraId="1A4C69AD" w14:textId="77777777" w:rsidR="00AF2CC7" w:rsidRPr="003807B7" w:rsidRDefault="00AF2CC7" w:rsidP="00AF2CC7">
      <w:pPr>
        <w:spacing w:before="100" w:beforeAutospacing="1" w:after="100" w:afterAutospacing="1" w:line="240" w:lineRule="auto"/>
        <w:ind w:left="0" w:right="0"/>
        <w:rPr>
          <w:b/>
          <w:bCs/>
          <w:sz w:val="28"/>
          <w:szCs w:val="28"/>
        </w:rPr>
      </w:pPr>
      <w:r w:rsidRPr="02602443">
        <w:rPr>
          <w:b/>
          <w:bCs/>
          <w:sz w:val="28"/>
          <w:szCs w:val="28"/>
        </w:rPr>
        <w:t xml:space="preserve">Alla barn ska screenas med </w:t>
      </w:r>
      <w:proofErr w:type="spellStart"/>
      <w:r w:rsidRPr="02602443">
        <w:rPr>
          <w:b/>
          <w:bCs/>
          <w:sz w:val="28"/>
          <w:szCs w:val="28"/>
        </w:rPr>
        <w:t>pulsoximetri</w:t>
      </w:r>
      <w:proofErr w:type="spellEnd"/>
      <w:r w:rsidRPr="02602443">
        <w:rPr>
          <w:b/>
          <w:bCs/>
          <w:sz w:val="28"/>
          <w:szCs w:val="28"/>
        </w:rPr>
        <w:t xml:space="preserve"> i hö hand och en fot tidigast vid 12 timmars ålder och senast vid 48 (-72) timmar efter födseln.</w:t>
      </w:r>
    </w:p>
    <w:p w14:paraId="007ED31D" w14:textId="77777777" w:rsidR="00AF2CC7" w:rsidRPr="003807B7" w:rsidRDefault="00AF2CC7" w:rsidP="00AF2CC7">
      <w:pPr>
        <w:spacing w:before="100" w:beforeAutospacing="1" w:after="100" w:afterAutospacing="1" w:line="240" w:lineRule="auto"/>
        <w:ind w:left="0" w:right="0"/>
        <w:rPr>
          <w:b/>
        </w:rPr>
      </w:pPr>
      <w:r w:rsidRPr="003807B7">
        <w:rPr>
          <w:b/>
        </w:rPr>
        <w:t xml:space="preserve"> </w:t>
      </w:r>
    </w:p>
    <w:p w14:paraId="1C75BB08" w14:textId="77777777" w:rsidR="00AF2CC7" w:rsidRPr="003807B7" w:rsidRDefault="00AF2CC7" w:rsidP="00AF2CC7">
      <w:pPr>
        <w:spacing w:before="100" w:beforeAutospacing="1" w:after="100" w:afterAutospacing="1" w:line="240" w:lineRule="auto"/>
        <w:ind w:left="0" w:right="0"/>
      </w:pPr>
      <w:r>
        <w:t xml:space="preserve">Alla barn </w:t>
      </w:r>
      <w:proofErr w:type="spellStart"/>
      <w:r>
        <w:t>motsv</w:t>
      </w:r>
      <w:proofErr w:type="spellEnd"/>
      <w:r>
        <w:t xml:space="preserve"> </w:t>
      </w:r>
      <w:r w:rsidRPr="02602443">
        <w:rPr>
          <w:b/>
          <w:bCs/>
        </w:rPr>
        <w:t>&gt; v 35+0</w:t>
      </w:r>
      <w:r>
        <w:t xml:space="preserve"> skall ha </w:t>
      </w:r>
      <w:r w:rsidRPr="02602443">
        <w:rPr>
          <w:b/>
          <w:bCs/>
        </w:rPr>
        <w:t>POX ≥ 95%</w:t>
      </w:r>
      <w:r>
        <w:t xml:space="preserve"> och skillnad mellan hand/fot får inte vara </w:t>
      </w:r>
      <w:r w:rsidRPr="02602443">
        <w:rPr>
          <w:b/>
          <w:bCs/>
        </w:rPr>
        <w:t xml:space="preserve">4% eller mer. </w:t>
      </w:r>
    </w:p>
    <w:p w14:paraId="6B94DDEC" w14:textId="77777777" w:rsidR="00AF2CC7" w:rsidRPr="003807B7" w:rsidRDefault="00AF2CC7" w:rsidP="00AF2CC7">
      <w:pPr>
        <w:spacing w:before="100" w:beforeAutospacing="1" w:after="100" w:afterAutospacing="1" w:line="240" w:lineRule="auto"/>
        <w:ind w:left="0" w:right="0"/>
        <w:rPr>
          <w:b/>
        </w:rPr>
      </w:pPr>
    </w:p>
    <w:p w14:paraId="49129F08" w14:textId="77777777" w:rsidR="00AF2CC7" w:rsidRPr="003807B7" w:rsidRDefault="00AF2CC7" w:rsidP="00AF2CC7">
      <w:pPr>
        <w:spacing w:before="100" w:beforeAutospacing="1" w:after="100" w:afterAutospacing="1" w:line="240" w:lineRule="auto"/>
        <w:ind w:left="0" w:right="0"/>
      </w:pPr>
      <w:r w:rsidRPr="56D7FE34">
        <w:rPr>
          <w:b/>
          <w:bCs/>
        </w:rPr>
        <w:t>Prematura barn</w:t>
      </w:r>
      <w:r>
        <w:t xml:space="preserve"> som övervakas med </w:t>
      </w:r>
      <w:proofErr w:type="spellStart"/>
      <w:r>
        <w:t>pulsoximeter</w:t>
      </w:r>
      <w:proofErr w:type="spellEnd"/>
      <w:r>
        <w:t xml:space="preserve"> och som </w:t>
      </w:r>
      <w:r w:rsidRPr="56D7FE34">
        <w:rPr>
          <w:b/>
          <w:bCs/>
        </w:rPr>
        <w:t>ej</w:t>
      </w:r>
      <w:r>
        <w:t xml:space="preserve"> behöver extra O2, kommer när de motsvarar </w:t>
      </w:r>
      <w:r w:rsidRPr="56D7FE34">
        <w:rPr>
          <w:b/>
          <w:bCs/>
        </w:rPr>
        <w:t>v 34+0</w:t>
      </w:r>
      <w:r>
        <w:t xml:space="preserve">, att övervakas med </w:t>
      </w:r>
      <w:proofErr w:type="spellStart"/>
      <w:r>
        <w:t>Bitmos</w:t>
      </w:r>
      <w:proofErr w:type="spellEnd"/>
      <w:r>
        <w:t xml:space="preserve"> tom </w:t>
      </w:r>
      <w:r w:rsidRPr="56D7FE34">
        <w:rPr>
          <w:b/>
          <w:bCs/>
        </w:rPr>
        <w:t>v 35+0</w:t>
      </w:r>
      <w:r>
        <w:t xml:space="preserve">. Dessa barn screenas inför hemgång/HSV. </w:t>
      </w:r>
    </w:p>
    <w:p w14:paraId="6A6BD48A" w14:textId="77777777" w:rsidR="00AF2CC7" w:rsidRPr="003807B7" w:rsidRDefault="00AF2CC7" w:rsidP="00AF2CC7">
      <w:pPr>
        <w:spacing w:before="100" w:beforeAutospacing="1" w:after="100" w:afterAutospacing="1" w:line="240" w:lineRule="auto"/>
        <w:ind w:left="0" w:right="0"/>
      </w:pPr>
    </w:p>
    <w:p w14:paraId="45C59BC8" w14:textId="77777777" w:rsidR="00AF2CC7" w:rsidRPr="003807B7" w:rsidRDefault="00AF2CC7" w:rsidP="00AF2CC7">
      <w:pPr>
        <w:spacing w:before="100" w:beforeAutospacing="1" w:after="100" w:afterAutospacing="1" w:line="240" w:lineRule="auto"/>
        <w:ind w:left="0" w:right="0"/>
      </w:pPr>
      <w:r>
        <w:t xml:space="preserve">Majoriteten av barn mellan </w:t>
      </w:r>
      <w:r w:rsidRPr="02602443">
        <w:rPr>
          <w:b/>
          <w:bCs/>
        </w:rPr>
        <w:t>v 34+0 – v 35+0</w:t>
      </w:r>
      <w:r>
        <w:t xml:space="preserve"> kommer att ha POX </w:t>
      </w:r>
      <w:r w:rsidRPr="02602443">
        <w:rPr>
          <w:b/>
          <w:bCs/>
        </w:rPr>
        <w:t>≥ 95%.</w:t>
      </w:r>
      <w:r>
        <w:t xml:space="preserve"> För barn som är mellan </w:t>
      </w:r>
      <w:r w:rsidRPr="02602443">
        <w:rPr>
          <w:b/>
          <w:bCs/>
        </w:rPr>
        <w:t>v 34+0 – 35+0</w:t>
      </w:r>
      <w:r>
        <w:t xml:space="preserve"> med POX-screening med värden </w:t>
      </w:r>
      <w:r w:rsidRPr="02602443">
        <w:rPr>
          <w:b/>
          <w:bCs/>
        </w:rPr>
        <w:t>&lt; 95%</w:t>
      </w:r>
      <w:r>
        <w:t xml:space="preserve"> eller skillnad hand-fot </w:t>
      </w:r>
      <w:r w:rsidRPr="02602443">
        <w:rPr>
          <w:b/>
          <w:bCs/>
        </w:rPr>
        <w:t xml:space="preserve"> 4% eller mer,</w:t>
      </w:r>
      <w:r>
        <w:t xml:space="preserve"> skall läkare tillfrågas. </w:t>
      </w:r>
    </w:p>
    <w:p w14:paraId="48F625D7" w14:textId="77777777" w:rsidR="00AF2CC7" w:rsidRPr="003807B7" w:rsidRDefault="00AF2CC7" w:rsidP="00AF2CC7">
      <w:pPr>
        <w:spacing w:before="100" w:beforeAutospacing="1" w:after="100" w:afterAutospacing="1" w:line="240" w:lineRule="auto"/>
        <w:ind w:left="0" w:right="0"/>
      </w:pPr>
    </w:p>
    <w:p w14:paraId="26168F4F" w14:textId="77777777" w:rsidR="00AF2CC7" w:rsidRPr="003807B7" w:rsidRDefault="00AF2CC7" w:rsidP="00AF2CC7">
      <w:pPr>
        <w:spacing w:before="100" w:beforeAutospacing="1" w:after="100" w:afterAutospacing="1" w:line="240" w:lineRule="auto"/>
        <w:ind w:left="0" w:right="0"/>
      </w:pPr>
      <w:r>
        <w:t xml:space="preserve">Barn mellan </w:t>
      </w:r>
      <w:r w:rsidRPr="02602443">
        <w:rPr>
          <w:b/>
          <w:bCs/>
        </w:rPr>
        <w:t>v 34+0 – 35+0</w:t>
      </w:r>
      <w:r>
        <w:t xml:space="preserve"> och som har </w:t>
      </w:r>
      <w:r w:rsidRPr="02602443">
        <w:rPr>
          <w:b/>
          <w:bCs/>
        </w:rPr>
        <w:t>extra O2</w:t>
      </w:r>
      <w:r>
        <w:t xml:space="preserve"> och som är på väg hem, skall kunna uppvisa normal screening, dvs </w:t>
      </w:r>
      <w:r w:rsidRPr="02602443">
        <w:rPr>
          <w:b/>
          <w:bCs/>
        </w:rPr>
        <w:t>≥ 95%</w:t>
      </w:r>
      <w:r>
        <w:t xml:space="preserve"> och skillnad hand-fot</w:t>
      </w:r>
      <w:r w:rsidRPr="02602443">
        <w:rPr>
          <w:b/>
          <w:bCs/>
        </w:rPr>
        <w:t xml:space="preserve"> mindre än 4%.</w:t>
      </w:r>
      <w:r>
        <w:t xml:space="preserve"> Man kan prova att höja syrgasen lite, </w:t>
      </w:r>
      <w:r w:rsidRPr="02602443">
        <w:rPr>
          <w:b/>
          <w:bCs/>
        </w:rPr>
        <w:t>om POX ej är ≥ 95%. Skillnad hand-fot 4% eller mer</w:t>
      </w:r>
      <w:r>
        <w:t xml:space="preserve"> skall alltid uppmärksammas för läkare, oavsett syrgasdos. </w:t>
      </w:r>
    </w:p>
    <w:p w14:paraId="4A849A3F" w14:textId="77777777" w:rsidR="00AF2CC7" w:rsidRPr="003807B7" w:rsidRDefault="00AF2CC7" w:rsidP="00AF2CC7">
      <w:pPr>
        <w:spacing w:before="100" w:beforeAutospacing="1" w:after="100" w:afterAutospacing="1" w:line="240" w:lineRule="auto"/>
        <w:ind w:left="0" w:right="0"/>
      </w:pPr>
    </w:p>
    <w:p w14:paraId="4985223B" w14:textId="77777777" w:rsidR="00136E55" w:rsidRDefault="00136E55" w:rsidP="00AF2CC7">
      <w:pPr>
        <w:spacing w:before="100" w:beforeAutospacing="1" w:after="100" w:afterAutospacing="1" w:line="240" w:lineRule="auto"/>
        <w:ind w:left="0" w:right="0"/>
      </w:pPr>
    </w:p>
    <w:p w14:paraId="10908BC9" w14:textId="66992AF8" w:rsidR="00AF2CC7" w:rsidRDefault="00AF2CC7" w:rsidP="00AF2CC7">
      <w:pPr>
        <w:spacing w:before="100" w:beforeAutospacing="1" w:after="100" w:afterAutospacing="1" w:line="240" w:lineRule="auto"/>
        <w:ind w:left="0" w:right="0"/>
      </w:pPr>
      <w:r>
        <w:lastRenderedPageBreak/>
        <w:t xml:space="preserve">Barnet ska vara perifert varmt, gärna vaket. Undersöks </w:t>
      </w:r>
      <w:r w:rsidRPr="3382DB6D">
        <w:rPr>
          <w:b/>
          <w:bCs/>
        </w:rPr>
        <w:t>ej</w:t>
      </w:r>
      <w:r>
        <w:t xml:space="preserve"> vid djup sömn eller skrikande.</w:t>
      </w:r>
    </w:p>
    <w:p w14:paraId="64984AE3" w14:textId="77777777" w:rsidR="00136E55" w:rsidRPr="003807B7" w:rsidRDefault="00136E55" w:rsidP="00AF2CC7">
      <w:pPr>
        <w:spacing w:before="100" w:beforeAutospacing="1" w:after="100" w:afterAutospacing="1" w:line="240" w:lineRule="auto"/>
        <w:ind w:left="0" w:right="0"/>
      </w:pPr>
    </w:p>
    <w:p w14:paraId="144F6428" w14:textId="77777777" w:rsidR="00AF2CC7" w:rsidRPr="003807B7" w:rsidRDefault="00AF2CC7" w:rsidP="00AF2CC7">
      <w:pPr>
        <w:spacing w:before="100" w:beforeAutospacing="1" w:after="100" w:afterAutospacing="1" w:line="240" w:lineRule="auto"/>
        <w:ind w:left="0" w:right="0"/>
      </w:pPr>
      <w:r>
        <w:t xml:space="preserve">Kontrollera alltid att POX-screening är genomförd innan barnet lämnar avdelningen. </w:t>
      </w:r>
    </w:p>
    <w:p w14:paraId="750AB9AE" w14:textId="77777777" w:rsidR="00136E55" w:rsidRDefault="00136E55" w:rsidP="00AF2CC7">
      <w:pPr>
        <w:spacing w:before="100" w:beforeAutospacing="1" w:after="100" w:afterAutospacing="1" w:line="240" w:lineRule="auto"/>
        <w:ind w:left="0" w:right="0"/>
      </w:pPr>
    </w:p>
    <w:p w14:paraId="1C0CBD16" w14:textId="77777777" w:rsidR="00136E55" w:rsidRDefault="00136E55" w:rsidP="00AF2CC7">
      <w:pPr>
        <w:spacing w:before="100" w:beforeAutospacing="1" w:after="100" w:afterAutospacing="1" w:line="240" w:lineRule="auto"/>
        <w:ind w:left="0" w:right="0"/>
      </w:pPr>
    </w:p>
    <w:p w14:paraId="44934440" w14:textId="77777777" w:rsidR="00136E55" w:rsidRDefault="00136E55" w:rsidP="00AF2CC7">
      <w:pPr>
        <w:spacing w:before="100" w:beforeAutospacing="1" w:after="100" w:afterAutospacing="1" w:line="240" w:lineRule="auto"/>
        <w:ind w:left="0" w:right="0"/>
      </w:pPr>
    </w:p>
    <w:p w14:paraId="156702CC" w14:textId="77777777" w:rsidR="00136E55" w:rsidRDefault="00136E55" w:rsidP="00AF2CC7">
      <w:pPr>
        <w:spacing w:before="100" w:beforeAutospacing="1" w:after="100" w:afterAutospacing="1" w:line="240" w:lineRule="auto"/>
        <w:ind w:left="0" w:right="0"/>
      </w:pPr>
    </w:p>
    <w:p w14:paraId="3D8B19A4" w14:textId="77777777" w:rsidR="00136E55" w:rsidRDefault="00136E55" w:rsidP="00AF2CC7">
      <w:pPr>
        <w:spacing w:before="100" w:beforeAutospacing="1" w:after="100" w:afterAutospacing="1" w:line="240" w:lineRule="auto"/>
        <w:ind w:left="0" w:right="0"/>
      </w:pPr>
    </w:p>
    <w:p w14:paraId="44C2069B" w14:textId="2BE2F984" w:rsidR="00AF2CC7" w:rsidRPr="003807B7" w:rsidRDefault="00AF2CC7" w:rsidP="00AF2CC7">
      <w:pPr>
        <w:spacing w:before="100" w:beforeAutospacing="1" w:after="100" w:afterAutospacing="1" w:line="240" w:lineRule="auto"/>
        <w:ind w:left="0" w:right="0"/>
        <w:rPr>
          <w:b/>
          <w:sz w:val="28"/>
          <w:szCs w:val="28"/>
        </w:rPr>
      </w:pPr>
      <w:r w:rsidRPr="02602443">
        <w:rPr>
          <w:b/>
          <w:bCs/>
          <w:sz w:val="28"/>
          <w:szCs w:val="28"/>
        </w:rPr>
        <w:t xml:space="preserve">Registrering av POX-screening i </w:t>
      </w:r>
      <w:proofErr w:type="spellStart"/>
      <w:r w:rsidRPr="02602443">
        <w:rPr>
          <w:b/>
          <w:bCs/>
          <w:sz w:val="28"/>
          <w:szCs w:val="28"/>
        </w:rPr>
        <w:t>Obstretrix</w:t>
      </w:r>
      <w:proofErr w:type="spellEnd"/>
      <w:r w:rsidRPr="02602443">
        <w:rPr>
          <w:b/>
          <w:bCs/>
          <w:sz w:val="28"/>
          <w:szCs w:val="28"/>
        </w:rPr>
        <w:t xml:space="preserve"> </w:t>
      </w:r>
    </w:p>
    <w:p w14:paraId="62844B5D" w14:textId="77777777" w:rsidR="00AF2CC7" w:rsidRPr="003807B7" w:rsidRDefault="00AF2CC7" w:rsidP="00AF2CC7">
      <w:pPr>
        <w:numPr>
          <w:ilvl w:val="0"/>
          <w:numId w:val="20"/>
        </w:numPr>
        <w:spacing w:before="100" w:beforeAutospacing="1" w:after="100" w:afterAutospacing="1" w:line="240" w:lineRule="auto"/>
        <w:ind w:right="0"/>
      </w:pPr>
      <w:r w:rsidRPr="003807B7">
        <w:t xml:space="preserve">Logga in i </w:t>
      </w:r>
      <w:proofErr w:type="spellStart"/>
      <w:r w:rsidRPr="003807B7">
        <w:t>Obstretrix</w:t>
      </w:r>
      <w:proofErr w:type="spellEnd"/>
      <w:r w:rsidRPr="003807B7">
        <w:t xml:space="preserve"> </w:t>
      </w:r>
    </w:p>
    <w:p w14:paraId="084C0D93" w14:textId="77777777" w:rsidR="00AF2CC7" w:rsidRPr="003807B7" w:rsidRDefault="00AF2CC7" w:rsidP="00AF2CC7">
      <w:pPr>
        <w:numPr>
          <w:ilvl w:val="0"/>
          <w:numId w:val="20"/>
        </w:numPr>
        <w:spacing w:before="100" w:beforeAutospacing="1" w:after="100" w:afterAutospacing="1" w:line="240" w:lineRule="auto"/>
        <w:ind w:right="0"/>
      </w:pPr>
      <w:r w:rsidRPr="003807B7">
        <w:t xml:space="preserve">Stäng ner beläggningslistan på krysset i högra hörnet </w:t>
      </w:r>
    </w:p>
    <w:p w14:paraId="68B16B42" w14:textId="77777777" w:rsidR="00AF2CC7" w:rsidRPr="003807B7" w:rsidRDefault="00AF2CC7" w:rsidP="00AF2CC7">
      <w:pPr>
        <w:numPr>
          <w:ilvl w:val="0"/>
          <w:numId w:val="20"/>
        </w:numPr>
        <w:spacing w:before="100" w:beforeAutospacing="1" w:after="100" w:afterAutospacing="1" w:line="240" w:lineRule="auto"/>
        <w:ind w:right="0"/>
      </w:pPr>
      <w:r w:rsidRPr="003807B7">
        <w:t xml:space="preserve">Gå in under arkiv och välj ”Sök patient” </w:t>
      </w:r>
    </w:p>
    <w:p w14:paraId="796CBF48" w14:textId="77777777" w:rsidR="00AF2CC7" w:rsidRPr="003807B7" w:rsidRDefault="00AF2CC7" w:rsidP="00AF2CC7">
      <w:pPr>
        <w:numPr>
          <w:ilvl w:val="0"/>
          <w:numId w:val="20"/>
        </w:numPr>
        <w:spacing w:before="100" w:beforeAutospacing="1" w:after="100" w:afterAutospacing="1" w:line="240" w:lineRule="auto"/>
        <w:ind w:right="0"/>
      </w:pPr>
      <w:r w:rsidRPr="003807B7">
        <w:t xml:space="preserve">Skriv in mors personnummer eller kryssa i rutan </w:t>
      </w:r>
      <w:proofErr w:type="spellStart"/>
      <w:r w:rsidRPr="003807B7">
        <w:t>partusdatum</w:t>
      </w:r>
      <w:proofErr w:type="spellEnd"/>
      <w:r w:rsidRPr="003807B7">
        <w:t xml:space="preserve"> o skriv in barnets födelsedata. </w:t>
      </w:r>
    </w:p>
    <w:p w14:paraId="5BF3141B" w14:textId="77777777" w:rsidR="00AF2CC7" w:rsidRPr="003807B7" w:rsidRDefault="00AF2CC7" w:rsidP="00AF2CC7">
      <w:pPr>
        <w:numPr>
          <w:ilvl w:val="0"/>
          <w:numId w:val="20"/>
        </w:numPr>
        <w:spacing w:before="100" w:beforeAutospacing="1" w:after="100" w:afterAutospacing="1" w:line="240" w:lineRule="auto"/>
        <w:ind w:right="0"/>
      </w:pPr>
      <w:r w:rsidRPr="003807B7">
        <w:t xml:space="preserve">Markera personnumret och tryck OK </w:t>
      </w:r>
    </w:p>
    <w:p w14:paraId="17573FD4" w14:textId="77777777" w:rsidR="00AF2CC7" w:rsidRPr="003807B7" w:rsidRDefault="00AF2CC7" w:rsidP="00AF2CC7">
      <w:pPr>
        <w:numPr>
          <w:ilvl w:val="0"/>
          <w:numId w:val="20"/>
        </w:numPr>
        <w:spacing w:before="100" w:beforeAutospacing="1" w:after="100" w:afterAutospacing="1" w:line="240" w:lineRule="auto"/>
        <w:ind w:right="0"/>
      </w:pPr>
      <w:r w:rsidRPr="003807B7">
        <w:t xml:space="preserve">Tryck på + framför FV2 och markera sedan Obslista. </w:t>
      </w:r>
    </w:p>
    <w:p w14:paraId="093870B3" w14:textId="77777777" w:rsidR="00AF2CC7" w:rsidRPr="003807B7" w:rsidRDefault="00AF2CC7" w:rsidP="00AF2CC7">
      <w:pPr>
        <w:numPr>
          <w:ilvl w:val="0"/>
          <w:numId w:val="20"/>
        </w:numPr>
        <w:spacing w:before="100" w:beforeAutospacing="1" w:after="100" w:afterAutospacing="1" w:line="240" w:lineRule="auto"/>
        <w:ind w:right="0"/>
      </w:pPr>
      <w:r w:rsidRPr="003807B7">
        <w:t xml:space="preserve">Högerklicka på Obslista och välj registrera. </w:t>
      </w:r>
    </w:p>
    <w:p w14:paraId="55483DD8" w14:textId="77777777" w:rsidR="00AF2CC7" w:rsidRPr="003807B7" w:rsidRDefault="00AF2CC7" w:rsidP="00AF2CC7">
      <w:pPr>
        <w:numPr>
          <w:ilvl w:val="0"/>
          <w:numId w:val="20"/>
        </w:numPr>
        <w:spacing w:before="100" w:beforeAutospacing="1" w:after="100" w:afterAutospacing="1" w:line="240" w:lineRule="auto"/>
        <w:ind w:right="0"/>
      </w:pPr>
      <w:r w:rsidRPr="003807B7">
        <w:t xml:space="preserve">Fyll sedan i tid och värdena hand/fot i kolumnen till höger.  </w:t>
      </w:r>
    </w:p>
    <w:p w14:paraId="4F7977DC" w14:textId="77777777" w:rsidR="00AF2CC7" w:rsidRPr="003807B7" w:rsidRDefault="00AF2CC7" w:rsidP="00AF2CC7">
      <w:pPr>
        <w:numPr>
          <w:ilvl w:val="0"/>
          <w:numId w:val="20"/>
        </w:numPr>
        <w:spacing w:before="100" w:beforeAutospacing="1" w:after="100" w:afterAutospacing="1" w:line="240" w:lineRule="auto"/>
        <w:ind w:right="0"/>
      </w:pPr>
      <w:r w:rsidRPr="003807B7">
        <w:t xml:space="preserve">Tryck på spara och signera. </w:t>
      </w:r>
    </w:p>
    <w:p w14:paraId="01F81E73" w14:textId="77777777" w:rsidR="00AF2CC7" w:rsidRPr="003807B7" w:rsidRDefault="00AF2CC7" w:rsidP="00AF2CC7">
      <w:pPr>
        <w:numPr>
          <w:ilvl w:val="0"/>
          <w:numId w:val="20"/>
        </w:numPr>
        <w:spacing w:before="100" w:beforeAutospacing="1" w:after="100" w:afterAutospacing="1" w:line="240" w:lineRule="auto"/>
        <w:ind w:right="0"/>
      </w:pPr>
      <w:r w:rsidRPr="003807B7">
        <w:t xml:space="preserve">Gå tillbaka till FV2 där du ser ditt inskrivna värde för att se hur många timmar barnet var när du gjorde screeningen. </w:t>
      </w:r>
    </w:p>
    <w:p w14:paraId="26B4C7FE" w14:textId="77777777" w:rsidR="00AF2CC7" w:rsidRPr="003807B7" w:rsidRDefault="00AF2CC7" w:rsidP="00AF2CC7">
      <w:pPr>
        <w:numPr>
          <w:ilvl w:val="0"/>
          <w:numId w:val="20"/>
        </w:numPr>
        <w:spacing w:before="100" w:beforeAutospacing="1" w:after="100" w:afterAutospacing="1" w:line="240" w:lineRule="auto"/>
        <w:ind w:right="0"/>
      </w:pPr>
      <w:r>
        <w:t>Gå till Arkiv för att stänga journalen.</w:t>
      </w:r>
    </w:p>
    <w:p w14:paraId="0069272F" w14:textId="77777777" w:rsidR="00AF2CC7" w:rsidRPr="003807B7" w:rsidRDefault="00AF2CC7" w:rsidP="00AF2CC7">
      <w:pPr>
        <w:numPr>
          <w:ilvl w:val="0"/>
          <w:numId w:val="20"/>
        </w:numPr>
        <w:spacing w:before="100" w:beforeAutospacing="1" w:after="100" w:afterAutospacing="1" w:line="240" w:lineRule="auto"/>
        <w:ind w:right="0"/>
      </w:pPr>
      <w:r>
        <w:t xml:space="preserve">Skriv in i CHA i checklistan för utskrivning att </w:t>
      </w:r>
      <w:proofErr w:type="spellStart"/>
      <w:r>
        <w:t>pox</w:t>
      </w:r>
      <w:proofErr w:type="spellEnd"/>
      <w:r>
        <w:t>-screening är utförd.</w:t>
      </w:r>
    </w:p>
    <w:p w14:paraId="5D10DA43" w14:textId="77777777" w:rsidR="00AF2CC7" w:rsidRPr="003807B7" w:rsidRDefault="00AF2CC7" w:rsidP="00AF2CC7">
      <w:pPr>
        <w:spacing w:before="100" w:beforeAutospacing="1" w:after="100" w:afterAutospacing="1" w:line="240" w:lineRule="auto"/>
        <w:ind w:left="0" w:right="0"/>
      </w:pPr>
      <w:r>
        <w:t xml:space="preserve"> </w:t>
      </w:r>
    </w:p>
    <w:p w14:paraId="6A923247" w14:textId="77777777" w:rsidR="00AF2CC7" w:rsidRPr="003807B7" w:rsidRDefault="00AF2CC7" w:rsidP="00AF2CC7">
      <w:pPr>
        <w:spacing w:before="100" w:beforeAutospacing="1" w:after="100" w:afterAutospacing="1" w:line="240" w:lineRule="auto"/>
        <w:ind w:left="0" w:right="0"/>
      </w:pPr>
      <w:r>
        <w:t xml:space="preserve">Om barnet är fött på annat sjukhus får man ringa till det sjukhuset och be de att registrera i barnets journal. </w:t>
      </w:r>
    </w:p>
    <w:p w14:paraId="059FB247" w14:textId="77777777" w:rsidR="00AF2CC7" w:rsidRPr="003807B7" w:rsidRDefault="00AF2CC7" w:rsidP="00AF2CC7">
      <w:pPr>
        <w:spacing w:after="0" w:line="240" w:lineRule="auto"/>
        <w:ind w:left="0" w:right="0"/>
        <w:rPr>
          <w:szCs w:val="20"/>
        </w:rPr>
      </w:pPr>
    </w:p>
    <w:p w14:paraId="5A86F128" w14:textId="77777777" w:rsidR="00AF2CC7" w:rsidRPr="003807B7" w:rsidRDefault="00AF2CC7" w:rsidP="00AF2CC7">
      <w:pPr>
        <w:spacing w:after="0" w:line="240" w:lineRule="auto"/>
        <w:ind w:left="0" w:right="0"/>
        <w:rPr>
          <w:szCs w:val="20"/>
        </w:rPr>
      </w:pPr>
    </w:p>
    <w:p w14:paraId="05DE818C" w14:textId="77777777" w:rsidR="00AF2CC7" w:rsidRPr="00536A5A" w:rsidRDefault="00AF2CC7" w:rsidP="00AF2CC7">
      <w:pPr>
        <w:spacing w:after="0" w:line="240" w:lineRule="auto"/>
        <w:ind w:left="0" w:right="0"/>
      </w:pPr>
    </w:p>
    <w:p w14:paraId="441C8E8F" w14:textId="77777777" w:rsidR="00AF2CC7" w:rsidRPr="00754FA4" w:rsidRDefault="00AF2CC7" w:rsidP="00AF2CC7"/>
    <w:bookmarkEnd w:id="0"/>
    <w:p w14:paraId="7A2BD374" w14:textId="77777777" w:rsidR="00754FA4" w:rsidRPr="003807B7" w:rsidRDefault="00754FA4" w:rsidP="00754FA4">
      <w:pPr>
        <w:spacing w:after="0" w:line="240" w:lineRule="auto"/>
        <w:ind w:left="0" w:right="0"/>
        <w:rPr>
          <w:szCs w:val="20"/>
        </w:rPr>
      </w:pPr>
    </w:p>
    <w:sectPr w:rsidR="00754FA4" w:rsidRPr="003807B7" w:rsidSect="003807B7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21263" w14:textId="77777777" w:rsidR="00032533" w:rsidRDefault="00032533">
      <w:r>
        <w:separator/>
      </w:r>
    </w:p>
  </w:endnote>
  <w:endnote w:type="continuationSeparator" w:id="0">
    <w:p w14:paraId="39416ABD" w14:textId="77777777" w:rsidR="00032533" w:rsidRDefault="00032533">
      <w:r>
        <w:continuationSeparator/>
      </w:r>
    </w:p>
  </w:endnote>
  <w:endnote w:type="continuationNotice" w:id="1">
    <w:p w14:paraId="69CE2698" w14:textId="77777777" w:rsidR="00032533" w:rsidRDefault="000325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AB04B" w14:textId="77777777" w:rsidR="00754FA4" w:rsidRDefault="00754FA4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323A0B82" w14:textId="77777777" w:rsidR="00754FA4" w:rsidRDefault="00754FA4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906716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E43C2B2" w14:textId="77777777" w:rsidR="00754FA4" w:rsidRPr="00EC0A68" w:rsidRDefault="00754FA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5E295" w14:textId="77777777" w:rsidR="00754FA4" w:rsidRDefault="00754FA4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53F8177D" wp14:editId="6FA9F08C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7" name="Bildobjekt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B92DD" w14:textId="77777777" w:rsidR="00032533" w:rsidRDefault="00032533"/>
  </w:footnote>
  <w:footnote w:type="continuationSeparator" w:id="0">
    <w:p w14:paraId="57776D14" w14:textId="77777777" w:rsidR="00032533" w:rsidRDefault="00032533">
      <w:r>
        <w:continuationSeparator/>
      </w:r>
    </w:p>
  </w:footnote>
  <w:footnote w:type="continuationNotice" w:id="1">
    <w:p w14:paraId="7829063E" w14:textId="77777777" w:rsidR="00032533" w:rsidRDefault="0003253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FC08B" w14:textId="77777777" w:rsidR="00754FA4" w:rsidRPr="00DA65C4" w:rsidRDefault="00754FA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26D9293A" wp14:editId="740F4AAB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0C4AC81" w14:textId="77777777" w:rsidR="00754FA4" w:rsidRDefault="00754FA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D9293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7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40C4AC81" w14:textId="77777777" w:rsidR="00754FA4" w:rsidRDefault="00754FA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F946D" w14:textId="77777777" w:rsidR="00754FA4" w:rsidRDefault="00754FA4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09B06F98" wp14:editId="50B5DC3B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3" name="Textrut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FD11905" w14:textId="77777777" w:rsidR="00754FA4" w:rsidRDefault="00754FA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9B06F98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8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1FD11905" w14:textId="77777777" w:rsidR="00754FA4" w:rsidRDefault="00754FA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6BCE9E3F" wp14:editId="7099B6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5" name="Bildobjekt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BFE422A"/>
    <w:multiLevelType w:val="hybridMultilevel"/>
    <w:tmpl w:val="F856B27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7801574">
    <w:abstractNumId w:val="18"/>
  </w:num>
  <w:num w:numId="2" w16cid:durableId="1792935137">
    <w:abstractNumId w:val="15"/>
  </w:num>
  <w:num w:numId="3" w16cid:durableId="1585257233">
    <w:abstractNumId w:val="0"/>
  </w:num>
  <w:num w:numId="4" w16cid:durableId="1287614063">
    <w:abstractNumId w:val="6"/>
  </w:num>
  <w:num w:numId="5" w16cid:durableId="88429823">
    <w:abstractNumId w:val="16"/>
  </w:num>
  <w:num w:numId="6" w16cid:durableId="1149205781">
    <w:abstractNumId w:val="2"/>
  </w:num>
  <w:num w:numId="7" w16cid:durableId="1302076142">
    <w:abstractNumId w:val="12"/>
  </w:num>
  <w:num w:numId="8" w16cid:durableId="1598758424">
    <w:abstractNumId w:val="8"/>
  </w:num>
  <w:num w:numId="9" w16cid:durableId="2125342445">
    <w:abstractNumId w:val="1"/>
  </w:num>
  <w:num w:numId="10" w16cid:durableId="549344457">
    <w:abstractNumId w:val="1"/>
  </w:num>
  <w:num w:numId="11" w16cid:durableId="376782272">
    <w:abstractNumId w:val="3"/>
  </w:num>
  <w:num w:numId="12" w16cid:durableId="574629057">
    <w:abstractNumId w:val="4"/>
  </w:num>
  <w:num w:numId="13" w16cid:durableId="1592927638">
    <w:abstractNumId w:val="14"/>
  </w:num>
  <w:num w:numId="14" w16cid:durableId="1055468802">
    <w:abstractNumId w:val="9"/>
  </w:num>
  <w:num w:numId="15" w16cid:durableId="1487865381">
    <w:abstractNumId w:val="7"/>
  </w:num>
  <w:num w:numId="16" w16cid:durableId="453793448">
    <w:abstractNumId w:val="13"/>
  </w:num>
  <w:num w:numId="17" w16cid:durableId="738164553">
    <w:abstractNumId w:val="5"/>
  </w:num>
  <w:num w:numId="18" w16cid:durableId="1518305125">
    <w:abstractNumId w:val="11"/>
  </w:num>
  <w:num w:numId="19" w16cid:durableId="1943566153">
    <w:abstractNumId w:val="17"/>
  </w:num>
  <w:num w:numId="20" w16cid:durableId="18888301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2533"/>
    <w:rsid w:val="00033ED5"/>
    <w:rsid w:val="00045457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6E55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4767E"/>
    <w:rsid w:val="00350CC4"/>
    <w:rsid w:val="00360E0D"/>
    <w:rsid w:val="0036357D"/>
    <w:rsid w:val="00363B23"/>
    <w:rsid w:val="0036594C"/>
    <w:rsid w:val="00367D19"/>
    <w:rsid w:val="00371BED"/>
    <w:rsid w:val="003807B7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3F3502"/>
    <w:rsid w:val="00404948"/>
    <w:rsid w:val="00406BEA"/>
    <w:rsid w:val="00413A60"/>
    <w:rsid w:val="004230F7"/>
    <w:rsid w:val="0043167E"/>
    <w:rsid w:val="0043409A"/>
    <w:rsid w:val="00443C1E"/>
    <w:rsid w:val="00444EE3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E5B35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54FA4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4CE"/>
    <w:rsid w:val="00AB0CC9"/>
    <w:rsid w:val="00AC3FF6"/>
    <w:rsid w:val="00AD73EC"/>
    <w:rsid w:val="00AE5BC7"/>
    <w:rsid w:val="00AF2C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footer" Target="footer6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header" Target="head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5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2</Pages>
  <Words>315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1984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POX-screening Neonatal</dc:title>
  <dc:subject/>
  <dc:creator>patrik.jens.johansson@vgregion.se</dc:creator>
  <keywords/>
  <lastModifiedBy>Elisabet Mattsson</lastModifiedBy>
  <revision>8</revision>
  <lastPrinted>2016-03-31T10:56:00.0000000Z</lastPrinted>
  <dcterms:created xsi:type="dcterms:W3CDTF">2022-05-16T04:00:00.0000000Z</dcterms:created>
  <dcterms:modified xsi:type="dcterms:W3CDTF">2026-06-10T11:17:00.0000000Z</dcterms:modified>
</coreProperties>
</file>