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EBA11" w14:textId="77777777" w:rsidR="00FB264F" w:rsidRDefault="00FB264F" w:rsidP="00FB264F">
      <w:pPr>
        <w:tabs>
          <w:tab w:val="left" w:pos="4590"/>
        </w:tabs>
      </w:pPr>
      <w:bookmarkStart w:id="0" w:name="_Toc321146591"/>
      <w:bookmarkStart w:id="1" w:name="_Toc501440349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F5076" wp14:editId="433E78C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275DC0" w14:textId="77777777" w:rsidR="00FB264F" w:rsidRPr="003D37FD" w:rsidRDefault="00FB264F" w:rsidP="00FB264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Dokumentid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7F5076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1275DC0" w14:textId="77777777" w:rsidR="00FB264F" w:rsidRPr="003D37FD" w:rsidRDefault="00FB264F" w:rsidP="00FB264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Dokumentid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B264F" w14:paraId="7383C150" w14:textId="77777777" w:rsidTr="00E4468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574F911" w14:textId="77777777" w:rsidR="00FB264F" w:rsidRPr="00455297" w:rsidRDefault="00FB264F" w:rsidP="00FB264F">
            <w:pPr>
              <w:pStyle w:val="Rubrik1"/>
            </w:pPr>
            <w:bookmarkStart w:id="2" w:name="_1314629194"/>
            <w:bookmarkStart w:id="3" w:name="Rubrik"/>
            <w:bookmarkEnd w:id="2"/>
            <w:bookmarkEnd w:id="3"/>
            <w:r>
              <w:t xml:space="preserve">PM </w:t>
            </w:r>
            <w:r w:rsidRPr="00FB264F">
              <w:t>Nutritionsteam</w:t>
            </w:r>
            <w:r w:rsidRPr="00455297">
              <w:t xml:space="preserve"> </w:t>
            </w:r>
          </w:p>
        </w:tc>
      </w:tr>
    </w:tbl>
    <w:p w14:paraId="209C067C" w14:textId="77777777" w:rsidR="00FB264F" w:rsidRDefault="00FB264F" w:rsidP="00FB264F">
      <w:pPr>
        <w:pStyle w:val="Rubrik1"/>
      </w:pPr>
    </w:p>
    <w:p w14:paraId="1CB19698" w14:textId="77777777" w:rsidR="00FB264F" w:rsidRPr="00CE749C" w:rsidRDefault="00FB264F" w:rsidP="00FB264F">
      <w:pPr>
        <w:pStyle w:val="Rubrik2"/>
      </w:pPr>
      <w:r w:rsidRPr="00FB264F">
        <w:t>Bakgrund</w:t>
      </w:r>
    </w:p>
    <w:p w14:paraId="63EB0D00" w14:textId="77777777" w:rsidR="00FB264F" w:rsidRPr="00991983" w:rsidRDefault="00FB264F" w:rsidP="00FB264F">
      <w:r>
        <w:t>Allt fler barn har nutritionssvårigheter med behov av samordnade insatser från barnsjukvårdens sida som del i utredning. Många gånger föreligger en komplex problematik med behov av ett strukturerat omhändertagande.</w:t>
      </w:r>
    </w:p>
    <w:p w14:paraId="4B5E934A" w14:textId="77777777" w:rsidR="00FB264F" w:rsidRPr="00CE749C" w:rsidRDefault="00FB264F" w:rsidP="00FB264F">
      <w:pPr>
        <w:pStyle w:val="Rubrik2"/>
      </w:pPr>
      <w:r w:rsidRPr="00FB264F">
        <w:t>Sammanfattning</w:t>
      </w:r>
      <w:r w:rsidRPr="00CE749C">
        <w:t>/syfte</w:t>
      </w:r>
    </w:p>
    <w:p w14:paraId="06455301" w14:textId="77777777" w:rsidR="00FB264F" w:rsidRPr="00991983" w:rsidRDefault="00FB264F" w:rsidP="00FB264F">
      <w:r>
        <w:t xml:space="preserve">Konsultationsteam bestående av olika yrkesgrupper med fokus på barnets tillväxt och nutrition. </w:t>
      </w:r>
    </w:p>
    <w:p w14:paraId="2C8E0E07" w14:textId="77777777" w:rsidR="00FB264F" w:rsidRPr="00CE749C" w:rsidRDefault="00FB264F" w:rsidP="00FB264F">
      <w:pPr>
        <w:pStyle w:val="Rubrik2"/>
      </w:pPr>
      <w:r w:rsidRPr="00FB264F">
        <w:t>Åtgärder</w:t>
      </w:r>
    </w:p>
    <w:p w14:paraId="60BCF304" w14:textId="0BC15325" w:rsidR="00FB264F" w:rsidRPr="00FB264F" w:rsidRDefault="00FB264F" w:rsidP="00FB264F">
      <w:pPr>
        <w:pStyle w:val="Rubrik3"/>
        <w:rPr>
          <w:rFonts w:ascii="Times New Roman" w:hAnsi="Times New Roman" w:cs="Times New Roman"/>
          <w:b/>
          <w:sz w:val="24"/>
        </w:rPr>
      </w:pPr>
      <w:r w:rsidRPr="00FB264F">
        <w:rPr>
          <w:rFonts w:ascii="Times New Roman" w:hAnsi="Times New Roman" w:cs="Times New Roman"/>
          <w:sz w:val="24"/>
        </w:rPr>
        <w:t>Nutritionsteam uppstartat vid barn</w:t>
      </w:r>
      <w:r w:rsidR="00F028CA">
        <w:rPr>
          <w:rFonts w:ascii="Times New Roman" w:hAnsi="Times New Roman" w:cs="Times New Roman"/>
          <w:sz w:val="24"/>
        </w:rPr>
        <w:t xml:space="preserve">- </w:t>
      </w:r>
      <w:r w:rsidRPr="00FB264F">
        <w:rPr>
          <w:rFonts w:ascii="Times New Roman" w:hAnsi="Times New Roman" w:cs="Times New Roman"/>
          <w:sz w:val="24"/>
        </w:rPr>
        <w:t>och ungdomsmedicinska kliniken</w:t>
      </w:r>
      <w:r w:rsidR="003066C9">
        <w:rPr>
          <w:rFonts w:ascii="Times New Roman" w:hAnsi="Times New Roman" w:cs="Times New Roman"/>
          <w:sz w:val="24"/>
        </w:rPr>
        <w:t>,</w:t>
      </w:r>
      <w:r w:rsidRPr="00FB264F">
        <w:rPr>
          <w:rFonts w:ascii="Times New Roman" w:hAnsi="Times New Roman" w:cs="Times New Roman"/>
          <w:sz w:val="24"/>
        </w:rPr>
        <w:t xml:space="preserve"> NU</w:t>
      </w:r>
      <w:r w:rsidR="003066C9">
        <w:rPr>
          <w:rFonts w:ascii="Times New Roman" w:hAnsi="Times New Roman" w:cs="Times New Roman"/>
          <w:sz w:val="24"/>
        </w:rPr>
        <w:t>,</w:t>
      </w:r>
      <w:r w:rsidRPr="00FB264F">
        <w:rPr>
          <w:rFonts w:ascii="Times New Roman" w:hAnsi="Times New Roman" w:cs="Times New Roman"/>
          <w:sz w:val="24"/>
        </w:rPr>
        <w:t xml:space="preserve"> 2016 med regelbundna teamträffar en gång per månad, f</w:t>
      </w:r>
      <w:r w:rsidR="003066C9">
        <w:rPr>
          <w:rFonts w:ascii="Times New Roman" w:hAnsi="Times New Roman" w:cs="Times New Roman"/>
          <w:sz w:val="24"/>
        </w:rPr>
        <w:t xml:space="preserve"> </w:t>
      </w:r>
      <w:r w:rsidRPr="00FB264F">
        <w:rPr>
          <w:rFonts w:ascii="Times New Roman" w:hAnsi="Times New Roman" w:cs="Times New Roman"/>
          <w:sz w:val="24"/>
        </w:rPr>
        <w:t>n första onsdagen i varje månad kl. 1400</w:t>
      </w:r>
      <w:r w:rsidR="003066C9">
        <w:rPr>
          <w:rFonts w:ascii="Times New Roman" w:hAnsi="Times New Roman" w:cs="Times New Roman"/>
          <w:sz w:val="24"/>
        </w:rPr>
        <w:t xml:space="preserve"> </w:t>
      </w:r>
      <w:r w:rsidRPr="00FB264F">
        <w:rPr>
          <w:rFonts w:ascii="Times New Roman" w:hAnsi="Times New Roman" w:cs="Times New Roman"/>
          <w:sz w:val="24"/>
        </w:rPr>
        <w:t>-</w:t>
      </w:r>
      <w:r w:rsidR="003066C9">
        <w:rPr>
          <w:rFonts w:ascii="Times New Roman" w:hAnsi="Times New Roman" w:cs="Times New Roman"/>
          <w:sz w:val="24"/>
        </w:rPr>
        <w:t xml:space="preserve"> </w:t>
      </w:r>
      <w:r w:rsidRPr="00FB264F">
        <w:rPr>
          <w:rFonts w:ascii="Times New Roman" w:hAnsi="Times New Roman" w:cs="Times New Roman"/>
          <w:sz w:val="24"/>
        </w:rPr>
        <w:t>1500 i konferensrummet BUM</w:t>
      </w:r>
      <w:r w:rsidR="003066C9">
        <w:rPr>
          <w:rFonts w:ascii="Times New Roman" w:hAnsi="Times New Roman" w:cs="Times New Roman"/>
          <w:sz w:val="24"/>
        </w:rPr>
        <w:t>, N</w:t>
      </w:r>
      <w:r w:rsidRPr="00FB264F">
        <w:rPr>
          <w:rFonts w:ascii="Times New Roman" w:hAnsi="Times New Roman" w:cs="Times New Roman"/>
          <w:sz w:val="24"/>
        </w:rPr>
        <w:t>ÄL.</w:t>
      </w:r>
    </w:p>
    <w:p w14:paraId="4BC3BD70" w14:textId="77777777" w:rsidR="00FB264F" w:rsidRPr="00FB264F" w:rsidRDefault="00FB264F" w:rsidP="00FB264F"/>
    <w:p w14:paraId="2F475B7D" w14:textId="77777777" w:rsidR="00FB264F" w:rsidRDefault="00FB264F" w:rsidP="00FB264F">
      <w:r>
        <w:t>Nutritionsteam består av:</w:t>
      </w:r>
    </w:p>
    <w:p w14:paraId="5F8D902B" w14:textId="77777777" w:rsidR="00FB264F" w:rsidRDefault="00FB264F" w:rsidP="00FB264F">
      <w:r>
        <w:t xml:space="preserve">Barnläkare med gastroenterologisk profil, </w:t>
      </w:r>
    </w:p>
    <w:p w14:paraId="54E09F95" w14:textId="77777777" w:rsidR="00FB264F" w:rsidRDefault="00FB264F" w:rsidP="00FB264F">
      <w:r>
        <w:t xml:space="preserve">Sjuksköterska från BUM resp barnavd 23, </w:t>
      </w:r>
    </w:p>
    <w:p w14:paraId="4856E86D" w14:textId="77777777" w:rsidR="00FB264F" w:rsidRDefault="00FB264F" w:rsidP="00FB264F">
      <w:r>
        <w:t xml:space="preserve">Dietist, </w:t>
      </w:r>
    </w:p>
    <w:p w14:paraId="491F7A82" w14:textId="77777777" w:rsidR="00FB264F" w:rsidRDefault="00FB264F" w:rsidP="00FB264F">
      <w:r>
        <w:t xml:space="preserve">Logoped, </w:t>
      </w:r>
    </w:p>
    <w:p w14:paraId="57ABB00E" w14:textId="77777777" w:rsidR="00FB264F" w:rsidRDefault="00FB264F" w:rsidP="00FB264F">
      <w:r>
        <w:t xml:space="preserve">Kurator, </w:t>
      </w:r>
    </w:p>
    <w:p w14:paraId="708DF953" w14:textId="77777777" w:rsidR="00FB264F" w:rsidRDefault="00FB264F" w:rsidP="00FB264F">
      <w:r>
        <w:t xml:space="preserve">Psykolog vb, </w:t>
      </w:r>
    </w:p>
    <w:p w14:paraId="11A2E91B" w14:textId="77777777" w:rsidR="00FB264F" w:rsidRDefault="00FB264F" w:rsidP="00FB264F">
      <w:r>
        <w:t>Abetsterapeut vb</w:t>
      </w:r>
    </w:p>
    <w:p w14:paraId="31D55F57" w14:textId="77777777" w:rsidR="00FB264F" w:rsidRDefault="00FB264F" w:rsidP="00FB264F"/>
    <w:p w14:paraId="61B75EBA" w14:textId="77777777" w:rsidR="00FB264F" w:rsidRDefault="00FB264F" w:rsidP="00FB264F">
      <w:r>
        <w:t>Nutritionsteamet är ett konsultteam med uppgift att se över ev. utredningsbehov, behov av inneliggande observation på vårdavdelning, samordning av insatser i tid och gällande resurser.</w:t>
      </w:r>
    </w:p>
    <w:p w14:paraId="402F8BA5" w14:textId="2D548F48" w:rsidR="00FB264F" w:rsidRDefault="00FB264F" w:rsidP="00FB264F">
      <w:r>
        <w:t xml:space="preserve"> Patienterna följs av sin ordinarie läkare som själv deltar vid teamträff och redogör för sin patients problem. </w:t>
      </w:r>
    </w:p>
    <w:p w14:paraId="3DD028C3" w14:textId="77777777" w:rsidR="00FB264F" w:rsidRDefault="00FB264F" w:rsidP="00FB264F">
      <w:r>
        <w:lastRenderedPageBreak/>
        <w:t>Nutritionsteamets ansvar eller uppgift är inte att ta över patientansvaret för patienten.</w:t>
      </w:r>
    </w:p>
    <w:p w14:paraId="75B8992D" w14:textId="77777777" w:rsidR="00FB264F" w:rsidRDefault="00FB264F" w:rsidP="00FB264F"/>
    <w:p w14:paraId="3F19ACAF" w14:textId="6E16E1B4" w:rsidR="00FB264F" w:rsidRDefault="00FB264F" w:rsidP="00FB264F">
      <w:r>
        <w:t>Vid teamträff upprättas en plan för omhändertagande och utredning av patient. När utredningar eller bedömningar genomförts sammanställs resultat vid uppföljande teamträff och återkopplas till patientansvarig läkare.</w:t>
      </w:r>
    </w:p>
    <w:p w14:paraId="1699863F" w14:textId="77777777" w:rsidR="00FB264F" w:rsidRPr="00FB264F" w:rsidRDefault="00FB264F" w:rsidP="00FB264F"/>
    <w:p w14:paraId="57029927" w14:textId="77777777" w:rsidR="00FB264F" w:rsidRPr="003E1B30" w:rsidRDefault="00FB264F" w:rsidP="00FB264F">
      <w:pPr>
        <w:pStyle w:val="Rubrik3"/>
      </w:pPr>
      <w:r w:rsidRPr="003E1B30">
        <w:t>Nutritionsteam plan</w:t>
      </w:r>
    </w:p>
    <w:p w14:paraId="19BA565F" w14:textId="77777777" w:rsidR="00FB264F" w:rsidRDefault="00FB264F" w:rsidP="00FB264F"/>
    <w:p w14:paraId="1C902EE4" w14:textId="77777777" w:rsidR="00FB264F" w:rsidRDefault="00FB264F" w:rsidP="00FB264F">
      <w:pPr>
        <w:rPr>
          <w:b/>
        </w:rPr>
      </w:pPr>
      <w:r>
        <w:rPr>
          <w:b/>
        </w:rPr>
        <w:t>Namn:</w:t>
      </w:r>
    </w:p>
    <w:p w14:paraId="62639307" w14:textId="77777777" w:rsidR="00FB264F" w:rsidRDefault="00FB264F" w:rsidP="00FB264F">
      <w:pPr>
        <w:rPr>
          <w:b/>
        </w:rPr>
      </w:pPr>
    </w:p>
    <w:p w14:paraId="210C6835" w14:textId="77777777" w:rsidR="00FB264F" w:rsidRDefault="00FB264F" w:rsidP="00FB264F">
      <w:pPr>
        <w:rPr>
          <w:b/>
        </w:rPr>
      </w:pPr>
      <w:r>
        <w:rPr>
          <w:b/>
        </w:rPr>
        <w:t>Personnummer:</w:t>
      </w:r>
    </w:p>
    <w:p w14:paraId="74068BF9" w14:textId="77777777" w:rsidR="00FB264F" w:rsidRDefault="00FB264F" w:rsidP="00FB264F">
      <w:pPr>
        <w:rPr>
          <w:b/>
        </w:rPr>
      </w:pPr>
    </w:p>
    <w:p w14:paraId="3A34BDAD" w14:textId="77777777" w:rsidR="00FB264F" w:rsidRDefault="00FB264F" w:rsidP="00FB264F">
      <w:pPr>
        <w:rPr>
          <w:b/>
        </w:rPr>
      </w:pPr>
      <w:r>
        <w:rPr>
          <w:b/>
        </w:rPr>
        <w:t>Patientansvarig läkare:</w:t>
      </w:r>
    </w:p>
    <w:p w14:paraId="145D772F" w14:textId="77777777" w:rsidR="00FB264F" w:rsidRDefault="00FB264F" w:rsidP="00FB264F">
      <w:pPr>
        <w:rPr>
          <w:b/>
        </w:rPr>
      </w:pPr>
    </w:p>
    <w:p w14:paraId="3D606E49" w14:textId="77777777" w:rsidR="00FB264F" w:rsidRPr="003E1B30" w:rsidRDefault="00FB264F" w:rsidP="00FB264F">
      <w:pPr>
        <w:rPr>
          <w:b/>
        </w:rPr>
      </w:pPr>
      <w:r w:rsidRPr="003E1B30">
        <w:rPr>
          <w:b/>
        </w:rPr>
        <w:t>Datum</w:t>
      </w:r>
      <w:r>
        <w:rPr>
          <w:b/>
        </w:rPr>
        <w:t xml:space="preserve"> upprättande av nutritionsplan</w:t>
      </w:r>
      <w:r w:rsidRPr="003E1B30">
        <w:rPr>
          <w:b/>
        </w:rPr>
        <w:t>:</w:t>
      </w:r>
    </w:p>
    <w:p w14:paraId="3773BD96" w14:textId="77777777" w:rsidR="00FB264F" w:rsidRPr="003E1B30" w:rsidRDefault="00FB264F" w:rsidP="00FB264F">
      <w:pPr>
        <w:rPr>
          <w:b/>
        </w:rPr>
      </w:pPr>
    </w:p>
    <w:p w14:paraId="6E3CFFE0" w14:textId="39C002A0" w:rsidR="00FB264F" w:rsidRPr="003E1B30" w:rsidRDefault="00FB264F" w:rsidP="00FB264F">
      <w:pPr>
        <w:rPr>
          <w:b/>
        </w:rPr>
      </w:pPr>
      <w:r>
        <w:rPr>
          <w:b/>
        </w:rPr>
        <w:t>Nutritionsteam d</w:t>
      </w:r>
      <w:r w:rsidRPr="003E1B30">
        <w:rPr>
          <w:b/>
        </w:rPr>
        <w:t>eltagare:</w:t>
      </w:r>
    </w:p>
    <w:p w14:paraId="35313328" w14:textId="77777777" w:rsidR="00FB264F" w:rsidRDefault="00FB264F" w:rsidP="00FB264F">
      <w:pPr>
        <w:rPr>
          <w:b/>
        </w:rPr>
      </w:pPr>
    </w:p>
    <w:p w14:paraId="79212A3F" w14:textId="77777777" w:rsidR="00FB264F" w:rsidRDefault="00FB264F" w:rsidP="00FB264F">
      <w:pPr>
        <w:rPr>
          <w:b/>
        </w:rPr>
      </w:pPr>
    </w:p>
    <w:p w14:paraId="76B327C3" w14:textId="0AF521DF" w:rsidR="00FB264F" w:rsidRPr="003E1B30" w:rsidRDefault="00FB264F" w:rsidP="00FB264F">
      <w:pPr>
        <w:rPr>
          <w:b/>
        </w:rPr>
      </w:pPr>
      <w:r>
        <w:rPr>
          <w:b/>
        </w:rPr>
        <w:t>Beslutade å</w:t>
      </w:r>
      <w:r w:rsidRPr="003E1B30">
        <w:rPr>
          <w:b/>
        </w:rPr>
        <w:t>tgärder:</w:t>
      </w:r>
    </w:p>
    <w:p w14:paraId="52095402" w14:textId="77777777" w:rsidR="00FB264F" w:rsidRDefault="00FB264F" w:rsidP="00FB264F">
      <w:pPr>
        <w:rPr>
          <w:b/>
        </w:rPr>
      </w:pPr>
    </w:p>
    <w:p w14:paraId="4AE8A76B" w14:textId="77777777" w:rsidR="00FB264F" w:rsidRDefault="00FB264F" w:rsidP="00FB264F">
      <w:pPr>
        <w:rPr>
          <w:b/>
        </w:rPr>
      </w:pPr>
    </w:p>
    <w:p w14:paraId="4C878E52" w14:textId="77777777" w:rsidR="00FB264F" w:rsidRDefault="00FB264F" w:rsidP="00FB264F">
      <w:pPr>
        <w:rPr>
          <w:b/>
        </w:rPr>
      </w:pPr>
      <w:r w:rsidRPr="003E1B30">
        <w:rPr>
          <w:b/>
        </w:rPr>
        <w:t>Uppföljning:</w:t>
      </w:r>
    </w:p>
    <w:p w14:paraId="076BB5E3" w14:textId="77777777" w:rsidR="00FB264F" w:rsidRDefault="00FB264F" w:rsidP="00FB264F">
      <w:pPr>
        <w:rPr>
          <w:b/>
        </w:rPr>
      </w:pPr>
    </w:p>
    <w:p w14:paraId="4A2D6DA0" w14:textId="77777777" w:rsidR="00FB264F" w:rsidRDefault="00FB264F" w:rsidP="00FB264F">
      <w:pPr>
        <w:rPr>
          <w:b/>
        </w:rPr>
      </w:pPr>
    </w:p>
    <w:p w14:paraId="582C91B0" w14:textId="77777777" w:rsidR="00FB264F" w:rsidRDefault="00FB264F" w:rsidP="00FB264F">
      <w:pPr>
        <w:rPr>
          <w:b/>
        </w:rPr>
      </w:pPr>
      <w:r>
        <w:rPr>
          <w:b/>
        </w:rPr>
        <w:t>Datum för uppföljning och resultat:</w:t>
      </w:r>
    </w:p>
    <w:p w14:paraId="40DDF9BC" w14:textId="77777777" w:rsidR="00FB264F" w:rsidRDefault="00FB264F" w:rsidP="00FB264F">
      <w:pPr>
        <w:rPr>
          <w:b/>
        </w:rPr>
      </w:pPr>
    </w:p>
    <w:p w14:paraId="0B7939FE" w14:textId="77777777" w:rsidR="00FB264F" w:rsidRDefault="00FB264F" w:rsidP="00FB264F">
      <w:pPr>
        <w:rPr>
          <w:b/>
        </w:rPr>
      </w:pPr>
    </w:p>
    <w:p w14:paraId="1EC2713F" w14:textId="784F0B81" w:rsidR="00FB264F" w:rsidRPr="007E4686" w:rsidRDefault="00FB264F" w:rsidP="00FB264F">
      <w:pPr>
        <w:rPr>
          <w:b/>
        </w:rPr>
      </w:pPr>
      <w:r>
        <w:rPr>
          <w:b/>
        </w:rPr>
        <w:t>Resultat:</w:t>
      </w:r>
    </w:p>
    <w:bookmarkEnd w:id="0"/>
    <w:p w14:paraId="763D36FF" w14:textId="39A6A17F" w:rsidR="00475080" w:rsidRPr="007D3FCE" w:rsidRDefault="00475080" w:rsidP="007D3FCE"/>
    <w:sectPr w:rsidR="00475080" w:rsidRPr="007D3FCE" w:rsidSect="0047508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179E4" w14:textId="77777777" w:rsidR="003434CC" w:rsidRDefault="003434CC">
      <w:r>
        <w:separator/>
      </w:r>
    </w:p>
  </w:endnote>
  <w:endnote w:type="continuationSeparator" w:id="0">
    <w:p w14:paraId="78488C8E" w14:textId="77777777" w:rsidR="003434CC" w:rsidRDefault="003434CC">
      <w:r>
        <w:continuationSeparator/>
      </w:r>
    </w:p>
  </w:endnote>
  <w:endnote w:type="continuationNotice" w:id="1">
    <w:p w14:paraId="7DC638CE" w14:textId="77777777" w:rsidR="003434CC" w:rsidRDefault="003434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D88EE" w14:textId="77777777" w:rsidR="003434CC" w:rsidRDefault="003434CC"/>
  </w:footnote>
  <w:footnote w:type="continuationSeparator" w:id="0">
    <w:p w14:paraId="3CEC93E9" w14:textId="77777777" w:rsidR="003434CC" w:rsidRDefault="003434CC">
      <w:r>
        <w:continuationSeparator/>
      </w:r>
    </w:p>
  </w:footnote>
  <w:footnote w:type="continuationNotice" w:id="1">
    <w:p w14:paraId="3E1D029E" w14:textId="77777777" w:rsidR="003434CC" w:rsidRDefault="003434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5D526C9"/>
    <w:multiLevelType w:val="hybridMultilevel"/>
    <w:tmpl w:val="4684BA90"/>
    <w:lvl w:ilvl="0" w:tplc="29063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FCA1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B0CA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CA1C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C49B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7278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98D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8AD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6462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5"/>
  </w:num>
  <w:num w:numId="3">
    <w:abstractNumId w:val="0"/>
  </w:num>
  <w:num w:numId="4">
    <w:abstractNumId w:val="6"/>
  </w:num>
  <w:num w:numId="5">
    <w:abstractNumId w:val="16"/>
  </w:num>
  <w:num w:numId="6">
    <w:abstractNumId w:val="2"/>
  </w:num>
  <w:num w:numId="7">
    <w:abstractNumId w:val="12"/>
  </w:num>
  <w:num w:numId="8">
    <w:abstractNumId w:val="9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4"/>
  </w:num>
  <w:num w:numId="14">
    <w:abstractNumId w:val="10"/>
  </w:num>
  <w:num w:numId="15">
    <w:abstractNumId w:val="7"/>
  </w:num>
  <w:num w:numId="16">
    <w:abstractNumId w:val="13"/>
  </w:num>
  <w:num w:numId="17">
    <w:abstractNumId w:val="5"/>
  </w:num>
  <w:num w:numId="18">
    <w:abstractNumId w:val="11"/>
  </w:num>
  <w:num w:numId="19">
    <w:abstractNumId w:val="1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C9"/>
    <w:rsid w:val="003066D0"/>
    <w:rsid w:val="00311401"/>
    <w:rsid w:val="003203D7"/>
    <w:rsid w:val="00320F86"/>
    <w:rsid w:val="00324171"/>
    <w:rsid w:val="00326C24"/>
    <w:rsid w:val="00337F99"/>
    <w:rsid w:val="0034307B"/>
    <w:rsid w:val="003434CC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5080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3FCE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28CA"/>
    <w:rsid w:val="00F22264"/>
    <w:rsid w:val="00F2564D"/>
    <w:rsid w:val="00F35B05"/>
    <w:rsid w:val="00F413D9"/>
    <w:rsid w:val="00F5135F"/>
    <w:rsid w:val="00F51F78"/>
    <w:rsid w:val="00F86F47"/>
    <w:rsid w:val="00F90B64"/>
    <w:rsid w:val="00FB264F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4ABD7ED1"/>
    <w:rsid w:val="647B2B65"/>
    <w:rsid w:val="6B2CF8ED"/>
    <w:rsid w:val="74576378"/>
    <w:rsid w:val="789BE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249</Words>
  <Characters>1325</Characters>
  <Application>Microsoft Office Word</Application>
  <DocSecurity>0</DocSecurity>
  <Lines>11</Lines>
  <Paragraphs>3</Paragraphs>
  <ScaleCrop>false</ScaleCrop>
  <Manager/>
  <Company/>
  <LinksUpToDate>false</LinksUpToDate>
  <CharactersWithSpaces>1571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Nutritionsteam</dc:title>
  <dc:subject/>
  <dc:creator>patrik.jens.johansson@vgregion.se</dc:creator>
  <keywords/>
  <lastModifiedBy>Eva Andersen</lastModifiedBy>
  <revision>7</revision>
  <lastPrinted>2016-03-31T10:56:00.0000000Z</lastPrinted>
  <dcterms:created xsi:type="dcterms:W3CDTF">2022-05-16T03:58:00.0000000Z</dcterms:created>
  <dcterms:modified xsi:type="dcterms:W3CDTF">2022-12-05T12:11:00.0000000Z</dcterms:modified>
</coreProperties>
</file>