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BD6636"/>
    <w:p w14:paraId="2260674E" w14:textId="77777777" w:rsidR="0071457C" w:rsidRPr="0071457C" w:rsidRDefault="0071457C" w:rsidP="0071457C"/>
    <w:p w14:paraId="1641ABC9" w14:textId="77777777" w:rsidR="0071457C" w:rsidRPr="0071457C" w:rsidRDefault="0071457C" w:rsidP="0071457C"/>
    <w:p w14:paraId="60D064FB" w14:textId="77777777" w:rsidR="0071457C" w:rsidRPr="0071457C" w:rsidRDefault="0071457C" w:rsidP="0071457C"/>
    <w:p w14:paraId="743D2E50" w14:textId="77777777" w:rsidR="0071457C" w:rsidRPr="0071457C" w:rsidRDefault="0071457C" w:rsidP="0071457C"/>
    <w:p w14:paraId="6922902C" w14:textId="77777777" w:rsidR="0071457C" w:rsidRPr="0071457C" w:rsidRDefault="0071457C" w:rsidP="0071457C"/>
    <w:p w14:paraId="58CDFB46" w14:textId="77777777" w:rsidR="0071457C" w:rsidRPr="0071457C" w:rsidRDefault="0071457C" w:rsidP="0071457C"/>
    <w:p w14:paraId="175FFED0" w14:textId="77777777" w:rsidR="0071457C" w:rsidRDefault="0071457C" w:rsidP="0071457C">
      <w:pPr>
        <w:pStyle w:val="Rubrik1"/>
        <w:ind w:left="0"/>
      </w:pPr>
      <w:bookmarkStart w:id="0" w:name="_Toc321146591"/>
    </w:p>
    <w:p w14:paraId="42874E89" w14:textId="77777777" w:rsidR="0071457C" w:rsidRPr="0071457C" w:rsidRDefault="0071457C" w:rsidP="0071457C"/>
    <w:p w14:paraId="58BF1FA4" w14:textId="21F37077" w:rsidR="0071457C" w:rsidRDefault="0071457C" w:rsidP="0071457C">
      <w:pPr>
        <w:pStyle w:val="Rubrik1"/>
      </w:pPr>
      <w:r>
        <w:t>Neonatalbakjour</w:t>
      </w:r>
      <w:bookmarkEnd w:id="0"/>
      <w:r w:rsidR="007E5124">
        <w:t xml:space="preserve"> </w:t>
      </w:r>
    </w:p>
    <w:p w14:paraId="33DE5F45" w14:textId="77777777" w:rsidR="004D3D3C" w:rsidRDefault="004D3D3C" w:rsidP="004D3D3C">
      <w:pPr>
        <w:pStyle w:val="Rubrik2"/>
      </w:pPr>
      <w:r>
        <w:t>Arbetsbeskrivning</w:t>
      </w:r>
    </w:p>
    <w:p w14:paraId="74F99E79" w14:textId="77777777" w:rsidR="004D3D3C" w:rsidRDefault="004D3D3C" w:rsidP="004D3D3C"/>
    <w:p w14:paraId="274181F1" w14:textId="77777777" w:rsidR="004D3D3C" w:rsidRPr="00354D64" w:rsidRDefault="004D3D3C" w:rsidP="004D3D3C">
      <w:pPr>
        <w:rPr>
          <w:sz w:val="28"/>
          <w:szCs w:val="28"/>
        </w:rPr>
      </w:pPr>
      <w:r w:rsidRPr="00354D64">
        <w:rPr>
          <w:b/>
          <w:bCs/>
          <w:sz w:val="28"/>
          <w:szCs w:val="28"/>
        </w:rPr>
        <w:t>Neonatalbakjouren ansvarar för</w:t>
      </w:r>
      <w:r w:rsidRPr="00354D64">
        <w:rPr>
          <w:sz w:val="28"/>
          <w:szCs w:val="28"/>
        </w:rPr>
        <w:t>:</w:t>
      </w:r>
    </w:p>
    <w:p w14:paraId="1722C94E" w14:textId="77777777" w:rsidR="004D3D3C" w:rsidRDefault="004D3D3C" w:rsidP="004D3D3C">
      <w:r>
        <w:t xml:space="preserve">Neonatala barn, dvs nyfödda barn som vårdas på avd 34 och som kräver intensivvård.  Även barn &lt;6 mån som kan behöva CPAP-/resp-vård, och/eller cirkulatorisk svikt enl PM Intensivvård av icke neonatala barn &lt;6 månader. </w:t>
      </w:r>
    </w:p>
    <w:p w14:paraId="2C916524" w14:textId="77777777" w:rsidR="004D3D3C" w:rsidRDefault="004D3D3C" w:rsidP="004D3D3C">
      <w:r>
        <w:t xml:space="preserve">Grundprincipen är att det primära omhändertagandet av det sjuka barnet i första hand sköts av primärjour barn, vb i samråd med bakjour barn och vb Neonatalbakjour. </w:t>
      </w:r>
    </w:p>
    <w:p w14:paraId="60E1EB92" w14:textId="77777777" w:rsidR="004D3D3C" w:rsidRDefault="004D3D3C" w:rsidP="004D3D3C">
      <w:r>
        <w:t xml:space="preserve">Neonatalbakjouren kontaktas för barn med </w:t>
      </w:r>
      <w:r w:rsidRPr="000406CB">
        <w:rPr>
          <w:b/>
          <w:bCs/>
        </w:rPr>
        <w:t xml:space="preserve">sviktande </w:t>
      </w:r>
      <w:r>
        <w:rPr>
          <w:b/>
          <w:bCs/>
        </w:rPr>
        <w:t>respiration</w:t>
      </w:r>
      <w:r w:rsidRPr="000406CB">
        <w:rPr>
          <w:b/>
          <w:bCs/>
        </w:rPr>
        <w:t xml:space="preserve"> och/el</w:t>
      </w:r>
      <w:r>
        <w:rPr>
          <w:b/>
          <w:bCs/>
        </w:rPr>
        <w:t>ler</w:t>
      </w:r>
      <w:r w:rsidRPr="000406CB">
        <w:rPr>
          <w:b/>
          <w:bCs/>
        </w:rPr>
        <w:t xml:space="preserve"> cirkulation</w:t>
      </w:r>
      <w:r>
        <w:rPr>
          <w:b/>
          <w:bCs/>
        </w:rPr>
        <w:t xml:space="preserve"> </w:t>
      </w:r>
      <w:r>
        <w:t>samt enligt nedan.</w:t>
      </w:r>
    </w:p>
    <w:p w14:paraId="5617238B" w14:textId="77777777" w:rsidR="004D3D3C" w:rsidRDefault="004D3D3C" w:rsidP="004D3D3C">
      <w:pPr>
        <w:rPr>
          <w:b/>
          <w:bCs/>
          <w:sz w:val="28"/>
          <w:szCs w:val="28"/>
        </w:rPr>
      </w:pPr>
    </w:p>
    <w:p w14:paraId="50BB6DBA" w14:textId="77777777" w:rsidR="004D3D3C" w:rsidRPr="00354D64" w:rsidRDefault="004D3D3C" w:rsidP="004D3D3C">
      <w:pPr>
        <w:rPr>
          <w:sz w:val="28"/>
          <w:szCs w:val="28"/>
        </w:rPr>
      </w:pPr>
      <w:r w:rsidRPr="00354D64">
        <w:rPr>
          <w:b/>
          <w:bCs/>
          <w:sz w:val="28"/>
          <w:szCs w:val="28"/>
        </w:rPr>
        <w:t>Neobakjouren skall kontaktas i följande situationer:</w:t>
      </w:r>
      <w:r w:rsidRPr="00354D64">
        <w:rPr>
          <w:sz w:val="28"/>
          <w:szCs w:val="28"/>
        </w:rPr>
        <w:t xml:space="preserve"> </w:t>
      </w:r>
    </w:p>
    <w:p w14:paraId="416D576E" w14:textId="77777777" w:rsidR="004D3D3C" w:rsidRDefault="004D3D3C" w:rsidP="004D3D3C">
      <w:pPr>
        <w:rPr>
          <w:u w:val="single"/>
        </w:rPr>
      </w:pPr>
    </w:p>
    <w:p w14:paraId="1ABFEF27" w14:textId="77777777" w:rsidR="004D3D3C" w:rsidRPr="001C0BBC" w:rsidRDefault="004D3D3C" w:rsidP="004D3D3C">
      <w:pPr>
        <w:rPr>
          <w:b/>
          <w:bCs/>
          <w:u w:val="single"/>
        </w:rPr>
      </w:pPr>
      <w:r w:rsidRPr="001C0BBC">
        <w:rPr>
          <w:b/>
          <w:bCs/>
          <w:u w:val="single"/>
        </w:rPr>
        <w:t>Andningsstörningar:</w:t>
      </w:r>
    </w:p>
    <w:p w14:paraId="50467CFD" w14:textId="77777777" w:rsidR="004D3D3C" w:rsidRDefault="004D3D3C" w:rsidP="004D3D3C">
      <w:r>
        <w:t xml:space="preserve">För prematurer upp till och med </w:t>
      </w:r>
      <w:r w:rsidRPr="00D629BB">
        <w:t xml:space="preserve">v 34+6 </w:t>
      </w:r>
      <w:r w:rsidRPr="00003476">
        <w:t>med andningsstörning</w:t>
      </w:r>
      <w:r>
        <w:t xml:space="preserve"> och som behöver kring 30% O2 eller vid snabbt stigande O2-behov efter initial stabilisering. </w:t>
      </w:r>
    </w:p>
    <w:p w14:paraId="3B35DD3D" w14:textId="77777777" w:rsidR="004D3D3C" w:rsidRDefault="004D3D3C" w:rsidP="004D3D3C"/>
    <w:p w14:paraId="1C753325" w14:textId="77777777" w:rsidR="004D3D3C" w:rsidRDefault="004D3D3C" w:rsidP="004D3D3C"/>
    <w:p w14:paraId="5737DEF1" w14:textId="77777777" w:rsidR="004D3D3C" w:rsidRDefault="004D3D3C" w:rsidP="004D3D3C">
      <w:r>
        <w:lastRenderedPageBreak/>
        <w:t xml:space="preserve">För </w:t>
      </w:r>
      <w:r w:rsidRPr="00D629BB">
        <w:t>fullgångna</w:t>
      </w:r>
      <w:r>
        <w:t xml:space="preserve"> barn om O2-behovet snabbt stiger mot 40% </w:t>
      </w:r>
    </w:p>
    <w:p w14:paraId="1570AEDA" w14:textId="77777777" w:rsidR="004D3D3C" w:rsidRDefault="004D3D3C" w:rsidP="004D3D3C">
      <w:r>
        <w:t xml:space="preserve">För </w:t>
      </w:r>
      <w:r w:rsidRPr="00D629BB">
        <w:t>barn med akut lungproblematik</w:t>
      </w:r>
      <w:r>
        <w:t xml:space="preserve"> (ej t ex BPD-barn) med PaCO2 (arteriell) &gt; 8,5-9 kPa.</w:t>
      </w:r>
    </w:p>
    <w:p w14:paraId="1EF098DF" w14:textId="77777777" w:rsidR="004D3D3C" w:rsidRDefault="004D3D3C" w:rsidP="004D3D3C">
      <w:pPr>
        <w:rPr>
          <w:b/>
          <w:bCs/>
        </w:rPr>
      </w:pPr>
      <w:r>
        <w:t xml:space="preserve">För barn med </w:t>
      </w:r>
      <w:r w:rsidRPr="00D629BB">
        <w:t>frekventa, uttalade apnéer.</w:t>
      </w:r>
    </w:p>
    <w:p w14:paraId="0F2554EB" w14:textId="77777777" w:rsidR="004D3D3C" w:rsidRDefault="004D3D3C" w:rsidP="004D3D3C"/>
    <w:p w14:paraId="26376DCD" w14:textId="77777777" w:rsidR="004D3D3C" w:rsidRPr="001C0BBC" w:rsidRDefault="004D3D3C" w:rsidP="004D3D3C">
      <w:pPr>
        <w:rPr>
          <w:b/>
          <w:bCs/>
          <w:u w:val="single"/>
        </w:rPr>
      </w:pPr>
      <w:bookmarkStart w:id="1" w:name="_Hlk169072815"/>
      <w:r w:rsidRPr="001C0BBC">
        <w:rPr>
          <w:b/>
          <w:bCs/>
          <w:u w:val="single"/>
        </w:rPr>
        <w:t>Pneumothorax:</w:t>
      </w:r>
    </w:p>
    <w:bookmarkEnd w:id="1"/>
    <w:p w14:paraId="377C0E51" w14:textId="77777777" w:rsidR="004D3D3C" w:rsidRDefault="004D3D3C" w:rsidP="004D3D3C">
      <w:r>
        <w:t xml:space="preserve">Vid pneumothorax för ställningstagande till ev dränbehandling. </w:t>
      </w:r>
    </w:p>
    <w:p w14:paraId="2D3DFFC9" w14:textId="77777777" w:rsidR="004D3D3C" w:rsidRDefault="004D3D3C" w:rsidP="004D3D3C"/>
    <w:p w14:paraId="3E8A8B00" w14:textId="77777777" w:rsidR="004D3D3C" w:rsidRPr="001C0BBC" w:rsidRDefault="004D3D3C" w:rsidP="004D3D3C">
      <w:pPr>
        <w:rPr>
          <w:b/>
          <w:bCs/>
          <w:u w:val="single"/>
        </w:rPr>
      </w:pPr>
      <w:r w:rsidRPr="001C0BBC">
        <w:rPr>
          <w:b/>
          <w:bCs/>
          <w:u w:val="single"/>
        </w:rPr>
        <w:t>Påverkad cirkulation:</w:t>
      </w:r>
    </w:p>
    <w:p w14:paraId="640355B1" w14:textId="77777777" w:rsidR="004D3D3C" w:rsidRDefault="004D3D3C" w:rsidP="004D3D3C">
      <w:r>
        <w:t>Vid misstanke om hjärtfel och/eller påverkad cirkulation.</w:t>
      </w:r>
    </w:p>
    <w:p w14:paraId="6EFB4735" w14:textId="77777777" w:rsidR="004D3D3C" w:rsidRPr="003E3308" w:rsidRDefault="004D3D3C" w:rsidP="004D3D3C"/>
    <w:p w14:paraId="38E7A946" w14:textId="77777777" w:rsidR="004D3D3C" w:rsidRPr="001C0BBC" w:rsidRDefault="004D3D3C" w:rsidP="004D3D3C">
      <w:pPr>
        <w:rPr>
          <w:b/>
          <w:bCs/>
          <w:u w:val="single"/>
        </w:rPr>
      </w:pPr>
      <w:r w:rsidRPr="001C0BBC">
        <w:rPr>
          <w:b/>
          <w:bCs/>
          <w:u w:val="single"/>
        </w:rPr>
        <w:t>Prematuritet:</w:t>
      </w:r>
    </w:p>
    <w:p w14:paraId="2A55C75C" w14:textId="77777777" w:rsidR="004D3D3C" w:rsidRDefault="004D3D3C" w:rsidP="004D3D3C">
      <w:r>
        <w:t>Neonatalbakjouren ska vara närvarande (om möjligt från start) vid prematur förlossning upp till och med v 30+0. Neonatalbakjouren ska primärt handlägga barn födda &lt; v 30+0 de första 3 dygnen (även jourtid) om inte annat tydligt överenskommits.</w:t>
      </w:r>
    </w:p>
    <w:p w14:paraId="37CDE199" w14:textId="77777777" w:rsidR="004D3D3C" w:rsidRDefault="004D3D3C" w:rsidP="004D3D3C">
      <w:pPr>
        <w:ind w:left="0" w:firstLine="992"/>
        <w:rPr>
          <w:u w:val="single"/>
        </w:rPr>
      </w:pPr>
    </w:p>
    <w:p w14:paraId="705487DD" w14:textId="77777777" w:rsidR="004D3D3C" w:rsidRPr="00010100" w:rsidRDefault="004D3D3C" w:rsidP="004D3D3C">
      <w:pPr>
        <w:ind w:left="0" w:firstLine="992"/>
        <w:rPr>
          <w:b/>
          <w:bCs/>
          <w:u w:val="single"/>
        </w:rPr>
      </w:pPr>
      <w:r w:rsidRPr="00010100">
        <w:rPr>
          <w:b/>
          <w:bCs/>
          <w:u w:val="single"/>
        </w:rPr>
        <w:t>Asfyxi:</w:t>
      </w:r>
    </w:p>
    <w:p w14:paraId="75ED2EF4" w14:textId="77777777" w:rsidR="004D3D3C" w:rsidRDefault="004D3D3C" w:rsidP="004D3D3C">
      <w:r>
        <w:t xml:space="preserve">Neonatalbakjouren tillkallas om mycket påverkat barn, där full HLR påbörjats. Även i andra fall efter asfyxi, där barnet uppfattas som kvarstående påverkat. Samt för barn som uppfyller A-kriterier för hypotermibehandling. </w:t>
      </w:r>
    </w:p>
    <w:p w14:paraId="272F48A5" w14:textId="77777777" w:rsidR="004D3D3C" w:rsidRDefault="004D3D3C" w:rsidP="004D3D3C"/>
    <w:p w14:paraId="5C029B1C" w14:textId="77777777" w:rsidR="004D3D3C" w:rsidRPr="00C01A5F" w:rsidRDefault="004D3D3C" w:rsidP="004D3D3C">
      <w:pPr>
        <w:rPr>
          <w:b/>
          <w:bCs/>
          <w:u w:val="single"/>
        </w:rPr>
      </w:pPr>
      <w:r w:rsidRPr="00C01A5F">
        <w:rPr>
          <w:b/>
          <w:bCs/>
          <w:u w:val="single"/>
        </w:rPr>
        <w:t>C</w:t>
      </w:r>
      <w:r>
        <w:rPr>
          <w:b/>
          <w:bCs/>
          <w:u w:val="single"/>
        </w:rPr>
        <w:t>FM</w:t>
      </w:r>
      <w:r w:rsidRPr="00C01A5F">
        <w:rPr>
          <w:b/>
          <w:bCs/>
          <w:u w:val="single"/>
        </w:rPr>
        <w:t>:</w:t>
      </w:r>
    </w:p>
    <w:p w14:paraId="6B0571B6" w14:textId="77777777" w:rsidR="004D3D3C" w:rsidRDefault="004D3D3C" w:rsidP="004D3D3C">
      <w:r>
        <w:t xml:space="preserve">Neonatalbakjouren kontaktas för ställningstagande till uppstart av CFM. </w:t>
      </w:r>
    </w:p>
    <w:p w14:paraId="4AE84C93" w14:textId="77777777" w:rsidR="004D3D3C" w:rsidRDefault="004D3D3C" w:rsidP="004D3D3C"/>
    <w:p w14:paraId="4CCE8E2D" w14:textId="77777777" w:rsidR="004D3D3C" w:rsidRPr="005921B1" w:rsidRDefault="004D3D3C" w:rsidP="004D3D3C">
      <w:pPr>
        <w:rPr>
          <w:b/>
          <w:bCs/>
          <w:u w:val="single"/>
        </w:rPr>
      </w:pPr>
      <w:r w:rsidRPr="005921B1">
        <w:rPr>
          <w:b/>
          <w:bCs/>
          <w:u w:val="single"/>
        </w:rPr>
        <w:t xml:space="preserve">Centrala och perifera artärkatetrar, NVK, PCVK: </w:t>
      </w:r>
    </w:p>
    <w:p w14:paraId="2B3127F8" w14:textId="77777777" w:rsidR="004D3D3C" w:rsidRDefault="004D3D3C" w:rsidP="004D3D3C">
      <w:r>
        <w:t>Neoatalbakjouren kontaktas vid behov av andra infarter än PVK.</w:t>
      </w:r>
    </w:p>
    <w:p w14:paraId="17D723D9" w14:textId="77777777" w:rsidR="004D3D3C" w:rsidRDefault="004D3D3C" w:rsidP="004D3D3C">
      <w:pPr>
        <w:rPr>
          <w:u w:val="single"/>
        </w:rPr>
      </w:pPr>
    </w:p>
    <w:p w14:paraId="3386EBA3" w14:textId="77777777" w:rsidR="004D3D3C" w:rsidRPr="00683614" w:rsidRDefault="004D3D3C" w:rsidP="004D3D3C">
      <w:pPr>
        <w:rPr>
          <w:b/>
          <w:bCs/>
          <w:u w:val="single"/>
        </w:rPr>
      </w:pPr>
      <w:r w:rsidRPr="00683614">
        <w:rPr>
          <w:b/>
          <w:bCs/>
          <w:u w:val="single"/>
        </w:rPr>
        <w:t>Urakut sectio:</w:t>
      </w:r>
    </w:p>
    <w:p w14:paraId="5A0AA1B5" w14:textId="77777777" w:rsidR="004D3D3C" w:rsidRDefault="004D3D3C" w:rsidP="004D3D3C">
      <w:r>
        <w:t xml:space="preserve">Neonatalbakjouren larmas automatiskt via växeln. </w:t>
      </w:r>
    </w:p>
    <w:p w14:paraId="64EA8042" w14:textId="77777777" w:rsidR="004D3D3C" w:rsidRDefault="004D3D3C" w:rsidP="004D3D3C">
      <w:pPr>
        <w:rPr>
          <w:b/>
          <w:bCs/>
          <w:u w:val="single"/>
        </w:rPr>
      </w:pPr>
    </w:p>
    <w:p w14:paraId="13474636" w14:textId="77777777" w:rsidR="004D3D3C" w:rsidRDefault="004D3D3C" w:rsidP="004D3D3C">
      <w:pPr>
        <w:rPr>
          <w:b/>
          <w:bCs/>
          <w:u w:val="single"/>
        </w:rPr>
      </w:pPr>
    </w:p>
    <w:p w14:paraId="305D3E1D" w14:textId="77777777" w:rsidR="004D3D3C" w:rsidRDefault="004D3D3C" w:rsidP="004D3D3C">
      <w:pPr>
        <w:rPr>
          <w:b/>
          <w:bCs/>
          <w:u w:val="single"/>
        </w:rPr>
      </w:pPr>
    </w:p>
    <w:p w14:paraId="0424B6BB" w14:textId="77777777" w:rsidR="004D3D3C" w:rsidRDefault="004D3D3C" w:rsidP="004D3D3C">
      <w:pPr>
        <w:rPr>
          <w:b/>
          <w:bCs/>
          <w:u w:val="single"/>
        </w:rPr>
      </w:pPr>
    </w:p>
    <w:p w14:paraId="0F82CF65" w14:textId="77777777" w:rsidR="004D3D3C" w:rsidRPr="00683614" w:rsidRDefault="004D3D3C" w:rsidP="004D3D3C">
      <w:pPr>
        <w:rPr>
          <w:b/>
          <w:bCs/>
          <w:u w:val="single"/>
        </w:rPr>
      </w:pPr>
      <w:r>
        <w:rPr>
          <w:b/>
          <w:bCs/>
          <w:u w:val="single"/>
        </w:rPr>
        <w:t>Hjärtlarm spädbarn</w:t>
      </w:r>
      <w:r w:rsidRPr="00683614">
        <w:rPr>
          <w:b/>
          <w:bCs/>
          <w:u w:val="single"/>
        </w:rPr>
        <w:t>:</w:t>
      </w:r>
    </w:p>
    <w:p w14:paraId="285B16A8" w14:textId="77777777" w:rsidR="004D3D3C" w:rsidRPr="00FE460B" w:rsidRDefault="004D3D3C" w:rsidP="004D3D3C">
      <w:r w:rsidRPr="00FE460B">
        <w:t>Neonatalbakjouren larmas automatiskt via växeln enligt larmrutin för hjärtlarm spädbarn &lt;1 år, vgs styrdokument Larmrutiner Barnkliniken (Näl)</w:t>
      </w:r>
      <w:r>
        <w:t>.</w:t>
      </w:r>
    </w:p>
    <w:p w14:paraId="4980F104" w14:textId="77777777" w:rsidR="004D3D3C" w:rsidRDefault="004D3D3C" w:rsidP="004D3D3C">
      <w:pPr>
        <w:rPr>
          <w:b/>
          <w:bCs/>
          <w:u w:val="single"/>
        </w:rPr>
      </w:pPr>
    </w:p>
    <w:p w14:paraId="72AAF2F4" w14:textId="77777777" w:rsidR="004D3D3C" w:rsidRPr="001129C0" w:rsidRDefault="004D3D3C" w:rsidP="004D3D3C">
      <w:pPr>
        <w:rPr>
          <w:b/>
          <w:bCs/>
          <w:u w:val="single"/>
        </w:rPr>
      </w:pPr>
      <w:r w:rsidRPr="001129C0">
        <w:rPr>
          <w:b/>
          <w:bCs/>
          <w:u w:val="single"/>
        </w:rPr>
        <w:t xml:space="preserve">Övrigt: </w:t>
      </w:r>
    </w:p>
    <w:p w14:paraId="233765F1" w14:textId="77777777" w:rsidR="004D3D3C" w:rsidRDefault="004D3D3C" w:rsidP="004D3D3C">
      <w:r>
        <w:t>Neonatalbakjouren ska kontaktas vid ev behov av överflytt av patient från avd 23 till avd 34.</w:t>
      </w:r>
    </w:p>
    <w:p w14:paraId="1F4E863A" w14:textId="77777777" w:rsidR="004D3D3C" w:rsidRDefault="004D3D3C" w:rsidP="004D3D3C"/>
    <w:p w14:paraId="228010FA" w14:textId="77777777" w:rsidR="004D3D3C" w:rsidRPr="001129C0" w:rsidRDefault="004D3D3C" w:rsidP="004D3D3C">
      <w:pPr>
        <w:rPr>
          <w:b/>
          <w:bCs/>
          <w:u w:val="single"/>
        </w:rPr>
      </w:pPr>
      <w:r>
        <w:rPr>
          <w:b/>
          <w:bCs/>
          <w:u w:val="single"/>
        </w:rPr>
        <w:t>Inställelsetid</w:t>
      </w:r>
      <w:r w:rsidRPr="001129C0">
        <w:rPr>
          <w:b/>
          <w:bCs/>
          <w:u w:val="single"/>
        </w:rPr>
        <w:t xml:space="preserve">: </w:t>
      </w:r>
    </w:p>
    <w:p w14:paraId="2617F940" w14:textId="7E0508A9" w:rsidR="004D3D3C" w:rsidRDefault="004D3D3C" w:rsidP="004D3D3C">
      <w:r>
        <w:t>Neobakjouren har jourtid inställelsetid på max 30 min. Är alltid på huset om barn vårdas i respirator eller vid svårt sjukt ba</w:t>
      </w:r>
      <w:r w:rsidR="000C41F8">
        <w:t>r</w:t>
      </w:r>
      <w:r>
        <w:t>n av annan genes som kräver neonatalbakjourens närvaro. Dagtid vardagar finns alltid neonatolog i tjänst.</w:t>
      </w:r>
    </w:p>
    <w:p w14:paraId="00C1C919" w14:textId="77777777" w:rsidR="004D3D3C" w:rsidRDefault="004D3D3C" w:rsidP="004D3D3C"/>
    <w:p w14:paraId="254C6414" w14:textId="77777777" w:rsidR="004D3D3C" w:rsidRDefault="004D3D3C" w:rsidP="004D3D3C">
      <w:pPr>
        <w:pStyle w:val="Rubrik2"/>
        <w:ind w:left="0"/>
      </w:pPr>
    </w:p>
    <w:p w14:paraId="7EA81C3E" w14:textId="77777777" w:rsidR="004D3D3C" w:rsidRPr="00476678" w:rsidRDefault="004D3D3C" w:rsidP="004D3D3C"/>
    <w:p w14:paraId="12507F15" w14:textId="77777777" w:rsidR="004D3D3C" w:rsidRPr="0071457C" w:rsidRDefault="004D3D3C" w:rsidP="004D3D3C"/>
    <w:p w14:paraId="4063130B" w14:textId="77777777" w:rsidR="004D3D3C" w:rsidRPr="004D3D3C" w:rsidRDefault="004D3D3C" w:rsidP="004D3D3C"/>
    <w:sectPr w:rsidR="004D3D3C" w:rsidRPr="004D3D3C" w:rsidSect="0078731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156F7" w14:textId="77777777" w:rsidR="00F251D7" w:rsidRDefault="00F251D7">
      <w:r>
        <w:separator/>
      </w:r>
    </w:p>
  </w:endnote>
  <w:endnote w:type="continuationSeparator" w:id="0">
    <w:p w14:paraId="4118774F" w14:textId="77777777" w:rsidR="00F251D7" w:rsidRDefault="00F251D7">
      <w:r>
        <w:continuationSeparator/>
      </w:r>
    </w:p>
  </w:endnote>
  <w:endnote w:type="continuationNotice" w:id="1">
    <w:p w14:paraId="11DF8398" w14:textId="77777777" w:rsidR="00F251D7" w:rsidRDefault="00F251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A7040" w14:textId="77777777" w:rsidR="00F251D7" w:rsidRDefault="00F251D7"/>
  </w:footnote>
  <w:footnote w:type="continuationSeparator" w:id="0">
    <w:p w14:paraId="14F136DF" w14:textId="77777777" w:rsidR="00F251D7" w:rsidRDefault="00F251D7">
      <w:r>
        <w:continuationSeparator/>
      </w:r>
    </w:p>
  </w:footnote>
  <w:footnote w:type="continuationNotice" w:id="1">
    <w:p w14:paraId="26841754" w14:textId="77777777" w:rsidR="00F251D7" w:rsidRDefault="00F251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23980003">
    <w:abstractNumId w:val="17"/>
  </w:num>
  <w:num w:numId="2" w16cid:durableId="47149546">
    <w:abstractNumId w:val="14"/>
  </w:num>
  <w:num w:numId="3" w16cid:durableId="1999066666">
    <w:abstractNumId w:val="0"/>
  </w:num>
  <w:num w:numId="4" w16cid:durableId="1713571892">
    <w:abstractNumId w:val="6"/>
  </w:num>
  <w:num w:numId="5" w16cid:durableId="150371962">
    <w:abstractNumId w:val="15"/>
  </w:num>
  <w:num w:numId="6" w16cid:durableId="534538171">
    <w:abstractNumId w:val="2"/>
  </w:num>
  <w:num w:numId="7" w16cid:durableId="974070090">
    <w:abstractNumId w:val="11"/>
  </w:num>
  <w:num w:numId="8" w16cid:durableId="1856648010">
    <w:abstractNumId w:val="8"/>
  </w:num>
  <w:num w:numId="9" w16cid:durableId="1641882498">
    <w:abstractNumId w:val="1"/>
  </w:num>
  <w:num w:numId="10" w16cid:durableId="1214196974">
    <w:abstractNumId w:val="1"/>
  </w:num>
  <w:num w:numId="11" w16cid:durableId="1355037976">
    <w:abstractNumId w:val="3"/>
  </w:num>
  <w:num w:numId="12" w16cid:durableId="1637032580">
    <w:abstractNumId w:val="4"/>
  </w:num>
  <w:num w:numId="13" w16cid:durableId="866025120">
    <w:abstractNumId w:val="13"/>
  </w:num>
  <w:num w:numId="14" w16cid:durableId="2099592138">
    <w:abstractNumId w:val="9"/>
  </w:num>
  <w:num w:numId="15" w16cid:durableId="1788506395">
    <w:abstractNumId w:val="7"/>
  </w:num>
  <w:num w:numId="16" w16cid:durableId="2062822379">
    <w:abstractNumId w:val="12"/>
  </w:num>
  <w:num w:numId="17" w16cid:durableId="2132360775">
    <w:abstractNumId w:val="5"/>
  </w:num>
  <w:num w:numId="18" w16cid:durableId="506478130">
    <w:abstractNumId w:val="10"/>
  </w:num>
  <w:num w:numId="19" w16cid:durableId="20379240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269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1F8"/>
    <w:rsid w:val="000E053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0348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3308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6678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D3C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0E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57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311"/>
    <w:rsid w:val="007917BA"/>
    <w:rsid w:val="007A5C6F"/>
    <w:rsid w:val="007D4241"/>
    <w:rsid w:val="007D4317"/>
    <w:rsid w:val="007D4EA3"/>
    <w:rsid w:val="007E5124"/>
    <w:rsid w:val="007F1CFF"/>
    <w:rsid w:val="007F5DD5"/>
    <w:rsid w:val="00821A1B"/>
    <w:rsid w:val="008262E9"/>
    <w:rsid w:val="00827E69"/>
    <w:rsid w:val="00835C4D"/>
    <w:rsid w:val="0084206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5A8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636"/>
    <w:rsid w:val="00BE7978"/>
    <w:rsid w:val="00C07DDB"/>
    <w:rsid w:val="00C223C7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CB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DF4"/>
    <w:rsid w:val="00D37E7F"/>
    <w:rsid w:val="00D47AD7"/>
    <w:rsid w:val="00D51529"/>
    <w:rsid w:val="00D85218"/>
    <w:rsid w:val="00D915B1"/>
    <w:rsid w:val="00DA299D"/>
    <w:rsid w:val="00DA65C4"/>
    <w:rsid w:val="00DD07AC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1D7"/>
    <w:rsid w:val="00F2564D"/>
    <w:rsid w:val="00F35B05"/>
    <w:rsid w:val="00F413D9"/>
    <w:rsid w:val="00F5135F"/>
    <w:rsid w:val="00F51EC5"/>
    <w:rsid w:val="00F51F78"/>
    <w:rsid w:val="00F86F47"/>
    <w:rsid w:val="00F90B64"/>
    <w:rsid w:val="00FB2F0F"/>
    <w:rsid w:val="00FB5086"/>
    <w:rsid w:val="00FB513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384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Neonatalbakjour</dc:title>
  <dc:subject/>
  <dc:creator>patrik.jens.johansson@vgregion.se</dc:creator>
  <keywords/>
  <lastModifiedBy>Elisabet Mattsson</lastModifiedBy>
  <revision>15</revision>
  <lastPrinted>2016-03-31T10:56:00.0000000Z</lastPrinted>
  <dcterms:created xsi:type="dcterms:W3CDTF">2022-05-16T03:58:00.0000000Z</dcterms:created>
  <dcterms:modified xsi:type="dcterms:W3CDTF">2026-05-11T10:53:00.0000000Z</dcterms:modified>
</coreProperties>
</file>