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962B4" w14:textId="77777777" w:rsidR="00AB1A90" w:rsidRDefault="00AB1A90" w:rsidP="00AB1A90"/>
    <w:p w14:paraId="2B09AC94" w14:textId="77777777" w:rsidR="0046689C" w:rsidRDefault="0046689C" w:rsidP="00AB1A90"/>
    <w:p w14:paraId="67B33113" w14:textId="77777777" w:rsidR="0046689C" w:rsidRDefault="0046689C" w:rsidP="00AB1A90"/>
    <w:tbl>
      <w:tblPr>
        <w:tblStyle w:val="Tabellrutnt"/>
        <w:tblpPr w:leftFromText="141" w:rightFromText="141" w:vertAnchor="text" w:horzAnchor="margin" w:tblpY="18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95"/>
      </w:tblGrid>
      <w:tr w:rsidR="00AB1A90" w14:paraId="7A319D51" w14:textId="77777777" w:rsidTr="0046689C">
        <w:tc>
          <w:tcPr>
            <w:tcW w:w="8495" w:type="dxa"/>
          </w:tcPr>
          <w:p w14:paraId="6A0C7000" w14:textId="77777777" w:rsidR="00AB1A90" w:rsidRDefault="00AB1A90" w:rsidP="00E242B4">
            <w:pPr>
              <w:pStyle w:val="Rubrik1"/>
            </w:pPr>
            <w:proofErr w:type="spellStart"/>
            <w:r>
              <w:t>Nattenures</w:t>
            </w:r>
            <w:proofErr w:type="spellEnd"/>
          </w:p>
        </w:tc>
      </w:tr>
    </w:tbl>
    <w:p w14:paraId="5C6D2D27" w14:textId="77777777" w:rsidR="00AB1A90" w:rsidRDefault="00AB1A90" w:rsidP="00AB1A90">
      <w:pPr>
        <w:pStyle w:val="Rubrik3"/>
        <w:rPr>
          <w:rStyle w:val="Formatmall1Char"/>
          <w:rFonts w:cstheme="minorHAnsi"/>
          <w:b/>
        </w:rPr>
      </w:pPr>
      <w:bookmarkStart w:id="0" w:name="_Toc501440349"/>
    </w:p>
    <w:bookmarkEnd w:id="0"/>
    <w:p w14:paraId="636A0D67" w14:textId="77777777" w:rsidR="00AB1A90" w:rsidRDefault="00AB1A90" w:rsidP="00AB1A90">
      <w:pPr>
        <w:ind w:right="966"/>
      </w:pPr>
      <w:r>
        <w:t xml:space="preserve">I dag används termen </w:t>
      </w:r>
      <w:proofErr w:type="spellStart"/>
      <w:r>
        <w:rPr>
          <w:b/>
        </w:rPr>
        <w:t>enures</w:t>
      </w:r>
      <w:proofErr w:type="spellEnd"/>
      <w:r>
        <w:t xml:space="preserve">, eller ibland nokturn </w:t>
      </w:r>
      <w:proofErr w:type="spellStart"/>
      <w:r>
        <w:t>enures</w:t>
      </w:r>
      <w:proofErr w:type="spellEnd"/>
      <w:r>
        <w:t xml:space="preserve">, enbart för att beteckna sängvätning, d v s </w:t>
      </w:r>
      <w:proofErr w:type="spellStart"/>
      <w:r>
        <w:t>miktion</w:t>
      </w:r>
      <w:proofErr w:type="spellEnd"/>
      <w:r>
        <w:t xml:space="preserve"> i sängen under sömn hos barn som är fem år gamla eller äldre. </w:t>
      </w:r>
    </w:p>
    <w:p w14:paraId="76911942" w14:textId="77777777" w:rsidR="00AB1A90" w:rsidRDefault="00AB1A90" w:rsidP="00AB1A90">
      <w:pPr>
        <w:ind w:right="966"/>
      </w:pPr>
      <w:proofErr w:type="spellStart"/>
      <w:r>
        <w:t>Enures</w:t>
      </w:r>
      <w:proofErr w:type="spellEnd"/>
      <w:r>
        <w:t xml:space="preserve"> förekommer nästan lika ofta som astma hos skolbarn och hör därför till de vanligaste kroniska hälsoproblemen i den åldern. Mellan 5 och 10 % av svenska sjuåringar kissar i sängen. </w:t>
      </w:r>
    </w:p>
    <w:p w14:paraId="3782E7F2" w14:textId="77777777" w:rsidR="00AB1A90" w:rsidRDefault="00AB1A90" w:rsidP="00AB1A90">
      <w:pPr>
        <w:ind w:right="966"/>
      </w:pPr>
      <w:r>
        <w:t xml:space="preserve">Obehandlad </w:t>
      </w:r>
      <w:proofErr w:type="spellStart"/>
      <w:r>
        <w:t>enures</w:t>
      </w:r>
      <w:proofErr w:type="spellEnd"/>
      <w:r>
        <w:t xml:space="preserve"> försvinner spontant hos cirka 15 % av patienterna per år, men finns kvar ända upp i vuxen ålder hos ca 0,5-1 %. </w:t>
      </w:r>
    </w:p>
    <w:p w14:paraId="34090934" w14:textId="77777777" w:rsidR="00AB1A90" w:rsidRDefault="00AB1A90" w:rsidP="00AB1A90">
      <w:pPr>
        <w:ind w:right="966"/>
      </w:pPr>
      <w:r>
        <w:t xml:space="preserve">Vid </w:t>
      </w:r>
      <w:r>
        <w:rPr>
          <w:b/>
        </w:rPr>
        <w:t xml:space="preserve">primär </w:t>
      </w:r>
      <w:proofErr w:type="spellStart"/>
      <w:r>
        <w:rPr>
          <w:b/>
        </w:rPr>
        <w:t>enures</w:t>
      </w:r>
      <w:proofErr w:type="spellEnd"/>
      <w:r>
        <w:t xml:space="preserve"> har barnet inte haft en period med torra nätter överstigande 6 månader. Om barnet varit torrt nattetid under mer än 6 månader och därefter börjat sängväta igen, talar man om </w:t>
      </w:r>
      <w:r>
        <w:rPr>
          <w:b/>
        </w:rPr>
        <w:t xml:space="preserve">sekundär </w:t>
      </w:r>
      <w:proofErr w:type="spellStart"/>
      <w:r>
        <w:rPr>
          <w:b/>
        </w:rPr>
        <w:t>enures</w:t>
      </w:r>
      <w:proofErr w:type="spellEnd"/>
      <w:r>
        <w:t xml:space="preserve">. </w:t>
      </w:r>
    </w:p>
    <w:p w14:paraId="3F0864C1" w14:textId="77777777" w:rsidR="00AB1A90" w:rsidRDefault="00AB1A90" w:rsidP="00AB1A90">
      <w:pPr>
        <w:ind w:right="966"/>
      </w:pPr>
    </w:p>
    <w:p w14:paraId="400E1096" w14:textId="77777777" w:rsidR="00AB1A90" w:rsidRDefault="00AB1A90" w:rsidP="00AB1A90">
      <w:pPr>
        <w:ind w:right="966"/>
      </w:pPr>
      <w:r>
        <w:t xml:space="preserve">Tillståndet uppdelas i </w:t>
      </w:r>
      <w:r>
        <w:rPr>
          <w:b/>
        </w:rPr>
        <w:t xml:space="preserve">monosymtomatisk </w:t>
      </w:r>
      <w:proofErr w:type="spellStart"/>
      <w:r>
        <w:rPr>
          <w:b/>
        </w:rPr>
        <w:t>enures</w:t>
      </w:r>
      <w:proofErr w:type="spellEnd"/>
      <w:r>
        <w:t xml:space="preserve"> och </w:t>
      </w:r>
      <w:proofErr w:type="spellStart"/>
      <w:r>
        <w:rPr>
          <w:b/>
        </w:rPr>
        <w:t>nonmono</w:t>
      </w:r>
      <w:proofErr w:type="spellEnd"/>
      <w:r>
        <w:rPr>
          <w:b/>
        </w:rPr>
        <w:t xml:space="preserve">- symtomatisk </w:t>
      </w:r>
      <w:proofErr w:type="spellStart"/>
      <w:r>
        <w:rPr>
          <w:b/>
        </w:rPr>
        <w:t>enures</w:t>
      </w:r>
      <w:proofErr w:type="spellEnd"/>
      <w:r>
        <w:t xml:space="preserve">, beroende på om det finns samtidiga symtom på blåsfunktionsrubbning dagtid. Till sådana symtom räknas: </w:t>
      </w:r>
    </w:p>
    <w:p w14:paraId="769F277A" w14:textId="77777777" w:rsidR="00AB1A90" w:rsidRDefault="00AB1A90" w:rsidP="00AB1A90">
      <w:pPr>
        <w:numPr>
          <w:ilvl w:val="0"/>
          <w:numId w:val="20"/>
        </w:numPr>
        <w:spacing w:after="11" w:line="249" w:lineRule="auto"/>
        <w:ind w:left="865" w:right="966" w:hanging="140"/>
      </w:pPr>
      <w:r>
        <w:t xml:space="preserve">Täta </w:t>
      </w:r>
      <w:proofErr w:type="spellStart"/>
      <w:r>
        <w:t>miktioner</w:t>
      </w:r>
      <w:proofErr w:type="spellEnd"/>
      <w:r>
        <w:t xml:space="preserve"> (&gt; 7 per dag) </w:t>
      </w:r>
    </w:p>
    <w:p w14:paraId="52BA5D1E" w14:textId="77777777" w:rsidR="00AB1A90" w:rsidRDefault="00AB1A90" w:rsidP="00AB1A90">
      <w:pPr>
        <w:numPr>
          <w:ilvl w:val="0"/>
          <w:numId w:val="20"/>
        </w:numPr>
        <w:spacing w:after="11" w:line="249" w:lineRule="auto"/>
        <w:ind w:left="865" w:right="966" w:hanging="140"/>
      </w:pPr>
      <w:r>
        <w:t xml:space="preserve">Glesa </w:t>
      </w:r>
      <w:proofErr w:type="spellStart"/>
      <w:r>
        <w:t>miktioner</w:t>
      </w:r>
      <w:proofErr w:type="spellEnd"/>
      <w:r>
        <w:t xml:space="preserve"> (3 eller färre per dag) </w:t>
      </w:r>
    </w:p>
    <w:p w14:paraId="52933405" w14:textId="77777777" w:rsidR="00AB1A90" w:rsidRDefault="00AB1A90" w:rsidP="00AB1A90">
      <w:pPr>
        <w:numPr>
          <w:ilvl w:val="0"/>
          <w:numId w:val="20"/>
        </w:numPr>
        <w:spacing w:after="11" w:line="249" w:lineRule="auto"/>
        <w:ind w:left="865" w:right="966" w:hanging="140"/>
      </w:pPr>
      <w:r>
        <w:t xml:space="preserve">Häftiga trängningar till </w:t>
      </w:r>
      <w:proofErr w:type="spellStart"/>
      <w:r>
        <w:t>miktion</w:t>
      </w:r>
      <w:proofErr w:type="spellEnd"/>
      <w:r>
        <w:t xml:space="preserve"> (</w:t>
      </w:r>
      <w:proofErr w:type="spellStart"/>
      <w:r>
        <w:t>urgency</w:t>
      </w:r>
      <w:proofErr w:type="spellEnd"/>
      <w:r>
        <w:t xml:space="preserve">) </w:t>
      </w:r>
    </w:p>
    <w:p w14:paraId="743F81C6" w14:textId="77777777" w:rsidR="00AB1A90" w:rsidRDefault="00AB1A90" w:rsidP="00AB1A90">
      <w:pPr>
        <w:numPr>
          <w:ilvl w:val="0"/>
          <w:numId w:val="20"/>
        </w:numPr>
        <w:spacing w:after="11" w:line="249" w:lineRule="auto"/>
        <w:ind w:left="865" w:right="966" w:hanging="140"/>
      </w:pPr>
      <w:r>
        <w:t xml:space="preserve">Urinläckage dagtid </w:t>
      </w:r>
    </w:p>
    <w:p w14:paraId="43628097" w14:textId="77777777" w:rsidR="00AB1A90" w:rsidRPr="00A87955" w:rsidRDefault="00AB1A90" w:rsidP="00AB1A90">
      <w:pPr>
        <w:numPr>
          <w:ilvl w:val="0"/>
          <w:numId w:val="20"/>
        </w:numPr>
        <w:spacing w:after="486" w:line="249" w:lineRule="auto"/>
        <w:ind w:left="865" w:right="836" w:hanging="140"/>
        <w:rPr>
          <w:b/>
        </w:rPr>
      </w:pPr>
      <w:r>
        <w:t xml:space="preserve">Blåstömningssvårigheter, </w:t>
      </w:r>
      <w:proofErr w:type="spellStart"/>
      <w:r>
        <w:t>krystkissning</w:t>
      </w:r>
      <w:proofErr w:type="spellEnd"/>
      <w:r>
        <w:t>, dålig stråle</w:t>
      </w:r>
    </w:p>
    <w:p w14:paraId="34EBFDD8" w14:textId="77777777" w:rsidR="00AB1A90" w:rsidRPr="00084069" w:rsidRDefault="00AB1A90" w:rsidP="00AB1A90">
      <w:pPr>
        <w:spacing w:after="486"/>
        <w:ind w:right="836"/>
        <w:rPr>
          <w:bCs/>
        </w:rPr>
      </w:pPr>
      <w:r w:rsidRPr="00084069">
        <w:rPr>
          <w:bCs/>
        </w:rPr>
        <w:t xml:space="preserve">Den viktigaste delen i anamnesupptagandet är att fastställa om </w:t>
      </w:r>
      <w:proofErr w:type="spellStart"/>
      <w:r w:rsidRPr="00084069">
        <w:rPr>
          <w:bCs/>
        </w:rPr>
        <w:t>enuresen</w:t>
      </w:r>
      <w:proofErr w:type="spellEnd"/>
      <w:r w:rsidRPr="00084069">
        <w:rPr>
          <w:bCs/>
        </w:rPr>
        <w:t xml:space="preserve"> är monosymtomatisk eller inte, eftersom </w:t>
      </w:r>
      <w:proofErr w:type="spellStart"/>
      <w:r w:rsidRPr="00084069">
        <w:rPr>
          <w:bCs/>
        </w:rPr>
        <w:t>patogenesen</w:t>
      </w:r>
      <w:proofErr w:type="spellEnd"/>
      <w:r w:rsidRPr="00084069">
        <w:rPr>
          <w:bCs/>
        </w:rPr>
        <w:t xml:space="preserve"> – och därmed behandlingen – ofta skiljer sig åt mellan de två grupperna. </w:t>
      </w:r>
    </w:p>
    <w:p w14:paraId="5C760AE7" w14:textId="77777777" w:rsidR="00AB1A90" w:rsidRDefault="00AB1A90" w:rsidP="00AB1A90">
      <w:pPr>
        <w:spacing w:line="259" w:lineRule="auto"/>
        <w:ind w:left="1168"/>
        <w:rPr>
          <w:rFonts w:ascii="Verdana" w:eastAsia="Verdana" w:hAnsi="Verdana" w:cs="Verdana"/>
          <w:b/>
          <w:sz w:val="20"/>
        </w:rPr>
      </w:pPr>
    </w:p>
    <w:p w14:paraId="378D2C0A" w14:textId="77777777" w:rsidR="00AB1A90" w:rsidRDefault="00AB1A90" w:rsidP="00AB1A90">
      <w:pPr>
        <w:spacing w:line="259" w:lineRule="auto"/>
        <w:ind w:left="1168"/>
        <w:rPr>
          <w:rFonts w:ascii="Verdana" w:eastAsia="Verdana" w:hAnsi="Verdana" w:cs="Verdana"/>
          <w:b/>
          <w:sz w:val="20"/>
        </w:rPr>
      </w:pPr>
    </w:p>
    <w:p w14:paraId="3DDF5998" w14:textId="77777777" w:rsidR="00AB1A90" w:rsidRDefault="00AB1A90" w:rsidP="00AB1A90"/>
    <w:p w14:paraId="3C7CED84" w14:textId="77777777" w:rsidR="00AB1A90" w:rsidRDefault="00AB1A90" w:rsidP="00AB1A90"/>
    <w:p w14:paraId="1FB0BDDE" w14:textId="77777777" w:rsidR="00AB1A90" w:rsidRDefault="00AB1A90" w:rsidP="00AB1A90"/>
    <w:p w14:paraId="1680AE1B" w14:textId="77777777" w:rsidR="00AB1A90" w:rsidRPr="00717B3D" w:rsidRDefault="00AB1A90" w:rsidP="00041021">
      <w:pPr>
        <w:pStyle w:val="Rubrik3"/>
      </w:pPr>
      <w:r w:rsidRPr="00717B3D">
        <w:t xml:space="preserve">ORSAKER  </w:t>
      </w:r>
    </w:p>
    <w:p w14:paraId="61A3FC7A" w14:textId="77777777" w:rsidR="00AB1A90" w:rsidRDefault="00AB1A90" w:rsidP="00041021">
      <w:r>
        <w:t xml:space="preserve">Sängvätning orsakas av att blåsan blir full eller kontraheras under sömnen och att detta sker utan att barnet vaknar upp. Det är alltså tre faktorer som, i olika kombinationer, är centrala i </w:t>
      </w:r>
      <w:proofErr w:type="spellStart"/>
      <w:r>
        <w:t>enuresens</w:t>
      </w:r>
      <w:proofErr w:type="spellEnd"/>
      <w:r>
        <w:t xml:space="preserve"> </w:t>
      </w:r>
      <w:proofErr w:type="spellStart"/>
      <w:r>
        <w:t>patogenes</w:t>
      </w:r>
      <w:proofErr w:type="spellEnd"/>
      <w:r>
        <w:t xml:space="preserve">: sömnen, urinproduktionen och </w:t>
      </w:r>
      <w:proofErr w:type="spellStart"/>
      <w:r>
        <w:t>detrusorfunktionen</w:t>
      </w:r>
      <w:proofErr w:type="spellEnd"/>
      <w:r>
        <w:t xml:space="preserve">. </w:t>
      </w:r>
    </w:p>
    <w:p w14:paraId="6B19B6C6" w14:textId="77777777" w:rsidR="00AB1A90" w:rsidRDefault="00AB1A90" w:rsidP="00AB1A90">
      <w:pPr>
        <w:ind w:left="1163" w:right="966"/>
      </w:pPr>
    </w:p>
    <w:p w14:paraId="5485BDB1" w14:textId="77777777" w:rsidR="00AB1A90" w:rsidRDefault="00AB1A90" w:rsidP="00AB1A90">
      <w:pPr>
        <w:spacing w:after="889" w:line="259" w:lineRule="auto"/>
        <w:ind w:left="1168"/>
      </w:pPr>
      <w:r>
        <w:rPr>
          <w:rFonts w:ascii="Calibri" w:eastAsia="Calibri" w:hAnsi="Calibri" w:cs="Calibri"/>
          <w:noProof/>
          <w:color w:val="000000"/>
          <w:sz w:val="22"/>
        </w:rPr>
        <mc:AlternateContent>
          <mc:Choice Requires="wpg">
            <w:drawing>
              <wp:inline distT="0" distB="0" distL="0" distR="0" wp14:anchorId="7F346C59" wp14:editId="192D8DBE">
                <wp:extent cx="4403725" cy="2372995"/>
                <wp:effectExtent l="0" t="0" r="0" b="0"/>
                <wp:docPr id="4851" name="Group 4851"/>
                <wp:cNvGraphicFramePr/>
                <a:graphic xmlns:a="http://schemas.openxmlformats.org/drawingml/2006/main">
                  <a:graphicData uri="http://schemas.microsoft.com/office/word/2010/wordprocessingGroup">
                    <wpg:wgp>
                      <wpg:cNvGrpSpPr/>
                      <wpg:grpSpPr>
                        <a:xfrm>
                          <a:off x="0" y="0"/>
                          <a:ext cx="4403725" cy="2372995"/>
                          <a:chOff x="0" y="0"/>
                          <a:chExt cx="4403725" cy="2372995"/>
                        </a:xfrm>
                      </wpg:grpSpPr>
                      <wps:wsp>
                        <wps:cNvPr id="125" name="Shape 125"/>
                        <wps:cNvSpPr/>
                        <wps:spPr>
                          <a:xfrm>
                            <a:off x="961827" y="235969"/>
                            <a:ext cx="2541779" cy="1281169"/>
                          </a:xfrm>
                          <a:custGeom>
                            <a:avLst/>
                            <a:gdLst/>
                            <a:ahLst/>
                            <a:cxnLst/>
                            <a:rect l="0" t="0" r="0" b="0"/>
                            <a:pathLst>
                              <a:path w="2541779" h="1281169">
                                <a:moveTo>
                                  <a:pt x="1200115" y="0"/>
                                </a:moveTo>
                                <a:lnTo>
                                  <a:pt x="1226951" y="14058"/>
                                </a:lnTo>
                                <a:cubicBezTo>
                                  <a:pt x="1226951" y="14058"/>
                                  <a:pt x="1422083" y="79698"/>
                                  <a:pt x="1560710" y="210293"/>
                                </a:cubicBezTo>
                                <a:cubicBezTo>
                                  <a:pt x="1688655" y="330831"/>
                                  <a:pt x="1676616" y="495574"/>
                                  <a:pt x="1676616" y="495574"/>
                                </a:cubicBezTo>
                                <a:cubicBezTo>
                                  <a:pt x="1676616" y="495574"/>
                                  <a:pt x="2027863" y="526344"/>
                                  <a:pt x="2295604" y="740739"/>
                                </a:cubicBezTo>
                                <a:cubicBezTo>
                                  <a:pt x="2541779" y="937851"/>
                                  <a:pt x="2454729" y="1221265"/>
                                  <a:pt x="2454729" y="1221265"/>
                                </a:cubicBezTo>
                                <a:cubicBezTo>
                                  <a:pt x="2454729" y="1221265"/>
                                  <a:pt x="2203157" y="1265508"/>
                                  <a:pt x="1923070" y="1226521"/>
                                </a:cubicBezTo>
                                <a:cubicBezTo>
                                  <a:pt x="1590366" y="1180209"/>
                                  <a:pt x="1336595" y="1105781"/>
                                  <a:pt x="1336609" y="1105794"/>
                                </a:cubicBezTo>
                                <a:cubicBezTo>
                                  <a:pt x="1336609" y="1105794"/>
                                  <a:pt x="1129564" y="1257978"/>
                                  <a:pt x="636705" y="1278931"/>
                                </a:cubicBezTo>
                                <a:cubicBezTo>
                                  <a:pt x="597545" y="1280596"/>
                                  <a:pt x="559784" y="1281169"/>
                                  <a:pt x="523688" y="1280897"/>
                                </a:cubicBezTo>
                                <a:cubicBezTo>
                                  <a:pt x="271009" y="1278995"/>
                                  <a:pt x="99801" y="1235691"/>
                                  <a:pt x="99801" y="1235691"/>
                                </a:cubicBezTo>
                                <a:cubicBezTo>
                                  <a:pt x="99801" y="1235691"/>
                                  <a:pt x="0" y="1034769"/>
                                  <a:pt x="161843" y="852933"/>
                                </a:cubicBezTo>
                                <a:cubicBezTo>
                                  <a:pt x="367466" y="621902"/>
                                  <a:pt x="778482" y="560402"/>
                                  <a:pt x="778482" y="560402"/>
                                </a:cubicBezTo>
                                <a:cubicBezTo>
                                  <a:pt x="778482" y="560402"/>
                                  <a:pt x="729419" y="355709"/>
                                  <a:pt x="804759" y="273318"/>
                                </a:cubicBezTo>
                                <a:cubicBezTo>
                                  <a:pt x="999040" y="60853"/>
                                  <a:pt x="1200115" y="0"/>
                                  <a:pt x="1200115" y="0"/>
                                </a:cubicBezTo>
                                <a:close/>
                              </a:path>
                            </a:pathLst>
                          </a:custGeom>
                          <a:ln>
                            <a:miter lim="127000"/>
                          </a:ln>
                        </wps:spPr>
                        <wps:style>
                          <a:lnRef idx="0">
                            <a:srgbClr val="000000">
                              <a:alpha val="0"/>
                            </a:srgbClr>
                          </a:lnRef>
                          <a:fillRef idx="1">
                            <a:srgbClr val="7E3F98"/>
                          </a:fillRef>
                          <a:effectRef idx="0">
                            <a:scrgbClr r="0" g="0" b="0"/>
                          </a:effectRef>
                          <a:fontRef idx="none"/>
                        </wps:style>
                        <wps:bodyPr/>
                      </wps:wsp>
                      <wps:wsp>
                        <wps:cNvPr id="126" name="Shape 126"/>
                        <wps:cNvSpPr/>
                        <wps:spPr>
                          <a:xfrm>
                            <a:off x="75177" y="132526"/>
                            <a:ext cx="1297073" cy="1383985"/>
                          </a:xfrm>
                          <a:custGeom>
                            <a:avLst/>
                            <a:gdLst/>
                            <a:ahLst/>
                            <a:cxnLst/>
                            <a:rect l="0" t="0" r="0" b="0"/>
                            <a:pathLst>
                              <a:path w="1297073" h="1383985">
                                <a:moveTo>
                                  <a:pt x="1297073" y="0"/>
                                </a:moveTo>
                                <a:lnTo>
                                  <a:pt x="1297073" y="14703"/>
                                </a:lnTo>
                                <a:lnTo>
                                  <a:pt x="1084558" y="28377"/>
                                </a:lnTo>
                                <a:cubicBezTo>
                                  <a:pt x="1008898" y="36251"/>
                                  <a:pt x="933625" y="47149"/>
                                  <a:pt x="859054" y="61194"/>
                                </a:cubicBezTo>
                                <a:cubicBezTo>
                                  <a:pt x="679316" y="95048"/>
                                  <a:pt x="496516" y="142453"/>
                                  <a:pt x="332806" y="225720"/>
                                </a:cubicBezTo>
                                <a:cubicBezTo>
                                  <a:pt x="175141" y="305914"/>
                                  <a:pt x="0" y="445399"/>
                                  <a:pt x="48097" y="645316"/>
                                </a:cubicBezTo>
                                <a:cubicBezTo>
                                  <a:pt x="84040" y="794720"/>
                                  <a:pt x="200136" y="938039"/>
                                  <a:pt x="311075" y="1039592"/>
                                </a:cubicBezTo>
                                <a:cubicBezTo>
                                  <a:pt x="381766" y="1104318"/>
                                  <a:pt x="456396" y="1146301"/>
                                  <a:pt x="542505" y="1186963"/>
                                </a:cubicBezTo>
                                <a:cubicBezTo>
                                  <a:pt x="621503" y="1224285"/>
                                  <a:pt x="705136" y="1270877"/>
                                  <a:pt x="794358" y="1273911"/>
                                </a:cubicBezTo>
                                <a:cubicBezTo>
                                  <a:pt x="800543" y="1274128"/>
                                  <a:pt x="802898" y="1277795"/>
                                  <a:pt x="802354" y="1281361"/>
                                </a:cubicBezTo>
                                <a:lnTo>
                                  <a:pt x="802340" y="1281384"/>
                                </a:lnTo>
                                <a:lnTo>
                                  <a:pt x="977443" y="1324410"/>
                                </a:lnTo>
                                <a:cubicBezTo>
                                  <a:pt x="1060946" y="1342062"/>
                                  <a:pt x="1145410" y="1356075"/>
                                  <a:pt x="1230279" y="1365228"/>
                                </a:cubicBezTo>
                                <a:lnTo>
                                  <a:pt x="1297073" y="1370427"/>
                                </a:lnTo>
                                <a:lnTo>
                                  <a:pt x="1297073" y="1383985"/>
                                </a:lnTo>
                                <a:lnTo>
                                  <a:pt x="1121632" y="1364676"/>
                                </a:lnTo>
                                <a:cubicBezTo>
                                  <a:pt x="1002812" y="1347101"/>
                                  <a:pt x="884956" y="1321009"/>
                                  <a:pt x="768703" y="1288693"/>
                                </a:cubicBezTo>
                                <a:cubicBezTo>
                                  <a:pt x="765886" y="1287909"/>
                                  <a:pt x="764605" y="1286557"/>
                                  <a:pt x="764399" y="1285008"/>
                                </a:cubicBezTo>
                                <a:lnTo>
                                  <a:pt x="764406" y="1284991"/>
                                </a:lnTo>
                                <a:lnTo>
                                  <a:pt x="744283" y="1282722"/>
                                </a:lnTo>
                                <a:cubicBezTo>
                                  <a:pt x="696372" y="1273721"/>
                                  <a:pt x="650622" y="1255058"/>
                                  <a:pt x="606071" y="1234609"/>
                                </a:cubicBezTo>
                                <a:cubicBezTo>
                                  <a:pt x="535583" y="1202278"/>
                                  <a:pt x="459037" y="1174022"/>
                                  <a:pt x="395039" y="1129576"/>
                                </a:cubicBezTo>
                                <a:cubicBezTo>
                                  <a:pt x="329618" y="1084127"/>
                                  <a:pt x="270446" y="1029789"/>
                                  <a:pt x="218780" y="969126"/>
                                </a:cubicBezTo>
                                <a:cubicBezTo>
                                  <a:pt x="138081" y="874354"/>
                                  <a:pt x="43868" y="757396"/>
                                  <a:pt x="25668" y="629202"/>
                                </a:cubicBezTo>
                                <a:cubicBezTo>
                                  <a:pt x="2299" y="464598"/>
                                  <a:pt x="112934" y="339451"/>
                                  <a:pt x="245159" y="258294"/>
                                </a:cubicBezTo>
                                <a:cubicBezTo>
                                  <a:pt x="403091" y="161337"/>
                                  <a:pt x="585929" y="105538"/>
                                  <a:pt x="765883" y="66019"/>
                                </a:cubicBezTo>
                                <a:cubicBezTo>
                                  <a:pt x="939302" y="27932"/>
                                  <a:pt x="1117145" y="5880"/>
                                  <a:pt x="1295006" y="6"/>
                                </a:cubicBezTo>
                                <a:lnTo>
                                  <a:pt x="1297073" y="0"/>
                                </a:ln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27" name="Shape 127"/>
                        <wps:cNvSpPr/>
                        <wps:spPr>
                          <a:xfrm>
                            <a:off x="1372249" y="132055"/>
                            <a:ext cx="1282288" cy="1390901"/>
                          </a:xfrm>
                          <a:custGeom>
                            <a:avLst/>
                            <a:gdLst/>
                            <a:ahLst/>
                            <a:cxnLst/>
                            <a:rect l="0" t="0" r="0" b="0"/>
                            <a:pathLst>
                              <a:path w="1282288" h="1390901">
                                <a:moveTo>
                                  <a:pt x="175636" y="0"/>
                                </a:moveTo>
                                <a:cubicBezTo>
                                  <a:pt x="477364" y="8368"/>
                                  <a:pt x="821104" y="41615"/>
                                  <a:pt x="1069324" y="232135"/>
                                </a:cubicBezTo>
                                <a:cubicBezTo>
                                  <a:pt x="1178765" y="316126"/>
                                  <a:pt x="1265916" y="410999"/>
                                  <a:pt x="1274020" y="554344"/>
                                </a:cubicBezTo>
                                <a:cubicBezTo>
                                  <a:pt x="1282288" y="700394"/>
                                  <a:pt x="1248708" y="850611"/>
                                  <a:pt x="1175590" y="977509"/>
                                </a:cubicBezTo>
                                <a:cubicBezTo>
                                  <a:pt x="1027375" y="1234688"/>
                                  <a:pt x="698341" y="1332151"/>
                                  <a:pt x="423703" y="1371417"/>
                                </a:cubicBezTo>
                                <a:cubicBezTo>
                                  <a:pt x="343540" y="1382877"/>
                                  <a:pt x="263330" y="1388853"/>
                                  <a:pt x="183262" y="1390023"/>
                                </a:cubicBezTo>
                                <a:cubicBezTo>
                                  <a:pt x="123211" y="1390901"/>
                                  <a:pt x="63241" y="1389076"/>
                                  <a:pt x="3430" y="1384834"/>
                                </a:cubicBezTo>
                                <a:lnTo>
                                  <a:pt x="0" y="1384457"/>
                                </a:lnTo>
                                <a:lnTo>
                                  <a:pt x="0" y="1370900"/>
                                </a:lnTo>
                                <a:lnTo>
                                  <a:pt x="60747" y="1375628"/>
                                </a:lnTo>
                                <a:cubicBezTo>
                                  <a:pt x="103316" y="1377621"/>
                                  <a:pt x="145917" y="1378245"/>
                                  <a:pt x="188480" y="1377346"/>
                                </a:cubicBezTo>
                                <a:cubicBezTo>
                                  <a:pt x="222531" y="1376628"/>
                                  <a:pt x="256558" y="1374936"/>
                                  <a:pt x="290525" y="1372191"/>
                                </a:cubicBezTo>
                                <a:cubicBezTo>
                                  <a:pt x="557999" y="1350565"/>
                                  <a:pt x="890297" y="1285598"/>
                                  <a:pt x="1080399" y="1077209"/>
                                </a:cubicBezTo>
                                <a:cubicBezTo>
                                  <a:pt x="1171653" y="977168"/>
                                  <a:pt x="1226926" y="852832"/>
                                  <a:pt x="1246853" y="719138"/>
                                </a:cubicBezTo>
                                <a:cubicBezTo>
                                  <a:pt x="1264710" y="599222"/>
                                  <a:pt x="1267732" y="460132"/>
                                  <a:pt x="1183324" y="363340"/>
                                </a:cubicBezTo>
                                <a:cubicBezTo>
                                  <a:pt x="1001987" y="155397"/>
                                  <a:pt x="737242" y="68968"/>
                                  <a:pt x="470594" y="36408"/>
                                </a:cubicBezTo>
                                <a:cubicBezTo>
                                  <a:pt x="320174" y="18032"/>
                                  <a:pt x="167594" y="10302"/>
                                  <a:pt x="15331" y="14188"/>
                                </a:cubicBezTo>
                                <a:lnTo>
                                  <a:pt x="0" y="15175"/>
                                </a:lnTo>
                                <a:lnTo>
                                  <a:pt x="0" y="472"/>
                                </a:lnTo>
                                <a:lnTo>
                                  <a:pt x="175636" y="0"/>
                                </a:ln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28" name="Shape 128"/>
                        <wps:cNvSpPr/>
                        <wps:spPr>
                          <a:xfrm>
                            <a:off x="1680585" y="71494"/>
                            <a:ext cx="1315466" cy="1409361"/>
                          </a:xfrm>
                          <a:custGeom>
                            <a:avLst/>
                            <a:gdLst/>
                            <a:ahLst/>
                            <a:cxnLst/>
                            <a:rect l="0" t="0" r="0" b="0"/>
                            <a:pathLst>
                              <a:path w="1315466" h="1409361">
                                <a:moveTo>
                                  <a:pt x="1315466" y="0"/>
                                </a:moveTo>
                                <a:lnTo>
                                  <a:pt x="1315466" y="15494"/>
                                </a:lnTo>
                                <a:lnTo>
                                  <a:pt x="1168567" y="24613"/>
                                </a:lnTo>
                                <a:cubicBezTo>
                                  <a:pt x="1060234" y="34339"/>
                                  <a:pt x="952526" y="50112"/>
                                  <a:pt x="846341" y="72368"/>
                                </a:cubicBezTo>
                                <a:cubicBezTo>
                                  <a:pt x="664075" y="110579"/>
                                  <a:pt x="478101" y="162557"/>
                                  <a:pt x="314656" y="253836"/>
                                </a:cubicBezTo>
                                <a:cubicBezTo>
                                  <a:pt x="155772" y="342563"/>
                                  <a:pt x="0" y="491559"/>
                                  <a:pt x="59668" y="690780"/>
                                </a:cubicBezTo>
                                <a:cubicBezTo>
                                  <a:pt x="104437" y="840246"/>
                                  <a:pt x="221638" y="986461"/>
                                  <a:pt x="338025" y="1086845"/>
                                </a:cubicBezTo>
                                <a:cubicBezTo>
                                  <a:pt x="406863" y="1146211"/>
                                  <a:pt x="481047" y="1183153"/>
                                  <a:pt x="562597" y="1221567"/>
                                </a:cubicBezTo>
                                <a:cubicBezTo>
                                  <a:pt x="637709" y="1256947"/>
                                  <a:pt x="717391" y="1299411"/>
                                  <a:pt x="802168" y="1301469"/>
                                </a:cubicBezTo>
                                <a:cubicBezTo>
                                  <a:pt x="808373" y="1301621"/>
                                  <a:pt x="810729" y="1305259"/>
                                  <a:pt x="810179" y="1308826"/>
                                </a:cubicBezTo>
                                <a:lnTo>
                                  <a:pt x="810084" y="1308986"/>
                                </a:lnTo>
                                <a:lnTo>
                                  <a:pt x="992527" y="1352614"/>
                                </a:lnTo>
                                <a:cubicBezTo>
                                  <a:pt x="1096510" y="1373737"/>
                                  <a:pt x="1201918" y="1389140"/>
                                  <a:pt x="1307692" y="1396580"/>
                                </a:cubicBezTo>
                                <a:lnTo>
                                  <a:pt x="1315466" y="1396925"/>
                                </a:lnTo>
                                <a:lnTo>
                                  <a:pt x="1315466" y="1409361"/>
                                </a:lnTo>
                                <a:lnTo>
                                  <a:pt x="1300391" y="1408933"/>
                                </a:lnTo>
                                <a:cubicBezTo>
                                  <a:pt x="1123638" y="1396640"/>
                                  <a:pt x="948268" y="1363375"/>
                                  <a:pt x="776310" y="1316416"/>
                                </a:cubicBezTo>
                                <a:lnTo>
                                  <a:pt x="772550" y="1313229"/>
                                </a:lnTo>
                                <a:lnTo>
                                  <a:pt x="759221" y="1312035"/>
                                </a:lnTo>
                                <a:cubicBezTo>
                                  <a:pt x="663240" y="1297410"/>
                                  <a:pt x="573634" y="1243722"/>
                                  <a:pt x="486508" y="1204754"/>
                                </a:cubicBezTo>
                                <a:cubicBezTo>
                                  <a:pt x="341811" y="1140015"/>
                                  <a:pt x="225790" y="1014169"/>
                                  <a:pt x="138703" y="884424"/>
                                </a:cubicBezTo>
                                <a:cubicBezTo>
                                  <a:pt x="82198" y="800231"/>
                                  <a:pt x="25210" y="705522"/>
                                  <a:pt x="27903" y="600211"/>
                                </a:cubicBezTo>
                                <a:cubicBezTo>
                                  <a:pt x="32184" y="432967"/>
                                  <a:pt x="169833" y="316454"/>
                                  <a:pt x="306274" y="242166"/>
                                </a:cubicBezTo>
                                <a:cubicBezTo>
                                  <a:pt x="590883" y="87216"/>
                                  <a:pt x="938674" y="17121"/>
                                  <a:pt x="1272126" y="1112"/>
                                </a:cubicBezTo>
                                <a:lnTo>
                                  <a:pt x="1315466" y="0"/>
                                </a:ln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29" name="Shape 129"/>
                        <wps:cNvSpPr/>
                        <wps:spPr>
                          <a:xfrm>
                            <a:off x="2996050" y="68774"/>
                            <a:ext cx="1291772" cy="1416683"/>
                          </a:xfrm>
                          <a:custGeom>
                            <a:avLst/>
                            <a:gdLst/>
                            <a:ahLst/>
                            <a:cxnLst/>
                            <a:rect l="0" t="0" r="0" b="0"/>
                            <a:pathLst>
                              <a:path w="1291772" h="1416683">
                                <a:moveTo>
                                  <a:pt x="98465" y="193"/>
                                </a:moveTo>
                                <a:cubicBezTo>
                                  <a:pt x="151978" y="0"/>
                                  <a:pt x="204814" y="1132"/>
                                  <a:pt x="256637" y="3454"/>
                                </a:cubicBezTo>
                                <a:cubicBezTo>
                                  <a:pt x="557360" y="16941"/>
                                  <a:pt x="897470" y="58936"/>
                                  <a:pt x="1130804" y="269432"/>
                                </a:cubicBezTo>
                                <a:cubicBezTo>
                                  <a:pt x="1234860" y="363302"/>
                                  <a:pt x="1291772" y="459827"/>
                                  <a:pt x="1288291" y="603095"/>
                                </a:cubicBezTo>
                                <a:cubicBezTo>
                                  <a:pt x="1284925" y="741170"/>
                                  <a:pt x="1251016" y="887576"/>
                                  <a:pt x="1174494" y="1004241"/>
                                </a:cubicBezTo>
                                <a:cubicBezTo>
                                  <a:pt x="1007266" y="1259246"/>
                                  <a:pt x="686500" y="1358793"/>
                                  <a:pt x="398908" y="1398846"/>
                                </a:cubicBezTo>
                                <a:cubicBezTo>
                                  <a:pt x="319939" y="1409840"/>
                                  <a:pt x="240932" y="1415573"/>
                                  <a:pt x="162065" y="1416683"/>
                                </a:cubicBezTo>
                                <a:lnTo>
                                  <a:pt x="0" y="1412081"/>
                                </a:lnTo>
                                <a:lnTo>
                                  <a:pt x="0" y="1399645"/>
                                </a:lnTo>
                                <a:lnTo>
                                  <a:pt x="98082" y="1404001"/>
                                </a:lnTo>
                                <a:cubicBezTo>
                                  <a:pt x="168682" y="1405255"/>
                                  <a:pt x="239287" y="1402636"/>
                                  <a:pt x="309585" y="1395481"/>
                                </a:cubicBezTo>
                                <a:cubicBezTo>
                                  <a:pt x="587754" y="1367176"/>
                                  <a:pt x="931672" y="1290676"/>
                                  <a:pt x="1115310" y="1058694"/>
                                </a:cubicBezTo>
                                <a:cubicBezTo>
                                  <a:pt x="1201889" y="949331"/>
                                  <a:pt x="1251689" y="815104"/>
                                  <a:pt x="1265151" y="676495"/>
                                </a:cubicBezTo>
                                <a:cubicBezTo>
                                  <a:pt x="1279426" y="529531"/>
                                  <a:pt x="1254674" y="410606"/>
                                  <a:pt x="1145181" y="306792"/>
                                </a:cubicBezTo>
                                <a:cubicBezTo>
                                  <a:pt x="942544" y="114684"/>
                                  <a:pt x="666446" y="50136"/>
                                  <a:pt x="395809" y="27049"/>
                                </a:cubicBezTo>
                                <a:cubicBezTo>
                                  <a:pt x="323864" y="20912"/>
                                  <a:pt x="251530" y="17136"/>
                                  <a:pt x="179074" y="15853"/>
                                </a:cubicBezTo>
                                <a:cubicBezTo>
                                  <a:pt x="124733" y="14890"/>
                                  <a:pt x="70322" y="15328"/>
                                  <a:pt x="15956" y="17222"/>
                                </a:cubicBezTo>
                                <a:lnTo>
                                  <a:pt x="0" y="18214"/>
                                </a:lnTo>
                                <a:lnTo>
                                  <a:pt x="0" y="2720"/>
                                </a:lnTo>
                                <a:lnTo>
                                  <a:pt x="98465" y="193"/>
                                </a:ln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30" name="Shape 130"/>
                        <wps:cNvSpPr/>
                        <wps:spPr>
                          <a:xfrm>
                            <a:off x="980719" y="721561"/>
                            <a:ext cx="1240493" cy="1387791"/>
                          </a:xfrm>
                          <a:custGeom>
                            <a:avLst/>
                            <a:gdLst/>
                            <a:ahLst/>
                            <a:cxnLst/>
                            <a:rect l="0" t="0" r="0" b="0"/>
                            <a:pathLst>
                              <a:path w="1240493" h="1387791">
                                <a:moveTo>
                                  <a:pt x="1240493" y="0"/>
                                </a:moveTo>
                                <a:lnTo>
                                  <a:pt x="1240493" y="11948"/>
                                </a:lnTo>
                                <a:lnTo>
                                  <a:pt x="1216250" y="12719"/>
                                </a:lnTo>
                                <a:cubicBezTo>
                                  <a:pt x="1096998" y="19249"/>
                                  <a:pt x="978441" y="33923"/>
                                  <a:pt x="862598" y="56195"/>
                                </a:cubicBezTo>
                                <a:cubicBezTo>
                                  <a:pt x="689349" y="89492"/>
                                  <a:pt x="513928" y="137570"/>
                                  <a:pt x="356416" y="218411"/>
                                </a:cubicBezTo>
                                <a:cubicBezTo>
                                  <a:pt x="194370" y="301589"/>
                                  <a:pt x="16066" y="445111"/>
                                  <a:pt x="58448" y="650389"/>
                                </a:cubicBezTo>
                                <a:cubicBezTo>
                                  <a:pt x="88193" y="794459"/>
                                  <a:pt x="190585" y="932964"/>
                                  <a:pt x="291668" y="1035940"/>
                                </a:cubicBezTo>
                                <a:cubicBezTo>
                                  <a:pt x="361153" y="1106723"/>
                                  <a:pt x="434639" y="1152427"/>
                                  <a:pt x="522794" y="1196212"/>
                                </a:cubicBezTo>
                                <a:cubicBezTo>
                                  <a:pt x="596660" y="1232887"/>
                                  <a:pt x="675556" y="1279403"/>
                                  <a:pt x="760002" y="1281854"/>
                                </a:cubicBezTo>
                                <a:cubicBezTo>
                                  <a:pt x="766200" y="1282032"/>
                                  <a:pt x="768559" y="1285683"/>
                                  <a:pt x="768013" y="1289249"/>
                                </a:cubicBezTo>
                                <a:lnTo>
                                  <a:pt x="767937" y="1289379"/>
                                </a:lnTo>
                                <a:lnTo>
                                  <a:pt x="931363" y="1331016"/>
                                </a:lnTo>
                                <a:cubicBezTo>
                                  <a:pt x="1009562" y="1348102"/>
                                  <a:pt x="1088745" y="1361608"/>
                                  <a:pt x="1168327" y="1370312"/>
                                </a:cubicBezTo>
                                <a:lnTo>
                                  <a:pt x="1240493" y="1375924"/>
                                </a:lnTo>
                                <a:lnTo>
                                  <a:pt x="1240493" y="1387791"/>
                                </a:lnTo>
                                <a:lnTo>
                                  <a:pt x="1165859" y="1382804"/>
                                </a:lnTo>
                                <a:cubicBezTo>
                                  <a:pt x="1020759" y="1367838"/>
                                  <a:pt x="876855" y="1337639"/>
                                  <a:pt x="735414" y="1296763"/>
                                </a:cubicBezTo>
                                <a:lnTo>
                                  <a:pt x="732403" y="1294138"/>
                                </a:lnTo>
                                <a:lnTo>
                                  <a:pt x="691865" y="1288170"/>
                                </a:lnTo>
                                <a:cubicBezTo>
                                  <a:pt x="640999" y="1275302"/>
                                  <a:pt x="591320" y="1248475"/>
                                  <a:pt x="546684" y="1226283"/>
                                </a:cubicBezTo>
                                <a:cubicBezTo>
                                  <a:pt x="485606" y="1195920"/>
                                  <a:pt x="421672" y="1170294"/>
                                  <a:pt x="367567" y="1127892"/>
                                </a:cubicBezTo>
                                <a:cubicBezTo>
                                  <a:pt x="246277" y="1032842"/>
                                  <a:pt x="138893" y="899998"/>
                                  <a:pt x="74857" y="759472"/>
                                </a:cubicBezTo>
                                <a:cubicBezTo>
                                  <a:pt x="0" y="595200"/>
                                  <a:pt x="39905" y="433606"/>
                                  <a:pt x="177109" y="317754"/>
                                </a:cubicBezTo>
                                <a:cubicBezTo>
                                  <a:pt x="316764" y="199845"/>
                                  <a:pt x="497342" y="133507"/>
                                  <a:pt x="671669" y="86165"/>
                                </a:cubicBezTo>
                                <a:cubicBezTo>
                                  <a:pt x="824715" y="44601"/>
                                  <a:pt x="981953" y="17711"/>
                                  <a:pt x="1140182" y="5035"/>
                                </a:cubicBezTo>
                                <a:lnTo>
                                  <a:pt x="1240493" y="0"/>
                                </a:ln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31" name="Shape 131"/>
                        <wps:cNvSpPr/>
                        <wps:spPr>
                          <a:xfrm>
                            <a:off x="2221212" y="717525"/>
                            <a:ext cx="1215671" cy="1400005"/>
                          </a:xfrm>
                          <a:custGeom>
                            <a:avLst/>
                            <a:gdLst/>
                            <a:ahLst/>
                            <a:cxnLst/>
                            <a:rect l="0" t="0" r="0" b="0"/>
                            <a:pathLst>
                              <a:path w="1215671" h="1400005">
                                <a:moveTo>
                                  <a:pt x="172639" y="323"/>
                                </a:moveTo>
                                <a:cubicBezTo>
                                  <a:pt x="444080" y="2582"/>
                                  <a:pt x="740582" y="37750"/>
                                  <a:pt x="964009" y="192312"/>
                                </a:cubicBezTo>
                                <a:cubicBezTo>
                                  <a:pt x="1075787" y="269622"/>
                                  <a:pt x="1185342" y="371835"/>
                                  <a:pt x="1200836" y="513733"/>
                                </a:cubicBezTo>
                                <a:cubicBezTo>
                                  <a:pt x="1215671" y="649535"/>
                                  <a:pt x="1193356" y="799280"/>
                                  <a:pt x="1135022" y="923539"/>
                                </a:cubicBezTo>
                                <a:cubicBezTo>
                                  <a:pt x="1004358" y="1201937"/>
                                  <a:pt x="708956" y="1322436"/>
                                  <a:pt x="421453" y="1372407"/>
                                </a:cubicBezTo>
                                <a:cubicBezTo>
                                  <a:pt x="304514" y="1392731"/>
                                  <a:pt x="187418" y="1400005"/>
                                  <a:pt x="70815" y="1396560"/>
                                </a:cubicBezTo>
                                <a:lnTo>
                                  <a:pt x="0" y="1391827"/>
                                </a:lnTo>
                                <a:lnTo>
                                  <a:pt x="0" y="1379958"/>
                                </a:lnTo>
                                <a:lnTo>
                                  <a:pt x="47434" y="1383647"/>
                                </a:lnTo>
                                <a:cubicBezTo>
                                  <a:pt x="87352" y="1385443"/>
                                  <a:pt x="127297" y="1385888"/>
                                  <a:pt x="167194" y="1384825"/>
                                </a:cubicBezTo>
                                <a:cubicBezTo>
                                  <a:pt x="199113" y="1383974"/>
                                  <a:pt x="231001" y="1382159"/>
                                  <a:pt x="262823" y="1379302"/>
                                </a:cubicBezTo>
                                <a:cubicBezTo>
                                  <a:pt x="511944" y="1356927"/>
                                  <a:pt x="811755" y="1290575"/>
                                  <a:pt x="992636" y="1102707"/>
                                </a:cubicBezTo>
                                <a:cubicBezTo>
                                  <a:pt x="1081731" y="1010183"/>
                                  <a:pt x="1139975" y="895690"/>
                                  <a:pt x="1166228" y="770072"/>
                                </a:cubicBezTo>
                                <a:cubicBezTo>
                                  <a:pt x="1188149" y="665130"/>
                                  <a:pt x="1203289" y="541607"/>
                                  <a:pt x="1164373" y="438683"/>
                                </a:cubicBezTo>
                                <a:cubicBezTo>
                                  <a:pt x="1121319" y="324811"/>
                                  <a:pt x="1006213" y="232338"/>
                                  <a:pt x="902805" y="173860"/>
                                </a:cubicBezTo>
                                <a:cubicBezTo>
                                  <a:pt x="799041" y="115179"/>
                                  <a:pt x="685422" y="76815"/>
                                  <a:pt x="568475" y="54491"/>
                                </a:cubicBezTo>
                                <a:cubicBezTo>
                                  <a:pt x="413852" y="24985"/>
                                  <a:pt x="254488" y="11572"/>
                                  <a:pt x="95166" y="12959"/>
                                </a:cubicBezTo>
                                <a:lnTo>
                                  <a:pt x="0" y="15984"/>
                                </a:lnTo>
                                <a:lnTo>
                                  <a:pt x="0" y="4035"/>
                                </a:lnTo>
                                <a:lnTo>
                                  <a:pt x="58127" y="1117"/>
                                </a:lnTo>
                                <a:cubicBezTo>
                                  <a:pt x="95596" y="349"/>
                                  <a:pt x="133862" y="0"/>
                                  <a:pt x="172639" y="323"/>
                                </a:cubicBezTo>
                                <a:close/>
                              </a:path>
                            </a:pathLst>
                          </a:custGeom>
                          <a:ln>
                            <a:miter lim="127000"/>
                          </a:ln>
                        </wps:spPr>
                        <wps:style>
                          <a:lnRef idx="0">
                            <a:srgbClr val="000000">
                              <a:alpha val="0"/>
                            </a:srgbClr>
                          </a:lnRef>
                          <a:fillRef idx="1">
                            <a:srgbClr val="221F20"/>
                          </a:fillRef>
                          <a:effectRef idx="0">
                            <a:scrgbClr r="0" g="0" b="0"/>
                          </a:effectRef>
                          <a:fontRef idx="none"/>
                        </wps:style>
                        <wps:bodyPr/>
                      </wps:wsp>
                      <wps:wsp>
                        <wps:cNvPr id="132" name="Rectangle 132"/>
                        <wps:cNvSpPr/>
                        <wps:spPr>
                          <a:xfrm>
                            <a:off x="2599089" y="323144"/>
                            <a:ext cx="691966" cy="206453"/>
                          </a:xfrm>
                          <a:prstGeom prst="rect">
                            <a:avLst/>
                          </a:prstGeom>
                          <a:ln>
                            <a:noFill/>
                          </a:ln>
                        </wps:spPr>
                        <wps:txbx>
                          <w:txbxContent>
                            <w:p w14:paraId="32291C0E" w14:textId="77777777" w:rsidR="00AB1A90" w:rsidRDefault="00AB1A90" w:rsidP="00AB1A90">
                              <w:pPr>
                                <w:spacing w:after="160" w:line="259" w:lineRule="auto"/>
                              </w:pPr>
                              <w:proofErr w:type="spellStart"/>
                              <w:r>
                                <w:rPr>
                                  <w:rFonts w:ascii="Calibri" w:eastAsia="Calibri" w:hAnsi="Calibri" w:cs="Calibri"/>
                                  <w:b/>
                                  <w:color w:val="221F20"/>
                                </w:rPr>
                                <w:t>Nokturi</w:t>
                              </w:r>
                              <w:proofErr w:type="spellEnd"/>
                            </w:p>
                          </w:txbxContent>
                        </wps:txbx>
                        <wps:bodyPr horzOverflow="overflow" vert="horz" lIns="0" tIns="0" rIns="0" bIns="0" rtlCol="0"/>
                      </wps:wsp>
                      <wps:wsp>
                        <wps:cNvPr id="133" name="Rectangle 133"/>
                        <wps:cNvSpPr/>
                        <wps:spPr>
                          <a:xfrm>
                            <a:off x="3306563" y="673201"/>
                            <a:ext cx="1088102" cy="206453"/>
                          </a:xfrm>
                          <a:prstGeom prst="rect">
                            <a:avLst/>
                          </a:prstGeom>
                          <a:ln>
                            <a:noFill/>
                          </a:ln>
                        </wps:spPr>
                        <wps:txbx>
                          <w:txbxContent>
                            <w:p w14:paraId="443301A9" w14:textId="77777777" w:rsidR="00AB1A90" w:rsidRDefault="00AB1A90" w:rsidP="00AB1A90">
                              <w:pPr>
                                <w:spacing w:after="160" w:line="259" w:lineRule="auto"/>
                              </w:pPr>
                              <w:r>
                                <w:rPr>
                                  <w:rFonts w:ascii="Calibri" w:eastAsia="Calibri" w:hAnsi="Calibri" w:cs="Calibri"/>
                                  <w:b/>
                                  <w:color w:val="221F20"/>
                                </w:rPr>
                                <w:t>Inkontinens</w:t>
                              </w:r>
                            </w:p>
                          </w:txbxContent>
                        </wps:txbx>
                        <wps:bodyPr horzOverflow="overflow" vert="horz" lIns="0" tIns="0" rIns="0" bIns="0" rtlCol="0"/>
                      </wps:wsp>
                      <wps:wsp>
                        <wps:cNvPr id="134" name="Rectangle 134"/>
                        <wps:cNvSpPr/>
                        <wps:spPr>
                          <a:xfrm>
                            <a:off x="4124734" y="673201"/>
                            <a:ext cx="49931" cy="206453"/>
                          </a:xfrm>
                          <a:prstGeom prst="rect">
                            <a:avLst/>
                          </a:prstGeom>
                          <a:ln>
                            <a:noFill/>
                          </a:ln>
                        </wps:spPr>
                        <wps:txbx>
                          <w:txbxContent>
                            <w:p w14:paraId="181712B1" w14:textId="77777777" w:rsidR="00AB1A90" w:rsidRDefault="00AB1A90" w:rsidP="00AB1A90">
                              <w:pPr>
                                <w:spacing w:after="160" w:line="259" w:lineRule="auto"/>
                              </w:pPr>
                              <w:r>
                                <w:rPr>
                                  <w:rFonts w:ascii="Calibri" w:eastAsia="Calibri" w:hAnsi="Calibri" w:cs="Calibri"/>
                                  <w:b/>
                                  <w:color w:val="221F20"/>
                                </w:rPr>
                                <w:t xml:space="preserve"> </w:t>
                              </w:r>
                            </w:p>
                          </w:txbxContent>
                        </wps:txbx>
                        <wps:bodyPr horzOverflow="overflow" vert="horz" lIns="0" tIns="0" rIns="0" bIns="0" rtlCol="0"/>
                      </wps:wsp>
                      <wps:wsp>
                        <wps:cNvPr id="135" name="Rectangle 135"/>
                        <wps:cNvSpPr/>
                        <wps:spPr>
                          <a:xfrm>
                            <a:off x="3761586" y="838312"/>
                            <a:ext cx="401879" cy="206453"/>
                          </a:xfrm>
                          <a:prstGeom prst="rect">
                            <a:avLst/>
                          </a:prstGeom>
                          <a:ln>
                            <a:noFill/>
                          </a:ln>
                        </wps:spPr>
                        <wps:txbx>
                          <w:txbxContent>
                            <w:p w14:paraId="2DB45F08" w14:textId="77777777" w:rsidR="00AB1A90" w:rsidRDefault="00AB1A90" w:rsidP="00AB1A90">
                              <w:pPr>
                                <w:spacing w:after="160" w:line="259" w:lineRule="auto"/>
                              </w:pPr>
                              <w:r>
                                <w:rPr>
                                  <w:rFonts w:ascii="Calibri" w:eastAsia="Calibri" w:hAnsi="Calibri" w:cs="Calibri"/>
                                  <w:b/>
                                  <w:color w:val="221F20"/>
                                </w:rPr>
                                <w:t>eller</w:t>
                              </w:r>
                            </w:p>
                          </w:txbxContent>
                        </wps:txbx>
                        <wps:bodyPr horzOverflow="overflow" vert="horz" lIns="0" tIns="0" rIns="0" bIns="0" rtlCol="0"/>
                      </wps:wsp>
                      <wps:wsp>
                        <wps:cNvPr id="136" name="Rectangle 136"/>
                        <wps:cNvSpPr/>
                        <wps:spPr>
                          <a:xfrm>
                            <a:off x="4063820" y="838312"/>
                            <a:ext cx="49015" cy="206453"/>
                          </a:xfrm>
                          <a:prstGeom prst="rect">
                            <a:avLst/>
                          </a:prstGeom>
                          <a:ln>
                            <a:noFill/>
                          </a:ln>
                        </wps:spPr>
                        <wps:txbx>
                          <w:txbxContent>
                            <w:p w14:paraId="71913248" w14:textId="77777777" w:rsidR="00AB1A90" w:rsidRDefault="00AB1A90" w:rsidP="00AB1A90">
                              <w:pPr>
                                <w:spacing w:after="160" w:line="259" w:lineRule="auto"/>
                              </w:pPr>
                              <w:r>
                                <w:rPr>
                                  <w:rFonts w:ascii="Calibri" w:eastAsia="Calibri" w:hAnsi="Calibri" w:cs="Calibri"/>
                                  <w:b/>
                                  <w:color w:val="221F20"/>
                                </w:rPr>
                                <w:t xml:space="preserve"> </w:t>
                              </w:r>
                            </w:p>
                          </w:txbxContent>
                        </wps:txbx>
                        <wps:bodyPr horzOverflow="overflow" vert="horz" lIns="0" tIns="0" rIns="0" bIns="0" rtlCol="0"/>
                      </wps:wsp>
                      <wps:wsp>
                        <wps:cNvPr id="137" name="Rectangle 137"/>
                        <wps:cNvSpPr/>
                        <wps:spPr>
                          <a:xfrm>
                            <a:off x="3561249" y="1003423"/>
                            <a:ext cx="728862" cy="206453"/>
                          </a:xfrm>
                          <a:prstGeom prst="rect">
                            <a:avLst/>
                          </a:prstGeom>
                          <a:ln>
                            <a:noFill/>
                          </a:ln>
                        </wps:spPr>
                        <wps:txbx>
                          <w:txbxContent>
                            <w:p w14:paraId="2485CC1A" w14:textId="77777777" w:rsidR="00AB1A90" w:rsidRDefault="00AB1A90" w:rsidP="00AB1A90">
                              <w:pPr>
                                <w:spacing w:after="160" w:line="259" w:lineRule="auto"/>
                              </w:pPr>
                              <w:proofErr w:type="spellStart"/>
                              <w:r>
                                <w:rPr>
                                  <w:rFonts w:ascii="Calibri" w:eastAsia="Calibri" w:hAnsi="Calibri" w:cs="Calibri"/>
                                  <w:b/>
                                  <w:color w:val="221F20"/>
                                </w:rPr>
                                <w:t>urgency</w:t>
                              </w:r>
                              <w:proofErr w:type="spellEnd"/>
                            </w:p>
                          </w:txbxContent>
                        </wps:txbx>
                        <wps:bodyPr horzOverflow="overflow" vert="horz" lIns="0" tIns="0" rIns="0" bIns="0" rtlCol="0"/>
                      </wps:wsp>
                      <wps:wsp>
                        <wps:cNvPr id="138" name="Rectangle 138"/>
                        <wps:cNvSpPr/>
                        <wps:spPr>
                          <a:xfrm>
                            <a:off x="1750374" y="1649758"/>
                            <a:ext cx="485318" cy="206453"/>
                          </a:xfrm>
                          <a:prstGeom prst="rect">
                            <a:avLst/>
                          </a:prstGeom>
                          <a:ln>
                            <a:noFill/>
                          </a:ln>
                        </wps:spPr>
                        <wps:txbx>
                          <w:txbxContent>
                            <w:p w14:paraId="14AEF704" w14:textId="77777777" w:rsidR="00AB1A90" w:rsidRDefault="00AB1A90" w:rsidP="00AB1A90">
                              <w:pPr>
                                <w:spacing w:after="160" w:line="259" w:lineRule="auto"/>
                              </w:pPr>
                              <w:r>
                                <w:rPr>
                                  <w:rFonts w:ascii="Calibri" w:eastAsia="Calibri" w:hAnsi="Calibri" w:cs="Calibri"/>
                                  <w:b/>
                                  <w:color w:val="221F20"/>
                                </w:rPr>
                                <w:t>Djup,</w:t>
                              </w:r>
                            </w:p>
                          </w:txbxContent>
                        </wps:txbx>
                        <wps:bodyPr horzOverflow="overflow" vert="horz" lIns="0" tIns="0" rIns="0" bIns="0" rtlCol="0"/>
                      </wps:wsp>
                      <wps:wsp>
                        <wps:cNvPr id="139" name="Rectangle 139"/>
                        <wps:cNvSpPr/>
                        <wps:spPr>
                          <a:xfrm>
                            <a:off x="2115245" y="1649758"/>
                            <a:ext cx="49473" cy="206453"/>
                          </a:xfrm>
                          <a:prstGeom prst="rect">
                            <a:avLst/>
                          </a:prstGeom>
                          <a:ln>
                            <a:noFill/>
                          </a:ln>
                        </wps:spPr>
                        <wps:txbx>
                          <w:txbxContent>
                            <w:p w14:paraId="1A0272E7" w14:textId="77777777" w:rsidR="00AB1A90" w:rsidRDefault="00AB1A90" w:rsidP="00AB1A90">
                              <w:pPr>
                                <w:spacing w:after="160" w:line="259" w:lineRule="auto"/>
                              </w:pPr>
                              <w:r>
                                <w:rPr>
                                  <w:rFonts w:ascii="Calibri" w:eastAsia="Calibri" w:hAnsi="Calibri" w:cs="Calibri"/>
                                  <w:b/>
                                  <w:color w:val="221F20"/>
                                </w:rPr>
                                <w:t xml:space="preserve"> </w:t>
                              </w:r>
                            </w:p>
                          </w:txbxContent>
                        </wps:txbx>
                        <wps:bodyPr horzOverflow="overflow" vert="horz" lIns="0" tIns="0" rIns="0" bIns="0" rtlCol="0"/>
                      </wps:wsp>
                      <wps:wsp>
                        <wps:cNvPr id="140" name="Rectangle 140"/>
                        <wps:cNvSpPr/>
                        <wps:spPr>
                          <a:xfrm>
                            <a:off x="2149916" y="1649758"/>
                            <a:ext cx="593896" cy="206453"/>
                          </a:xfrm>
                          <a:prstGeom prst="rect">
                            <a:avLst/>
                          </a:prstGeom>
                          <a:ln>
                            <a:noFill/>
                          </a:ln>
                        </wps:spPr>
                        <wps:txbx>
                          <w:txbxContent>
                            <w:p w14:paraId="4DCBD0CC" w14:textId="77777777" w:rsidR="00AB1A90" w:rsidRDefault="00AB1A90" w:rsidP="00AB1A90">
                              <w:pPr>
                                <w:spacing w:after="160" w:line="259" w:lineRule="auto"/>
                              </w:pPr>
                              <w:r>
                                <w:rPr>
                                  <w:rFonts w:ascii="Calibri" w:eastAsia="Calibri" w:hAnsi="Calibri" w:cs="Calibri"/>
                                  <w:b/>
                                  <w:color w:val="221F20"/>
                                </w:rPr>
                                <w:t>ostörd</w:t>
                              </w:r>
                            </w:p>
                          </w:txbxContent>
                        </wps:txbx>
                        <wps:bodyPr horzOverflow="overflow" vert="horz" lIns="0" tIns="0" rIns="0" bIns="0" rtlCol="0"/>
                      </wps:wsp>
                      <wps:wsp>
                        <wps:cNvPr id="141" name="Rectangle 141"/>
                        <wps:cNvSpPr/>
                        <wps:spPr>
                          <a:xfrm>
                            <a:off x="2596436" y="1649758"/>
                            <a:ext cx="49473" cy="206453"/>
                          </a:xfrm>
                          <a:prstGeom prst="rect">
                            <a:avLst/>
                          </a:prstGeom>
                          <a:ln>
                            <a:noFill/>
                          </a:ln>
                        </wps:spPr>
                        <wps:txbx>
                          <w:txbxContent>
                            <w:p w14:paraId="295E2BBA" w14:textId="77777777" w:rsidR="00AB1A90" w:rsidRDefault="00AB1A90" w:rsidP="00AB1A90">
                              <w:pPr>
                                <w:spacing w:after="160" w:line="259" w:lineRule="auto"/>
                              </w:pPr>
                              <w:r>
                                <w:rPr>
                                  <w:rFonts w:ascii="Calibri" w:eastAsia="Calibri" w:hAnsi="Calibri" w:cs="Calibri"/>
                                  <w:b/>
                                  <w:color w:val="221F20"/>
                                </w:rPr>
                                <w:t xml:space="preserve"> </w:t>
                              </w:r>
                            </w:p>
                          </w:txbxContent>
                        </wps:txbx>
                        <wps:bodyPr horzOverflow="overflow" vert="horz" lIns="0" tIns="0" rIns="0" bIns="0" rtlCol="0"/>
                      </wps:wsp>
                      <wps:wsp>
                        <wps:cNvPr id="142" name="Rectangle 142"/>
                        <wps:cNvSpPr/>
                        <wps:spPr>
                          <a:xfrm>
                            <a:off x="2631106" y="1649758"/>
                            <a:ext cx="500641" cy="206453"/>
                          </a:xfrm>
                          <a:prstGeom prst="rect">
                            <a:avLst/>
                          </a:prstGeom>
                          <a:ln>
                            <a:noFill/>
                          </a:ln>
                        </wps:spPr>
                        <wps:txbx>
                          <w:txbxContent>
                            <w:p w14:paraId="17F01E22" w14:textId="77777777" w:rsidR="00AB1A90" w:rsidRDefault="00AB1A90" w:rsidP="00AB1A90">
                              <w:pPr>
                                <w:spacing w:after="160" w:line="259" w:lineRule="auto"/>
                              </w:pPr>
                              <w:r>
                                <w:rPr>
                                  <w:rFonts w:ascii="Calibri" w:eastAsia="Calibri" w:hAnsi="Calibri" w:cs="Calibri"/>
                                  <w:b/>
                                  <w:color w:val="221F20"/>
                                </w:rPr>
                                <w:t>sömn</w:t>
                              </w:r>
                            </w:p>
                          </w:txbxContent>
                        </wps:txbx>
                        <wps:bodyPr horzOverflow="overflow" vert="horz" lIns="0" tIns="0" rIns="0" bIns="0" rtlCol="0"/>
                      </wps:wsp>
                      <wps:wsp>
                        <wps:cNvPr id="143" name="Rectangle 143"/>
                        <wps:cNvSpPr/>
                        <wps:spPr>
                          <a:xfrm>
                            <a:off x="346745" y="745840"/>
                            <a:ext cx="691966" cy="206453"/>
                          </a:xfrm>
                          <a:prstGeom prst="rect">
                            <a:avLst/>
                          </a:prstGeom>
                          <a:ln>
                            <a:noFill/>
                          </a:ln>
                        </wps:spPr>
                        <wps:txbx>
                          <w:txbxContent>
                            <w:p w14:paraId="09811789" w14:textId="77777777" w:rsidR="00AB1A90" w:rsidRDefault="00AB1A90" w:rsidP="00AB1A90">
                              <w:pPr>
                                <w:spacing w:after="160" w:line="259" w:lineRule="auto"/>
                              </w:pPr>
                              <w:proofErr w:type="spellStart"/>
                              <w:r>
                                <w:rPr>
                                  <w:rFonts w:ascii="Calibri" w:eastAsia="Calibri" w:hAnsi="Calibri" w:cs="Calibri"/>
                                  <w:b/>
                                  <w:color w:val="221F20"/>
                                </w:rPr>
                                <w:t>Nokturi</w:t>
                              </w:r>
                              <w:proofErr w:type="spellEnd"/>
                            </w:p>
                          </w:txbxContent>
                        </wps:txbx>
                        <wps:bodyPr horzOverflow="overflow" vert="horz" lIns="0" tIns="0" rIns="0" bIns="0" rtlCol="0"/>
                      </wps:wsp>
                      <wps:wsp>
                        <wps:cNvPr id="144" name="Rectangle 144"/>
                        <wps:cNvSpPr/>
                        <wps:spPr>
                          <a:xfrm>
                            <a:off x="1819808" y="828673"/>
                            <a:ext cx="1153918" cy="206453"/>
                          </a:xfrm>
                          <a:prstGeom prst="rect">
                            <a:avLst/>
                          </a:prstGeom>
                          <a:ln>
                            <a:noFill/>
                          </a:ln>
                        </wps:spPr>
                        <wps:txbx>
                          <w:txbxContent>
                            <w:p w14:paraId="519FC7CD" w14:textId="77777777" w:rsidR="00AB1A90" w:rsidRDefault="00AB1A90" w:rsidP="00AB1A90">
                              <w:pPr>
                                <w:spacing w:after="160" w:line="259" w:lineRule="auto"/>
                              </w:pPr>
                              <w:r>
                                <w:rPr>
                                  <w:rFonts w:ascii="Calibri" w:eastAsia="Calibri" w:hAnsi="Calibri" w:cs="Calibri"/>
                                  <w:b/>
                                  <w:color w:val="FEFEFE"/>
                                </w:rPr>
                                <w:t>Sängvätning</w:t>
                              </w:r>
                            </w:p>
                          </w:txbxContent>
                        </wps:txbx>
                        <wps:bodyPr horzOverflow="overflow" vert="horz" lIns="0" tIns="0" rIns="0" bIns="0" rtlCol="0"/>
                      </wps:wsp>
                      <wps:wsp>
                        <wps:cNvPr id="145" name="Rectangle 145"/>
                        <wps:cNvSpPr/>
                        <wps:spPr>
                          <a:xfrm>
                            <a:off x="1792845" y="527786"/>
                            <a:ext cx="1153918" cy="206453"/>
                          </a:xfrm>
                          <a:prstGeom prst="rect">
                            <a:avLst/>
                          </a:prstGeom>
                          <a:ln>
                            <a:noFill/>
                          </a:ln>
                        </wps:spPr>
                        <wps:txbx>
                          <w:txbxContent>
                            <w:p w14:paraId="76FCD779" w14:textId="77777777" w:rsidR="00AB1A90" w:rsidRDefault="00AB1A90" w:rsidP="00AB1A90">
                              <w:pPr>
                                <w:spacing w:after="160" w:line="259" w:lineRule="auto"/>
                              </w:pPr>
                              <w:r>
                                <w:rPr>
                                  <w:rFonts w:ascii="Calibri" w:eastAsia="Calibri" w:hAnsi="Calibri" w:cs="Calibri"/>
                                  <w:b/>
                                  <w:color w:val="FEFEFE"/>
                                </w:rPr>
                                <w:t>Sängvätning</w:t>
                              </w:r>
                            </w:p>
                          </w:txbxContent>
                        </wps:txbx>
                        <wps:bodyPr horzOverflow="overflow" vert="horz" lIns="0" tIns="0" rIns="0" bIns="0" rtlCol="0"/>
                      </wps:wsp>
                      <wps:wsp>
                        <wps:cNvPr id="146" name="Rectangle 146"/>
                        <wps:cNvSpPr/>
                        <wps:spPr>
                          <a:xfrm>
                            <a:off x="1217674" y="1236841"/>
                            <a:ext cx="1153918" cy="206453"/>
                          </a:xfrm>
                          <a:prstGeom prst="rect">
                            <a:avLst/>
                          </a:prstGeom>
                          <a:ln>
                            <a:noFill/>
                          </a:ln>
                        </wps:spPr>
                        <wps:txbx>
                          <w:txbxContent>
                            <w:p w14:paraId="1360AEA5" w14:textId="77777777" w:rsidR="00AB1A90" w:rsidRDefault="00AB1A90" w:rsidP="00AB1A90">
                              <w:pPr>
                                <w:spacing w:after="160" w:line="259" w:lineRule="auto"/>
                              </w:pPr>
                              <w:r>
                                <w:rPr>
                                  <w:rFonts w:ascii="Calibri" w:eastAsia="Calibri" w:hAnsi="Calibri" w:cs="Calibri"/>
                                  <w:b/>
                                  <w:color w:val="FEFEFE"/>
                                </w:rPr>
                                <w:t>Sängvätning</w:t>
                              </w:r>
                            </w:p>
                          </w:txbxContent>
                        </wps:txbx>
                        <wps:bodyPr horzOverflow="overflow" vert="horz" lIns="0" tIns="0" rIns="0" bIns="0" rtlCol="0"/>
                      </wps:wsp>
                      <wps:wsp>
                        <wps:cNvPr id="147" name="Rectangle 147"/>
                        <wps:cNvSpPr/>
                        <wps:spPr>
                          <a:xfrm>
                            <a:off x="2534965" y="1217564"/>
                            <a:ext cx="1153918" cy="206453"/>
                          </a:xfrm>
                          <a:prstGeom prst="rect">
                            <a:avLst/>
                          </a:prstGeom>
                          <a:ln>
                            <a:noFill/>
                          </a:ln>
                        </wps:spPr>
                        <wps:txbx>
                          <w:txbxContent>
                            <w:p w14:paraId="72E287C5" w14:textId="77777777" w:rsidR="00AB1A90" w:rsidRDefault="00AB1A90" w:rsidP="00AB1A90">
                              <w:pPr>
                                <w:spacing w:after="160" w:line="259" w:lineRule="auto"/>
                              </w:pPr>
                              <w:r>
                                <w:rPr>
                                  <w:rFonts w:ascii="Calibri" w:eastAsia="Calibri" w:hAnsi="Calibri" w:cs="Calibri"/>
                                  <w:b/>
                                  <w:color w:val="FEFEFE"/>
                                </w:rPr>
                                <w:t>Sängvätning</w:t>
                              </w:r>
                            </w:p>
                          </w:txbxContent>
                        </wps:txbx>
                        <wps:bodyPr horzOverflow="overflow" vert="horz" lIns="0" tIns="0" rIns="0" bIns="0" rtlCol="0"/>
                      </wps:wsp>
                      <wps:wsp>
                        <wps:cNvPr id="148" name="Shape 148"/>
                        <wps:cNvSpPr/>
                        <wps:spPr>
                          <a:xfrm>
                            <a:off x="2296" y="12348"/>
                            <a:ext cx="1309759" cy="497797"/>
                          </a:xfrm>
                          <a:custGeom>
                            <a:avLst/>
                            <a:gdLst/>
                            <a:ahLst/>
                            <a:cxnLst/>
                            <a:rect l="0" t="0" r="0" b="0"/>
                            <a:pathLst>
                              <a:path w="1309759" h="497797">
                                <a:moveTo>
                                  <a:pt x="804949" y="788"/>
                                </a:moveTo>
                                <a:cubicBezTo>
                                  <a:pt x="1025610" y="1400"/>
                                  <a:pt x="1218441" y="13800"/>
                                  <a:pt x="1274757" y="52984"/>
                                </a:cubicBezTo>
                                <a:cubicBezTo>
                                  <a:pt x="1309759" y="69772"/>
                                  <a:pt x="1309759" y="439285"/>
                                  <a:pt x="1298075" y="450486"/>
                                </a:cubicBezTo>
                                <a:cubicBezTo>
                                  <a:pt x="1241804" y="489681"/>
                                  <a:pt x="1040038" y="497797"/>
                                  <a:pt x="808331" y="496867"/>
                                </a:cubicBezTo>
                                <a:cubicBezTo>
                                  <a:pt x="510422" y="495674"/>
                                  <a:pt x="163020" y="479530"/>
                                  <a:pt x="11723" y="495274"/>
                                </a:cubicBezTo>
                                <a:cubicBezTo>
                                  <a:pt x="35080" y="332932"/>
                                  <a:pt x="0" y="164964"/>
                                  <a:pt x="46814" y="8182"/>
                                </a:cubicBezTo>
                                <a:lnTo>
                                  <a:pt x="46814" y="24996"/>
                                </a:lnTo>
                                <a:cubicBezTo>
                                  <a:pt x="191532" y="18697"/>
                                  <a:pt x="521243" y="0"/>
                                  <a:pt x="804949" y="788"/>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49" name="Shape 149"/>
                        <wps:cNvSpPr/>
                        <wps:spPr>
                          <a:xfrm>
                            <a:off x="3172044" y="12348"/>
                            <a:ext cx="1210797" cy="497797"/>
                          </a:xfrm>
                          <a:custGeom>
                            <a:avLst/>
                            <a:gdLst/>
                            <a:ahLst/>
                            <a:cxnLst/>
                            <a:rect l="0" t="0" r="0" b="0"/>
                            <a:pathLst>
                              <a:path w="1210797" h="497797">
                                <a:moveTo>
                                  <a:pt x="744137" y="788"/>
                                </a:moveTo>
                                <a:cubicBezTo>
                                  <a:pt x="948121" y="1400"/>
                                  <a:pt x="1126375" y="13800"/>
                                  <a:pt x="1178422" y="52984"/>
                                </a:cubicBezTo>
                                <a:cubicBezTo>
                                  <a:pt x="1210797" y="69772"/>
                                  <a:pt x="1210797" y="439285"/>
                                  <a:pt x="1200001" y="450486"/>
                                </a:cubicBezTo>
                                <a:cubicBezTo>
                                  <a:pt x="1147981" y="489681"/>
                                  <a:pt x="961458" y="497797"/>
                                  <a:pt x="747258" y="496867"/>
                                </a:cubicBezTo>
                                <a:cubicBezTo>
                                  <a:pt x="471857" y="495674"/>
                                  <a:pt x="150706" y="479530"/>
                                  <a:pt x="10847" y="495274"/>
                                </a:cubicBezTo>
                                <a:cubicBezTo>
                                  <a:pt x="32438" y="332932"/>
                                  <a:pt x="0" y="164964"/>
                                  <a:pt x="43283" y="8182"/>
                                </a:cubicBezTo>
                                <a:lnTo>
                                  <a:pt x="43283" y="24996"/>
                                </a:lnTo>
                                <a:cubicBezTo>
                                  <a:pt x="177070" y="18697"/>
                                  <a:pt x="481871" y="0"/>
                                  <a:pt x="744137" y="788"/>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0" name="Shape 150"/>
                        <wps:cNvSpPr/>
                        <wps:spPr>
                          <a:xfrm>
                            <a:off x="1484647" y="1855259"/>
                            <a:ext cx="1439877" cy="497797"/>
                          </a:xfrm>
                          <a:custGeom>
                            <a:avLst/>
                            <a:gdLst/>
                            <a:ahLst/>
                            <a:cxnLst/>
                            <a:rect l="0" t="0" r="0" b="0"/>
                            <a:pathLst>
                              <a:path w="1439877" h="497797">
                                <a:moveTo>
                                  <a:pt x="884922" y="788"/>
                                </a:moveTo>
                                <a:cubicBezTo>
                                  <a:pt x="1127504" y="1401"/>
                                  <a:pt x="1339490" y="13800"/>
                                  <a:pt x="1401394" y="52984"/>
                                </a:cubicBezTo>
                                <a:cubicBezTo>
                                  <a:pt x="1439877" y="69773"/>
                                  <a:pt x="1439877" y="439285"/>
                                  <a:pt x="1427075" y="450486"/>
                                </a:cubicBezTo>
                                <a:cubicBezTo>
                                  <a:pt x="1365204" y="489681"/>
                                  <a:pt x="1143386" y="497797"/>
                                  <a:pt x="888655" y="496868"/>
                                </a:cubicBezTo>
                                <a:cubicBezTo>
                                  <a:pt x="561145" y="495674"/>
                                  <a:pt x="179227" y="479531"/>
                                  <a:pt x="12892" y="495274"/>
                                </a:cubicBezTo>
                                <a:cubicBezTo>
                                  <a:pt x="38572" y="332932"/>
                                  <a:pt x="0" y="164964"/>
                                  <a:pt x="51475" y="8183"/>
                                </a:cubicBezTo>
                                <a:lnTo>
                                  <a:pt x="51475" y="24996"/>
                                </a:lnTo>
                                <a:cubicBezTo>
                                  <a:pt x="210567" y="18697"/>
                                  <a:pt x="573033" y="0"/>
                                  <a:pt x="884922" y="788"/>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1" name="Shape 151"/>
                        <wps:cNvSpPr/>
                        <wps:spPr>
                          <a:xfrm>
                            <a:off x="3167755" y="524675"/>
                            <a:ext cx="3072" cy="500"/>
                          </a:xfrm>
                          <a:custGeom>
                            <a:avLst/>
                            <a:gdLst/>
                            <a:ahLst/>
                            <a:cxnLst/>
                            <a:rect l="0" t="0" r="0" b="0"/>
                            <a:pathLst>
                              <a:path w="3072" h="500">
                                <a:moveTo>
                                  <a:pt x="3072" y="0"/>
                                </a:moveTo>
                                <a:lnTo>
                                  <a:pt x="0" y="500"/>
                                </a:lnTo>
                                <a:lnTo>
                                  <a:pt x="0" y="361"/>
                                </a:lnTo>
                                <a:lnTo>
                                  <a:pt x="3072"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2" name="Shape 152"/>
                        <wps:cNvSpPr/>
                        <wps:spPr>
                          <a:xfrm>
                            <a:off x="3164746" y="509442"/>
                            <a:ext cx="3010" cy="15949"/>
                          </a:xfrm>
                          <a:custGeom>
                            <a:avLst/>
                            <a:gdLst/>
                            <a:ahLst/>
                            <a:cxnLst/>
                            <a:rect l="0" t="0" r="0" b="0"/>
                            <a:pathLst>
                              <a:path w="3010" h="15949">
                                <a:moveTo>
                                  <a:pt x="1841" y="1067"/>
                                </a:moveTo>
                                <a:cubicBezTo>
                                  <a:pt x="2768" y="0"/>
                                  <a:pt x="2972" y="889"/>
                                  <a:pt x="2972" y="2324"/>
                                </a:cubicBezTo>
                                <a:lnTo>
                                  <a:pt x="3010" y="15596"/>
                                </a:lnTo>
                                <a:lnTo>
                                  <a:pt x="0" y="15949"/>
                                </a:lnTo>
                                <a:lnTo>
                                  <a:pt x="1702" y="2324"/>
                                </a:lnTo>
                                <a:lnTo>
                                  <a:pt x="1841" y="1067"/>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3" name="Shape 153"/>
                        <wps:cNvSpPr/>
                        <wps:spPr>
                          <a:xfrm>
                            <a:off x="3542492" y="495992"/>
                            <a:ext cx="6611" cy="236"/>
                          </a:xfrm>
                          <a:custGeom>
                            <a:avLst/>
                            <a:gdLst/>
                            <a:ahLst/>
                            <a:cxnLst/>
                            <a:rect l="0" t="0" r="0" b="0"/>
                            <a:pathLst>
                              <a:path w="6611" h="236">
                                <a:moveTo>
                                  <a:pt x="363" y="0"/>
                                </a:moveTo>
                                <a:lnTo>
                                  <a:pt x="6611" y="216"/>
                                </a:lnTo>
                                <a:lnTo>
                                  <a:pt x="0" y="236"/>
                                </a:lnTo>
                                <a:lnTo>
                                  <a:pt x="363"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4" name="Shape 154"/>
                        <wps:cNvSpPr/>
                        <wps:spPr>
                          <a:xfrm>
                            <a:off x="3164149" y="472063"/>
                            <a:ext cx="3176" cy="1173"/>
                          </a:xfrm>
                          <a:custGeom>
                            <a:avLst/>
                            <a:gdLst/>
                            <a:ahLst/>
                            <a:cxnLst/>
                            <a:rect l="0" t="0" r="0" b="0"/>
                            <a:pathLst>
                              <a:path w="3176" h="1173">
                                <a:moveTo>
                                  <a:pt x="3122" y="511"/>
                                </a:moveTo>
                                <a:lnTo>
                                  <a:pt x="3176" y="588"/>
                                </a:lnTo>
                                <a:lnTo>
                                  <a:pt x="0" y="1173"/>
                                </a:lnTo>
                                <a:cubicBezTo>
                                  <a:pt x="1321" y="61"/>
                                  <a:pt x="2317" y="0"/>
                                  <a:pt x="3122" y="511"/>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5" name="Shape 155"/>
                        <wps:cNvSpPr/>
                        <wps:spPr>
                          <a:xfrm>
                            <a:off x="3160008" y="33983"/>
                            <a:ext cx="1178975" cy="490693"/>
                          </a:xfrm>
                          <a:custGeom>
                            <a:avLst/>
                            <a:gdLst/>
                            <a:ahLst/>
                            <a:cxnLst/>
                            <a:rect l="0" t="0" r="0" b="0"/>
                            <a:pathLst>
                              <a:path w="1178975" h="490693">
                                <a:moveTo>
                                  <a:pt x="49532" y="0"/>
                                </a:moveTo>
                                <a:lnTo>
                                  <a:pt x="52910" y="16546"/>
                                </a:lnTo>
                                <a:cubicBezTo>
                                  <a:pt x="50409" y="20915"/>
                                  <a:pt x="50548" y="11442"/>
                                  <a:pt x="47297" y="14083"/>
                                </a:cubicBezTo>
                                <a:cubicBezTo>
                                  <a:pt x="44325" y="16255"/>
                                  <a:pt x="43284" y="25957"/>
                                  <a:pt x="45722" y="27632"/>
                                </a:cubicBezTo>
                                <a:cubicBezTo>
                                  <a:pt x="46700" y="24039"/>
                                  <a:pt x="46065" y="23785"/>
                                  <a:pt x="45633" y="20825"/>
                                </a:cubicBezTo>
                                <a:cubicBezTo>
                                  <a:pt x="49723" y="19949"/>
                                  <a:pt x="48554" y="25512"/>
                                  <a:pt x="50662" y="28446"/>
                                </a:cubicBezTo>
                                <a:cubicBezTo>
                                  <a:pt x="50815" y="26465"/>
                                  <a:pt x="52517" y="23823"/>
                                  <a:pt x="51386" y="23315"/>
                                </a:cubicBezTo>
                                <a:cubicBezTo>
                                  <a:pt x="52567" y="27201"/>
                                  <a:pt x="52162" y="31023"/>
                                  <a:pt x="51221" y="37284"/>
                                </a:cubicBezTo>
                                <a:cubicBezTo>
                                  <a:pt x="50409" y="32991"/>
                                  <a:pt x="48440" y="39456"/>
                                  <a:pt x="47576" y="37829"/>
                                </a:cubicBezTo>
                                <a:cubicBezTo>
                                  <a:pt x="50955" y="38515"/>
                                  <a:pt x="51005" y="44636"/>
                                  <a:pt x="48923" y="52384"/>
                                </a:cubicBezTo>
                                <a:cubicBezTo>
                                  <a:pt x="44185" y="57691"/>
                                  <a:pt x="49469" y="67050"/>
                                  <a:pt x="47386" y="76054"/>
                                </a:cubicBezTo>
                                <a:cubicBezTo>
                                  <a:pt x="44287" y="72244"/>
                                  <a:pt x="42065" y="67469"/>
                                  <a:pt x="41379" y="61881"/>
                                </a:cubicBezTo>
                                <a:cubicBezTo>
                                  <a:pt x="38953" y="67507"/>
                                  <a:pt x="40719" y="68193"/>
                                  <a:pt x="38305" y="73819"/>
                                </a:cubicBezTo>
                                <a:cubicBezTo>
                                  <a:pt x="40566" y="76688"/>
                                  <a:pt x="44287" y="78796"/>
                                  <a:pt x="45151" y="86251"/>
                                </a:cubicBezTo>
                                <a:lnTo>
                                  <a:pt x="42560" y="86606"/>
                                </a:lnTo>
                                <a:cubicBezTo>
                                  <a:pt x="43195" y="93311"/>
                                  <a:pt x="46967" y="93464"/>
                                  <a:pt x="45608" y="101972"/>
                                </a:cubicBezTo>
                                <a:cubicBezTo>
                                  <a:pt x="43131" y="116538"/>
                                  <a:pt x="42280" y="131636"/>
                                  <a:pt x="41506" y="142825"/>
                                </a:cubicBezTo>
                                <a:lnTo>
                                  <a:pt x="38928" y="143205"/>
                                </a:lnTo>
                                <a:cubicBezTo>
                                  <a:pt x="44109" y="149555"/>
                                  <a:pt x="40210" y="164006"/>
                                  <a:pt x="42446" y="172387"/>
                                </a:cubicBezTo>
                                <a:cubicBezTo>
                                  <a:pt x="39664" y="186699"/>
                                  <a:pt x="44427" y="203423"/>
                                  <a:pt x="39969" y="210764"/>
                                </a:cubicBezTo>
                                <a:cubicBezTo>
                                  <a:pt x="41849" y="235958"/>
                                  <a:pt x="43931" y="258042"/>
                                  <a:pt x="43131" y="284175"/>
                                </a:cubicBezTo>
                                <a:lnTo>
                                  <a:pt x="39410" y="279705"/>
                                </a:lnTo>
                                <a:cubicBezTo>
                                  <a:pt x="42153" y="284442"/>
                                  <a:pt x="37264" y="282818"/>
                                  <a:pt x="37810" y="287350"/>
                                </a:cubicBezTo>
                                <a:cubicBezTo>
                                  <a:pt x="40794" y="282080"/>
                                  <a:pt x="41709" y="293775"/>
                                  <a:pt x="44020" y="296938"/>
                                </a:cubicBezTo>
                                <a:cubicBezTo>
                                  <a:pt x="41125" y="308646"/>
                                  <a:pt x="44287" y="323631"/>
                                  <a:pt x="46827" y="333917"/>
                                </a:cubicBezTo>
                                <a:lnTo>
                                  <a:pt x="44274" y="334323"/>
                                </a:lnTo>
                                <a:cubicBezTo>
                                  <a:pt x="49011" y="344775"/>
                                  <a:pt x="44592" y="357258"/>
                                  <a:pt x="43436" y="370236"/>
                                </a:cubicBezTo>
                                <a:cubicBezTo>
                                  <a:pt x="42344" y="371759"/>
                                  <a:pt x="39905" y="374071"/>
                                  <a:pt x="40045" y="377944"/>
                                </a:cubicBezTo>
                                <a:cubicBezTo>
                                  <a:pt x="43969" y="385056"/>
                                  <a:pt x="43563" y="388763"/>
                                  <a:pt x="45697" y="399176"/>
                                </a:cubicBezTo>
                                <a:cubicBezTo>
                                  <a:pt x="45328" y="406746"/>
                                  <a:pt x="43614" y="419037"/>
                                  <a:pt x="41442" y="426707"/>
                                </a:cubicBezTo>
                                <a:cubicBezTo>
                                  <a:pt x="42591" y="435381"/>
                                  <a:pt x="42747" y="444092"/>
                                  <a:pt x="42363" y="452853"/>
                                </a:cubicBezTo>
                                <a:lnTo>
                                  <a:pt x="41090" y="467373"/>
                                </a:lnTo>
                                <a:lnTo>
                                  <a:pt x="80979" y="463586"/>
                                </a:lnTo>
                                <a:lnTo>
                                  <a:pt x="84878" y="465172"/>
                                </a:lnTo>
                                <a:cubicBezTo>
                                  <a:pt x="133890" y="459090"/>
                                  <a:pt x="194535" y="462227"/>
                                  <a:pt x="236155" y="460538"/>
                                </a:cubicBezTo>
                                <a:lnTo>
                                  <a:pt x="232128" y="463586"/>
                                </a:lnTo>
                                <a:cubicBezTo>
                                  <a:pt x="245159" y="464551"/>
                                  <a:pt x="261874" y="462900"/>
                                  <a:pt x="258635" y="460791"/>
                                </a:cubicBezTo>
                                <a:cubicBezTo>
                                  <a:pt x="271729" y="461832"/>
                                  <a:pt x="291402" y="459649"/>
                                  <a:pt x="299633" y="462227"/>
                                </a:cubicBezTo>
                                <a:cubicBezTo>
                                  <a:pt x="312993" y="463027"/>
                                  <a:pt x="316066" y="461123"/>
                                  <a:pt x="327218" y="460830"/>
                                </a:cubicBezTo>
                                <a:cubicBezTo>
                                  <a:pt x="347250" y="462011"/>
                                  <a:pt x="357859" y="462270"/>
                                  <a:pt x="372547" y="462277"/>
                                </a:cubicBezTo>
                                <a:lnTo>
                                  <a:pt x="382483" y="462246"/>
                                </a:lnTo>
                                <a:lnTo>
                                  <a:pt x="381030" y="463194"/>
                                </a:lnTo>
                                <a:cubicBezTo>
                                  <a:pt x="381385" y="463628"/>
                                  <a:pt x="382871" y="464024"/>
                                  <a:pt x="385995" y="464169"/>
                                </a:cubicBezTo>
                                <a:cubicBezTo>
                                  <a:pt x="395445" y="463521"/>
                                  <a:pt x="420567" y="465655"/>
                                  <a:pt x="411385" y="461832"/>
                                </a:cubicBezTo>
                                <a:cubicBezTo>
                                  <a:pt x="438208" y="464551"/>
                                  <a:pt x="474214" y="461515"/>
                                  <a:pt x="500238" y="464880"/>
                                </a:cubicBezTo>
                                <a:cubicBezTo>
                                  <a:pt x="498027" y="463877"/>
                                  <a:pt x="504708" y="463814"/>
                                  <a:pt x="507490" y="463191"/>
                                </a:cubicBezTo>
                                <a:cubicBezTo>
                                  <a:pt x="531075" y="463700"/>
                                  <a:pt x="555714" y="466239"/>
                                  <a:pt x="574612" y="464880"/>
                                </a:cubicBezTo>
                                <a:cubicBezTo>
                                  <a:pt x="578219" y="465452"/>
                                  <a:pt x="568529" y="466455"/>
                                  <a:pt x="578117" y="466748"/>
                                </a:cubicBezTo>
                                <a:cubicBezTo>
                                  <a:pt x="583795" y="466455"/>
                                  <a:pt x="578219" y="465452"/>
                                  <a:pt x="585307" y="465059"/>
                                </a:cubicBezTo>
                                <a:cubicBezTo>
                                  <a:pt x="623598" y="463991"/>
                                  <a:pt x="662437" y="468360"/>
                                  <a:pt x="697121" y="468322"/>
                                </a:cubicBezTo>
                                <a:cubicBezTo>
                                  <a:pt x="758821" y="467166"/>
                                  <a:pt x="822883" y="468322"/>
                                  <a:pt x="881585" y="467014"/>
                                </a:cubicBezTo>
                                <a:lnTo>
                                  <a:pt x="880988" y="467751"/>
                                </a:lnTo>
                                <a:cubicBezTo>
                                  <a:pt x="900484" y="464715"/>
                                  <a:pt x="927307" y="469681"/>
                                  <a:pt x="942599" y="464945"/>
                                </a:cubicBezTo>
                                <a:cubicBezTo>
                                  <a:pt x="947260" y="465515"/>
                                  <a:pt x="960265" y="464588"/>
                                  <a:pt x="956963" y="466189"/>
                                </a:cubicBezTo>
                                <a:cubicBezTo>
                                  <a:pt x="972254" y="463662"/>
                                  <a:pt x="1000792" y="466125"/>
                                  <a:pt x="1022625" y="462125"/>
                                </a:cubicBezTo>
                                <a:cubicBezTo>
                                  <a:pt x="1020593" y="462189"/>
                                  <a:pt x="1019462" y="462404"/>
                                  <a:pt x="1017087" y="462900"/>
                                </a:cubicBezTo>
                                <a:cubicBezTo>
                                  <a:pt x="1039961" y="462976"/>
                                  <a:pt x="1059178" y="459179"/>
                                  <a:pt x="1082838" y="458036"/>
                                </a:cubicBezTo>
                                <a:cubicBezTo>
                                  <a:pt x="1080552" y="458632"/>
                                  <a:pt x="1076311" y="459318"/>
                                  <a:pt x="1075904" y="460156"/>
                                </a:cubicBezTo>
                                <a:cubicBezTo>
                                  <a:pt x="1085417" y="460500"/>
                                  <a:pt x="1096048" y="454696"/>
                                  <a:pt x="1102169" y="457389"/>
                                </a:cubicBezTo>
                                <a:cubicBezTo>
                                  <a:pt x="1107236" y="456715"/>
                                  <a:pt x="1105141" y="455204"/>
                                  <a:pt x="1102080" y="455713"/>
                                </a:cubicBezTo>
                                <a:cubicBezTo>
                                  <a:pt x="1122185" y="453553"/>
                                  <a:pt x="1142404" y="450175"/>
                                  <a:pt x="1160973" y="445134"/>
                                </a:cubicBezTo>
                                <a:lnTo>
                                  <a:pt x="1178975" y="439038"/>
                                </a:lnTo>
                                <a:lnTo>
                                  <a:pt x="1178975" y="461172"/>
                                </a:lnTo>
                                <a:lnTo>
                                  <a:pt x="1174294" y="462429"/>
                                </a:lnTo>
                                <a:cubicBezTo>
                                  <a:pt x="1169529" y="463477"/>
                                  <a:pt x="1163824" y="464601"/>
                                  <a:pt x="1160756" y="466569"/>
                                </a:cubicBezTo>
                                <a:cubicBezTo>
                                  <a:pt x="1146418" y="468614"/>
                                  <a:pt x="1125639" y="472995"/>
                                  <a:pt x="1118210" y="471904"/>
                                </a:cubicBezTo>
                                <a:cubicBezTo>
                                  <a:pt x="1107973" y="474404"/>
                                  <a:pt x="1098626" y="476779"/>
                                  <a:pt x="1086179" y="477427"/>
                                </a:cubicBezTo>
                                <a:cubicBezTo>
                                  <a:pt x="1088554" y="476881"/>
                                  <a:pt x="1091843" y="476424"/>
                                  <a:pt x="1092224" y="475624"/>
                                </a:cubicBezTo>
                                <a:cubicBezTo>
                                  <a:pt x="1084299" y="475586"/>
                                  <a:pt x="1082788" y="476602"/>
                                  <a:pt x="1075904" y="477884"/>
                                </a:cubicBezTo>
                                <a:cubicBezTo>
                                  <a:pt x="1077302" y="477276"/>
                                  <a:pt x="1060016" y="477427"/>
                                  <a:pt x="1051303" y="476983"/>
                                </a:cubicBezTo>
                                <a:cubicBezTo>
                                  <a:pt x="1040876" y="478786"/>
                                  <a:pt x="1044952" y="480322"/>
                                  <a:pt x="1044177" y="481504"/>
                                </a:cubicBezTo>
                                <a:cubicBezTo>
                                  <a:pt x="1033725" y="479015"/>
                                  <a:pt x="1014421" y="485694"/>
                                  <a:pt x="1001682" y="483408"/>
                                </a:cubicBezTo>
                                <a:cubicBezTo>
                                  <a:pt x="1005277" y="482722"/>
                                  <a:pt x="1016922" y="480933"/>
                                  <a:pt x="1007982" y="480653"/>
                                </a:cubicBezTo>
                                <a:cubicBezTo>
                                  <a:pt x="997732" y="477961"/>
                                  <a:pt x="988715" y="484132"/>
                                  <a:pt x="972801" y="483243"/>
                                </a:cubicBezTo>
                                <a:lnTo>
                                  <a:pt x="976979" y="485821"/>
                                </a:lnTo>
                                <a:cubicBezTo>
                                  <a:pt x="969803" y="484476"/>
                                  <a:pt x="954042" y="488323"/>
                                  <a:pt x="955350" y="485491"/>
                                </a:cubicBezTo>
                                <a:cubicBezTo>
                                  <a:pt x="950168" y="486671"/>
                                  <a:pt x="936743" y="485160"/>
                                  <a:pt x="938688" y="487790"/>
                                </a:cubicBezTo>
                                <a:cubicBezTo>
                                  <a:pt x="912778" y="486456"/>
                                  <a:pt x="875959" y="490608"/>
                                  <a:pt x="859982" y="485985"/>
                                </a:cubicBezTo>
                                <a:cubicBezTo>
                                  <a:pt x="856298" y="486494"/>
                                  <a:pt x="847115" y="486114"/>
                                  <a:pt x="849020" y="487523"/>
                                </a:cubicBezTo>
                                <a:cubicBezTo>
                                  <a:pt x="855168" y="488919"/>
                                  <a:pt x="857556" y="486342"/>
                                  <a:pt x="859931" y="487345"/>
                                </a:cubicBezTo>
                                <a:cubicBezTo>
                                  <a:pt x="856578" y="487471"/>
                                  <a:pt x="855892" y="488183"/>
                                  <a:pt x="855486" y="488564"/>
                                </a:cubicBezTo>
                                <a:cubicBezTo>
                                  <a:pt x="847472" y="488030"/>
                                  <a:pt x="841146" y="487916"/>
                                  <a:pt x="848690" y="485605"/>
                                </a:cubicBezTo>
                                <a:cubicBezTo>
                                  <a:pt x="830885" y="484132"/>
                                  <a:pt x="830402" y="490278"/>
                                  <a:pt x="807719" y="489250"/>
                                </a:cubicBezTo>
                                <a:cubicBezTo>
                                  <a:pt x="808710" y="488247"/>
                                  <a:pt x="807007" y="487790"/>
                                  <a:pt x="800403" y="487967"/>
                                </a:cubicBezTo>
                                <a:lnTo>
                                  <a:pt x="787855" y="489834"/>
                                </a:lnTo>
                                <a:cubicBezTo>
                                  <a:pt x="773186" y="489364"/>
                                  <a:pt x="779548" y="487345"/>
                                  <a:pt x="779180" y="485491"/>
                                </a:cubicBezTo>
                                <a:cubicBezTo>
                                  <a:pt x="771370" y="485821"/>
                                  <a:pt x="761807" y="485656"/>
                                  <a:pt x="758224" y="487002"/>
                                </a:cubicBezTo>
                                <a:lnTo>
                                  <a:pt x="748737" y="484628"/>
                                </a:lnTo>
                                <a:cubicBezTo>
                                  <a:pt x="755633" y="486342"/>
                                  <a:pt x="742286" y="485694"/>
                                  <a:pt x="738665" y="486114"/>
                                </a:cubicBezTo>
                                <a:lnTo>
                                  <a:pt x="742286" y="485694"/>
                                </a:lnTo>
                                <a:cubicBezTo>
                                  <a:pt x="740940" y="484919"/>
                                  <a:pt x="731858" y="485314"/>
                                  <a:pt x="727299" y="485491"/>
                                </a:cubicBezTo>
                                <a:cubicBezTo>
                                  <a:pt x="728404" y="486671"/>
                                  <a:pt x="737560" y="487230"/>
                                  <a:pt x="742538" y="487561"/>
                                </a:cubicBezTo>
                                <a:cubicBezTo>
                                  <a:pt x="738564" y="488361"/>
                                  <a:pt x="732366" y="488145"/>
                                  <a:pt x="726994" y="488995"/>
                                </a:cubicBezTo>
                                <a:cubicBezTo>
                                  <a:pt x="728823" y="487230"/>
                                  <a:pt x="714318" y="487638"/>
                                  <a:pt x="708095" y="487345"/>
                                </a:cubicBezTo>
                                <a:cubicBezTo>
                                  <a:pt x="701009" y="486850"/>
                                  <a:pt x="700044" y="488919"/>
                                  <a:pt x="697961" y="488818"/>
                                </a:cubicBezTo>
                                <a:cubicBezTo>
                                  <a:pt x="697833" y="487916"/>
                                  <a:pt x="686314" y="488475"/>
                                  <a:pt x="691940" y="487230"/>
                                </a:cubicBezTo>
                                <a:cubicBezTo>
                                  <a:pt x="694341" y="486952"/>
                                  <a:pt x="697388" y="488247"/>
                                  <a:pt x="701453" y="487471"/>
                                </a:cubicBezTo>
                                <a:cubicBezTo>
                                  <a:pt x="696778" y="486671"/>
                                  <a:pt x="697388" y="485021"/>
                                  <a:pt x="687609" y="486114"/>
                                </a:cubicBezTo>
                                <a:cubicBezTo>
                                  <a:pt x="680281" y="486952"/>
                                  <a:pt x="689349" y="489757"/>
                                  <a:pt x="675544" y="488412"/>
                                </a:cubicBezTo>
                                <a:cubicBezTo>
                                  <a:pt x="679151" y="488030"/>
                                  <a:pt x="679862" y="487294"/>
                                  <a:pt x="682758" y="486671"/>
                                </a:cubicBezTo>
                                <a:lnTo>
                                  <a:pt x="669739" y="485542"/>
                                </a:lnTo>
                                <a:lnTo>
                                  <a:pt x="669180" y="487230"/>
                                </a:lnTo>
                                <a:cubicBezTo>
                                  <a:pt x="667377" y="486709"/>
                                  <a:pt x="668635" y="486635"/>
                                  <a:pt x="667783" y="486380"/>
                                </a:cubicBezTo>
                                <a:cubicBezTo>
                                  <a:pt x="663796" y="488069"/>
                                  <a:pt x="647869" y="486635"/>
                                  <a:pt x="644846" y="488564"/>
                                </a:cubicBezTo>
                                <a:cubicBezTo>
                                  <a:pt x="638255" y="488564"/>
                                  <a:pt x="631029" y="487230"/>
                                  <a:pt x="624754" y="486850"/>
                                </a:cubicBezTo>
                                <a:lnTo>
                                  <a:pt x="625948" y="486709"/>
                                </a:lnTo>
                                <a:cubicBezTo>
                                  <a:pt x="618315" y="485656"/>
                                  <a:pt x="608130" y="486049"/>
                                  <a:pt x="601588" y="487053"/>
                                </a:cubicBezTo>
                                <a:lnTo>
                                  <a:pt x="601982" y="486709"/>
                                </a:lnTo>
                                <a:cubicBezTo>
                                  <a:pt x="597803" y="486494"/>
                                  <a:pt x="587872" y="486635"/>
                                  <a:pt x="582589" y="487471"/>
                                </a:cubicBezTo>
                                <a:cubicBezTo>
                                  <a:pt x="572110" y="485985"/>
                                  <a:pt x="579337" y="481160"/>
                                  <a:pt x="567537" y="483015"/>
                                </a:cubicBezTo>
                                <a:cubicBezTo>
                                  <a:pt x="556819" y="482912"/>
                                  <a:pt x="550596" y="485656"/>
                                  <a:pt x="554825" y="486850"/>
                                </a:cubicBezTo>
                                <a:cubicBezTo>
                                  <a:pt x="535583" y="485314"/>
                                  <a:pt x="513497" y="487561"/>
                                  <a:pt x="495805" y="484590"/>
                                </a:cubicBezTo>
                                <a:cubicBezTo>
                                  <a:pt x="492973" y="485160"/>
                                  <a:pt x="494738" y="485656"/>
                                  <a:pt x="488985" y="485949"/>
                                </a:cubicBezTo>
                                <a:cubicBezTo>
                                  <a:pt x="460752" y="484628"/>
                                  <a:pt x="429101" y="486635"/>
                                  <a:pt x="406799" y="482912"/>
                                </a:cubicBezTo>
                                <a:cubicBezTo>
                                  <a:pt x="415017" y="482405"/>
                                  <a:pt x="407434" y="481212"/>
                                  <a:pt x="407321" y="480322"/>
                                </a:cubicBezTo>
                                <a:cubicBezTo>
                                  <a:pt x="400475" y="481656"/>
                                  <a:pt x="399281" y="478621"/>
                                  <a:pt x="396728" y="481084"/>
                                </a:cubicBezTo>
                                <a:cubicBezTo>
                                  <a:pt x="397300" y="482557"/>
                                  <a:pt x="396588" y="483294"/>
                                  <a:pt x="404488" y="484094"/>
                                </a:cubicBezTo>
                                <a:cubicBezTo>
                                  <a:pt x="387597" y="484539"/>
                                  <a:pt x="361966" y="484018"/>
                                  <a:pt x="352682" y="482519"/>
                                </a:cubicBezTo>
                                <a:cubicBezTo>
                                  <a:pt x="357305" y="483243"/>
                                  <a:pt x="353660" y="483625"/>
                                  <a:pt x="349990" y="484018"/>
                                </a:cubicBezTo>
                                <a:cubicBezTo>
                                  <a:pt x="351285" y="481656"/>
                                  <a:pt x="338877" y="481084"/>
                                  <a:pt x="329440" y="481757"/>
                                </a:cubicBezTo>
                                <a:lnTo>
                                  <a:pt x="328069" y="483243"/>
                                </a:lnTo>
                                <a:lnTo>
                                  <a:pt x="322024" y="481605"/>
                                </a:lnTo>
                                <a:cubicBezTo>
                                  <a:pt x="318378" y="482050"/>
                                  <a:pt x="317895" y="484628"/>
                                  <a:pt x="308599" y="483066"/>
                                </a:cubicBezTo>
                                <a:cubicBezTo>
                                  <a:pt x="308167" y="482519"/>
                                  <a:pt x="307646" y="481936"/>
                                  <a:pt x="305945" y="481504"/>
                                </a:cubicBezTo>
                                <a:cubicBezTo>
                                  <a:pt x="296190" y="482557"/>
                                  <a:pt x="282398" y="484425"/>
                                  <a:pt x="271932" y="483066"/>
                                </a:cubicBezTo>
                                <a:lnTo>
                                  <a:pt x="263372" y="480869"/>
                                </a:lnTo>
                                <a:cubicBezTo>
                                  <a:pt x="258825" y="481046"/>
                                  <a:pt x="251230" y="482228"/>
                                  <a:pt x="259130" y="482952"/>
                                </a:cubicBezTo>
                                <a:cubicBezTo>
                                  <a:pt x="241146" y="481554"/>
                                  <a:pt x="229639" y="481339"/>
                                  <a:pt x="223924" y="479471"/>
                                </a:cubicBezTo>
                                <a:cubicBezTo>
                                  <a:pt x="192897" y="483878"/>
                                  <a:pt x="148216" y="484273"/>
                                  <a:pt x="112756" y="485160"/>
                                </a:cubicBezTo>
                                <a:lnTo>
                                  <a:pt x="113721" y="484018"/>
                                </a:lnTo>
                                <a:cubicBezTo>
                                  <a:pt x="104056" y="483294"/>
                                  <a:pt x="108933" y="486049"/>
                                  <a:pt x="102215" y="485542"/>
                                </a:cubicBezTo>
                                <a:cubicBezTo>
                                  <a:pt x="105187" y="484425"/>
                                  <a:pt x="94721" y="483625"/>
                                  <a:pt x="102062" y="482050"/>
                                </a:cubicBezTo>
                                <a:cubicBezTo>
                                  <a:pt x="88244" y="481428"/>
                                  <a:pt x="84726" y="484628"/>
                                  <a:pt x="76026" y="485605"/>
                                </a:cubicBezTo>
                                <a:cubicBezTo>
                                  <a:pt x="74933" y="487053"/>
                                  <a:pt x="82948" y="484297"/>
                                  <a:pt x="81525" y="486202"/>
                                </a:cubicBezTo>
                                <a:cubicBezTo>
                                  <a:pt x="80102" y="486787"/>
                                  <a:pt x="62703" y="486164"/>
                                  <a:pt x="61090" y="488539"/>
                                </a:cubicBezTo>
                                <a:cubicBezTo>
                                  <a:pt x="57560" y="487916"/>
                                  <a:pt x="59858" y="486114"/>
                                  <a:pt x="61459" y="485160"/>
                                </a:cubicBezTo>
                                <a:lnTo>
                                  <a:pt x="53532" y="486787"/>
                                </a:lnTo>
                                <a:cubicBezTo>
                                  <a:pt x="42814" y="484983"/>
                                  <a:pt x="75555" y="480691"/>
                                  <a:pt x="64392" y="478329"/>
                                </a:cubicBezTo>
                                <a:lnTo>
                                  <a:pt x="56772" y="479180"/>
                                </a:lnTo>
                                <a:cubicBezTo>
                                  <a:pt x="48872" y="477427"/>
                                  <a:pt x="76750" y="475307"/>
                                  <a:pt x="57128" y="475814"/>
                                </a:cubicBezTo>
                                <a:cubicBezTo>
                                  <a:pt x="48821" y="477490"/>
                                  <a:pt x="42560" y="481212"/>
                                  <a:pt x="50142" y="481554"/>
                                </a:cubicBezTo>
                                <a:cubicBezTo>
                                  <a:pt x="33732" y="483587"/>
                                  <a:pt x="42623" y="486952"/>
                                  <a:pt x="27395" y="488742"/>
                                </a:cubicBezTo>
                                <a:lnTo>
                                  <a:pt x="10818" y="490693"/>
                                </a:lnTo>
                                <a:lnTo>
                                  <a:pt x="27166" y="488030"/>
                                </a:lnTo>
                                <a:cubicBezTo>
                                  <a:pt x="31230" y="487345"/>
                                  <a:pt x="38305" y="486635"/>
                                  <a:pt x="35752" y="485783"/>
                                </a:cubicBezTo>
                                <a:cubicBezTo>
                                  <a:pt x="32577" y="485428"/>
                                  <a:pt x="29516" y="485694"/>
                                  <a:pt x="26582" y="486164"/>
                                </a:cubicBezTo>
                                <a:lnTo>
                                  <a:pt x="11037" y="488742"/>
                                </a:lnTo>
                                <a:lnTo>
                                  <a:pt x="10847" y="477961"/>
                                </a:lnTo>
                                <a:cubicBezTo>
                                  <a:pt x="10771" y="474569"/>
                                  <a:pt x="9513" y="471243"/>
                                  <a:pt x="10528" y="468258"/>
                                </a:cubicBezTo>
                                <a:cubicBezTo>
                                  <a:pt x="8560" y="473377"/>
                                  <a:pt x="5372" y="468881"/>
                                  <a:pt x="5068" y="465515"/>
                                </a:cubicBezTo>
                                <a:cubicBezTo>
                                  <a:pt x="7417" y="459941"/>
                                  <a:pt x="8128" y="469287"/>
                                  <a:pt x="9423" y="461287"/>
                                </a:cubicBezTo>
                                <a:cubicBezTo>
                                  <a:pt x="7391" y="459941"/>
                                  <a:pt x="6579" y="452486"/>
                                  <a:pt x="4458" y="458798"/>
                                </a:cubicBezTo>
                                <a:cubicBezTo>
                                  <a:pt x="0" y="455762"/>
                                  <a:pt x="6693" y="450506"/>
                                  <a:pt x="3366" y="446023"/>
                                </a:cubicBezTo>
                                <a:cubicBezTo>
                                  <a:pt x="6972" y="443546"/>
                                  <a:pt x="10363" y="454518"/>
                                  <a:pt x="12929" y="445807"/>
                                </a:cubicBezTo>
                                <a:cubicBezTo>
                                  <a:pt x="11221" y="446479"/>
                                  <a:pt x="10344" y="443731"/>
                                  <a:pt x="9235" y="441368"/>
                                </a:cubicBezTo>
                                <a:lnTo>
                                  <a:pt x="7317" y="438669"/>
                                </a:lnTo>
                                <a:lnTo>
                                  <a:pt x="9792" y="438214"/>
                                </a:lnTo>
                                <a:cubicBezTo>
                                  <a:pt x="12217" y="433298"/>
                                  <a:pt x="4763" y="426021"/>
                                  <a:pt x="11328" y="424562"/>
                                </a:cubicBezTo>
                                <a:lnTo>
                                  <a:pt x="8128" y="422822"/>
                                </a:lnTo>
                                <a:cubicBezTo>
                                  <a:pt x="9335" y="421260"/>
                                  <a:pt x="10287" y="419113"/>
                                  <a:pt x="12217" y="416637"/>
                                </a:cubicBezTo>
                                <a:cubicBezTo>
                                  <a:pt x="12586" y="412231"/>
                                  <a:pt x="8510" y="402516"/>
                                  <a:pt x="13539" y="402961"/>
                                </a:cubicBezTo>
                                <a:cubicBezTo>
                                  <a:pt x="13057" y="401551"/>
                                  <a:pt x="13730" y="391633"/>
                                  <a:pt x="10071" y="395405"/>
                                </a:cubicBezTo>
                                <a:cubicBezTo>
                                  <a:pt x="7747" y="401551"/>
                                  <a:pt x="12307" y="402630"/>
                                  <a:pt x="7391" y="405895"/>
                                </a:cubicBezTo>
                                <a:cubicBezTo>
                                  <a:pt x="11493" y="401615"/>
                                  <a:pt x="7366" y="396980"/>
                                  <a:pt x="6236" y="393450"/>
                                </a:cubicBezTo>
                                <a:lnTo>
                                  <a:pt x="8217" y="392866"/>
                                </a:lnTo>
                                <a:cubicBezTo>
                                  <a:pt x="7507" y="390732"/>
                                  <a:pt x="8128" y="385856"/>
                                  <a:pt x="6083" y="384497"/>
                                </a:cubicBezTo>
                                <a:cubicBezTo>
                                  <a:pt x="7112" y="386173"/>
                                  <a:pt x="8510" y="385284"/>
                                  <a:pt x="9030" y="383595"/>
                                </a:cubicBezTo>
                                <a:lnTo>
                                  <a:pt x="6147" y="381411"/>
                                </a:lnTo>
                                <a:cubicBezTo>
                                  <a:pt x="4953" y="372662"/>
                                  <a:pt x="11406" y="379366"/>
                                  <a:pt x="10821" y="370909"/>
                                </a:cubicBezTo>
                                <a:lnTo>
                                  <a:pt x="12929" y="377385"/>
                                </a:lnTo>
                                <a:cubicBezTo>
                                  <a:pt x="12460" y="375912"/>
                                  <a:pt x="15305" y="373118"/>
                                  <a:pt x="14504" y="369042"/>
                                </a:cubicBezTo>
                                <a:cubicBezTo>
                                  <a:pt x="11862" y="367493"/>
                                  <a:pt x="8674" y="364483"/>
                                  <a:pt x="6579" y="363138"/>
                                </a:cubicBezTo>
                                <a:cubicBezTo>
                                  <a:pt x="5524" y="358439"/>
                                  <a:pt x="9678" y="361017"/>
                                  <a:pt x="6985" y="356318"/>
                                </a:cubicBezTo>
                                <a:lnTo>
                                  <a:pt x="10173" y="362464"/>
                                </a:lnTo>
                                <a:cubicBezTo>
                                  <a:pt x="11011" y="363378"/>
                                  <a:pt x="14682" y="358439"/>
                                  <a:pt x="14746" y="352051"/>
                                </a:cubicBezTo>
                                <a:cubicBezTo>
                                  <a:pt x="13844" y="348000"/>
                                  <a:pt x="10020" y="341651"/>
                                  <a:pt x="8510" y="348076"/>
                                </a:cubicBezTo>
                                <a:cubicBezTo>
                                  <a:pt x="8510" y="344863"/>
                                  <a:pt x="10199" y="340406"/>
                                  <a:pt x="12079" y="342997"/>
                                </a:cubicBezTo>
                                <a:cubicBezTo>
                                  <a:pt x="11240" y="335732"/>
                                  <a:pt x="9170" y="343885"/>
                                  <a:pt x="7582" y="337714"/>
                                </a:cubicBezTo>
                                <a:cubicBezTo>
                                  <a:pt x="9423" y="335099"/>
                                  <a:pt x="12014" y="327225"/>
                                  <a:pt x="14644" y="322450"/>
                                </a:cubicBezTo>
                                <a:lnTo>
                                  <a:pt x="19140" y="328914"/>
                                </a:lnTo>
                                <a:lnTo>
                                  <a:pt x="19204" y="324558"/>
                                </a:lnTo>
                                <a:cubicBezTo>
                                  <a:pt x="22848" y="330145"/>
                                  <a:pt x="21985" y="321764"/>
                                  <a:pt x="25782" y="324914"/>
                                </a:cubicBezTo>
                                <a:cubicBezTo>
                                  <a:pt x="26404" y="321942"/>
                                  <a:pt x="25147" y="318336"/>
                                  <a:pt x="24144" y="315465"/>
                                </a:cubicBezTo>
                                <a:cubicBezTo>
                                  <a:pt x="18022" y="324176"/>
                                  <a:pt x="15774" y="305827"/>
                                  <a:pt x="10199" y="308367"/>
                                </a:cubicBezTo>
                                <a:cubicBezTo>
                                  <a:pt x="8674" y="296531"/>
                                  <a:pt x="23763" y="300939"/>
                                  <a:pt x="14975" y="288532"/>
                                </a:cubicBezTo>
                                <a:cubicBezTo>
                                  <a:pt x="13539" y="290575"/>
                                  <a:pt x="9284" y="284772"/>
                                  <a:pt x="10871" y="292202"/>
                                </a:cubicBezTo>
                                <a:cubicBezTo>
                                  <a:pt x="11493" y="284886"/>
                                  <a:pt x="5296" y="287198"/>
                                  <a:pt x="7507" y="278588"/>
                                </a:cubicBezTo>
                                <a:cubicBezTo>
                                  <a:pt x="9882" y="284950"/>
                                  <a:pt x="13146" y="271590"/>
                                  <a:pt x="16562" y="280874"/>
                                </a:cubicBezTo>
                                <a:cubicBezTo>
                                  <a:pt x="14682" y="280327"/>
                                  <a:pt x="15178" y="286119"/>
                                  <a:pt x="15711" y="287528"/>
                                </a:cubicBezTo>
                                <a:cubicBezTo>
                                  <a:pt x="17807" y="284506"/>
                                  <a:pt x="21337" y="288150"/>
                                  <a:pt x="21312" y="280619"/>
                                </a:cubicBezTo>
                                <a:cubicBezTo>
                                  <a:pt x="20740" y="276010"/>
                                  <a:pt x="20601" y="269687"/>
                                  <a:pt x="17692" y="270587"/>
                                </a:cubicBezTo>
                                <a:cubicBezTo>
                                  <a:pt x="14504" y="270766"/>
                                  <a:pt x="18048" y="277609"/>
                                  <a:pt x="14797" y="274702"/>
                                </a:cubicBezTo>
                                <a:cubicBezTo>
                                  <a:pt x="13641" y="265508"/>
                                  <a:pt x="18505" y="263959"/>
                                  <a:pt x="12790" y="260149"/>
                                </a:cubicBezTo>
                                <a:cubicBezTo>
                                  <a:pt x="13336" y="265902"/>
                                  <a:pt x="10020" y="267426"/>
                                  <a:pt x="7812" y="267336"/>
                                </a:cubicBezTo>
                                <a:lnTo>
                                  <a:pt x="6439" y="260619"/>
                                </a:lnTo>
                                <a:lnTo>
                                  <a:pt x="8586" y="261915"/>
                                </a:lnTo>
                                <a:cubicBezTo>
                                  <a:pt x="10020" y="251056"/>
                                  <a:pt x="4674" y="258714"/>
                                  <a:pt x="5245" y="248238"/>
                                </a:cubicBezTo>
                                <a:lnTo>
                                  <a:pt x="9398" y="243311"/>
                                </a:lnTo>
                                <a:cubicBezTo>
                                  <a:pt x="13044" y="245812"/>
                                  <a:pt x="7888" y="258549"/>
                                  <a:pt x="13730" y="256681"/>
                                </a:cubicBezTo>
                                <a:cubicBezTo>
                                  <a:pt x="13946" y="249876"/>
                                  <a:pt x="10961" y="247615"/>
                                  <a:pt x="12460" y="241139"/>
                                </a:cubicBezTo>
                                <a:cubicBezTo>
                                  <a:pt x="12967" y="242612"/>
                                  <a:pt x="13108" y="244518"/>
                                  <a:pt x="13641" y="245927"/>
                                </a:cubicBezTo>
                                <a:cubicBezTo>
                                  <a:pt x="13844" y="243514"/>
                                  <a:pt x="21629" y="241088"/>
                                  <a:pt x="17019" y="231348"/>
                                </a:cubicBezTo>
                                <a:cubicBezTo>
                                  <a:pt x="15228" y="226320"/>
                                  <a:pt x="14936" y="230053"/>
                                  <a:pt x="12765" y="229951"/>
                                </a:cubicBezTo>
                                <a:cubicBezTo>
                                  <a:pt x="12040" y="219004"/>
                                  <a:pt x="9818" y="215690"/>
                                  <a:pt x="9513" y="208643"/>
                                </a:cubicBezTo>
                                <a:cubicBezTo>
                                  <a:pt x="13806" y="210065"/>
                                  <a:pt x="10020" y="196173"/>
                                  <a:pt x="14378" y="203931"/>
                                </a:cubicBezTo>
                                <a:cubicBezTo>
                                  <a:pt x="11786" y="207538"/>
                                  <a:pt x="11990" y="223411"/>
                                  <a:pt x="16105" y="227246"/>
                                </a:cubicBezTo>
                                <a:cubicBezTo>
                                  <a:pt x="21235" y="223297"/>
                                  <a:pt x="15431" y="235843"/>
                                  <a:pt x="20550" y="238154"/>
                                </a:cubicBezTo>
                                <a:cubicBezTo>
                                  <a:pt x="20651" y="229444"/>
                                  <a:pt x="25668" y="229875"/>
                                  <a:pt x="28995" y="228415"/>
                                </a:cubicBezTo>
                                <a:cubicBezTo>
                                  <a:pt x="29186" y="225989"/>
                                  <a:pt x="27814" y="223627"/>
                                  <a:pt x="27319" y="222204"/>
                                </a:cubicBezTo>
                                <a:cubicBezTo>
                                  <a:pt x="24207" y="221164"/>
                                  <a:pt x="24258" y="224300"/>
                                  <a:pt x="21070" y="224528"/>
                                </a:cubicBezTo>
                                <a:cubicBezTo>
                                  <a:pt x="21921" y="214687"/>
                                  <a:pt x="20258" y="205265"/>
                                  <a:pt x="17298" y="199881"/>
                                </a:cubicBezTo>
                                <a:cubicBezTo>
                                  <a:pt x="18823" y="196617"/>
                                  <a:pt x="21921" y="197607"/>
                                  <a:pt x="22175" y="201481"/>
                                </a:cubicBezTo>
                                <a:cubicBezTo>
                                  <a:pt x="21337" y="189847"/>
                                  <a:pt x="21985" y="177353"/>
                                  <a:pt x="23179" y="166318"/>
                                </a:cubicBezTo>
                                <a:cubicBezTo>
                                  <a:pt x="17934" y="173416"/>
                                  <a:pt x="22340" y="153922"/>
                                  <a:pt x="18048" y="158774"/>
                                </a:cubicBezTo>
                                <a:cubicBezTo>
                                  <a:pt x="16727" y="164743"/>
                                  <a:pt x="13044" y="169810"/>
                                  <a:pt x="10821" y="166546"/>
                                </a:cubicBezTo>
                                <a:cubicBezTo>
                                  <a:pt x="11240" y="162850"/>
                                  <a:pt x="13044" y="166647"/>
                                  <a:pt x="14123" y="165136"/>
                                </a:cubicBezTo>
                                <a:cubicBezTo>
                                  <a:pt x="11519" y="160336"/>
                                  <a:pt x="18797" y="157796"/>
                                  <a:pt x="14618" y="153071"/>
                                </a:cubicBezTo>
                                <a:cubicBezTo>
                                  <a:pt x="15864" y="163854"/>
                                  <a:pt x="20651" y="155281"/>
                                  <a:pt x="24537" y="157263"/>
                                </a:cubicBezTo>
                                <a:cubicBezTo>
                                  <a:pt x="22569" y="149555"/>
                                  <a:pt x="27369" y="157644"/>
                                  <a:pt x="27611" y="150062"/>
                                </a:cubicBezTo>
                                <a:cubicBezTo>
                                  <a:pt x="25719" y="142317"/>
                                  <a:pt x="24398" y="132855"/>
                                  <a:pt x="24055" y="124347"/>
                                </a:cubicBezTo>
                                <a:cubicBezTo>
                                  <a:pt x="28373" y="113782"/>
                                  <a:pt x="25947" y="97235"/>
                                  <a:pt x="26773" y="87723"/>
                                </a:cubicBezTo>
                                <a:cubicBezTo>
                                  <a:pt x="29211" y="82758"/>
                                  <a:pt x="33365" y="86251"/>
                                  <a:pt x="34723" y="80980"/>
                                </a:cubicBezTo>
                                <a:cubicBezTo>
                                  <a:pt x="35270" y="74606"/>
                                  <a:pt x="29389" y="85475"/>
                                  <a:pt x="32450" y="76116"/>
                                </a:cubicBezTo>
                                <a:lnTo>
                                  <a:pt x="33200" y="77082"/>
                                </a:lnTo>
                                <a:cubicBezTo>
                                  <a:pt x="32476" y="74213"/>
                                  <a:pt x="38229" y="59977"/>
                                  <a:pt x="32272" y="56916"/>
                                </a:cubicBezTo>
                                <a:lnTo>
                                  <a:pt x="36718" y="60015"/>
                                </a:lnTo>
                                <a:cubicBezTo>
                                  <a:pt x="37366" y="58339"/>
                                  <a:pt x="36488" y="56650"/>
                                  <a:pt x="36145" y="55138"/>
                                </a:cubicBezTo>
                                <a:cubicBezTo>
                                  <a:pt x="37734" y="55138"/>
                                  <a:pt x="39486" y="53208"/>
                                  <a:pt x="40096" y="56078"/>
                                </a:cubicBezTo>
                                <a:cubicBezTo>
                                  <a:pt x="44224" y="50453"/>
                                  <a:pt x="41303" y="43925"/>
                                  <a:pt x="42204" y="37614"/>
                                </a:cubicBezTo>
                                <a:lnTo>
                                  <a:pt x="38712" y="41501"/>
                                </a:lnTo>
                                <a:cubicBezTo>
                                  <a:pt x="38204" y="30578"/>
                                  <a:pt x="42306" y="23531"/>
                                  <a:pt x="43398" y="13118"/>
                                </a:cubicBezTo>
                                <a:lnTo>
                                  <a:pt x="46129" y="13626"/>
                                </a:lnTo>
                                <a:lnTo>
                                  <a:pt x="45722" y="7276"/>
                                </a:lnTo>
                                <a:cubicBezTo>
                                  <a:pt x="48135" y="9017"/>
                                  <a:pt x="51056" y="3492"/>
                                  <a:pt x="49532"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6" name="Shape 156"/>
                        <wps:cNvSpPr/>
                        <wps:spPr>
                          <a:xfrm>
                            <a:off x="3218152" y="0"/>
                            <a:ext cx="1120833" cy="67020"/>
                          </a:xfrm>
                          <a:custGeom>
                            <a:avLst/>
                            <a:gdLst/>
                            <a:ahLst/>
                            <a:cxnLst/>
                            <a:rect l="0" t="0" r="0" b="0"/>
                            <a:pathLst>
                              <a:path w="1120833" h="67020">
                                <a:moveTo>
                                  <a:pt x="783269" y="1092"/>
                                </a:moveTo>
                                <a:lnTo>
                                  <a:pt x="790166" y="2960"/>
                                </a:lnTo>
                                <a:cubicBezTo>
                                  <a:pt x="795145" y="26"/>
                                  <a:pt x="805902" y="4939"/>
                                  <a:pt x="815136" y="3645"/>
                                </a:cubicBezTo>
                                <a:lnTo>
                                  <a:pt x="814844" y="3022"/>
                                </a:lnTo>
                                <a:cubicBezTo>
                                  <a:pt x="823467" y="2578"/>
                                  <a:pt x="827850" y="4266"/>
                                  <a:pt x="835800" y="3975"/>
                                </a:cubicBezTo>
                                <a:lnTo>
                                  <a:pt x="836536" y="4293"/>
                                </a:lnTo>
                                <a:cubicBezTo>
                                  <a:pt x="855206" y="4266"/>
                                  <a:pt x="865747" y="6476"/>
                                  <a:pt x="865595" y="4025"/>
                                </a:cubicBezTo>
                                <a:cubicBezTo>
                                  <a:pt x="871920" y="6222"/>
                                  <a:pt x="847472" y="4139"/>
                                  <a:pt x="857378" y="7365"/>
                                </a:cubicBezTo>
                                <a:cubicBezTo>
                                  <a:pt x="918594" y="7632"/>
                                  <a:pt x="981868" y="12293"/>
                                  <a:pt x="1041460" y="22325"/>
                                </a:cubicBezTo>
                                <a:cubicBezTo>
                                  <a:pt x="1047695" y="24407"/>
                                  <a:pt x="1051811" y="25538"/>
                                  <a:pt x="1052814" y="26693"/>
                                </a:cubicBezTo>
                                <a:cubicBezTo>
                                  <a:pt x="1058974" y="27226"/>
                                  <a:pt x="1074888" y="30718"/>
                                  <a:pt x="1080870" y="30985"/>
                                </a:cubicBezTo>
                                <a:cubicBezTo>
                                  <a:pt x="1078876" y="30566"/>
                                  <a:pt x="1083702" y="33030"/>
                                  <a:pt x="1086547" y="33931"/>
                                </a:cubicBezTo>
                                <a:cubicBezTo>
                                  <a:pt x="1095882" y="37588"/>
                                  <a:pt x="1099667" y="34719"/>
                                  <a:pt x="1109611" y="39342"/>
                                </a:cubicBezTo>
                                <a:cubicBezTo>
                                  <a:pt x="1104798" y="38377"/>
                                  <a:pt x="1102702" y="38605"/>
                                  <a:pt x="1103375" y="39798"/>
                                </a:cubicBezTo>
                                <a:cubicBezTo>
                                  <a:pt x="1108735" y="40529"/>
                                  <a:pt x="1114300" y="42144"/>
                                  <a:pt x="1119731" y="44178"/>
                                </a:cubicBezTo>
                                <a:lnTo>
                                  <a:pt x="1120833" y="44666"/>
                                </a:lnTo>
                                <a:lnTo>
                                  <a:pt x="1120833" y="66786"/>
                                </a:lnTo>
                                <a:lnTo>
                                  <a:pt x="1120788" y="66809"/>
                                </a:lnTo>
                                <a:lnTo>
                                  <a:pt x="1120833" y="66800"/>
                                </a:lnTo>
                                <a:lnTo>
                                  <a:pt x="1120833" y="67020"/>
                                </a:lnTo>
                                <a:lnTo>
                                  <a:pt x="1104612" y="57980"/>
                                </a:lnTo>
                                <a:cubicBezTo>
                                  <a:pt x="1098149" y="55177"/>
                                  <a:pt x="1090789" y="52605"/>
                                  <a:pt x="1082978" y="50313"/>
                                </a:cubicBezTo>
                                <a:cubicBezTo>
                                  <a:pt x="1067343" y="45703"/>
                                  <a:pt x="1049829" y="41970"/>
                                  <a:pt x="1031732" y="38897"/>
                                </a:cubicBezTo>
                                <a:cubicBezTo>
                                  <a:pt x="995458" y="32700"/>
                                  <a:pt x="956823" y="28624"/>
                                  <a:pt x="917439" y="25207"/>
                                </a:cubicBezTo>
                                <a:cubicBezTo>
                                  <a:pt x="890310" y="20420"/>
                                  <a:pt x="888075" y="20369"/>
                                  <a:pt x="857264" y="20128"/>
                                </a:cubicBezTo>
                                <a:cubicBezTo>
                                  <a:pt x="858597" y="19746"/>
                                  <a:pt x="860502" y="19696"/>
                                  <a:pt x="858496" y="19201"/>
                                </a:cubicBezTo>
                                <a:cubicBezTo>
                                  <a:pt x="856692" y="21563"/>
                                  <a:pt x="836841" y="18503"/>
                                  <a:pt x="833590" y="20711"/>
                                </a:cubicBezTo>
                                <a:cubicBezTo>
                                  <a:pt x="789519" y="18731"/>
                                  <a:pt x="748559" y="18769"/>
                                  <a:pt x="702838" y="18693"/>
                                </a:cubicBezTo>
                                <a:cubicBezTo>
                                  <a:pt x="710038" y="18439"/>
                                  <a:pt x="713721" y="16407"/>
                                  <a:pt x="705098" y="16586"/>
                                </a:cubicBezTo>
                                <a:lnTo>
                                  <a:pt x="696106" y="18110"/>
                                </a:lnTo>
                                <a:lnTo>
                                  <a:pt x="694632" y="17411"/>
                                </a:lnTo>
                                <a:cubicBezTo>
                                  <a:pt x="688727" y="17842"/>
                                  <a:pt x="682313" y="19010"/>
                                  <a:pt x="688358" y="19746"/>
                                </a:cubicBezTo>
                                <a:cubicBezTo>
                                  <a:pt x="573558" y="21956"/>
                                  <a:pt x="459786" y="20369"/>
                                  <a:pt x="346891" y="25538"/>
                                </a:cubicBezTo>
                                <a:cubicBezTo>
                                  <a:pt x="319941" y="25601"/>
                                  <a:pt x="281890" y="28204"/>
                                  <a:pt x="252804" y="30059"/>
                                </a:cubicBezTo>
                                <a:cubicBezTo>
                                  <a:pt x="165996" y="30832"/>
                                  <a:pt x="87875" y="32636"/>
                                  <a:pt x="0" y="39277"/>
                                </a:cubicBezTo>
                                <a:cubicBezTo>
                                  <a:pt x="0" y="39277"/>
                                  <a:pt x="10694" y="32509"/>
                                  <a:pt x="46763" y="29132"/>
                                </a:cubicBezTo>
                                <a:cubicBezTo>
                                  <a:pt x="92155" y="21055"/>
                                  <a:pt x="153944" y="23506"/>
                                  <a:pt x="204124" y="17411"/>
                                </a:cubicBezTo>
                                <a:cubicBezTo>
                                  <a:pt x="210067" y="16915"/>
                                  <a:pt x="203044" y="20598"/>
                                  <a:pt x="216380" y="19201"/>
                                </a:cubicBezTo>
                                <a:cubicBezTo>
                                  <a:pt x="264896" y="12432"/>
                                  <a:pt x="342852" y="11594"/>
                                  <a:pt x="403129" y="12814"/>
                                </a:cubicBezTo>
                                <a:lnTo>
                                  <a:pt x="399611" y="13880"/>
                                </a:lnTo>
                                <a:cubicBezTo>
                                  <a:pt x="411066" y="14070"/>
                                  <a:pt x="424733" y="10680"/>
                                  <a:pt x="436875" y="10680"/>
                                </a:cubicBezTo>
                                <a:cubicBezTo>
                                  <a:pt x="436989" y="11289"/>
                                  <a:pt x="433065" y="11632"/>
                                  <a:pt x="435935" y="12293"/>
                                </a:cubicBezTo>
                                <a:cubicBezTo>
                                  <a:pt x="438830" y="10451"/>
                                  <a:pt x="457742" y="10857"/>
                                  <a:pt x="462720" y="9384"/>
                                </a:cubicBezTo>
                                <a:cubicBezTo>
                                  <a:pt x="467610" y="9930"/>
                                  <a:pt x="467229" y="11289"/>
                                  <a:pt x="473515" y="11911"/>
                                </a:cubicBezTo>
                                <a:lnTo>
                                  <a:pt x="480260" y="9727"/>
                                </a:lnTo>
                                <a:cubicBezTo>
                                  <a:pt x="499146" y="4432"/>
                                  <a:pt x="527100" y="8762"/>
                                  <a:pt x="553237" y="5779"/>
                                </a:cubicBezTo>
                                <a:cubicBezTo>
                                  <a:pt x="552005" y="6273"/>
                                  <a:pt x="549402" y="6667"/>
                                  <a:pt x="551484" y="7138"/>
                                </a:cubicBezTo>
                                <a:cubicBezTo>
                                  <a:pt x="593536" y="3290"/>
                                  <a:pt x="646497" y="3137"/>
                                  <a:pt x="693781" y="2184"/>
                                </a:cubicBezTo>
                                <a:cubicBezTo>
                                  <a:pt x="691914" y="2908"/>
                                  <a:pt x="690162" y="4228"/>
                                  <a:pt x="692969" y="4939"/>
                                </a:cubicBezTo>
                                <a:cubicBezTo>
                                  <a:pt x="695242" y="2908"/>
                                  <a:pt x="709899" y="2401"/>
                                  <a:pt x="722574" y="2070"/>
                                </a:cubicBezTo>
                                <a:cubicBezTo>
                                  <a:pt x="728213" y="4266"/>
                                  <a:pt x="744330" y="203"/>
                                  <a:pt x="759266" y="1677"/>
                                </a:cubicBezTo>
                                <a:lnTo>
                                  <a:pt x="757945" y="2070"/>
                                </a:lnTo>
                                <a:cubicBezTo>
                                  <a:pt x="769033" y="0"/>
                                  <a:pt x="774151" y="3708"/>
                                  <a:pt x="783269" y="1092"/>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7" name="Shape 157"/>
                        <wps:cNvSpPr/>
                        <wps:spPr>
                          <a:xfrm>
                            <a:off x="4391190" y="469300"/>
                            <a:ext cx="115" cy="178"/>
                          </a:xfrm>
                          <a:custGeom>
                            <a:avLst/>
                            <a:gdLst/>
                            <a:ahLst/>
                            <a:cxnLst/>
                            <a:rect l="0" t="0" r="0" b="0"/>
                            <a:pathLst>
                              <a:path w="115" h="178">
                                <a:moveTo>
                                  <a:pt x="115" y="0"/>
                                </a:moveTo>
                                <a:lnTo>
                                  <a:pt x="0" y="178"/>
                                </a:lnTo>
                                <a:lnTo>
                                  <a:pt x="65" y="47"/>
                                </a:lnTo>
                                <a:lnTo>
                                  <a:pt x="115"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8" name="Shape 158"/>
                        <wps:cNvSpPr/>
                        <wps:spPr>
                          <a:xfrm>
                            <a:off x="4397855" y="444316"/>
                            <a:ext cx="73" cy="1185"/>
                          </a:xfrm>
                          <a:custGeom>
                            <a:avLst/>
                            <a:gdLst/>
                            <a:ahLst/>
                            <a:cxnLst/>
                            <a:rect l="0" t="0" r="0" b="0"/>
                            <a:pathLst>
                              <a:path w="73" h="1185">
                                <a:moveTo>
                                  <a:pt x="23" y="0"/>
                                </a:moveTo>
                                <a:lnTo>
                                  <a:pt x="73" y="1185"/>
                                </a:lnTo>
                                <a:lnTo>
                                  <a:pt x="0" y="62"/>
                                </a:lnTo>
                                <a:lnTo>
                                  <a:pt x="23"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59" name="Shape 159"/>
                        <wps:cNvSpPr/>
                        <wps:spPr>
                          <a:xfrm>
                            <a:off x="4395712" y="292088"/>
                            <a:ext cx="253" cy="356"/>
                          </a:xfrm>
                          <a:custGeom>
                            <a:avLst/>
                            <a:gdLst/>
                            <a:ahLst/>
                            <a:cxnLst/>
                            <a:rect l="0" t="0" r="0" b="0"/>
                            <a:pathLst>
                              <a:path w="253" h="356">
                                <a:moveTo>
                                  <a:pt x="0" y="0"/>
                                </a:moveTo>
                                <a:lnTo>
                                  <a:pt x="253" y="267"/>
                                </a:lnTo>
                                <a:lnTo>
                                  <a:pt x="135" y="356"/>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0" name="Shape 160"/>
                        <wps:cNvSpPr/>
                        <wps:spPr>
                          <a:xfrm>
                            <a:off x="4393857" y="288861"/>
                            <a:ext cx="1855" cy="3225"/>
                          </a:xfrm>
                          <a:custGeom>
                            <a:avLst/>
                            <a:gdLst/>
                            <a:ahLst/>
                            <a:cxnLst/>
                            <a:rect l="0" t="0" r="0" b="0"/>
                            <a:pathLst>
                              <a:path w="1855" h="3225">
                                <a:moveTo>
                                  <a:pt x="635" y="0"/>
                                </a:moveTo>
                                <a:lnTo>
                                  <a:pt x="1855" y="3225"/>
                                </a:lnTo>
                                <a:lnTo>
                                  <a:pt x="967" y="2289"/>
                                </a:lnTo>
                                <a:cubicBezTo>
                                  <a:pt x="415" y="2404"/>
                                  <a:pt x="0" y="2337"/>
                                  <a:pt x="635"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1" name="Shape 161"/>
                        <wps:cNvSpPr/>
                        <wps:spPr>
                          <a:xfrm>
                            <a:off x="4360950" y="57005"/>
                            <a:ext cx="140" cy="127"/>
                          </a:xfrm>
                          <a:custGeom>
                            <a:avLst/>
                            <a:gdLst/>
                            <a:ahLst/>
                            <a:cxnLst/>
                            <a:rect l="0" t="0" r="0" b="0"/>
                            <a:pathLst>
                              <a:path w="140" h="127">
                                <a:moveTo>
                                  <a:pt x="0" y="0"/>
                                </a:moveTo>
                                <a:lnTo>
                                  <a:pt x="140" y="127"/>
                                </a:lnTo>
                                <a:lnTo>
                                  <a:pt x="73" y="91"/>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2" name="Shape 162"/>
                        <wps:cNvSpPr/>
                        <wps:spPr>
                          <a:xfrm>
                            <a:off x="4338984" y="44666"/>
                            <a:ext cx="64741" cy="450487"/>
                          </a:xfrm>
                          <a:custGeom>
                            <a:avLst/>
                            <a:gdLst/>
                            <a:ahLst/>
                            <a:cxnLst/>
                            <a:rect l="0" t="0" r="0" b="0"/>
                            <a:pathLst>
                              <a:path w="64741" h="450487">
                                <a:moveTo>
                                  <a:pt x="0" y="0"/>
                                </a:moveTo>
                                <a:lnTo>
                                  <a:pt x="14434" y="6396"/>
                                </a:lnTo>
                                <a:cubicBezTo>
                                  <a:pt x="12567" y="5862"/>
                                  <a:pt x="10039" y="4846"/>
                                  <a:pt x="9494" y="5532"/>
                                </a:cubicBezTo>
                                <a:lnTo>
                                  <a:pt x="22038" y="12430"/>
                                </a:lnTo>
                                <a:lnTo>
                                  <a:pt x="26436" y="17876"/>
                                </a:lnTo>
                                <a:cubicBezTo>
                                  <a:pt x="27401" y="19653"/>
                                  <a:pt x="28328" y="21482"/>
                                  <a:pt x="29701" y="23336"/>
                                </a:cubicBezTo>
                                <a:lnTo>
                                  <a:pt x="26372" y="21088"/>
                                </a:lnTo>
                                <a:cubicBezTo>
                                  <a:pt x="27325" y="26715"/>
                                  <a:pt x="28493" y="27374"/>
                                  <a:pt x="30106" y="27832"/>
                                </a:cubicBezTo>
                                <a:cubicBezTo>
                                  <a:pt x="31657" y="28326"/>
                                  <a:pt x="33346" y="28618"/>
                                  <a:pt x="33917" y="33572"/>
                                </a:cubicBezTo>
                                <a:cubicBezTo>
                                  <a:pt x="32457" y="31273"/>
                                  <a:pt x="31821" y="32225"/>
                                  <a:pt x="30730" y="31883"/>
                                </a:cubicBezTo>
                                <a:cubicBezTo>
                                  <a:pt x="37625" y="40454"/>
                                  <a:pt x="38781" y="55261"/>
                                  <a:pt x="41499" y="64202"/>
                                </a:cubicBezTo>
                                <a:cubicBezTo>
                                  <a:pt x="41080" y="63629"/>
                                  <a:pt x="40458" y="63846"/>
                                  <a:pt x="40458" y="63846"/>
                                </a:cubicBezTo>
                                <a:cubicBezTo>
                                  <a:pt x="42477" y="73661"/>
                                  <a:pt x="42375" y="84024"/>
                                  <a:pt x="45296" y="94844"/>
                                </a:cubicBezTo>
                                <a:cubicBezTo>
                                  <a:pt x="44699" y="98768"/>
                                  <a:pt x="39543" y="93714"/>
                                  <a:pt x="41347" y="104126"/>
                                </a:cubicBezTo>
                                <a:cubicBezTo>
                                  <a:pt x="46020" y="103555"/>
                                  <a:pt x="44801" y="121741"/>
                                  <a:pt x="49589" y="115492"/>
                                </a:cubicBezTo>
                                <a:cubicBezTo>
                                  <a:pt x="49513" y="124381"/>
                                  <a:pt x="48713" y="138579"/>
                                  <a:pt x="50681" y="144421"/>
                                </a:cubicBezTo>
                                <a:cubicBezTo>
                                  <a:pt x="48674" y="140484"/>
                                  <a:pt x="45258" y="148903"/>
                                  <a:pt x="44357" y="141487"/>
                                </a:cubicBezTo>
                                <a:lnTo>
                                  <a:pt x="41868" y="147112"/>
                                </a:lnTo>
                                <a:cubicBezTo>
                                  <a:pt x="39899" y="146338"/>
                                  <a:pt x="42121" y="141373"/>
                                  <a:pt x="39848" y="143239"/>
                                </a:cubicBezTo>
                                <a:cubicBezTo>
                                  <a:pt x="40305" y="146960"/>
                                  <a:pt x="42744" y="157728"/>
                                  <a:pt x="42121" y="161043"/>
                                </a:cubicBezTo>
                                <a:cubicBezTo>
                                  <a:pt x="45373" y="167837"/>
                                  <a:pt x="51088" y="174047"/>
                                  <a:pt x="52205" y="185183"/>
                                </a:cubicBezTo>
                                <a:cubicBezTo>
                                  <a:pt x="50072" y="180015"/>
                                  <a:pt x="47138" y="188282"/>
                                  <a:pt x="46160" y="184676"/>
                                </a:cubicBezTo>
                                <a:lnTo>
                                  <a:pt x="55749" y="200117"/>
                                </a:lnTo>
                                <a:cubicBezTo>
                                  <a:pt x="56055" y="203838"/>
                                  <a:pt x="52040" y="200968"/>
                                  <a:pt x="53424" y="206365"/>
                                </a:cubicBezTo>
                                <a:cubicBezTo>
                                  <a:pt x="54694" y="206099"/>
                                  <a:pt x="55507" y="208397"/>
                                  <a:pt x="56574" y="210010"/>
                                </a:cubicBezTo>
                                <a:cubicBezTo>
                                  <a:pt x="56055" y="211369"/>
                                  <a:pt x="58188" y="225451"/>
                                  <a:pt x="53577" y="227077"/>
                                </a:cubicBezTo>
                                <a:cubicBezTo>
                                  <a:pt x="51811" y="228715"/>
                                  <a:pt x="52486" y="220993"/>
                                  <a:pt x="50922" y="225159"/>
                                </a:cubicBezTo>
                                <a:cubicBezTo>
                                  <a:pt x="51151" y="231966"/>
                                  <a:pt x="52764" y="232259"/>
                                  <a:pt x="52967" y="239115"/>
                                </a:cubicBezTo>
                                <a:lnTo>
                                  <a:pt x="52320" y="239306"/>
                                </a:lnTo>
                                <a:cubicBezTo>
                                  <a:pt x="51882" y="242649"/>
                                  <a:pt x="53351" y="248449"/>
                                  <a:pt x="55142" y="249073"/>
                                </a:cubicBezTo>
                                <a:lnTo>
                                  <a:pt x="56862" y="247777"/>
                                </a:lnTo>
                                <a:lnTo>
                                  <a:pt x="58382" y="251790"/>
                                </a:lnTo>
                                <a:cubicBezTo>
                                  <a:pt x="58966" y="255028"/>
                                  <a:pt x="59223" y="258728"/>
                                  <a:pt x="59293" y="262164"/>
                                </a:cubicBezTo>
                                <a:cubicBezTo>
                                  <a:pt x="58506" y="259828"/>
                                  <a:pt x="57336" y="260183"/>
                                  <a:pt x="55978" y="259231"/>
                                </a:cubicBezTo>
                                <a:cubicBezTo>
                                  <a:pt x="59737" y="268399"/>
                                  <a:pt x="60931" y="278139"/>
                                  <a:pt x="62481" y="288464"/>
                                </a:cubicBezTo>
                                <a:cubicBezTo>
                                  <a:pt x="64741" y="288616"/>
                                  <a:pt x="58506" y="284629"/>
                                  <a:pt x="59674" y="283092"/>
                                </a:cubicBezTo>
                                <a:cubicBezTo>
                                  <a:pt x="56676" y="296286"/>
                                  <a:pt x="63941" y="310293"/>
                                  <a:pt x="59483" y="321265"/>
                                </a:cubicBezTo>
                                <a:cubicBezTo>
                                  <a:pt x="59077" y="319462"/>
                                  <a:pt x="62544" y="320325"/>
                                  <a:pt x="61960" y="320478"/>
                                </a:cubicBezTo>
                                <a:cubicBezTo>
                                  <a:pt x="61591" y="326776"/>
                                  <a:pt x="58442" y="326521"/>
                                  <a:pt x="59560" y="330624"/>
                                </a:cubicBezTo>
                                <a:cubicBezTo>
                                  <a:pt x="57629" y="331068"/>
                                  <a:pt x="60080" y="335856"/>
                                  <a:pt x="60575" y="340072"/>
                                </a:cubicBezTo>
                                <a:cubicBezTo>
                                  <a:pt x="61858" y="342345"/>
                                  <a:pt x="59674" y="341189"/>
                                  <a:pt x="59483" y="337493"/>
                                </a:cubicBezTo>
                                <a:cubicBezTo>
                                  <a:pt x="60931" y="343450"/>
                                  <a:pt x="63319" y="367260"/>
                                  <a:pt x="59890" y="380950"/>
                                </a:cubicBezTo>
                                <a:cubicBezTo>
                                  <a:pt x="61122" y="380733"/>
                                  <a:pt x="63941" y="389496"/>
                                  <a:pt x="63662" y="392722"/>
                                </a:cubicBezTo>
                                <a:lnTo>
                                  <a:pt x="60817" y="391439"/>
                                </a:lnTo>
                                <a:cubicBezTo>
                                  <a:pt x="59909" y="392836"/>
                                  <a:pt x="59785" y="395481"/>
                                  <a:pt x="59575" y="397837"/>
                                </a:cubicBezTo>
                                <a:lnTo>
                                  <a:pt x="58895" y="399650"/>
                                </a:lnTo>
                                <a:lnTo>
                                  <a:pt x="58734" y="395801"/>
                                </a:lnTo>
                                <a:lnTo>
                                  <a:pt x="58658" y="396391"/>
                                </a:lnTo>
                                <a:lnTo>
                                  <a:pt x="58872" y="399712"/>
                                </a:lnTo>
                                <a:lnTo>
                                  <a:pt x="57820" y="402512"/>
                                </a:lnTo>
                                <a:cubicBezTo>
                                  <a:pt x="58597" y="404230"/>
                                  <a:pt x="58909" y="403453"/>
                                  <a:pt x="58970" y="401465"/>
                                </a:cubicBezTo>
                                <a:lnTo>
                                  <a:pt x="58944" y="400835"/>
                                </a:lnTo>
                                <a:lnTo>
                                  <a:pt x="59269" y="405872"/>
                                </a:lnTo>
                                <a:cubicBezTo>
                                  <a:pt x="59454" y="409017"/>
                                  <a:pt x="59230" y="412145"/>
                                  <a:pt x="57413" y="415248"/>
                                </a:cubicBezTo>
                                <a:cubicBezTo>
                                  <a:pt x="58086" y="413383"/>
                                  <a:pt x="54149" y="409776"/>
                                  <a:pt x="53577" y="415008"/>
                                </a:cubicBezTo>
                                <a:cubicBezTo>
                                  <a:pt x="53196" y="418944"/>
                                  <a:pt x="53005" y="420189"/>
                                  <a:pt x="53196" y="420875"/>
                                </a:cubicBezTo>
                                <a:lnTo>
                                  <a:pt x="53424" y="421725"/>
                                </a:lnTo>
                                <a:cubicBezTo>
                                  <a:pt x="53424" y="421904"/>
                                  <a:pt x="53424" y="422107"/>
                                  <a:pt x="53386" y="422437"/>
                                </a:cubicBezTo>
                                <a:lnTo>
                                  <a:pt x="52270" y="424680"/>
                                </a:lnTo>
                                <a:lnTo>
                                  <a:pt x="51304" y="425599"/>
                                </a:lnTo>
                                <a:cubicBezTo>
                                  <a:pt x="50732" y="426171"/>
                                  <a:pt x="49881" y="426844"/>
                                  <a:pt x="48674" y="427886"/>
                                </a:cubicBezTo>
                                <a:cubicBezTo>
                                  <a:pt x="47036" y="429371"/>
                                  <a:pt x="45373" y="430780"/>
                                  <a:pt x="43582" y="432178"/>
                                </a:cubicBezTo>
                                <a:cubicBezTo>
                                  <a:pt x="45271" y="433688"/>
                                  <a:pt x="31783" y="437980"/>
                                  <a:pt x="38743" y="436952"/>
                                </a:cubicBezTo>
                                <a:cubicBezTo>
                                  <a:pt x="37181" y="436825"/>
                                  <a:pt x="32557" y="439314"/>
                                  <a:pt x="27922" y="441256"/>
                                </a:cubicBezTo>
                                <a:cubicBezTo>
                                  <a:pt x="23299" y="443161"/>
                                  <a:pt x="18791" y="444634"/>
                                  <a:pt x="18333" y="443161"/>
                                </a:cubicBezTo>
                                <a:lnTo>
                                  <a:pt x="18333" y="440585"/>
                                </a:lnTo>
                                <a:cubicBezTo>
                                  <a:pt x="12567" y="442869"/>
                                  <a:pt x="10433" y="445993"/>
                                  <a:pt x="6153" y="448279"/>
                                </a:cubicBezTo>
                                <a:cubicBezTo>
                                  <a:pt x="5213" y="448406"/>
                                  <a:pt x="3207" y="448457"/>
                                  <a:pt x="3207" y="448063"/>
                                </a:cubicBezTo>
                                <a:cubicBezTo>
                                  <a:pt x="3556" y="448894"/>
                                  <a:pt x="2775" y="449554"/>
                                  <a:pt x="1311" y="450135"/>
                                </a:cubicBezTo>
                                <a:lnTo>
                                  <a:pt x="0" y="450487"/>
                                </a:lnTo>
                                <a:lnTo>
                                  <a:pt x="0" y="428354"/>
                                </a:lnTo>
                                <a:lnTo>
                                  <a:pt x="7744" y="425731"/>
                                </a:lnTo>
                                <a:lnTo>
                                  <a:pt x="24122" y="416198"/>
                                </a:lnTo>
                                <a:lnTo>
                                  <a:pt x="24226" y="415517"/>
                                </a:lnTo>
                                <a:lnTo>
                                  <a:pt x="24683" y="410970"/>
                                </a:lnTo>
                                <a:lnTo>
                                  <a:pt x="25242" y="401332"/>
                                </a:lnTo>
                                <a:cubicBezTo>
                                  <a:pt x="30361" y="378423"/>
                                  <a:pt x="35390" y="400150"/>
                                  <a:pt x="31986" y="381852"/>
                                </a:cubicBezTo>
                                <a:cubicBezTo>
                                  <a:pt x="33270" y="380404"/>
                                  <a:pt x="29839" y="380733"/>
                                  <a:pt x="31071" y="380492"/>
                                </a:cubicBezTo>
                                <a:cubicBezTo>
                                  <a:pt x="29701" y="373419"/>
                                  <a:pt x="38172" y="369533"/>
                                  <a:pt x="35251" y="364568"/>
                                </a:cubicBezTo>
                                <a:cubicBezTo>
                                  <a:pt x="31504" y="366524"/>
                                  <a:pt x="33294" y="361255"/>
                                  <a:pt x="31097" y="361076"/>
                                </a:cubicBezTo>
                                <a:cubicBezTo>
                                  <a:pt x="33853" y="346879"/>
                                  <a:pt x="37181" y="344060"/>
                                  <a:pt x="34629" y="332821"/>
                                </a:cubicBezTo>
                                <a:lnTo>
                                  <a:pt x="36507" y="333659"/>
                                </a:lnTo>
                                <a:cubicBezTo>
                                  <a:pt x="31300" y="320439"/>
                                  <a:pt x="34285" y="305164"/>
                                  <a:pt x="28011" y="294089"/>
                                </a:cubicBezTo>
                                <a:cubicBezTo>
                                  <a:pt x="27325" y="257719"/>
                                  <a:pt x="25509" y="222200"/>
                                  <a:pt x="23020" y="186885"/>
                                </a:cubicBezTo>
                                <a:cubicBezTo>
                                  <a:pt x="20390" y="151581"/>
                                  <a:pt x="17330" y="116494"/>
                                  <a:pt x="12910" y="81535"/>
                                </a:cubicBezTo>
                                <a:cubicBezTo>
                                  <a:pt x="11755" y="70093"/>
                                  <a:pt x="10242" y="58842"/>
                                  <a:pt x="8083" y="47820"/>
                                </a:cubicBezTo>
                                <a:cubicBezTo>
                                  <a:pt x="7042" y="42359"/>
                                  <a:pt x="5797" y="36962"/>
                                  <a:pt x="4222" y="31831"/>
                                </a:cubicBezTo>
                                <a:cubicBezTo>
                                  <a:pt x="3359" y="29293"/>
                                  <a:pt x="2521" y="26867"/>
                                  <a:pt x="1543" y="24784"/>
                                </a:cubicBezTo>
                                <a:lnTo>
                                  <a:pt x="336" y="22599"/>
                                </a:lnTo>
                                <a:lnTo>
                                  <a:pt x="32" y="22371"/>
                                </a:lnTo>
                                <a:lnTo>
                                  <a:pt x="0" y="22353"/>
                                </a:lnTo>
                                <a:lnTo>
                                  <a:pt x="0" y="22133"/>
                                </a:lnTo>
                                <a:lnTo>
                                  <a:pt x="45" y="22124"/>
                                </a:lnTo>
                                <a:lnTo>
                                  <a:pt x="32" y="22104"/>
                                </a:lnTo>
                                <a:lnTo>
                                  <a:pt x="0" y="22120"/>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3" name="Rectangle 163"/>
                        <wps:cNvSpPr/>
                        <wps:spPr>
                          <a:xfrm>
                            <a:off x="3292896" y="107123"/>
                            <a:ext cx="926933" cy="206453"/>
                          </a:xfrm>
                          <a:prstGeom prst="rect">
                            <a:avLst/>
                          </a:prstGeom>
                          <a:ln>
                            <a:noFill/>
                          </a:ln>
                        </wps:spPr>
                        <wps:txbx>
                          <w:txbxContent>
                            <w:p w14:paraId="6FD11620" w14:textId="77777777" w:rsidR="00AB1A90" w:rsidRDefault="00AB1A90" w:rsidP="00AB1A90">
                              <w:pPr>
                                <w:spacing w:after="160" w:line="259" w:lineRule="auto"/>
                              </w:pPr>
                              <w:r>
                                <w:rPr>
                                  <w:rFonts w:ascii="Calibri" w:eastAsia="Calibri" w:hAnsi="Calibri" w:cs="Calibri"/>
                                  <w:b/>
                                  <w:color w:val="FEFEFE"/>
                                </w:rPr>
                                <w:t>Överaktiv</w:t>
                              </w:r>
                            </w:p>
                          </w:txbxContent>
                        </wps:txbx>
                        <wps:bodyPr horzOverflow="overflow" vert="horz" lIns="0" tIns="0" rIns="0" bIns="0" rtlCol="0"/>
                      </wps:wsp>
                      <wps:wsp>
                        <wps:cNvPr id="164" name="Rectangle 164"/>
                        <wps:cNvSpPr/>
                        <wps:spPr>
                          <a:xfrm>
                            <a:off x="3989884" y="107123"/>
                            <a:ext cx="51763" cy="206453"/>
                          </a:xfrm>
                          <a:prstGeom prst="rect">
                            <a:avLst/>
                          </a:prstGeom>
                          <a:ln>
                            <a:noFill/>
                          </a:ln>
                        </wps:spPr>
                        <wps:txbx>
                          <w:txbxContent>
                            <w:p w14:paraId="2783D7E2" w14:textId="77777777" w:rsidR="00AB1A90" w:rsidRDefault="00AB1A90" w:rsidP="00AB1A90">
                              <w:pPr>
                                <w:spacing w:after="160" w:line="259" w:lineRule="auto"/>
                              </w:pPr>
                              <w:r>
                                <w:rPr>
                                  <w:rFonts w:ascii="Calibri" w:eastAsia="Calibri" w:hAnsi="Calibri" w:cs="Calibri"/>
                                  <w:b/>
                                  <w:color w:val="FEFEFE"/>
                                </w:rPr>
                                <w:t xml:space="preserve"> </w:t>
                              </w:r>
                            </w:p>
                          </w:txbxContent>
                        </wps:txbx>
                        <wps:bodyPr horzOverflow="overflow" vert="horz" lIns="0" tIns="0" rIns="0" bIns="0" rtlCol="0"/>
                      </wps:wsp>
                      <wps:wsp>
                        <wps:cNvPr id="165" name="Rectangle 165"/>
                        <wps:cNvSpPr/>
                        <wps:spPr>
                          <a:xfrm>
                            <a:off x="3292896" y="297606"/>
                            <a:ext cx="501188" cy="206453"/>
                          </a:xfrm>
                          <a:prstGeom prst="rect">
                            <a:avLst/>
                          </a:prstGeom>
                          <a:ln>
                            <a:noFill/>
                          </a:ln>
                        </wps:spPr>
                        <wps:txbx>
                          <w:txbxContent>
                            <w:p w14:paraId="2F449CB7" w14:textId="77777777" w:rsidR="00AB1A90" w:rsidRDefault="00AB1A90" w:rsidP="00AB1A90">
                              <w:pPr>
                                <w:spacing w:after="160" w:line="259" w:lineRule="auto"/>
                              </w:pPr>
                              <w:r>
                                <w:rPr>
                                  <w:rFonts w:ascii="Calibri" w:eastAsia="Calibri" w:hAnsi="Calibri" w:cs="Calibri"/>
                                  <w:b/>
                                  <w:color w:val="FEFEFE"/>
                                </w:rPr>
                                <w:t>blåsa</w:t>
                              </w:r>
                            </w:p>
                          </w:txbxContent>
                        </wps:txbx>
                        <wps:bodyPr horzOverflow="overflow" vert="horz" lIns="0" tIns="0" rIns="0" bIns="0" rtlCol="0"/>
                      </wps:wsp>
                      <wps:wsp>
                        <wps:cNvPr id="166" name="Shape 166"/>
                        <wps:cNvSpPr/>
                        <wps:spPr>
                          <a:xfrm>
                            <a:off x="1477414" y="2372310"/>
                            <a:ext cx="3354" cy="458"/>
                          </a:xfrm>
                          <a:custGeom>
                            <a:avLst/>
                            <a:gdLst/>
                            <a:ahLst/>
                            <a:cxnLst/>
                            <a:rect l="0" t="0" r="0" b="0"/>
                            <a:pathLst>
                              <a:path w="3354" h="458">
                                <a:moveTo>
                                  <a:pt x="3354" y="0"/>
                                </a:moveTo>
                                <a:lnTo>
                                  <a:pt x="0" y="458"/>
                                </a:lnTo>
                                <a:lnTo>
                                  <a:pt x="0" y="334"/>
                                </a:lnTo>
                                <a:lnTo>
                                  <a:pt x="3354"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7" name="Shape 167"/>
                        <wps:cNvSpPr/>
                        <wps:spPr>
                          <a:xfrm>
                            <a:off x="1473871" y="2357045"/>
                            <a:ext cx="3543" cy="15949"/>
                          </a:xfrm>
                          <a:custGeom>
                            <a:avLst/>
                            <a:gdLst/>
                            <a:ahLst/>
                            <a:cxnLst/>
                            <a:rect l="0" t="0" r="0" b="0"/>
                            <a:pathLst>
                              <a:path w="3543" h="15949">
                                <a:moveTo>
                                  <a:pt x="2172" y="1067"/>
                                </a:moveTo>
                                <a:cubicBezTo>
                                  <a:pt x="3264" y="0"/>
                                  <a:pt x="3505" y="902"/>
                                  <a:pt x="3505" y="2337"/>
                                </a:cubicBezTo>
                                <a:lnTo>
                                  <a:pt x="3543" y="15597"/>
                                </a:lnTo>
                                <a:lnTo>
                                  <a:pt x="0" y="15949"/>
                                </a:lnTo>
                                <a:lnTo>
                                  <a:pt x="1994" y="2337"/>
                                </a:lnTo>
                                <a:lnTo>
                                  <a:pt x="2172" y="1067"/>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8" name="Shape 168"/>
                        <wps:cNvSpPr/>
                        <wps:spPr>
                          <a:xfrm>
                            <a:off x="1920335" y="2343610"/>
                            <a:ext cx="7772" cy="214"/>
                          </a:xfrm>
                          <a:custGeom>
                            <a:avLst/>
                            <a:gdLst/>
                            <a:ahLst/>
                            <a:cxnLst/>
                            <a:rect l="0" t="0" r="0" b="0"/>
                            <a:pathLst>
                              <a:path w="7772" h="214">
                                <a:moveTo>
                                  <a:pt x="393" y="0"/>
                                </a:moveTo>
                                <a:lnTo>
                                  <a:pt x="7772" y="191"/>
                                </a:lnTo>
                                <a:lnTo>
                                  <a:pt x="0" y="214"/>
                                </a:lnTo>
                                <a:lnTo>
                                  <a:pt x="393"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69" name="Shape 169"/>
                        <wps:cNvSpPr/>
                        <wps:spPr>
                          <a:xfrm>
                            <a:off x="1473173" y="2319668"/>
                            <a:ext cx="3747" cy="1173"/>
                          </a:xfrm>
                          <a:custGeom>
                            <a:avLst/>
                            <a:gdLst/>
                            <a:ahLst/>
                            <a:cxnLst/>
                            <a:rect l="0" t="0" r="0" b="0"/>
                            <a:pathLst>
                              <a:path w="3747" h="1173">
                                <a:moveTo>
                                  <a:pt x="3684" y="511"/>
                                </a:moveTo>
                                <a:lnTo>
                                  <a:pt x="3747" y="587"/>
                                </a:lnTo>
                                <a:lnTo>
                                  <a:pt x="0" y="1173"/>
                                </a:lnTo>
                                <a:cubicBezTo>
                                  <a:pt x="1559" y="62"/>
                                  <a:pt x="2734" y="0"/>
                                  <a:pt x="3684" y="511"/>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0" name="Shape 170"/>
                        <wps:cNvSpPr/>
                        <wps:spPr>
                          <a:xfrm>
                            <a:off x="1485530" y="2034659"/>
                            <a:ext cx="1625" cy="3696"/>
                          </a:xfrm>
                          <a:custGeom>
                            <a:avLst/>
                            <a:gdLst/>
                            <a:ahLst/>
                            <a:cxnLst/>
                            <a:rect l="0" t="0" r="0" b="0"/>
                            <a:pathLst>
                              <a:path w="1625" h="3696">
                                <a:moveTo>
                                  <a:pt x="0" y="0"/>
                                </a:moveTo>
                                <a:cubicBezTo>
                                  <a:pt x="1235" y="1181"/>
                                  <a:pt x="1625" y="2227"/>
                                  <a:pt x="1563" y="3204"/>
                                </a:cubicBezTo>
                                <a:lnTo>
                                  <a:pt x="1361" y="3696"/>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1" name="Shape 171"/>
                        <wps:cNvSpPr/>
                        <wps:spPr>
                          <a:xfrm>
                            <a:off x="1528956" y="1904901"/>
                            <a:ext cx="708" cy="2592"/>
                          </a:xfrm>
                          <a:custGeom>
                            <a:avLst/>
                            <a:gdLst/>
                            <a:ahLst/>
                            <a:cxnLst/>
                            <a:rect l="0" t="0" r="0" b="0"/>
                            <a:pathLst>
                              <a:path w="708" h="2592">
                                <a:moveTo>
                                  <a:pt x="35" y="0"/>
                                </a:moveTo>
                                <a:cubicBezTo>
                                  <a:pt x="708" y="254"/>
                                  <a:pt x="540" y="1041"/>
                                  <a:pt x="183" y="2013"/>
                                </a:cubicBezTo>
                                <a:lnTo>
                                  <a:pt x="0" y="2592"/>
                                </a:lnTo>
                                <a:lnTo>
                                  <a:pt x="35"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2" name="Shape 172"/>
                        <wps:cNvSpPr/>
                        <wps:spPr>
                          <a:xfrm>
                            <a:off x="1468271" y="1881586"/>
                            <a:ext cx="1393343" cy="490722"/>
                          </a:xfrm>
                          <a:custGeom>
                            <a:avLst/>
                            <a:gdLst/>
                            <a:ahLst/>
                            <a:cxnLst/>
                            <a:rect l="0" t="0" r="0" b="0"/>
                            <a:pathLst>
                              <a:path w="1393343" h="490722">
                                <a:moveTo>
                                  <a:pt x="58525" y="0"/>
                                </a:moveTo>
                                <a:lnTo>
                                  <a:pt x="62538" y="16546"/>
                                </a:lnTo>
                                <a:cubicBezTo>
                                  <a:pt x="59566" y="20903"/>
                                  <a:pt x="59718" y="11442"/>
                                  <a:pt x="55882" y="14083"/>
                                </a:cubicBezTo>
                                <a:cubicBezTo>
                                  <a:pt x="52390" y="16255"/>
                                  <a:pt x="51157" y="25957"/>
                                  <a:pt x="54028" y="27633"/>
                                </a:cubicBezTo>
                                <a:cubicBezTo>
                                  <a:pt x="55171" y="24026"/>
                                  <a:pt x="54447" y="23785"/>
                                  <a:pt x="53926" y="20826"/>
                                </a:cubicBezTo>
                                <a:cubicBezTo>
                                  <a:pt x="58753" y="19938"/>
                                  <a:pt x="57369" y="25512"/>
                                  <a:pt x="59883" y="28446"/>
                                </a:cubicBezTo>
                                <a:lnTo>
                                  <a:pt x="60687" y="25907"/>
                                </a:lnTo>
                                <a:lnTo>
                                  <a:pt x="60531" y="37284"/>
                                </a:lnTo>
                                <a:cubicBezTo>
                                  <a:pt x="59566" y="32992"/>
                                  <a:pt x="57242" y="39456"/>
                                  <a:pt x="56225" y="37818"/>
                                </a:cubicBezTo>
                                <a:cubicBezTo>
                                  <a:pt x="60214" y="38515"/>
                                  <a:pt x="60264" y="44637"/>
                                  <a:pt x="57801" y="52384"/>
                                </a:cubicBezTo>
                                <a:cubicBezTo>
                                  <a:pt x="52212" y="57691"/>
                                  <a:pt x="58461" y="67038"/>
                                  <a:pt x="55984" y="76041"/>
                                </a:cubicBezTo>
                                <a:cubicBezTo>
                                  <a:pt x="52339" y="72244"/>
                                  <a:pt x="49697" y="67469"/>
                                  <a:pt x="48897" y="61881"/>
                                </a:cubicBezTo>
                                <a:cubicBezTo>
                                  <a:pt x="46027" y="67507"/>
                                  <a:pt x="48122" y="68193"/>
                                  <a:pt x="45265" y="73806"/>
                                </a:cubicBezTo>
                                <a:cubicBezTo>
                                  <a:pt x="47932" y="76688"/>
                                  <a:pt x="52339" y="78797"/>
                                  <a:pt x="53355" y="86264"/>
                                </a:cubicBezTo>
                                <a:lnTo>
                                  <a:pt x="50294" y="86606"/>
                                </a:lnTo>
                                <a:cubicBezTo>
                                  <a:pt x="51043" y="93299"/>
                                  <a:pt x="55501" y="93464"/>
                                  <a:pt x="53901" y="101960"/>
                                </a:cubicBezTo>
                                <a:cubicBezTo>
                                  <a:pt x="50954" y="116538"/>
                                  <a:pt x="49964" y="131625"/>
                                  <a:pt x="49049" y="142825"/>
                                </a:cubicBezTo>
                                <a:lnTo>
                                  <a:pt x="46001" y="143205"/>
                                </a:lnTo>
                                <a:cubicBezTo>
                                  <a:pt x="52123" y="149555"/>
                                  <a:pt x="47513" y="164006"/>
                                  <a:pt x="50154" y="172388"/>
                                </a:cubicBezTo>
                                <a:cubicBezTo>
                                  <a:pt x="46877" y="186712"/>
                                  <a:pt x="52504" y="203423"/>
                                  <a:pt x="47233" y="210764"/>
                                </a:cubicBezTo>
                                <a:cubicBezTo>
                                  <a:pt x="49443" y="235970"/>
                                  <a:pt x="51919" y="258042"/>
                                  <a:pt x="50954" y="284176"/>
                                </a:cubicBezTo>
                                <a:lnTo>
                                  <a:pt x="46560" y="279705"/>
                                </a:lnTo>
                                <a:cubicBezTo>
                                  <a:pt x="49811" y="284443"/>
                                  <a:pt x="44033" y="282817"/>
                                  <a:pt x="44668" y="287363"/>
                                </a:cubicBezTo>
                                <a:cubicBezTo>
                                  <a:pt x="48211" y="282080"/>
                                  <a:pt x="49290" y="293789"/>
                                  <a:pt x="52021" y="296938"/>
                                </a:cubicBezTo>
                                <a:cubicBezTo>
                                  <a:pt x="48605" y="308647"/>
                                  <a:pt x="52339" y="323631"/>
                                  <a:pt x="55337" y="333918"/>
                                </a:cubicBezTo>
                                <a:lnTo>
                                  <a:pt x="52300" y="334324"/>
                                </a:lnTo>
                                <a:cubicBezTo>
                                  <a:pt x="57915" y="344775"/>
                                  <a:pt x="52694" y="357258"/>
                                  <a:pt x="51335" y="370224"/>
                                </a:cubicBezTo>
                                <a:cubicBezTo>
                                  <a:pt x="50040" y="371760"/>
                                  <a:pt x="47157" y="374071"/>
                                  <a:pt x="47322" y="377957"/>
                                </a:cubicBezTo>
                                <a:cubicBezTo>
                                  <a:pt x="51970" y="385056"/>
                                  <a:pt x="51488" y="388751"/>
                                  <a:pt x="53991" y="399164"/>
                                </a:cubicBezTo>
                                <a:cubicBezTo>
                                  <a:pt x="53570" y="406733"/>
                                  <a:pt x="51538" y="419038"/>
                                  <a:pt x="48960" y="426696"/>
                                </a:cubicBezTo>
                                <a:cubicBezTo>
                                  <a:pt x="50332" y="435375"/>
                                  <a:pt x="50516" y="444090"/>
                                  <a:pt x="50061" y="452853"/>
                                </a:cubicBezTo>
                                <a:lnTo>
                                  <a:pt x="48557" y="467374"/>
                                </a:lnTo>
                                <a:lnTo>
                                  <a:pt x="95699" y="463586"/>
                                </a:lnTo>
                                <a:lnTo>
                                  <a:pt x="100309" y="465173"/>
                                </a:lnTo>
                                <a:cubicBezTo>
                                  <a:pt x="158224" y="459091"/>
                                  <a:pt x="229905" y="462214"/>
                                  <a:pt x="279083" y="460525"/>
                                </a:cubicBezTo>
                                <a:lnTo>
                                  <a:pt x="274320" y="463586"/>
                                </a:lnTo>
                                <a:cubicBezTo>
                                  <a:pt x="289725" y="464550"/>
                                  <a:pt x="309500" y="462913"/>
                                  <a:pt x="305665" y="460792"/>
                                </a:cubicBezTo>
                                <a:cubicBezTo>
                                  <a:pt x="321134" y="461846"/>
                                  <a:pt x="344376" y="459637"/>
                                  <a:pt x="354117" y="462214"/>
                                </a:cubicBezTo>
                                <a:cubicBezTo>
                                  <a:pt x="369892" y="463027"/>
                                  <a:pt x="373536" y="461122"/>
                                  <a:pt x="386707" y="460829"/>
                                </a:cubicBezTo>
                                <a:cubicBezTo>
                                  <a:pt x="410388" y="462011"/>
                                  <a:pt x="422916" y="462270"/>
                                  <a:pt x="440275" y="462273"/>
                                </a:cubicBezTo>
                                <a:lnTo>
                                  <a:pt x="452065" y="462238"/>
                                </a:lnTo>
                                <a:lnTo>
                                  <a:pt x="450303" y="463197"/>
                                </a:lnTo>
                                <a:cubicBezTo>
                                  <a:pt x="450724" y="463628"/>
                                  <a:pt x="452483" y="464024"/>
                                  <a:pt x="456180" y="464169"/>
                                </a:cubicBezTo>
                                <a:cubicBezTo>
                                  <a:pt x="467343" y="463535"/>
                                  <a:pt x="497025" y="465668"/>
                                  <a:pt x="486178" y="461846"/>
                                </a:cubicBezTo>
                                <a:cubicBezTo>
                                  <a:pt x="517878" y="464550"/>
                                  <a:pt x="560438" y="461515"/>
                                  <a:pt x="591187" y="464881"/>
                                </a:cubicBezTo>
                                <a:cubicBezTo>
                                  <a:pt x="588583" y="463879"/>
                                  <a:pt x="596482" y="463814"/>
                                  <a:pt x="599746" y="463193"/>
                                </a:cubicBezTo>
                                <a:cubicBezTo>
                                  <a:pt x="627637" y="463700"/>
                                  <a:pt x="656760" y="466240"/>
                                  <a:pt x="679087" y="464881"/>
                                </a:cubicBezTo>
                                <a:cubicBezTo>
                                  <a:pt x="683354" y="465441"/>
                                  <a:pt x="671898" y="466455"/>
                                  <a:pt x="683227" y="466748"/>
                                </a:cubicBezTo>
                                <a:cubicBezTo>
                                  <a:pt x="689933" y="466455"/>
                                  <a:pt x="683354" y="465441"/>
                                  <a:pt x="691736" y="465059"/>
                                </a:cubicBezTo>
                                <a:cubicBezTo>
                                  <a:pt x="736963" y="463993"/>
                                  <a:pt x="782876" y="468361"/>
                                  <a:pt x="823873" y="468323"/>
                                </a:cubicBezTo>
                                <a:cubicBezTo>
                                  <a:pt x="896787" y="467179"/>
                                  <a:pt x="972496" y="468323"/>
                                  <a:pt x="1041879" y="467014"/>
                                </a:cubicBezTo>
                                <a:lnTo>
                                  <a:pt x="1041168" y="467751"/>
                                </a:lnTo>
                                <a:cubicBezTo>
                                  <a:pt x="1064206" y="464717"/>
                                  <a:pt x="1095908" y="469682"/>
                                  <a:pt x="1113980" y="464945"/>
                                </a:cubicBezTo>
                                <a:cubicBezTo>
                                  <a:pt x="1119480" y="465517"/>
                                  <a:pt x="1134847" y="464601"/>
                                  <a:pt x="1130948" y="466189"/>
                                </a:cubicBezTo>
                                <a:cubicBezTo>
                                  <a:pt x="1149021" y="463662"/>
                                  <a:pt x="1182766" y="466126"/>
                                  <a:pt x="1208562" y="462125"/>
                                </a:cubicBezTo>
                                <a:cubicBezTo>
                                  <a:pt x="1206161" y="462189"/>
                                  <a:pt x="1204802" y="462404"/>
                                  <a:pt x="1202008" y="462913"/>
                                </a:cubicBezTo>
                                <a:cubicBezTo>
                                  <a:pt x="1229035" y="462990"/>
                                  <a:pt x="1251742" y="459179"/>
                                  <a:pt x="1279723" y="458036"/>
                                </a:cubicBezTo>
                                <a:cubicBezTo>
                                  <a:pt x="1277018" y="458646"/>
                                  <a:pt x="1272001" y="459318"/>
                                  <a:pt x="1271518" y="460158"/>
                                </a:cubicBezTo>
                                <a:cubicBezTo>
                                  <a:pt x="1282770" y="460513"/>
                                  <a:pt x="1295332" y="454709"/>
                                  <a:pt x="1302571" y="457389"/>
                                </a:cubicBezTo>
                                <a:cubicBezTo>
                                  <a:pt x="1308540" y="456716"/>
                                  <a:pt x="1306076" y="455204"/>
                                  <a:pt x="1302457" y="455712"/>
                                </a:cubicBezTo>
                                <a:cubicBezTo>
                                  <a:pt x="1326219" y="453566"/>
                                  <a:pt x="1350122" y="450176"/>
                                  <a:pt x="1372068" y="445134"/>
                                </a:cubicBezTo>
                                <a:lnTo>
                                  <a:pt x="1393343" y="439041"/>
                                </a:lnTo>
                                <a:lnTo>
                                  <a:pt x="1393343" y="461173"/>
                                </a:lnTo>
                                <a:lnTo>
                                  <a:pt x="1387805" y="462435"/>
                                </a:lnTo>
                                <a:cubicBezTo>
                                  <a:pt x="1382176" y="463484"/>
                                  <a:pt x="1375434" y="464608"/>
                                  <a:pt x="1371802" y="466570"/>
                                </a:cubicBezTo>
                                <a:cubicBezTo>
                                  <a:pt x="1354846" y="468615"/>
                                  <a:pt x="1330309" y="472996"/>
                                  <a:pt x="1321508" y="471917"/>
                                </a:cubicBezTo>
                                <a:cubicBezTo>
                                  <a:pt x="1309429" y="474405"/>
                                  <a:pt x="1298380" y="476780"/>
                                  <a:pt x="1283672" y="477427"/>
                                </a:cubicBezTo>
                                <a:cubicBezTo>
                                  <a:pt x="1286479" y="476881"/>
                                  <a:pt x="1290365" y="476424"/>
                                  <a:pt x="1290811" y="475638"/>
                                </a:cubicBezTo>
                                <a:cubicBezTo>
                                  <a:pt x="1281450" y="475586"/>
                                  <a:pt x="1279659" y="476602"/>
                                  <a:pt x="1271518" y="477885"/>
                                </a:cubicBezTo>
                                <a:cubicBezTo>
                                  <a:pt x="1273170" y="477276"/>
                                  <a:pt x="1252747" y="477427"/>
                                  <a:pt x="1242446" y="476983"/>
                                </a:cubicBezTo>
                                <a:cubicBezTo>
                                  <a:pt x="1230140" y="478786"/>
                                  <a:pt x="1234928" y="480323"/>
                                  <a:pt x="1234026" y="481517"/>
                                </a:cubicBezTo>
                                <a:cubicBezTo>
                                  <a:pt x="1221668" y="479015"/>
                                  <a:pt x="1198858" y="485708"/>
                                  <a:pt x="1183807" y="483408"/>
                                </a:cubicBezTo>
                                <a:cubicBezTo>
                                  <a:pt x="1188075" y="482736"/>
                                  <a:pt x="1201818" y="480933"/>
                                  <a:pt x="1191263" y="480653"/>
                                </a:cubicBezTo>
                                <a:cubicBezTo>
                                  <a:pt x="1179146" y="477973"/>
                                  <a:pt x="1168478" y="484132"/>
                                  <a:pt x="1149669" y="483243"/>
                                </a:cubicBezTo>
                                <a:lnTo>
                                  <a:pt x="1154609" y="485822"/>
                                </a:lnTo>
                                <a:cubicBezTo>
                                  <a:pt x="1146126" y="484476"/>
                                  <a:pt x="1127506" y="488323"/>
                                  <a:pt x="1129043" y="485478"/>
                                </a:cubicBezTo>
                                <a:cubicBezTo>
                                  <a:pt x="1122921" y="486673"/>
                                  <a:pt x="1107058" y="485162"/>
                                  <a:pt x="1109357" y="487790"/>
                                </a:cubicBezTo>
                                <a:cubicBezTo>
                                  <a:pt x="1078736" y="486456"/>
                                  <a:pt x="1035237" y="490622"/>
                                  <a:pt x="1016338" y="485987"/>
                                </a:cubicBezTo>
                                <a:cubicBezTo>
                                  <a:pt x="1011982" y="486494"/>
                                  <a:pt x="1001135" y="486101"/>
                                  <a:pt x="1003383" y="487511"/>
                                </a:cubicBezTo>
                                <a:cubicBezTo>
                                  <a:pt x="1010661" y="488921"/>
                                  <a:pt x="1013481" y="486342"/>
                                  <a:pt x="1016275" y="487345"/>
                                </a:cubicBezTo>
                                <a:cubicBezTo>
                                  <a:pt x="1012325" y="487473"/>
                                  <a:pt x="1011499" y="488183"/>
                                  <a:pt x="1011017" y="488564"/>
                                </a:cubicBezTo>
                                <a:cubicBezTo>
                                  <a:pt x="1001554" y="488045"/>
                                  <a:pt x="994074" y="487916"/>
                                  <a:pt x="1002989" y="485605"/>
                                </a:cubicBezTo>
                                <a:cubicBezTo>
                                  <a:pt x="981957" y="484132"/>
                                  <a:pt x="981373" y="490279"/>
                                  <a:pt x="954575" y="489250"/>
                                </a:cubicBezTo>
                                <a:cubicBezTo>
                                  <a:pt x="955743" y="488235"/>
                                  <a:pt x="953737" y="487790"/>
                                  <a:pt x="945914" y="487969"/>
                                </a:cubicBezTo>
                                <a:lnTo>
                                  <a:pt x="931092" y="489834"/>
                                </a:lnTo>
                                <a:cubicBezTo>
                                  <a:pt x="913768" y="489364"/>
                                  <a:pt x="921275" y="487345"/>
                                  <a:pt x="920842" y="485478"/>
                                </a:cubicBezTo>
                                <a:cubicBezTo>
                                  <a:pt x="911609" y="485822"/>
                                  <a:pt x="900306" y="485656"/>
                                  <a:pt x="896089" y="487002"/>
                                </a:cubicBezTo>
                                <a:lnTo>
                                  <a:pt x="884887" y="484640"/>
                                </a:lnTo>
                                <a:cubicBezTo>
                                  <a:pt x="893028" y="486342"/>
                                  <a:pt x="877254" y="485708"/>
                                  <a:pt x="872973" y="486101"/>
                                </a:cubicBezTo>
                                <a:lnTo>
                                  <a:pt x="877254" y="485708"/>
                                </a:lnTo>
                                <a:cubicBezTo>
                                  <a:pt x="875654" y="484919"/>
                                  <a:pt x="864922" y="485314"/>
                                  <a:pt x="859524" y="485478"/>
                                </a:cubicBezTo>
                                <a:cubicBezTo>
                                  <a:pt x="860832" y="486673"/>
                                  <a:pt x="871678" y="487232"/>
                                  <a:pt x="877533" y="487561"/>
                                </a:cubicBezTo>
                                <a:cubicBezTo>
                                  <a:pt x="872835" y="488361"/>
                                  <a:pt x="865531" y="488133"/>
                                  <a:pt x="859169" y="489009"/>
                                </a:cubicBezTo>
                                <a:cubicBezTo>
                                  <a:pt x="861328" y="487232"/>
                                  <a:pt x="844194" y="487637"/>
                                  <a:pt x="836841" y="487345"/>
                                </a:cubicBezTo>
                                <a:cubicBezTo>
                                  <a:pt x="828471" y="486850"/>
                                  <a:pt x="827316" y="488921"/>
                                  <a:pt x="824864" y="488831"/>
                                </a:cubicBezTo>
                                <a:cubicBezTo>
                                  <a:pt x="824712" y="487916"/>
                                  <a:pt x="811097" y="488488"/>
                                  <a:pt x="817752" y="487232"/>
                                </a:cubicBezTo>
                                <a:cubicBezTo>
                                  <a:pt x="820584" y="486952"/>
                                  <a:pt x="824191" y="488235"/>
                                  <a:pt x="828991" y="487473"/>
                                </a:cubicBezTo>
                                <a:cubicBezTo>
                                  <a:pt x="823479" y="486673"/>
                                  <a:pt x="824191" y="485022"/>
                                  <a:pt x="812621" y="486101"/>
                                </a:cubicBezTo>
                                <a:cubicBezTo>
                                  <a:pt x="803959" y="486952"/>
                                  <a:pt x="814678" y="489745"/>
                                  <a:pt x="798371" y="488412"/>
                                </a:cubicBezTo>
                                <a:cubicBezTo>
                                  <a:pt x="802625" y="488045"/>
                                  <a:pt x="803463" y="487294"/>
                                  <a:pt x="806892" y="486673"/>
                                </a:cubicBezTo>
                                <a:lnTo>
                                  <a:pt x="791500" y="485542"/>
                                </a:lnTo>
                                <a:lnTo>
                                  <a:pt x="790840" y="487232"/>
                                </a:lnTo>
                                <a:cubicBezTo>
                                  <a:pt x="788719" y="486711"/>
                                  <a:pt x="790204" y="486621"/>
                                  <a:pt x="789201" y="486380"/>
                                </a:cubicBezTo>
                                <a:cubicBezTo>
                                  <a:pt x="784476" y="488056"/>
                                  <a:pt x="765655" y="486621"/>
                                  <a:pt x="762085" y="488564"/>
                                </a:cubicBezTo>
                                <a:cubicBezTo>
                                  <a:pt x="754300" y="488564"/>
                                  <a:pt x="745765" y="487232"/>
                                  <a:pt x="738335" y="486850"/>
                                </a:cubicBezTo>
                                <a:lnTo>
                                  <a:pt x="739771" y="486711"/>
                                </a:lnTo>
                                <a:cubicBezTo>
                                  <a:pt x="730740" y="485656"/>
                                  <a:pt x="718699" y="486050"/>
                                  <a:pt x="710965" y="487053"/>
                                </a:cubicBezTo>
                                <a:lnTo>
                                  <a:pt x="711410" y="486711"/>
                                </a:lnTo>
                                <a:cubicBezTo>
                                  <a:pt x="706508" y="486494"/>
                                  <a:pt x="694759" y="486621"/>
                                  <a:pt x="688524" y="487473"/>
                                </a:cubicBezTo>
                                <a:cubicBezTo>
                                  <a:pt x="676128" y="485987"/>
                                  <a:pt x="684675" y="481161"/>
                                  <a:pt x="670730" y="483028"/>
                                </a:cubicBezTo>
                                <a:cubicBezTo>
                                  <a:pt x="658055" y="482901"/>
                                  <a:pt x="650688" y="485656"/>
                                  <a:pt x="655693" y="486850"/>
                                </a:cubicBezTo>
                                <a:cubicBezTo>
                                  <a:pt x="632971" y="485314"/>
                                  <a:pt x="606859" y="487561"/>
                                  <a:pt x="585954" y="484590"/>
                                </a:cubicBezTo>
                                <a:cubicBezTo>
                                  <a:pt x="582601" y="485162"/>
                                  <a:pt x="584684" y="485656"/>
                                  <a:pt x="577901" y="485949"/>
                                </a:cubicBezTo>
                                <a:cubicBezTo>
                                  <a:pt x="544525" y="484640"/>
                                  <a:pt x="507121" y="486621"/>
                                  <a:pt x="480768" y="482901"/>
                                </a:cubicBezTo>
                                <a:cubicBezTo>
                                  <a:pt x="490483" y="482405"/>
                                  <a:pt x="481517" y="481212"/>
                                  <a:pt x="481390" y="480323"/>
                                </a:cubicBezTo>
                                <a:cubicBezTo>
                                  <a:pt x="473274" y="481657"/>
                                  <a:pt x="471864" y="478609"/>
                                  <a:pt x="468854" y="481085"/>
                                </a:cubicBezTo>
                                <a:cubicBezTo>
                                  <a:pt x="469527" y="482558"/>
                                  <a:pt x="468689" y="483295"/>
                                  <a:pt x="478025" y="484094"/>
                                </a:cubicBezTo>
                                <a:cubicBezTo>
                                  <a:pt x="458059" y="484539"/>
                                  <a:pt x="427781" y="484019"/>
                                  <a:pt x="416808" y="482519"/>
                                </a:cubicBezTo>
                                <a:cubicBezTo>
                                  <a:pt x="422268" y="483243"/>
                                  <a:pt x="417963" y="483625"/>
                                  <a:pt x="413620" y="484019"/>
                                </a:cubicBezTo>
                                <a:cubicBezTo>
                                  <a:pt x="415156" y="481657"/>
                                  <a:pt x="400487" y="481085"/>
                                  <a:pt x="389337" y="481758"/>
                                </a:cubicBezTo>
                                <a:lnTo>
                                  <a:pt x="387710" y="483243"/>
                                </a:lnTo>
                                <a:lnTo>
                                  <a:pt x="380560" y="481619"/>
                                </a:lnTo>
                                <a:cubicBezTo>
                                  <a:pt x="376255" y="482063"/>
                                  <a:pt x="375696" y="484640"/>
                                  <a:pt x="364710" y="483066"/>
                                </a:cubicBezTo>
                                <a:cubicBezTo>
                                  <a:pt x="364201" y="482519"/>
                                  <a:pt x="363579" y="481936"/>
                                  <a:pt x="361572" y="481517"/>
                                </a:cubicBezTo>
                                <a:cubicBezTo>
                                  <a:pt x="350041" y="482558"/>
                                  <a:pt x="333733" y="484412"/>
                                  <a:pt x="321376" y="483066"/>
                                </a:cubicBezTo>
                                <a:lnTo>
                                  <a:pt x="311253" y="480869"/>
                                </a:lnTo>
                                <a:cubicBezTo>
                                  <a:pt x="305893" y="481047"/>
                                  <a:pt x="296913" y="482241"/>
                                  <a:pt x="306249" y="482952"/>
                                </a:cubicBezTo>
                                <a:cubicBezTo>
                                  <a:pt x="284988" y="481555"/>
                                  <a:pt x="271398" y="481339"/>
                                  <a:pt x="264629" y="479485"/>
                                </a:cubicBezTo>
                                <a:cubicBezTo>
                                  <a:pt x="227962" y="483866"/>
                                  <a:pt x="175166" y="484273"/>
                                  <a:pt x="133254" y="485162"/>
                                </a:cubicBezTo>
                                <a:lnTo>
                                  <a:pt x="134397" y="484019"/>
                                </a:lnTo>
                                <a:cubicBezTo>
                                  <a:pt x="122967" y="483295"/>
                                  <a:pt x="128746" y="486050"/>
                                  <a:pt x="120796" y="485542"/>
                                </a:cubicBezTo>
                                <a:cubicBezTo>
                                  <a:pt x="124314" y="484412"/>
                                  <a:pt x="111943" y="483625"/>
                                  <a:pt x="120617" y="482063"/>
                                </a:cubicBezTo>
                                <a:cubicBezTo>
                                  <a:pt x="104272" y="481441"/>
                                  <a:pt x="100119" y="484640"/>
                                  <a:pt x="89831" y="485605"/>
                                </a:cubicBezTo>
                                <a:cubicBezTo>
                                  <a:pt x="88548" y="487053"/>
                                  <a:pt x="98035" y="484311"/>
                                  <a:pt x="96346" y="486202"/>
                                </a:cubicBezTo>
                                <a:cubicBezTo>
                                  <a:pt x="94657" y="486787"/>
                                  <a:pt x="74095" y="486164"/>
                                  <a:pt x="72177" y="488539"/>
                                </a:cubicBezTo>
                                <a:cubicBezTo>
                                  <a:pt x="68037" y="487916"/>
                                  <a:pt x="70729" y="486101"/>
                                  <a:pt x="72621" y="485162"/>
                                </a:cubicBezTo>
                                <a:lnTo>
                                  <a:pt x="63274" y="486787"/>
                                </a:lnTo>
                                <a:cubicBezTo>
                                  <a:pt x="50611" y="484984"/>
                                  <a:pt x="89298" y="480691"/>
                                  <a:pt x="76101" y="478329"/>
                                </a:cubicBezTo>
                                <a:lnTo>
                                  <a:pt x="67097" y="479180"/>
                                </a:lnTo>
                                <a:cubicBezTo>
                                  <a:pt x="57763" y="477427"/>
                                  <a:pt x="90707" y="475307"/>
                                  <a:pt x="67516" y="475815"/>
                                </a:cubicBezTo>
                                <a:cubicBezTo>
                                  <a:pt x="57699" y="477491"/>
                                  <a:pt x="50294" y="481212"/>
                                  <a:pt x="59261" y="481555"/>
                                </a:cubicBezTo>
                                <a:cubicBezTo>
                                  <a:pt x="39855" y="483587"/>
                                  <a:pt x="50370" y="486952"/>
                                  <a:pt x="32386" y="488742"/>
                                </a:cubicBezTo>
                                <a:lnTo>
                                  <a:pt x="12499" y="490722"/>
                                </a:lnTo>
                                <a:lnTo>
                                  <a:pt x="32106" y="488045"/>
                                </a:lnTo>
                                <a:cubicBezTo>
                                  <a:pt x="36908" y="487345"/>
                                  <a:pt x="45265" y="486621"/>
                                  <a:pt x="42242" y="485784"/>
                                </a:cubicBezTo>
                                <a:cubicBezTo>
                                  <a:pt x="38483" y="485428"/>
                                  <a:pt x="34876" y="485708"/>
                                  <a:pt x="31408" y="486164"/>
                                </a:cubicBezTo>
                                <a:lnTo>
                                  <a:pt x="13056" y="488742"/>
                                </a:lnTo>
                                <a:lnTo>
                                  <a:pt x="12815" y="477973"/>
                                </a:lnTo>
                                <a:cubicBezTo>
                                  <a:pt x="12726" y="474570"/>
                                  <a:pt x="11239" y="471243"/>
                                  <a:pt x="12434" y="468259"/>
                                </a:cubicBezTo>
                                <a:cubicBezTo>
                                  <a:pt x="10109" y="473377"/>
                                  <a:pt x="6350" y="468894"/>
                                  <a:pt x="5969" y="465517"/>
                                </a:cubicBezTo>
                                <a:cubicBezTo>
                                  <a:pt x="8775" y="459942"/>
                                  <a:pt x="9601" y="469288"/>
                                  <a:pt x="11138" y="461300"/>
                                </a:cubicBezTo>
                                <a:cubicBezTo>
                                  <a:pt x="8737" y="459942"/>
                                  <a:pt x="7772" y="452500"/>
                                  <a:pt x="5258" y="458799"/>
                                </a:cubicBezTo>
                                <a:cubicBezTo>
                                  <a:pt x="0" y="455763"/>
                                  <a:pt x="7899" y="450506"/>
                                  <a:pt x="3975" y="446023"/>
                                </a:cubicBezTo>
                                <a:cubicBezTo>
                                  <a:pt x="8242" y="443547"/>
                                  <a:pt x="12244" y="454531"/>
                                  <a:pt x="15266" y="445807"/>
                                </a:cubicBezTo>
                                <a:cubicBezTo>
                                  <a:pt x="13253" y="446480"/>
                                  <a:pt x="12221" y="443731"/>
                                  <a:pt x="10913" y="441369"/>
                                </a:cubicBezTo>
                                <a:lnTo>
                                  <a:pt x="8649" y="438669"/>
                                </a:lnTo>
                                <a:lnTo>
                                  <a:pt x="11557" y="438214"/>
                                </a:lnTo>
                                <a:cubicBezTo>
                                  <a:pt x="14441" y="433299"/>
                                  <a:pt x="5639" y="426034"/>
                                  <a:pt x="13387" y="424562"/>
                                </a:cubicBezTo>
                                <a:lnTo>
                                  <a:pt x="9601" y="422835"/>
                                </a:lnTo>
                                <a:cubicBezTo>
                                  <a:pt x="11012" y="421260"/>
                                  <a:pt x="12142" y="419114"/>
                                  <a:pt x="14441" y="416626"/>
                                </a:cubicBezTo>
                                <a:cubicBezTo>
                                  <a:pt x="14873" y="412244"/>
                                  <a:pt x="10046" y="402517"/>
                                  <a:pt x="15978" y="402961"/>
                                </a:cubicBezTo>
                                <a:cubicBezTo>
                                  <a:pt x="15444" y="401551"/>
                                  <a:pt x="16219" y="391633"/>
                                  <a:pt x="11887" y="395419"/>
                                </a:cubicBezTo>
                                <a:cubicBezTo>
                                  <a:pt x="9144" y="401551"/>
                                  <a:pt x="14530" y="402632"/>
                                  <a:pt x="8737" y="405895"/>
                                </a:cubicBezTo>
                                <a:cubicBezTo>
                                  <a:pt x="13565" y="401628"/>
                                  <a:pt x="8712" y="396994"/>
                                  <a:pt x="7366" y="393450"/>
                                </a:cubicBezTo>
                                <a:lnTo>
                                  <a:pt x="9703" y="392866"/>
                                </a:lnTo>
                                <a:cubicBezTo>
                                  <a:pt x="8865" y="390732"/>
                                  <a:pt x="9601" y="385856"/>
                                  <a:pt x="7176" y="384484"/>
                                </a:cubicBezTo>
                                <a:cubicBezTo>
                                  <a:pt x="8394" y="386173"/>
                                  <a:pt x="10046" y="385284"/>
                                  <a:pt x="10682" y="383595"/>
                                </a:cubicBezTo>
                                <a:lnTo>
                                  <a:pt x="7251" y="381412"/>
                                </a:lnTo>
                                <a:cubicBezTo>
                                  <a:pt x="5855" y="372661"/>
                                  <a:pt x="13476" y="379380"/>
                                  <a:pt x="12790" y="370909"/>
                                </a:cubicBezTo>
                                <a:lnTo>
                                  <a:pt x="15266" y="377399"/>
                                </a:lnTo>
                                <a:cubicBezTo>
                                  <a:pt x="14720" y="375913"/>
                                  <a:pt x="18098" y="373132"/>
                                  <a:pt x="17133" y="369043"/>
                                </a:cubicBezTo>
                                <a:cubicBezTo>
                                  <a:pt x="14022" y="367494"/>
                                  <a:pt x="10236" y="364496"/>
                                  <a:pt x="7772" y="363138"/>
                                </a:cubicBezTo>
                                <a:cubicBezTo>
                                  <a:pt x="6515" y="358439"/>
                                  <a:pt x="11431" y="361018"/>
                                  <a:pt x="8255" y="356319"/>
                                </a:cubicBezTo>
                                <a:lnTo>
                                  <a:pt x="12015" y="362464"/>
                                </a:lnTo>
                                <a:cubicBezTo>
                                  <a:pt x="13018" y="363379"/>
                                  <a:pt x="17362" y="358439"/>
                                  <a:pt x="17425" y="352039"/>
                                </a:cubicBezTo>
                                <a:cubicBezTo>
                                  <a:pt x="16359" y="348000"/>
                                  <a:pt x="11849" y="341651"/>
                                  <a:pt x="10046" y="348076"/>
                                </a:cubicBezTo>
                                <a:cubicBezTo>
                                  <a:pt x="10046" y="344851"/>
                                  <a:pt x="12053" y="340420"/>
                                  <a:pt x="14289" y="342997"/>
                                </a:cubicBezTo>
                                <a:cubicBezTo>
                                  <a:pt x="13285" y="335734"/>
                                  <a:pt x="10833" y="343886"/>
                                  <a:pt x="8953" y="337714"/>
                                </a:cubicBezTo>
                                <a:cubicBezTo>
                                  <a:pt x="11138" y="335111"/>
                                  <a:pt x="14199" y="327213"/>
                                  <a:pt x="17311" y="322450"/>
                                </a:cubicBezTo>
                                <a:lnTo>
                                  <a:pt x="22620" y="328901"/>
                                </a:lnTo>
                                <a:lnTo>
                                  <a:pt x="22683" y="324558"/>
                                </a:lnTo>
                                <a:cubicBezTo>
                                  <a:pt x="26989" y="330146"/>
                                  <a:pt x="25985" y="321765"/>
                                  <a:pt x="30455" y="324914"/>
                                </a:cubicBezTo>
                                <a:cubicBezTo>
                                  <a:pt x="31205" y="321943"/>
                                  <a:pt x="29706" y="318336"/>
                                  <a:pt x="28525" y="315466"/>
                                </a:cubicBezTo>
                                <a:cubicBezTo>
                                  <a:pt x="21286" y="324165"/>
                                  <a:pt x="18644" y="305827"/>
                                  <a:pt x="12053" y="308367"/>
                                </a:cubicBezTo>
                                <a:cubicBezTo>
                                  <a:pt x="10236" y="296532"/>
                                  <a:pt x="28093" y="300926"/>
                                  <a:pt x="17679" y="288532"/>
                                </a:cubicBezTo>
                                <a:cubicBezTo>
                                  <a:pt x="15978" y="290577"/>
                                  <a:pt x="10948" y="284786"/>
                                  <a:pt x="12853" y="292202"/>
                                </a:cubicBezTo>
                                <a:cubicBezTo>
                                  <a:pt x="13565" y="284887"/>
                                  <a:pt x="6248" y="287198"/>
                                  <a:pt x="8865" y="278575"/>
                                </a:cubicBezTo>
                                <a:cubicBezTo>
                                  <a:pt x="11672" y="284951"/>
                                  <a:pt x="15533" y="271604"/>
                                  <a:pt x="19559" y="280874"/>
                                </a:cubicBezTo>
                                <a:cubicBezTo>
                                  <a:pt x="17362" y="280329"/>
                                  <a:pt x="17933" y="286119"/>
                                  <a:pt x="18568" y="287528"/>
                                </a:cubicBezTo>
                                <a:cubicBezTo>
                                  <a:pt x="21045" y="284506"/>
                                  <a:pt x="25210" y="288151"/>
                                  <a:pt x="25185" y="280608"/>
                                </a:cubicBezTo>
                                <a:cubicBezTo>
                                  <a:pt x="24512" y="275998"/>
                                  <a:pt x="24334" y="269674"/>
                                  <a:pt x="20905" y="270588"/>
                                </a:cubicBezTo>
                                <a:cubicBezTo>
                                  <a:pt x="17133" y="270766"/>
                                  <a:pt x="21324" y="277611"/>
                                  <a:pt x="17489" y="274715"/>
                                </a:cubicBezTo>
                                <a:cubicBezTo>
                                  <a:pt x="16130" y="265509"/>
                                  <a:pt x="21870" y="263959"/>
                                  <a:pt x="15114" y="260149"/>
                                </a:cubicBezTo>
                                <a:cubicBezTo>
                                  <a:pt x="15749" y="265902"/>
                                  <a:pt x="11849" y="267426"/>
                                  <a:pt x="9233" y="267336"/>
                                </a:cubicBezTo>
                                <a:lnTo>
                                  <a:pt x="7594" y="260619"/>
                                </a:lnTo>
                                <a:lnTo>
                                  <a:pt x="10147" y="261915"/>
                                </a:lnTo>
                                <a:cubicBezTo>
                                  <a:pt x="11849" y="251044"/>
                                  <a:pt x="5524" y="258714"/>
                                  <a:pt x="6185" y="248250"/>
                                </a:cubicBezTo>
                                <a:lnTo>
                                  <a:pt x="11113" y="243311"/>
                                </a:lnTo>
                                <a:cubicBezTo>
                                  <a:pt x="15419" y="245812"/>
                                  <a:pt x="9322" y="258536"/>
                                  <a:pt x="16219" y="256683"/>
                                </a:cubicBezTo>
                                <a:cubicBezTo>
                                  <a:pt x="16473" y="249876"/>
                                  <a:pt x="12955" y="247628"/>
                                  <a:pt x="14720" y="241139"/>
                                </a:cubicBezTo>
                                <a:cubicBezTo>
                                  <a:pt x="15317" y="242613"/>
                                  <a:pt x="15482" y="244529"/>
                                  <a:pt x="16130" y="245939"/>
                                </a:cubicBezTo>
                                <a:cubicBezTo>
                                  <a:pt x="16359" y="243515"/>
                                  <a:pt x="25553" y="241076"/>
                                  <a:pt x="20105" y="231349"/>
                                </a:cubicBezTo>
                                <a:cubicBezTo>
                                  <a:pt x="17997" y="226320"/>
                                  <a:pt x="17641" y="230041"/>
                                  <a:pt x="15076" y="229939"/>
                                </a:cubicBezTo>
                                <a:cubicBezTo>
                                  <a:pt x="14238" y="219004"/>
                                  <a:pt x="11596" y="215678"/>
                                  <a:pt x="11239" y="208643"/>
                                </a:cubicBezTo>
                                <a:cubicBezTo>
                                  <a:pt x="16308" y="210065"/>
                                  <a:pt x="11849" y="196173"/>
                                  <a:pt x="16981" y="203919"/>
                                </a:cubicBezTo>
                                <a:cubicBezTo>
                                  <a:pt x="13920" y="207551"/>
                                  <a:pt x="14161" y="223424"/>
                                  <a:pt x="19025" y="227247"/>
                                </a:cubicBezTo>
                                <a:cubicBezTo>
                                  <a:pt x="25084" y="223297"/>
                                  <a:pt x="18238" y="235845"/>
                                  <a:pt x="24296" y="238155"/>
                                </a:cubicBezTo>
                                <a:cubicBezTo>
                                  <a:pt x="24398" y="229444"/>
                                  <a:pt x="30316" y="229863"/>
                                  <a:pt x="34267" y="228415"/>
                                </a:cubicBezTo>
                                <a:cubicBezTo>
                                  <a:pt x="34495" y="226002"/>
                                  <a:pt x="32869" y="223614"/>
                                  <a:pt x="32272" y="222206"/>
                                </a:cubicBezTo>
                                <a:cubicBezTo>
                                  <a:pt x="28614" y="221163"/>
                                  <a:pt x="28665" y="224313"/>
                                  <a:pt x="24906" y="224541"/>
                                </a:cubicBezTo>
                                <a:cubicBezTo>
                                  <a:pt x="25896" y="214687"/>
                                  <a:pt x="23928" y="205265"/>
                                  <a:pt x="20448" y="199881"/>
                                </a:cubicBezTo>
                                <a:cubicBezTo>
                                  <a:pt x="22226" y="196617"/>
                                  <a:pt x="25896" y="197607"/>
                                  <a:pt x="26214" y="201493"/>
                                </a:cubicBezTo>
                                <a:cubicBezTo>
                                  <a:pt x="25210" y="189848"/>
                                  <a:pt x="25985" y="177365"/>
                                  <a:pt x="27407" y="166318"/>
                                </a:cubicBezTo>
                                <a:cubicBezTo>
                                  <a:pt x="21197" y="173416"/>
                                  <a:pt x="26404" y="153923"/>
                                  <a:pt x="21324" y="158774"/>
                                </a:cubicBezTo>
                                <a:cubicBezTo>
                                  <a:pt x="19762" y="164730"/>
                                  <a:pt x="15419" y="169810"/>
                                  <a:pt x="12790" y="166546"/>
                                </a:cubicBezTo>
                                <a:cubicBezTo>
                                  <a:pt x="13285" y="162851"/>
                                  <a:pt x="15419" y="166647"/>
                                  <a:pt x="16689" y="165136"/>
                                </a:cubicBezTo>
                                <a:cubicBezTo>
                                  <a:pt x="15152" y="162743"/>
                                  <a:pt x="16530" y="160908"/>
                                  <a:pt x="17674" y="159081"/>
                                </a:cubicBezTo>
                                <a:lnTo>
                                  <a:pt x="18622" y="156768"/>
                                </a:lnTo>
                                <a:lnTo>
                                  <a:pt x="19074" y="157997"/>
                                </a:lnTo>
                                <a:cubicBezTo>
                                  <a:pt x="21506" y="160227"/>
                                  <a:pt x="25547" y="155777"/>
                                  <a:pt x="28995" y="157263"/>
                                </a:cubicBezTo>
                                <a:cubicBezTo>
                                  <a:pt x="26683" y="149555"/>
                                  <a:pt x="32348" y="157644"/>
                                  <a:pt x="32627" y="150050"/>
                                </a:cubicBezTo>
                                <a:cubicBezTo>
                                  <a:pt x="30379" y="142317"/>
                                  <a:pt x="28830" y="132855"/>
                                  <a:pt x="28411" y="124360"/>
                                </a:cubicBezTo>
                                <a:cubicBezTo>
                                  <a:pt x="33517" y="113782"/>
                                  <a:pt x="30659" y="97223"/>
                                  <a:pt x="31637" y="87724"/>
                                </a:cubicBezTo>
                                <a:cubicBezTo>
                                  <a:pt x="34520" y="82759"/>
                                  <a:pt x="39423" y="86264"/>
                                  <a:pt x="41036" y="80981"/>
                                </a:cubicBezTo>
                                <a:cubicBezTo>
                                  <a:pt x="41671" y="74606"/>
                                  <a:pt x="34724" y="85464"/>
                                  <a:pt x="38343" y="76117"/>
                                </a:cubicBezTo>
                                <a:lnTo>
                                  <a:pt x="39232" y="77082"/>
                                </a:lnTo>
                                <a:cubicBezTo>
                                  <a:pt x="38381" y="74213"/>
                                  <a:pt x="45163" y="59977"/>
                                  <a:pt x="38140" y="56917"/>
                                </a:cubicBezTo>
                                <a:lnTo>
                                  <a:pt x="43385" y="60015"/>
                                </a:lnTo>
                                <a:cubicBezTo>
                                  <a:pt x="44160" y="58339"/>
                                  <a:pt x="43118" y="56650"/>
                                  <a:pt x="42725" y="55139"/>
                                </a:cubicBezTo>
                                <a:cubicBezTo>
                                  <a:pt x="44592" y="55139"/>
                                  <a:pt x="46662" y="53208"/>
                                  <a:pt x="47386" y="56078"/>
                                </a:cubicBezTo>
                                <a:cubicBezTo>
                                  <a:pt x="52262" y="50453"/>
                                  <a:pt x="48808" y="43925"/>
                                  <a:pt x="49862" y="37626"/>
                                </a:cubicBezTo>
                                <a:lnTo>
                                  <a:pt x="45747" y="41487"/>
                                </a:lnTo>
                                <a:cubicBezTo>
                                  <a:pt x="45138" y="30580"/>
                                  <a:pt x="49989" y="23531"/>
                                  <a:pt x="51285" y="13118"/>
                                </a:cubicBezTo>
                                <a:lnTo>
                                  <a:pt x="54510" y="13614"/>
                                </a:lnTo>
                                <a:lnTo>
                                  <a:pt x="54028" y="7276"/>
                                </a:lnTo>
                                <a:cubicBezTo>
                                  <a:pt x="56885" y="9029"/>
                                  <a:pt x="60328" y="3493"/>
                                  <a:pt x="58525"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3" name="Shape 173"/>
                        <wps:cNvSpPr/>
                        <wps:spPr>
                          <a:xfrm>
                            <a:off x="1536992" y="1847604"/>
                            <a:ext cx="1324620" cy="67020"/>
                          </a:xfrm>
                          <a:custGeom>
                            <a:avLst/>
                            <a:gdLst/>
                            <a:ahLst/>
                            <a:cxnLst/>
                            <a:rect l="0" t="0" r="0" b="0"/>
                            <a:pathLst>
                              <a:path w="1324620" h="67020">
                                <a:moveTo>
                                  <a:pt x="925682" y="1092"/>
                                </a:moveTo>
                                <a:lnTo>
                                  <a:pt x="933835" y="2959"/>
                                </a:lnTo>
                                <a:cubicBezTo>
                                  <a:pt x="939704" y="26"/>
                                  <a:pt x="952429" y="4939"/>
                                  <a:pt x="963339" y="3645"/>
                                </a:cubicBezTo>
                                <a:lnTo>
                                  <a:pt x="962983" y="3023"/>
                                </a:lnTo>
                                <a:cubicBezTo>
                                  <a:pt x="973182" y="2578"/>
                                  <a:pt x="978351" y="4266"/>
                                  <a:pt x="987749" y="3975"/>
                                </a:cubicBezTo>
                                <a:lnTo>
                                  <a:pt x="988639" y="4293"/>
                                </a:lnTo>
                                <a:cubicBezTo>
                                  <a:pt x="1010699" y="4266"/>
                                  <a:pt x="1023146" y="6476"/>
                                  <a:pt x="1022968" y="4013"/>
                                </a:cubicBezTo>
                                <a:cubicBezTo>
                                  <a:pt x="1030436" y="6222"/>
                                  <a:pt x="1001542" y="4139"/>
                                  <a:pt x="1013252" y="7365"/>
                                </a:cubicBezTo>
                                <a:cubicBezTo>
                                  <a:pt x="1085607" y="7645"/>
                                  <a:pt x="1160389" y="12293"/>
                                  <a:pt x="1230813" y="22325"/>
                                </a:cubicBezTo>
                                <a:cubicBezTo>
                                  <a:pt x="1238179" y="24407"/>
                                  <a:pt x="1243043" y="25550"/>
                                  <a:pt x="1244225" y="26694"/>
                                </a:cubicBezTo>
                                <a:cubicBezTo>
                                  <a:pt x="1251515" y="27239"/>
                                  <a:pt x="1270311" y="30731"/>
                                  <a:pt x="1277374" y="30985"/>
                                </a:cubicBezTo>
                                <a:cubicBezTo>
                                  <a:pt x="1275011" y="30566"/>
                                  <a:pt x="1280726" y="33043"/>
                                  <a:pt x="1284092" y="33931"/>
                                </a:cubicBezTo>
                                <a:cubicBezTo>
                                  <a:pt x="1295142" y="37588"/>
                                  <a:pt x="1299600" y="34719"/>
                                  <a:pt x="1311360" y="39340"/>
                                </a:cubicBezTo>
                                <a:cubicBezTo>
                                  <a:pt x="1305657" y="38376"/>
                                  <a:pt x="1303168" y="38591"/>
                                  <a:pt x="1303994" y="39812"/>
                                </a:cubicBezTo>
                                <a:cubicBezTo>
                                  <a:pt x="1310324" y="40535"/>
                                  <a:pt x="1316901" y="42147"/>
                                  <a:pt x="1323316" y="44179"/>
                                </a:cubicBezTo>
                                <a:lnTo>
                                  <a:pt x="1324620" y="44668"/>
                                </a:lnTo>
                                <a:lnTo>
                                  <a:pt x="1324620" y="66787"/>
                                </a:lnTo>
                                <a:lnTo>
                                  <a:pt x="1324569" y="66809"/>
                                </a:lnTo>
                                <a:lnTo>
                                  <a:pt x="1324620" y="66799"/>
                                </a:lnTo>
                                <a:lnTo>
                                  <a:pt x="1324620" y="67020"/>
                                </a:lnTo>
                                <a:lnTo>
                                  <a:pt x="1305448" y="57977"/>
                                </a:lnTo>
                                <a:cubicBezTo>
                                  <a:pt x="1297809" y="55173"/>
                                  <a:pt x="1289108" y="52605"/>
                                  <a:pt x="1279875" y="50326"/>
                                </a:cubicBezTo>
                                <a:cubicBezTo>
                                  <a:pt x="1261396" y="45703"/>
                                  <a:pt x="1240706" y="41970"/>
                                  <a:pt x="1219306" y="38897"/>
                                </a:cubicBezTo>
                                <a:cubicBezTo>
                                  <a:pt x="1176454" y="32700"/>
                                  <a:pt x="1130796" y="28624"/>
                                  <a:pt x="1084223" y="25208"/>
                                </a:cubicBezTo>
                                <a:cubicBezTo>
                                  <a:pt x="1052180" y="20420"/>
                                  <a:pt x="1049538" y="20369"/>
                                  <a:pt x="1013125" y="20127"/>
                                </a:cubicBezTo>
                                <a:cubicBezTo>
                                  <a:pt x="1014687" y="19746"/>
                                  <a:pt x="1016948" y="19696"/>
                                  <a:pt x="1014586" y="19200"/>
                                </a:cubicBezTo>
                                <a:cubicBezTo>
                                  <a:pt x="1012465" y="21563"/>
                                  <a:pt x="988994" y="18503"/>
                                  <a:pt x="985146" y="20712"/>
                                </a:cubicBezTo>
                                <a:cubicBezTo>
                                  <a:pt x="933073" y="18731"/>
                                  <a:pt x="884646" y="18781"/>
                                  <a:pt x="830618" y="18705"/>
                                </a:cubicBezTo>
                                <a:cubicBezTo>
                                  <a:pt x="839127" y="18438"/>
                                  <a:pt x="843471" y="16407"/>
                                  <a:pt x="833285" y="16584"/>
                                </a:cubicBezTo>
                                <a:lnTo>
                                  <a:pt x="822667" y="18108"/>
                                </a:lnTo>
                                <a:lnTo>
                                  <a:pt x="820927" y="17411"/>
                                </a:lnTo>
                                <a:cubicBezTo>
                                  <a:pt x="813942" y="17829"/>
                                  <a:pt x="806359" y="18997"/>
                                  <a:pt x="813510" y="19746"/>
                                </a:cubicBezTo>
                                <a:cubicBezTo>
                                  <a:pt x="677830" y="21956"/>
                                  <a:pt x="543382" y="20369"/>
                                  <a:pt x="409950" y="25550"/>
                                </a:cubicBezTo>
                                <a:cubicBezTo>
                                  <a:pt x="378083" y="25601"/>
                                  <a:pt x="333111" y="28204"/>
                                  <a:pt x="298742" y="30059"/>
                                </a:cubicBezTo>
                                <a:cubicBezTo>
                                  <a:pt x="196161" y="30833"/>
                                  <a:pt x="103841" y="32636"/>
                                  <a:pt x="0" y="39277"/>
                                </a:cubicBezTo>
                                <a:cubicBezTo>
                                  <a:pt x="0" y="39277"/>
                                  <a:pt x="12625" y="32509"/>
                                  <a:pt x="55261" y="29132"/>
                                </a:cubicBezTo>
                                <a:cubicBezTo>
                                  <a:pt x="108895" y="21055"/>
                                  <a:pt x="181936" y="23519"/>
                                  <a:pt x="241222" y="17411"/>
                                </a:cubicBezTo>
                                <a:cubicBezTo>
                                  <a:pt x="248258" y="16914"/>
                                  <a:pt x="239952" y="20586"/>
                                  <a:pt x="255713" y="19200"/>
                                </a:cubicBezTo>
                                <a:cubicBezTo>
                                  <a:pt x="313031" y="12432"/>
                                  <a:pt x="405186" y="11594"/>
                                  <a:pt x="476412" y="12826"/>
                                </a:cubicBezTo>
                                <a:lnTo>
                                  <a:pt x="472245" y="13893"/>
                                </a:lnTo>
                                <a:cubicBezTo>
                                  <a:pt x="485810" y="14070"/>
                                  <a:pt x="501940" y="10693"/>
                                  <a:pt x="516291" y="10693"/>
                                </a:cubicBezTo>
                                <a:cubicBezTo>
                                  <a:pt x="516431" y="11289"/>
                                  <a:pt x="511795" y="11632"/>
                                  <a:pt x="515173" y="12293"/>
                                </a:cubicBezTo>
                                <a:cubicBezTo>
                                  <a:pt x="518602" y="10439"/>
                                  <a:pt x="540969" y="10858"/>
                                  <a:pt x="546836" y="9372"/>
                                </a:cubicBezTo>
                                <a:cubicBezTo>
                                  <a:pt x="552615" y="9918"/>
                                  <a:pt x="552170" y="11289"/>
                                  <a:pt x="559587" y="11912"/>
                                </a:cubicBezTo>
                                <a:lnTo>
                                  <a:pt x="567564" y="9727"/>
                                </a:lnTo>
                                <a:cubicBezTo>
                                  <a:pt x="589879" y="4445"/>
                                  <a:pt x="622938" y="8762"/>
                                  <a:pt x="653812" y="5779"/>
                                </a:cubicBezTo>
                                <a:cubicBezTo>
                                  <a:pt x="652366" y="6273"/>
                                  <a:pt x="649291" y="6679"/>
                                  <a:pt x="651730" y="7138"/>
                                </a:cubicBezTo>
                                <a:cubicBezTo>
                                  <a:pt x="701440" y="3301"/>
                                  <a:pt x="764029" y="3137"/>
                                  <a:pt x="819924" y="2184"/>
                                </a:cubicBezTo>
                                <a:cubicBezTo>
                                  <a:pt x="817701" y="2908"/>
                                  <a:pt x="815644" y="4215"/>
                                  <a:pt x="818946" y="4939"/>
                                </a:cubicBezTo>
                                <a:cubicBezTo>
                                  <a:pt x="821638" y="2908"/>
                                  <a:pt x="838962" y="2413"/>
                                  <a:pt x="853949" y="2058"/>
                                </a:cubicBezTo>
                                <a:cubicBezTo>
                                  <a:pt x="860617" y="4266"/>
                                  <a:pt x="879655" y="203"/>
                                  <a:pt x="897296" y="1689"/>
                                </a:cubicBezTo>
                                <a:lnTo>
                                  <a:pt x="895747" y="2058"/>
                                </a:lnTo>
                                <a:cubicBezTo>
                                  <a:pt x="908841" y="0"/>
                                  <a:pt x="914911" y="3721"/>
                                  <a:pt x="925682" y="1092"/>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4" name="Shape 174"/>
                        <wps:cNvSpPr/>
                        <wps:spPr>
                          <a:xfrm>
                            <a:off x="2923299" y="2316904"/>
                            <a:ext cx="140" cy="178"/>
                          </a:xfrm>
                          <a:custGeom>
                            <a:avLst/>
                            <a:gdLst/>
                            <a:ahLst/>
                            <a:cxnLst/>
                            <a:rect l="0" t="0" r="0" b="0"/>
                            <a:pathLst>
                              <a:path w="140" h="178">
                                <a:moveTo>
                                  <a:pt x="140" y="0"/>
                                </a:moveTo>
                                <a:lnTo>
                                  <a:pt x="0" y="178"/>
                                </a:lnTo>
                                <a:lnTo>
                                  <a:pt x="73" y="53"/>
                                </a:lnTo>
                                <a:lnTo>
                                  <a:pt x="14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5" name="Shape 175"/>
                        <wps:cNvSpPr/>
                        <wps:spPr>
                          <a:xfrm>
                            <a:off x="2931192" y="2291921"/>
                            <a:ext cx="70" cy="986"/>
                          </a:xfrm>
                          <a:custGeom>
                            <a:avLst/>
                            <a:gdLst/>
                            <a:ahLst/>
                            <a:cxnLst/>
                            <a:rect l="0" t="0" r="0" b="0"/>
                            <a:pathLst>
                              <a:path w="70" h="986">
                                <a:moveTo>
                                  <a:pt x="22" y="0"/>
                                </a:moveTo>
                                <a:lnTo>
                                  <a:pt x="70" y="986"/>
                                </a:lnTo>
                                <a:lnTo>
                                  <a:pt x="0" y="49"/>
                                </a:lnTo>
                                <a:lnTo>
                                  <a:pt x="22"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6" name="Shape 176"/>
                        <wps:cNvSpPr/>
                        <wps:spPr>
                          <a:xfrm>
                            <a:off x="2928658" y="2139708"/>
                            <a:ext cx="279" cy="333"/>
                          </a:xfrm>
                          <a:custGeom>
                            <a:avLst/>
                            <a:gdLst/>
                            <a:ahLst/>
                            <a:cxnLst/>
                            <a:rect l="0" t="0" r="0" b="0"/>
                            <a:pathLst>
                              <a:path w="279" h="333">
                                <a:moveTo>
                                  <a:pt x="0" y="0"/>
                                </a:moveTo>
                                <a:lnTo>
                                  <a:pt x="279" y="250"/>
                                </a:lnTo>
                                <a:lnTo>
                                  <a:pt x="149" y="333"/>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7" name="Shape 177"/>
                        <wps:cNvSpPr/>
                        <wps:spPr>
                          <a:xfrm>
                            <a:off x="2926462" y="2136466"/>
                            <a:ext cx="2198" cy="3242"/>
                          </a:xfrm>
                          <a:custGeom>
                            <a:avLst/>
                            <a:gdLst/>
                            <a:ahLst/>
                            <a:cxnLst/>
                            <a:rect l="0" t="0" r="0" b="0"/>
                            <a:pathLst>
                              <a:path w="2198" h="3242">
                                <a:moveTo>
                                  <a:pt x="750" y="0"/>
                                </a:moveTo>
                                <a:lnTo>
                                  <a:pt x="2198" y="3242"/>
                                </a:lnTo>
                                <a:lnTo>
                                  <a:pt x="1137" y="2289"/>
                                </a:lnTo>
                                <a:cubicBezTo>
                                  <a:pt x="489" y="2403"/>
                                  <a:pt x="0" y="2337"/>
                                  <a:pt x="750"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8" name="Shape 178"/>
                        <wps:cNvSpPr/>
                        <wps:spPr>
                          <a:xfrm>
                            <a:off x="2887560" y="1904609"/>
                            <a:ext cx="165" cy="114"/>
                          </a:xfrm>
                          <a:custGeom>
                            <a:avLst/>
                            <a:gdLst/>
                            <a:ahLst/>
                            <a:cxnLst/>
                            <a:rect l="0" t="0" r="0" b="0"/>
                            <a:pathLst>
                              <a:path w="165" h="114">
                                <a:moveTo>
                                  <a:pt x="0" y="0"/>
                                </a:moveTo>
                                <a:lnTo>
                                  <a:pt x="165" y="114"/>
                                </a:lnTo>
                                <a:lnTo>
                                  <a:pt x="65" y="68"/>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79" name="Shape 179"/>
                        <wps:cNvSpPr/>
                        <wps:spPr>
                          <a:xfrm>
                            <a:off x="2861614" y="1892272"/>
                            <a:ext cx="76507" cy="450486"/>
                          </a:xfrm>
                          <a:custGeom>
                            <a:avLst/>
                            <a:gdLst/>
                            <a:ahLst/>
                            <a:cxnLst/>
                            <a:rect l="0" t="0" r="0" b="0"/>
                            <a:pathLst>
                              <a:path w="76507" h="450486">
                                <a:moveTo>
                                  <a:pt x="0" y="0"/>
                                </a:moveTo>
                                <a:lnTo>
                                  <a:pt x="17056" y="6393"/>
                                </a:lnTo>
                                <a:cubicBezTo>
                                  <a:pt x="14846" y="5860"/>
                                  <a:pt x="11862" y="4845"/>
                                  <a:pt x="11226" y="5531"/>
                                </a:cubicBezTo>
                                <a:lnTo>
                                  <a:pt x="26011" y="12405"/>
                                </a:lnTo>
                                <a:lnTo>
                                  <a:pt x="31242" y="17873"/>
                                </a:lnTo>
                                <a:cubicBezTo>
                                  <a:pt x="32386" y="19652"/>
                                  <a:pt x="33477" y="21480"/>
                                  <a:pt x="35090" y="23334"/>
                                </a:cubicBezTo>
                                <a:lnTo>
                                  <a:pt x="31166" y="21086"/>
                                </a:lnTo>
                                <a:cubicBezTo>
                                  <a:pt x="32284" y="26712"/>
                                  <a:pt x="33668" y="27384"/>
                                  <a:pt x="35574" y="27829"/>
                                </a:cubicBezTo>
                                <a:cubicBezTo>
                                  <a:pt x="37402" y="28325"/>
                                  <a:pt x="39396" y="28629"/>
                                  <a:pt x="40082" y="33557"/>
                                </a:cubicBezTo>
                                <a:cubicBezTo>
                                  <a:pt x="38342" y="31271"/>
                                  <a:pt x="37619" y="32223"/>
                                  <a:pt x="36310" y="31868"/>
                                </a:cubicBezTo>
                                <a:cubicBezTo>
                                  <a:pt x="44464" y="40453"/>
                                  <a:pt x="45823" y="55259"/>
                                  <a:pt x="49036" y="64186"/>
                                </a:cubicBezTo>
                                <a:cubicBezTo>
                                  <a:pt x="48541" y="63627"/>
                                  <a:pt x="47804" y="63843"/>
                                  <a:pt x="47804" y="63843"/>
                                </a:cubicBezTo>
                                <a:cubicBezTo>
                                  <a:pt x="50192" y="73660"/>
                                  <a:pt x="50064" y="84034"/>
                                  <a:pt x="53532" y="94842"/>
                                </a:cubicBezTo>
                                <a:cubicBezTo>
                                  <a:pt x="52820" y="98765"/>
                                  <a:pt x="46724" y="93711"/>
                                  <a:pt x="48858" y="104125"/>
                                </a:cubicBezTo>
                                <a:cubicBezTo>
                                  <a:pt x="54382" y="103553"/>
                                  <a:pt x="52936" y="121738"/>
                                  <a:pt x="58600" y="115490"/>
                                </a:cubicBezTo>
                                <a:cubicBezTo>
                                  <a:pt x="58498" y="124379"/>
                                  <a:pt x="57571" y="138576"/>
                                  <a:pt x="59895" y="144418"/>
                                </a:cubicBezTo>
                                <a:cubicBezTo>
                                  <a:pt x="57520" y="140481"/>
                                  <a:pt x="53481" y="148888"/>
                                  <a:pt x="52414" y="141484"/>
                                </a:cubicBezTo>
                                <a:lnTo>
                                  <a:pt x="49468" y="147110"/>
                                </a:lnTo>
                                <a:cubicBezTo>
                                  <a:pt x="47156" y="146335"/>
                                  <a:pt x="49772" y="141383"/>
                                  <a:pt x="47093" y="143236"/>
                                </a:cubicBezTo>
                                <a:cubicBezTo>
                                  <a:pt x="47639" y="146957"/>
                                  <a:pt x="50509" y="157726"/>
                                  <a:pt x="49772" y="161041"/>
                                </a:cubicBezTo>
                                <a:cubicBezTo>
                                  <a:pt x="53620" y="167834"/>
                                  <a:pt x="60365" y="174044"/>
                                  <a:pt x="61686" y="185182"/>
                                </a:cubicBezTo>
                                <a:cubicBezTo>
                                  <a:pt x="59159" y="180013"/>
                                  <a:pt x="55716" y="188279"/>
                                  <a:pt x="54561" y="184686"/>
                                </a:cubicBezTo>
                                <a:lnTo>
                                  <a:pt x="65864" y="200116"/>
                                </a:lnTo>
                                <a:cubicBezTo>
                                  <a:pt x="66258" y="203836"/>
                                  <a:pt x="61508" y="200978"/>
                                  <a:pt x="63146" y="206363"/>
                                </a:cubicBezTo>
                                <a:cubicBezTo>
                                  <a:pt x="64632" y="206084"/>
                                  <a:pt x="65598" y="208395"/>
                                  <a:pt x="66855" y="210007"/>
                                </a:cubicBezTo>
                                <a:cubicBezTo>
                                  <a:pt x="66258" y="211366"/>
                                  <a:pt x="68760" y="225462"/>
                                  <a:pt x="63312" y="227075"/>
                                </a:cubicBezTo>
                                <a:cubicBezTo>
                                  <a:pt x="61242" y="228701"/>
                                  <a:pt x="62029" y="220993"/>
                                  <a:pt x="60175" y="225158"/>
                                </a:cubicBezTo>
                                <a:cubicBezTo>
                                  <a:pt x="60442" y="231963"/>
                                  <a:pt x="62346" y="232256"/>
                                  <a:pt x="62600" y="239114"/>
                                </a:cubicBezTo>
                                <a:lnTo>
                                  <a:pt x="61826" y="239291"/>
                                </a:lnTo>
                                <a:cubicBezTo>
                                  <a:pt x="61311" y="242644"/>
                                  <a:pt x="63047" y="248446"/>
                                  <a:pt x="65158" y="249070"/>
                                </a:cubicBezTo>
                                <a:lnTo>
                                  <a:pt x="67195" y="247769"/>
                                </a:lnTo>
                                <a:lnTo>
                                  <a:pt x="68990" y="251787"/>
                                </a:lnTo>
                                <a:cubicBezTo>
                                  <a:pt x="69677" y="255026"/>
                                  <a:pt x="69979" y="258728"/>
                                  <a:pt x="70068" y="262162"/>
                                </a:cubicBezTo>
                                <a:cubicBezTo>
                                  <a:pt x="69141" y="259838"/>
                                  <a:pt x="67757" y="260181"/>
                                  <a:pt x="66144" y="259228"/>
                                </a:cubicBezTo>
                                <a:cubicBezTo>
                                  <a:pt x="70589" y="268398"/>
                                  <a:pt x="72011" y="278137"/>
                                  <a:pt x="73840" y="288461"/>
                                </a:cubicBezTo>
                                <a:cubicBezTo>
                                  <a:pt x="76507" y="288613"/>
                                  <a:pt x="69141" y="284626"/>
                                  <a:pt x="70500" y="283102"/>
                                </a:cubicBezTo>
                                <a:cubicBezTo>
                                  <a:pt x="66982" y="296284"/>
                                  <a:pt x="75555" y="310278"/>
                                  <a:pt x="70297" y="321263"/>
                                </a:cubicBezTo>
                                <a:cubicBezTo>
                                  <a:pt x="69814" y="319459"/>
                                  <a:pt x="73916" y="320323"/>
                                  <a:pt x="73218" y="320475"/>
                                </a:cubicBezTo>
                                <a:cubicBezTo>
                                  <a:pt x="72773" y="326775"/>
                                  <a:pt x="69052" y="326520"/>
                                  <a:pt x="70373" y="330622"/>
                                </a:cubicBezTo>
                                <a:cubicBezTo>
                                  <a:pt x="68100" y="331066"/>
                                  <a:pt x="70995" y="335854"/>
                                  <a:pt x="71579" y="340069"/>
                                </a:cubicBezTo>
                                <a:cubicBezTo>
                                  <a:pt x="73103" y="342343"/>
                                  <a:pt x="70500" y="341187"/>
                                  <a:pt x="70297" y="337492"/>
                                </a:cubicBezTo>
                                <a:cubicBezTo>
                                  <a:pt x="72011" y="343448"/>
                                  <a:pt x="74818" y="367271"/>
                                  <a:pt x="70779" y="380947"/>
                                </a:cubicBezTo>
                                <a:cubicBezTo>
                                  <a:pt x="72227" y="380732"/>
                                  <a:pt x="75555" y="389507"/>
                                  <a:pt x="75237" y="392719"/>
                                </a:cubicBezTo>
                                <a:lnTo>
                                  <a:pt x="71871" y="391437"/>
                                </a:lnTo>
                                <a:cubicBezTo>
                                  <a:pt x="70792" y="392840"/>
                                  <a:pt x="70646" y="395484"/>
                                  <a:pt x="70400" y="397842"/>
                                </a:cubicBezTo>
                                <a:lnTo>
                                  <a:pt x="69601" y="399647"/>
                                </a:lnTo>
                                <a:lnTo>
                                  <a:pt x="69414" y="395841"/>
                                </a:lnTo>
                                <a:lnTo>
                                  <a:pt x="69331" y="396389"/>
                                </a:lnTo>
                                <a:lnTo>
                                  <a:pt x="69579" y="399696"/>
                                </a:lnTo>
                                <a:lnTo>
                                  <a:pt x="68328" y="402523"/>
                                </a:lnTo>
                                <a:cubicBezTo>
                                  <a:pt x="69249" y="404240"/>
                                  <a:pt x="69617" y="403463"/>
                                  <a:pt x="69690" y="401474"/>
                                </a:cubicBezTo>
                                <a:lnTo>
                                  <a:pt x="69649" y="400633"/>
                                </a:lnTo>
                                <a:lnTo>
                                  <a:pt x="70041" y="405871"/>
                                </a:lnTo>
                                <a:cubicBezTo>
                                  <a:pt x="70259" y="409015"/>
                                  <a:pt x="69992" y="412142"/>
                                  <a:pt x="67846" y="415248"/>
                                </a:cubicBezTo>
                                <a:cubicBezTo>
                                  <a:pt x="68658" y="413381"/>
                                  <a:pt x="63985" y="409761"/>
                                  <a:pt x="63312" y="415006"/>
                                </a:cubicBezTo>
                                <a:cubicBezTo>
                                  <a:pt x="62855" y="418943"/>
                                  <a:pt x="62638" y="420174"/>
                                  <a:pt x="62855" y="420874"/>
                                </a:cubicBezTo>
                                <a:lnTo>
                                  <a:pt x="63146" y="421724"/>
                                </a:lnTo>
                                <a:cubicBezTo>
                                  <a:pt x="63146" y="421889"/>
                                  <a:pt x="63146" y="422117"/>
                                  <a:pt x="63083" y="422435"/>
                                </a:cubicBezTo>
                                <a:lnTo>
                                  <a:pt x="61759" y="424685"/>
                                </a:lnTo>
                                <a:lnTo>
                                  <a:pt x="60619" y="425597"/>
                                </a:lnTo>
                                <a:cubicBezTo>
                                  <a:pt x="59946" y="426155"/>
                                  <a:pt x="58930" y="426841"/>
                                  <a:pt x="57520" y="427896"/>
                                </a:cubicBezTo>
                                <a:cubicBezTo>
                                  <a:pt x="55590" y="429355"/>
                                  <a:pt x="53620" y="430778"/>
                                  <a:pt x="51500" y="432187"/>
                                </a:cubicBezTo>
                                <a:cubicBezTo>
                                  <a:pt x="53494" y="433699"/>
                                  <a:pt x="37568" y="437979"/>
                                  <a:pt x="45772" y="436950"/>
                                </a:cubicBezTo>
                                <a:cubicBezTo>
                                  <a:pt x="43943" y="436823"/>
                                  <a:pt x="38469" y="439311"/>
                                  <a:pt x="32982" y="441268"/>
                                </a:cubicBezTo>
                                <a:cubicBezTo>
                                  <a:pt x="27546" y="443159"/>
                                  <a:pt x="22200" y="444632"/>
                                  <a:pt x="21654" y="443159"/>
                                </a:cubicBezTo>
                                <a:lnTo>
                                  <a:pt x="21654" y="440582"/>
                                </a:lnTo>
                                <a:cubicBezTo>
                                  <a:pt x="14846" y="442880"/>
                                  <a:pt x="12305" y="446004"/>
                                  <a:pt x="7251" y="448277"/>
                                </a:cubicBezTo>
                                <a:cubicBezTo>
                                  <a:pt x="6159" y="448404"/>
                                  <a:pt x="3796" y="448455"/>
                                  <a:pt x="3796" y="448061"/>
                                </a:cubicBezTo>
                                <a:cubicBezTo>
                                  <a:pt x="4203" y="448893"/>
                                  <a:pt x="3277" y="449552"/>
                                  <a:pt x="1545" y="450135"/>
                                </a:cubicBezTo>
                                <a:lnTo>
                                  <a:pt x="0" y="450486"/>
                                </a:lnTo>
                                <a:lnTo>
                                  <a:pt x="0" y="428354"/>
                                </a:lnTo>
                                <a:lnTo>
                                  <a:pt x="9139" y="425737"/>
                                </a:lnTo>
                                <a:lnTo>
                                  <a:pt x="28493" y="416209"/>
                                </a:lnTo>
                                <a:lnTo>
                                  <a:pt x="28613" y="415513"/>
                                </a:lnTo>
                                <a:lnTo>
                                  <a:pt x="29159" y="410980"/>
                                </a:lnTo>
                                <a:lnTo>
                                  <a:pt x="29807" y="401329"/>
                                </a:lnTo>
                                <a:cubicBezTo>
                                  <a:pt x="35878" y="378408"/>
                                  <a:pt x="41835" y="400136"/>
                                  <a:pt x="37796" y="381861"/>
                                </a:cubicBezTo>
                                <a:cubicBezTo>
                                  <a:pt x="39308" y="380402"/>
                                  <a:pt x="35256" y="380732"/>
                                  <a:pt x="36704" y="380491"/>
                                </a:cubicBezTo>
                                <a:cubicBezTo>
                                  <a:pt x="35090" y="373418"/>
                                  <a:pt x="45099" y="369532"/>
                                  <a:pt x="41657" y="364579"/>
                                </a:cubicBezTo>
                                <a:cubicBezTo>
                                  <a:pt x="37212" y="366534"/>
                                  <a:pt x="39333" y="361252"/>
                                  <a:pt x="36742" y="361073"/>
                                </a:cubicBezTo>
                                <a:cubicBezTo>
                                  <a:pt x="39993" y="346877"/>
                                  <a:pt x="43943" y="344057"/>
                                  <a:pt x="40920" y="332819"/>
                                </a:cubicBezTo>
                                <a:lnTo>
                                  <a:pt x="43130" y="333670"/>
                                </a:lnTo>
                                <a:cubicBezTo>
                                  <a:pt x="36983" y="320425"/>
                                  <a:pt x="40514" y="305174"/>
                                  <a:pt x="33096" y="294087"/>
                                </a:cubicBezTo>
                                <a:cubicBezTo>
                                  <a:pt x="32284" y="257718"/>
                                  <a:pt x="30150" y="222199"/>
                                  <a:pt x="27191" y="186882"/>
                                </a:cubicBezTo>
                                <a:cubicBezTo>
                                  <a:pt x="24079" y="151568"/>
                                  <a:pt x="20460" y="116493"/>
                                  <a:pt x="15253" y="81546"/>
                                </a:cubicBezTo>
                                <a:cubicBezTo>
                                  <a:pt x="13881" y="70092"/>
                                  <a:pt x="12091" y="58840"/>
                                  <a:pt x="9549" y="47818"/>
                                </a:cubicBezTo>
                                <a:cubicBezTo>
                                  <a:pt x="8318" y="42357"/>
                                  <a:pt x="6845" y="36960"/>
                                  <a:pt x="4990" y="31830"/>
                                </a:cubicBezTo>
                                <a:cubicBezTo>
                                  <a:pt x="3949" y="29290"/>
                                  <a:pt x="2971" y="26865"/>
                                  <a:pt x="1815" y="24782"/>
                                </a:cubicBezTo>
                                <a:lnTo>
                                  <a:pt x="384" y="22588"/>
                                </a:lnTo>
                                <a:lnTo>
                                  <a:pt x="37" y="22369"/>
                                </a:lnTo>
                                <a:lnTo>
                                  <a:pt x="0" y="22351"/>
                                </a:lnTo>
                                <a:lnTo>
                                  <a:pt x="0" y="22131"/>
                                </a:lnTo>
                                <a:lnTo>
                                  <a:pt x="52" y="22121"/>
                                </a:lnTo>
                                <a:lnTo>
                                  <a:pt x="37" y="22102"/>
                                </a:lnTo>
                                <a:lnTo>
                                  <a:pt x="0" y="22118"/>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0" name="Rectangle 180"/>
                        <wps:cNvSpPr/>
                        <wps:spPr>
                          <a:xfrm>
                            <a:off x="1598528" y="1952977"/>
                            <a:ext cx="382743" cy="206453"/>
                          </a:xfrm>
                          <a:prstGeom prst="rect">
                            <a:avLst/>
                          </a:prstGeom>
                          <a:ln>
                            <a:noFill/>
                          </a:ln>
                        </wps:spPr>
                        <wps:txbx>
                          <w:txbxContent>
                            <w:p w14:paraId="1A852CD6" w14:textId="77777777" w:rsidR="00AB1A90" w:rsidRDefault="00AB1A90" w:rsidP="00AB1A90">
                              <w:pPr>
                                <w:spacing w:after="160" w:line="259" w:lineRule="auto"/>
                              </w:pPr>
                              <w:r>
                                <w:rPr>
                                  <w:rFonts w:ascii="Calibri" w:eastAsia="Calibri" w:hAnsi="Calibri" w:cs="Calibri"/>
                                  <w:b/>
                                  <w:color w:val="FEFEFE"/>
                                </w:rPr>
                                <w:t>Hög</w:t>
                              </w:r>
                            </w:p>
                          </w:txbxContent>
                        </wps:txbx>
                        <wps:bodyPr horzOverflow="overflow" vert="horz" lIns="0" tIns="0" rIns="0" bIns="0" rtlCol="0"/>
                      </wps:wsp>
                      <wps:wsp>
                        <wps:cNvPr id="181" name="Rectangle 181"/>
                        <wps:cNvSpPr/>
                        <wps:spPr>
                          <a:xfrm>
                            <a:off x="1886399" y="1952977"/>
                            <a:ext cx="52680" cy="206453"/>
                          </a:xfrm>
                          <a:prstGeom prst="rect">
                            <a:avLst/>
                          </a:prstGeom>
                          <a:ln>
                            <a:noFill/>
                          </a:ln>
                        </wps:spPr>
                        <wps:txbx>
                          <w:txbxContent>
                            <w:p w14:paraId="18490B84" w14:textId="77777777" w:rsidR="00AB1A90" w:rsidRDefault="00AB1A90" w:rsidP="00AB1A90">
                              <w:pPr>
                                <w:spacing w:after="160" w:line="259" w:lineRule="auto"/>
                              </w:pPr>
                              <w:r>
                                <w:rPr>
                                  <w:rFonts w:ascii="Calibri" w:eastAsia="Calibri" w:hAnsi="Calibri" w:cs="Calibri"/>
                                  <w:b/>
                                  <w:color w:val="FEFEFE"/>
                                </w:rPr>
                                <w:t xml:space="preserve"> </w:t>
                              </w:r>
                            </w:p>
                          </w:txbxContent>
                        </wps:txbx>
                        <wps:bodyPr horzOverflow="overflow" vert="horz" lIns="0" tIns="0" rIns="0" bIns="0" rtlCol="0"/>
                      </wps:wsp>
                      <wps:wsp>
                        <wps:cNvPr id="182" name="Rectangle 182"/>
                        <wps:cNvSpPr/>
                        <wps:spPr>
                          <a:xfrm>
                            <a:off x="1922200" y="1952977"/>
                            <a:ext cx="1016997" cy="206453"/>
                          </a:xfrm>
                          <a:prstGeom prst="rect">
                            <a:avLst/>
                          </a:prstGeom>
                          <a:ln>
                            <a:noFill/>
                          </a:ln>
                        </wps:spPr>
                        <wps:txbx>
                          <w:txbxContent>
                            <w:p w14:paraId="00000476" w14:textId="77777777" w:rsidR="00AB1A90" w:rsidRDefault="00AB1A90" w:rsidP="00AB1A90">
                              <w:pPr>
                                <w:spacing w:after="160" w:line="259" w:lineRule="auto"/>
                              </w:pPr>
                              <w:r>
                                <w:rPr>
                                  <w:rFonts w:ascii="Calibri" w:eastAsia="Calibri" w:hAnsi="Calibri" w:cs="Calibri"/>
                                  <w:b/>
                                  <w:color w:val="FEFEFE"/>
                                </w:rPr>
                                <w:t>väcknings-</w:t>
                              </w:r>
                            </w:p>
                          </w:txbxContent>
                        </wps:txbx>
                        <wps:bodyPr horzOverflow="overflow" vert="horz" lIns="0" tIns="0" rIns="0" bIns="0" rtlCol="0"/>
                      </wps:wsp>
                      <wps:wsp>
                        <wps:cNvPr id="183" name="Rectangle 183"/>
                        <wps:cNvSpPr/>
                        <wps:spPr>
                          <a:xfrm>
                            <a:off x="1598528" y="2143459"/>
                            <a:ext cx="651079" cy="206453"/>
                          </a:xfrm>
                          <a:prstGeom prst="rect">
                            <a:avLst/>
                          </a:prstGeom>
                          <a:ln>
                            <a:noFill/>
                          </a:ln>
                        </wps:spPr>
                        <wps:txbx>
                          <w:txbxContent>
                            <w:p w14:paraId="77111ADB" w14:textId="77777777" w:rsidR="00AB1A90" w:rsidRDefault="00AB1A90" w:rsidP="00AB1A90">
                              <w:pPr>
                                <w:spacing w:after="160" w:line="259" w:lineRule="auto"/>
                              </w:pPr>
                              <w:r>
                                <w:rPr>
                                  <w:rFonts w:ascii="Calibri" w:eastAsia="Calibri" w:hAnsi="Calibri" w:cs="Calibri"/>
                                  <w:b/>
                                  <w:color w:val="FEFEFE"/>
                                </w:rPr>
                                <w:t>tröskel</w:t>
                              </w:r>
                            </w:p>
                          </w:txbxContent>
                        </wps:txbx>
                        <wps:bodyPr horzOverflow="overflow" vert="horz" lIns="0" tIns="0" rIns="0" bIns="0" rtlCol="0"/>
                      </wps:wsp>
                      <wps:wsp>
                        <wps:cNvPr id="184" name="Shape 184"/>
                        <wps:cNvSpPr/>
                        <wps:spPr>
                          <a:xfrm>
                            <a:off x="8318" y="524678"/>
                            <a:ext cx="3286" cy="498"/>
                          </a:xfrm>
                          <a:custGeom>
                            <a:avLst/>
                            <a:gdLst/>
                            <a:ahLst/>
                            <a:cxnLst/>
                            <a:rect l="0" t="0" r="0" b="0"/>
                            <a:pathLst>
                              <a:path w="3286" h="498">
                                <a:moveTo>
                                  <a:pt x="3286" y="0"/>
                                </a:moveTo>
                                <a:lnTo>
                                  <a:pt x="1" y="498"/>
                                </a:lnTo>
                                <a:lnTo>
                                  <a:pt x="0" y="360"/>
                                </a:lnTo>
                                <a:lnTo>
                                  <a:pt x="3286"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5" name="Shape 185"/>
                        <wps:cNvSpPr/>
                        <wps:spPr>
                          <a:xfrm>
                            <a:off x="5093" y="509442"/>
                            <a:ext cx="3225" cy="15949"/>
                          </a:xfrm>
                          <a:custGeom>
                            <a:avLst/>
                            <a:gdLst/>
                            <a:ahLst/>
                            <a:cxnLst/>
                            <a:rect l="0" t="0" r="0" b="0"/>
                            <a:pathLst>
                              <a:path w="3225" h="15949">
                                <a:moveTo>
                                  <a:pt x="1981" y="1067"/>
                                </a:moveTo>
                                <a:cubicBezTo>
                                  <a:pt x="2959" y="0"/>
                                  <a:pt x="3175" y="889"/>
                                  <a:pt x="3175" y="2324"/>
                                </a:cubicBezTo>
                                <a:lnTo>
                                  <a:pt x="3225" y="15596"/>
                                </a:lnTo>
                                <a:lnTo>
                                  <a:pt x="0" y="15949"/>
                                </a:lnTo>
                                <a:lnTo>
                                  <a:pt x="1829" y="2324"/>
                                </a:lnTo>
                                <a:lnTo>
                                  <a:pt x="1981" y="1067"/>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6" name="Shape 186"/>
                        <wps:cNvSpPr/>
                        <wps:spPr>
                          <a:xfrm>
                            <a:off x="411082" y="495992"/>
                            <a:ext cx="7110" cy="236"/>
                          </a:xfrm>
                          <a:custGeom>
                            <a:avLst/>
                            <a:gdLst/>
                            <a:ahLst/>
                            <a:cxnLst/>
                            <a:rect l="0" t="0" r="0" b="0"/>
                            <a:pathLst>
                              <a:path w="7110" h="236">
                                <a:moveTo>
                                  <a:pt x="391" y="0"/>
                                </a:moveTo>
                                <a:lnTo>
                                  <a:pt x="7110" y="216"/>
                                </a:lnTo>
                                <a:lnTo>
                                  <a:pt x="0" y="236"/>
                                </a:lnTo>
                                <a:lnTo>
                                  <a:pt x="391"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7" name="Shape 187"/>
                        <wps:cNvSpPr/>
                        <wps:spPr>
                          <a:xfrm>
                            <a:off x="4458" y="472063"/>
                            <a:ext cx="3409" cy="1173"/>
                          </a:xfrm>
                          <a:custGeom>
                            <a:avLst/>
                            <a:gdLst/>
                            <a:ahLst/>
                            <a:cxnLst/>
                            <a:rect l="0" t="0" r="0" b="0"/>
                            <a:pathLst>
                              <a:path w="3409" h="1173">
                                <a:moveTo>
                                  <a:pt x="3351" y="511"/>
                                </a:moveTo>
                                <a:lnTo>
                                  <a:pt x="3409" y="587"/>
                                </a:lnTo>
                                <a:lnTo>
                                  <a:pt x="0" y="1173"/>
                                </a:lnTo>
                                <a:cubicBezTo>
                                  <a:pt x="1419" y="61"/>
                                  <a:pt x="2488" y="0"/>
                                  <a:pt x="3351" y="511"/>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8" name="Shape 188"/>
                        <wps:cNvSpPr/>
                        <wps:spPr>
                          <a:xfrm>
                            <a:off x="0" y="33983"/>
                            <a:ext cx="1267136" cy="490695"/>
                          </a:xfrm>
                          <a:custGeom>
                            <a:avLst/>
                            <a:gdLst/>
                            <a:ahLst/>
                            <a:cxnLst/>
                            <a:rect l="0" t="0" r="0" b="0"/>
                            <a:pathLst>
                              <a:path w="1267136" h="490695">
                                <a:moveTo>
                                  <a:pt x="53228" y="0"/>
                                </a:moveTo>
                                <a:lnTo>
                                  <a:pt x="56861" y="16546"/>
                                </a:lnTo>
                                <a:cubicBezTo>
                                  <a:pt x="54167" y="20915"/>
                                  <a:pt x="54307" y="11442"/>
                                  <a:pt x="50815" y="14083"/>
                                </a:cubicBezTo>
                                <a:cubicBezTo>
                                  <a:pt x="47640" y="16255"/>
                                  <a:pt x="46509" y="25957"/>
                                  <a:pt x="49126" y="27632"/>
                                </a:cubicBezTo>
                                <a:cubicBezTo>
                                  <a:pt x="50180" y="24039"/>
                                  <a:pt x="49507" y="23785"/>
                                  <a:pt x="49049" y="20825"/>
                                </a:cubicBezTo>
                                <a:cubicBezTo>
                                  <a:pt x="53431" y="19949"/>
                                  <a:pt x="52174" y="25512"/>
                                  <a:pt x="54460" y="28446"/>
                                </a:cubicBezTo>
                                <a:cubicBezTo>
                                  <a:pt x="54612" y="26465"/>
                                  <a:pt x="56442" y="23823"/>
                                  <a:pt x="55223" y="23315"/>
                                </a:cubicBezTo>
                                <a:cubicBezTo>
                                  <a:pt x="56480" y="27201"/>
                                  <a:pt x="56048" y="31023"/>
                                  <a:pt x="55057" y="37284"/>
                                </a:cubicBezTo>
                                <a:cubicBezTo>
                                  <a:pt x="54167" y="32991"/>
                                  <a:pt x="52059" y="39456"/>
                                  <a:pt x="51132" y="37829"/>
                                </a:cubicBezTo>
                                <a:cubicBezTo>
                                  <a:pt x="54765" y="38515"/>
                                  <a:pt x="54815" y="44636"/>
                                  <a:pt x="52567" y="52384"/>
                                </a:cubicBezTo>
                                <a:cubicBezTo>
                                  <a:pt x="47475" y="57691"/>
                                  <a:pt x="53164" y="67050"/>
                                  <a:pt x="50916" y="76054"/>
                                </a:cubicBezTo>
                                <a:cubicBezTo>
                                  <a:pt x="47602" y="72244"/>
                                  <a:pt x="45201" y="67469"/>
                                  <a:pt x="44477" y="61881"/>
                                </a:cubicBezTo>
                                <a:cubicBezTo>
                                  <a:pt x="41874" y="67507"/>
                                  <a:pt x="43754" y="68193"/>
                                  <a:pt x="41163" y="73819"/>
                                </a:cubicBezTo>
                                <a:cubicBezTo>
                                  <a:pt x="43601" y="76688"/>
                                  <a:pt x="47602" y="78796"/>
                                  <a:pt x="48516" y="86251"/>
                                </a:cubicBezTo>
                                <a:lnTo>
                                  <a:pt x="45735" y="86606"/>
                                </a:lnTo>
                                <a:cubicBezTo>
                                  <a:pt x="46420" y="93311"/>
                                  <a:pt x="50472" y="93464"/>
                                  <a:pt x="49011" y="101972"/>
                                </a:cubicBezTo>
                                <a:cubicBezTo>
                                  <a:pt x="46357" y="116538"/>
                                  <a:pt x="45443" y="131636"/>
                                  <a:pt x="44605" y="142825"/>
                                </a:cubicBezTo>
                                <a:lnTo>
                                  <a:pt x="41836" y="143205"/>
                                </a:lnTo>
                                <a:cubicBezTo>
                                  <a:pt x="47399" y="149555"/>
                                  <a:pt x="43208" y="164006"/>
                                  <a:pt x="45608" y="172387"/>
                                </a:cubicBezTo>
                                <a:cubicBezTo>
                                  <a:pt x="42636" y="186699"/>
                                  <a:pt x="47754" y="203423"/>
                                  <a:pt x="42953" y="210764"/>
                                </a:cubicBezTo>
                                <a:cubicBezTo>
                                  <a:pt x="44973" y="235958"/>
                                  <a:pt x="47221" y="258042"/>
                                  <a:pt x="46357" y="284175"/>
                                </a:cubicBezTo>
                                <a:lnTo>
                                  <a:pt x="42344" y="279705"/>
                                </a:lnTo>
                                <a:cubicBezTo>
                                  <a:pt x="45303" y="284442"/>
                                  <a:pt x="40045" y="282818"/>
                                  <a:pt x="40617" y="287350"/>
                                </a:cubicBezTo>
                                <a:cubicBezTo>
                                  <a:pt x="43855" y="282080"/>
                                  <a:pt x="44833" y="293775"/>
                                  <a:pt x="47322" y="296938"/>
                                </a:cubicBezTo>
                                <a:cubicBezTo>
                                  <a:pt x="44198" y="308646"/>
                                  <a:pt x="47602" y="323631"/>
                                  <a:pt x="50332" y="333917"/>
                                </a:cubicBezTo>
                                <a:lnTo>
                                  <a:pt x="47564" y="334323"/>
                                </a:lnTo>
                                <a:cubicBezTo>
                                  <a:pt x="52669" y="344775"/>
                                  <a:pt x="47919" y="357258"/>
                                  <a:pt x="46687" y="370236"/>
                                </a:cubicBezTo>
                                <a:cubicBezTo>
                                  <a:pt x="45506" y="371759"/>
                                  <a:pt x="42890" y="374071"/>
                                  <a:pt x="43042" y="377944"/>
                                </a:cubicBezTo>
                                <a:cubicBezTo>
                                  <a:pt x="47259" y="385056"/>
                                  <a:pt x="46814" y="388763"/>
                                  <a:pt x="49100" y="399176"/>
                                </a:cubicBezTo>
                                <a:cubicBezTo>
                                  <a:pt x="48719" y="406746"/>
                                  <a:pt x="46878" y="419037"/>
                                  <a:pt x="44528" y="426707"/>
                                </a:cubicBezTo>
                                <a:cubicBezTo>
                                  <a:pt x="45773" y="435381"/>
                                  <a:pt x="45941" y="444092"/>
                                  <a:pt x="45528" y="452853"/>
                                </a:cubicBezTo>
                                <a:lnTo>
                                  <a:pt x="44163" y="467373"/>
                                </a:lnTo>
                                <a:lnTo>
                                  <a:pt x="87037" y="463586"/>
                                </a:lnTo>
                                <a:lnTo>
                                  <a:pt x="91215" y="465172"/>
                                </a:lnTo>
                                <a:cubicBezTo>
                                  <a:pt x="143898" y="459090"/>
                                  <a:pt x="209076" y="462227"/>
                                  <a:pt x="253808" y="460538"/>
                                </a:cubicBezTo>
                                <a:lnTo>
                                  <a:pt x="249477" y="463586"/>
                                </a:lnTo>
                                <a:cubicBezTo>
                                  <a:pt x="263486" y="464551"/>
                                  <a:pt x="281470" y="462900"/>
                                  <a:pt x="277978" y="460791"/>
                                </a:cubicBezTo>
                                <a:cubicBezTo>
                                  <a:pt x="292050" y="461832"/>
                                  <a:pt x="313183" y="459649"/>
                                  <a:pt x="322036" y="462227"/>
                                </a:cubicBezTo>
                                <a:cubicBezTo>
                                  <a:pt x="336387" y="463027"/>
                                  <a:pt x="339702" y="461123"/>
                                  <a:pt x="351679" y="460830"/>
                                </a:cubicBezTo>
                                <a:cubicBezTo>
                                  <a:pt x="373226" y="462011"/>
                                  <a:pt x="384613" y="462270"/>
                                  <a:pt x="400400" y="462277"/>
                                </a:cubicBezTo>
                                <a:lnTo>
                                  <a:pt x="411082" y="462246"/>
                                </a:lnTo>
                                <a:lnTo>
                                  <a:pt x="409515" y="463194"/>
                                </a:lnTo>
                                <a:cubicBezTo>
                                  <a:pt x="409896" y="463628"/>
                                  <a:pt x="411493" y="464024"/>
                                  <a:pt x="414852" y="464169"/>
                                </a:cubicBezTo>
                                <a:cubicBezTo>
                                  <a:pt x="424999" y="463521"/>
                                  <a:pt x="452014" y="465655"/>
                                  <a:pt x="442145" y="461832"/>
                                </a:cubicBezTo>
                                <a:cubicBezTo>
                                  <a:pt x="470975" y="464551"/>
                                  <a:pt x="509674" y="461515"/>
                                  <a:pt x="537628" y="464880"/>
                                </a:cubicBezTo>
                                <a:cubicBezTo>
                                  <a:pt x="535266" y="463877"/>
                                  <a:pt x="542455" y="463814"/>
                                  <a:pt x="545427" y="463191"/>
                                </a:cubicBezTo>
                                <a:cubicBezTo>
                                  <a:pt x="570777" y="463700"/>
                                  <a:pt x="597257" y="466239"/>
                                  <a:pt x="617591" y="464880"/>
                                </a:cubicBezTo>
                                <a:cubicBezTo>
                                  <a:pt x="621465" y="465452"/>
                                  <a:pt x="611038" y="466455"/>
                                  <a:pt x="621337" y="466748"/>
                                </a:cubicBezTo>
                                <a:cubicBezTo>
                                  <a:pt x="627434" y="466455"/>
                                  <a:pt x="621465" y="465452"/>
                                  <a:pt x="629072" y="465059"/>
                                </a:cubicBezTo>
                                <a:cubicBezTo>
                                  <a:pt x="670222" y="463991"/>
                                  <a:pt x="711969" y="468360"/>
                                  <a:pt x="749245" y="468322"/>
                                </a:cubicBezTo>
                                <a:cubicBezTo>
                                  <a:pt x="815568" y="467166"/>
                                  <a:pt x="884405" y="468322"/>
                                  <a:pt x="947501" y="467014"/>
                                </a:cubicBezTo>
                                <a:lnTo>
                                  <a:pt x="946866" y="467751"/>
                                </a:lnTo>
                                <a:cubicBezTo>
                                  <a:pt x="967809" y="464715"/>
                                  <a:pt x="996640" y="469681"/>
                                  <a:pt x="1013074" y="464945"/>
                                </a:cubicBezTo>
                                <a:cubicBezTo>
                                  <a:pt x="1018078" y="465515"/>
                                  <a:pt x="1032062" y="464588"/>
                                  <a:pt x="1028506" y="466189"/>
                                </a:cubicBezTo>
                                <a:cubicBezTo>
                                  <a:pt x="1044940" y="463662"/>
                                  <a:pt x="1075625" y="466125"/>
                                  <a:pt x="1099083" y="462125"/>
                                </a:cubicBezTo>
                                <a:cubicBezTo>
                                  <a:pt x="1096886" y="462189"/>
                                  <a:pt x="1095679" y="462404"/>
                                  <a:pt x="1093139" y="462900"/>
                                </a:cubicBezTo>
                                <a:cubicBezTo>
                                  <a:pt x="1117727" y="462976"/>
                                  <a:pt x="1138377" y="459179"/>
                                  <a:pt x="1163805" y="458036"/>
                                </a:cubicBezTo>
                                <a:cubicBezTo>
                                  <a:pt x="1161341" y="458632"/>
                                  <a:pt x="1156781" y="459318"/>
                                  <a:pt x="1156336" y="460156"/>
                                </a:cubicBezTo>
                                <a:cubicBezTo>
                                  <a:pt x="1166561" y="460500"/>
                                  <a:pt x="1178004" y="454696"/>
                                  <a:pt x="1184596" y="457389"/>
                                </a:cubicBezTo>
                                <a:cubicBezTo>
                                  <a:pt x="1190019" y="456715"/>
                                  <a:pt x="1187771" y="455204"/>
                                  <a:pt x="1184469" y="455713"/>
                                </a:cubicBezTo>
                                <a:cubicBezTo>
                                  <a:pt x="1206098" y="453553"/>
                                  <a:pt x="1227829" y="450175"/>
                                  <a:pt x="1247793" y="445134"/>
                                </a:cubicBezTo>
                                <a:lnTo>
                                  <a:pt x="1267136" y="439034"/>
                                </a:lnTo>
                                <a:lnTo>
                                  <a:pt x="1267136" y="461169"/>
                                </a:lnTo>
                                <a:lnTo>
                                  <a:pt x="1262093" y="462429"/>
                                </a:lnTo>
                                <a:cubicBezTo>
                                  <a:pt x="1256973" y="463477"/>
                                  <a:pt x="1250842" y="464601"/>
                                  <a:pt x="1247539" y="466569"/>
                                </a:cubicBezTo>
                                <a:cubicBezTo>
                                  <a:pt x="1232134" y="468614"/>
                                  <a:pt x="1209806" y="472995"/>
                                  <a:pt x="1201817" y="471904"/>
                                </a:cubicBezTo>
                                <a:cubicBezTo>
                                  <a:pt x="1190831" y="474404"/>
                                  <a:pt x="1180760" y="476779"/>
                                  <a:pt x="1167399" y="477427"/>
                                </a:cubicBezTo>
                                <a:cubicBezTo>
                                  <a:pt x="1169939" y="476881"/>
                                  <a:pt x="1173482" y="476424"/>
                                  <a:pt x="1173902" y="475624"/>
                                </a:cubicBezTo>
                                <a:cubicBezTo>
                                  <a:pt x="1165367" y="475586"/>
                                  <a:pt x="1163741" y="476602"/>
                                  <a:pt x="1156336" y="477884"/>
                                </a:cubicBezTo>
                                <a:cubicBezTo>
                                  <a:pt x="1157848" y="477276"/>
                                  <a:pt x="1139267" y="477427"/>
                                  <a:pt x="1129894" y="476983"/>
                                </a:cubicBezTo>
                                <a:cubicBezTo>
                                  <a:pt x="1118705" y="478786"/>
                                  <a:pt x="1123061" y="480322"/>
                                  <a:pt x="1122248" y="481504"/>
                                </a:cubicBezTo>
                                <a:cubicBezTo>
                                  <a:pt x="1111008" y="479015"/>
                                  <a:pt x="1090268" y="485694"/>
                                  <a:pt x="1076565" y="483408"/>
                                </a:cubicBezTo>
                                <a:cubicBezTo>
                                  <a:pt x="1080451" y="482722"/>
                                  <a:pt x="1092948" y="480933"/>
                                  <a:pt x="1083359" y="480653"/>
                                </a:cubicBezTo>
                                <a:cubicBezTo>
                                  <a:pt x="1072336" y="477961"/>
                                  <a:pt x="1062644" y="484132"/>
                                  <a:pt x="1045537" y="483243"/>
                                </a:cubicBezTo>
                                <a:lnTo>
                                  <a:pt x="1050021" y="485821"/>
                                </a:lnTo>
                                <a:cubicBezTo>
                                  <a:pt x="1042311" y="484476"/>
                                  <a:pt x="1025368" y="488323"/>
                                  <a:pt x="1026778" y="485491"/>
                                </a:cubicBezTo>
                                <a:cubicBezTo>
                                  <a:pt x="1021202" y="486671"/>
                                  <a:pt x="1006774" y="485160"/>
                                  <a:pt x="1008871" y="487790"/>
                                </a:cubicBezTo>
                                <a:cubicBezTo>
                                  <a:pt x="981030" y="486456"/>
                                  <a:pt x="941456" y="490608"/>
                                  <a:pt x="924285" y="485985"/>
                                </a:cubicBezTo>
                                <a:cubicBezTo>
                                  <a:pt x="920322" y="486494"/>
                                  <a:pt x="910453" y="486114"/>
                                  <a:pt x="912498" y="487523"/>
                                </a:cubicBezTo>
                                <a:cubicBezTo>
                                  <a:pt x="919115" y="488919"/>
                                  <a:pt x="921668" y="486342"/>
                                  <a:pt x="924234" y="487345"/>
                                </a:cubicBezTo>
                                <a:cubicBezTo>
                                  <a:pt x="920614" y="487471"/>
                                  <a:pt x="919878" y="488183"/>
                                  <a:pt x="919446" y="488564"/>
                                </a:cubicBezTo>
                                <a:cubicBezTo>
                                  <a:pt x="910834" y="488030"/>
                                  <a:pt x="904040" y="487916"/>
                                  <a:pt x="912142" y="485605"/>
                                </a:cubicBezTo>
                                <a:cubicBezTo>
                                  <a:pt x="893015" y="484132"/>
                                  <a:pt x="892494" y="490278"/>
                                  <a:pt x="868109" y="489250"/>
                                </a:cubicBezTo>
                                <a:cubicBezTo>
                                  <a:pt x="869176" y="488247"/>
                                  <a:pt x="867360" y="487790"/>
                                  <a:pt x="860236" y="487967"/>
                                </a:cubicBezTo>
                                <a:lnTo>
                                  <a:pt x="846760" y="489834"/>
                                </a:lnTo>
                                <a:cubicBezTo>
                                  <a:pt x="830999" y="489364"/>
                                  <a:pt x="837819" y="487345"/>
                                  <a:pt x="837425" y="485491"/>
                                </a:cubicBezTo>
                                <a:cubicBezTo>
                                  <a:pt x="829043" y="485821"/>
                                  <a:pt x="818755" y="485656"/>
                                  <a:pt x="814920" y="487002"/>
                                </a:cubicBezTo>
                                <a:lnTo>
                                  <a:pt x="804733" y="484628"/>
                                </a:lnTo>
                                <a:cubicBezTo>
                                  <a:pt x="812139" y="486342"/>
                                  <a:pt x="797799" y="485694"/>
                                  <a:pt x="793900" y="486114"/>
                                </a:cubicBezTo>
                                <a:lnTo>
                                  <a:pt x="797799" y="485694"/>
                                </a:lnTo>
                                <a:cubicBezTo>
                                  <a:pt x="796339" y="484919"/>
                                  <a:pt x="786585" y="485314"/>
                                  <a:pt x="781669" y="485491"/>
                                </a:cubicBezTo>
                                <a:cubicBezTo>
                                  <a:pt x="782851" y="486671"/>
                                  <a:pt x="792719" y="487230"/>
                                  <a:pt x="798053" y="487561"/>
                                </a:cubicBezTo>
                                <a:cubicBezTo>
                                  <a:pt x="793773" y="488361"/>
                                  <a:pt x="787131" y="488145"/>
                                  <a:pt x="781352" y="488995"/>
                                </a:cubicBezTo>
                                <a:cubicBezTo>
                                  <a:pt x="783308" y="487230"/>
                                  <a:pt x="767725" y="487638"/>
                                  <a:pt x="761044" y="487345"/>
                                </a:cubicBezTo>
                                <a:cubicBezTo>
                                  <a:pt x="753424" y="486850"/>
                                  <a:pt x="752382" y="488919"/>
                                  <a:pt x="750147" y="488818"/>
                                </a:cubicBezTo>
                                <a:cubicBezTo>
                                  <a:pt x="750007" y="487916"/>
                                  <a:pt x="737636" y="488475"/>
                                  <a:pt x="743670" y="487230"/>
                                </a:cubicBezTo>
                                <a:cubicBezTo>
                                  <a:pt x="746261" y="486952"/>
                                  <a:pt x="749550" y="488247"/>
                                  <a:pt x="753906" y="487471"/>
                                </a:cubicBezTo>
                                <a:cubicBezTo>
                                  <a:pt x="748890" y="486671"/>
                                  <a:pt x="749550" y="485021"/>
                                  <a:pt x="739021" y="486114"/>
                                </a:cubicBezTo>
                                <a:cubicBezTo>
                                  <a:pt x="731134" y="486952"/>
                                  <a:pt x="740889" y="489757"/>
                                  <a:pt x="726054" y="488412"/>
                                </a:cubicBezTo>
                                <a:cubicBezTo>
                                  <a:pt x="729928" y="488030"/>
                                  <a:pt x="730690" y="487294"/>
                                  <a:pt x="733801" y="486671"/>
                                </a:cubicBezTo>
                                <a:lnTo>
                                  <a:pt x="719793" y="485542"/>
                                </a:lnTo>
                                <a:lnTo>
                                  <a:pt x="719209" y="487230"/>
                                </a:lnTo>
                                <a:cubicBezTo>
                                  <a:pt x="717277" y="486709"/>
                                  <a:pt x="718623" y="486635"/>
                                  <a:pt x="717723" y="486380"/>
                                </a:cubicBezTo>
                                <a:cubicBezTo>
                                  <a:pt x="713429" y="488069"/>
                                  <a:pt x="696296" y="486635"/>
                                  <a:pt x="693045" y="488564"/>
                                </a:cubicBezTo>
                                <a:cubicBezTo>
                                  <a:pt x="685984" y="488564"/>
                                  <a:pt x="678211" y="487230"/>
                                  <a:pt x="671466" y="486850"/>
                                </a:cubicBezTo>
                                <a:lnTo>
                                  <a:pt x="672762" y="486709"/>
                                </a:lnTo>
                                <a:cubicBezTo>
                                  <a:pt x="664545" y="485656"/>
                                  <a:pt x="653610" y="486049"/>
                                  <a:pt x="646561" y="487053"/>
                                </a:cubicBezTo>
                                <a:lnTo>
                                  <a:pt x="646980" y="486709"/>
                                </a:lnTo>
                                <a:cubicBezTo>
                                  <a:pt x="642509" y="486494"/>
                                  <a:pt x="631829" y="486635"/>
                                  <a:pt x="626151" y="487471"/>
                                </a:cubicBezTo>
                                <a:cubicBezTo>
                                  <a:pt x="614886" y="485985"/>
                                  <a:pt x="622658" y="481160"/>
                                  <a:pt x="609971" y="483015"/>
                                </a:cubicBezTo>
                                <a:cubicBezTo>
                                  <a:pt x="598464" y="482912"/>
                                  <a:pt x="591758" y="485656"/>
                                  <a:pt x="596292" y="486850"/>
                                </a:cubicBezTo>
                                <a:cubicBezTo>
                                  <a:pt x="575641" y="485314"/>
                                  <a:pt x="551891" y="487561"/>
                                  <a:pt x="532878" y="484590"/>
                                </a:cubicBezTo>
                                <a:cubicBezTo>
                                  <a:pt x="529817" y="485160"/>
                                  <a:pt x="531722" y="485656"/>
                                  <a:pt x="525550" y="485949"/>
                                </a:cubicBezTo>
                                <a:cubicBezTo>
                                  <a:pt x="495195" y="484628"/>
                                  <a:pt x="461184" y="486635"/>
                                  <a:pt x="437218" y="482912"/>
                                </a:cubicBezTo>
                                <a:cubicBezTo>
                                  <a:pt x="446057" y="482405"/>
                                  <a:pt x="437903" y="481212"/>
                                  <a:pt x="437789" y="480322"/>
                                </a:cubicBezTo>
                                <a:cubicBezTo>
                                  <a:pt x="430409" y="481656"/>
                                  <a:pt x="429127" y="478621"/>
                                  <a:pt x="426371" y="481084"/>
                                </a:cubicBezTo>
                                <a:cubicBezTo>
                                  <a:pt x="427006" y="482557"/>
                                  <a:pt x="426231" y="483294"/>
                                  <a:pt x="434741" y="484094"/>
                                </a:cubicBezTo>
                                <a:cubicBezTo>
                                  <a:pt x="416566" y="484539"/>
                                  <a:pt x="389032" y="484018"/>
                                  <a:pt x="379049" y="482519"/>
                                </a:cubicBezTo>
                                <a:cubicBezTo>
                                  <a:pt x="384014" y="483243"/>
                                  <a:pt x="380103" y="483625"/>
                                  <a:pt x="376153" y="484018"/>
                                </a:cubicBezTo>
                                <a:cubicBezTo>
                                  <a:pt x="377563" y="481656"/>
                                  <a:pt x="364201" y="481084"/>
                                  <a:pt x="354067" y="481757"/>
                                </a:cubicBezTo>
                                <a:lnTo>
                                  <a:pt x="352594" y="483243"/>
                                </a:lnTo>
                                <a:lnTo>
                                  <a:pt x="346091" y="481605"/>
                                </a:lnTo>
                                <a:cubicBezTo>
                                  <a:pt x="342167" y="482050"/>
                                  <a:pt x="341645" y="484628"/>
                                  <a:pt x="331676" y="483066"/>
                                </a:cubicBezTo>
                                <a:cubicBezTo>
                                  <a:pt x="331206" y="482519"/>
                                  <a:pt x="330634" y="481936"/>
                                  <a:pt x="328818" y="481504"/>
                                </a:cubicBezTo>
                                <a:cubicBezTo>
                                  <a:pt x="318340" y="482557"/>
                                  <a:pt x="303506" y="484425"/>
                                  <a:pt x="292266" y="483066"/>
                                </a:cubicBezTo>
                                <a:lnTo>
                                  <a:pt x="283045" y="480869"/>
                                </a:lnTo>
                                <a:cubicBezTo>
                                  <a:pt x="278181" y="481046"/>
                                  <a:pt x="270014" y="482228"/>
                                  <a:pt x="278499" y="482952"/>
                                </a:cubicBezTo>
                                <a:cubicBezTo>
                                  <a:pt x="259181" y="481554"/>
                                  <a:pt x="246810" y="481339"/>
                                  <a:pt x="240663" y="479471"/>
                                </a:cubicBezTo>
                                <a:cubicBezTo>
                                  <a:pt x="207311" y="483878"/>
                                  <a:pt x="159303" y="484273"/>
                                  <a:pt x="121188" y="485160"/>
                                </a:cubicBezTo>
                                <a:lnTo>
                                  <a:pt x="122218" y="484018"/>
                                </a:lnTo>
                                <a:cubicBezTo>
                                  <a:pt x="111829" y="483294"/>
                                  <a:pt x="117086" y="486049"/>
                                  <a:pt x="109847" y="485542"/>
                                </a:cubicBezTo>
                                <a:cubicBezTo>
                                  <a:pt x="113048" y="484425"/>
                                  <a:pt x="101808" y="483625"/>
                                  <a:pt x="109695" y="482050"/>
                                </a:cubicBezTo>
                                <a:cubicBezTo>
                                  <a:pt x="94835" y="481428"/>
                                  <a:pt x="91063" y="484628"/>
                                  <a:pt x="81690" y="485605"/>
                                </a:cubicBezTo>
                                <a:cubicBezTo>
                                  <a:pt x="80535" y="487053"/>
                                  <a:pt x="89158" y="484297"/>
                                  <a:pt x="87621" y="486202"/>
                                </a:cubicBezTo>
                                <a:cubicBezTo>
                                  <a:pt x="86085" y="486787"/>
                                  <a:pt x="67377" y="486164"/>
                                  <a:pt x="65649" y="488539"/>
                                </a:cubicBezTo>
                                <a:cubicBezTo>
                                  <a:pt x="61865" y="487916"/>
                                  <a:pt x="64329" y="486114"/>
                                  <a:pt x="66043" y="485160"/>
                                </a:cubicBezTo>
                                <a:lnTo>
                                  <a:pt x="57534" y="486787"/>
                                </a:lnTo>
                                <a:cubicBezTo>
                                  <a:pt x="46027" y="484983"/>
                                  <a:pt x="81208" y="480691"/>
                                  <a:pt x="69218" y="478329"/>
                                </a:cubicBezTo>
                                <a:lnTo>
                                  <a:pt x="61027" y="479180"/>
                                </a:lnTo>
                                <a:cubicBezTo>
                                  <a:pt x="52529" y="477427"/>
                                  <a:pt x="82478" y="475307"/>
                                  <a:pt x="61408" y="475814"/>
                                </a:cubicBezTo>
                                <a:cubicBezTo>
                                  <a:pt x="52466" y="477490"/>
                                  <a:pt x="45735" y="481212"/>
                                  <a:pt x="53901" y="481554"/>
                                </a:cubicBezTo>
                                <a:cubicBezTo>
                                  <a:pt x="36248" y="483587"/>
                                  <a:pt x="45811" y="486952"/>
                                  <a:pt x="29440" y="488742"/>
                                </a:cubicBezTo>
                                <a:lnTo>
                                  <a:pt x="11605" y="490695"/>
                                </a:lnTo>
                                <a:lnTo>
                                  <a:pt x="29198" y="488030"/>
                                </a:lnTo>
                                <a:cubicBezTo>
                                  <a:pt x="33568" y="487345"/>
                                  <a:pt x="41163" y="486635"/>
                                  <a:pt x="38432" y="485783"/>
                                </a:cubicBezTo>
                                <a:cubicBezTo>
                                  <a:pt x="35003" y="485428"/>
                                  <a:pt x="31726" y="485694"/>
                                  <a:pt x="28576" y="486164"/>
                                </a:cubicBezTo>
                                <a:lnTo>
                                  <a:pt x="11863" y="488742"/>
                                </a:lnTo>
                                <a:lnTo>
                                  <a:pt x="11660" y="477961"/>
                                </a:lnTo>
                                <a:cubicBezTo>
                                  <a:pt x="11571" y="474569"/>
                                  <a:pt x="10211" y="471243"/>
                                  <a:pt x="11317" y="468258"/>
                                </a:cubicBezTo>
                                <a:cubicBezTo>
                                  <a:pt x="9195" y="473377"/>
                                  <a:pt x="5779" y="468881"/>
                                  <a:pt x="5436" y="465515"/>
                                </a:cubicBezTo>
                                <a:cubicBezTo>
                                  <a:pt x="7976" y="459941"/>
                                  <a:pt x="8725" y="469287"/>
                                  <a:pt x="10135" y="461287"/>
                                </a:cubicBezTo>
                                <a:cubicBezTo>
                                  <a:pt x="7950" y="459941"/>
                                  <a:pt x="7074" y="452486"/>
                                  <a:pt x="4788" y="458798"/>
                                </a:cubicBezTo>
                                <a:cubicBezTo>
                                  <a:pt x="0" y="455762"/>
                                  <a:pt x="7176" y="450506"/>
                                  <a:pt x="3607" y="446023"/>
                                </a:cubicBezTo>
                                <a:cubicBezTo>
                                  <a:pt x="7493" y="443546"/>
                                  <a:pt x="11138" y="454518"/>
                                  <a:pt x="13882" y="445807"/>
                                </a:cubicBezTo>
                                <a:cubicBezTo>
                                  <a:pt x="12047" y="446479"/>
                                  <a:pt x="11109" y="443731"/>
                                  <a:pt x="9922" y="441368"/>
                                </a:cubicBezTo>
                                <a:lnTo>
                                  <a:pt x="7867" y="438669"/>
                                </a:lnTo>
                                <a:lnTo>
                                  <a:pt x="10517" y="438214"/>
                                </a:lnTo>
                                <a:cubicBezTo>
                                  <a:pt x="13133" y="433298"/>
                                  <a:pt x="5118" y="426021"/>
                                  <a:pt x="12168" y="424562"/>
                                </a:cubicBezTo>
                                <a:lnTo>
                                  <a:pt x="8725" y="422822"/>
                                </a:lnTo>
                                <a:cubicBezTo>
                                  <a:pt x="10020" y="421260"/>
                                  <a:pt x="11037" y="419113"/>
                                  <a:pt x="13133" y="416637"/>
                                </a:cubicBezTo>
                                <a:cubicBezTo>
                                  <a:pt x="13539" y="412231"/>
                                  <a:pt x="9144" y="402516"/>
                                  <a:pt x="14543" y="402961"/>
                                </a:cubicBezTo>
                                <a:cubicBezTo>
                                  <a:pt x="14047" y="401551"/>
                                  <a:pt x="14758" y="391633"/>
                                  <a:pt x="10820" y="395405"/>
                                </a:cubicBezTo>
                                <a:cubicBezTo>
                                  <a:pt x="8318" y="401551"/>
                                  <a:pt x="13222" y="402630"/>
                                  <a:pt x="7950" y="405895"/>
                                </a:cubicBezTo>
                                <a:cubicBezTo>
                                  <a:pt x="12333" y="401615"/>
                                  <a:pt x="7925" y="396980"/>
                                  <a:pt x="6693" y="393450"/>
                                </a:cubicBezTo>
                                <a:lnTo>
                                  <a:pt x="8827" y="392866"/>
                                </a:lnTo>
                                <a:cubicBezTo>
                                  <a:pt x="8052" y="390732"/>
                                  <a:pt x="8725" y="385856"/>
                                  <a:pt x="6528" y="384497"/>
                                </a:cubicBezTo>
                                <a:cubicBezTo>
                                  <a:pt x="7633" y="386173"/>
                                  <a:pt x="9144" y="385284"/>
                                  <a:pt x="9715" y="383595"/>
                                </a:cubicBezTo>
                                <a:lnTo>
                                  <a:pt x="6591" y="381411"/>
                                </a:lnTo>
                                <a:cubicBezTo>
                                  <a:pt x="5321" y="372662"/>
                                  <a:pt x="12257" y="379366"/>
                                  <a:pt x="11633" y="370909"/>
                                </a:cubicBezTo>
                                <a:lnTo>
                                  <a:pt x="13882" y="377385"/>
                                </a:lnTo>
                                <a:cubicBezTo>
                                  <a:pt x="13387" y="375912"/>
                                  <a:pt x="16448" y="373118"/>
                                  <a:pt x="15597" y="369042"/>
                                </a:cubicBezTo>
                                <a:cubicBezTo>
                                  <a:pt x="12752" y="367493"/>
                                  <a:pt x="9309" y="364483"/>
                                  <a:pt x="7074" y="363138"/>
                                </a:cubicBezTo>
                                <a:cubicBezTo>
                                  <a:pt x="5931" y="358439"/>
                                  <a:pt x="10389" y="361017"/>
                                  <a:pt x="7506" y="356318"/>
                                </a:cubicBezTo>
                                <a:lnTo>
                                  <a:pt x="10922" y="362464"/>
                                </a:lnTo>
                                <a:cubicBezTo>
                                  <a:pt x="11850" y="363378"/>
                                  <a:pt x="15787" y="358439"/>
                                  <a:pt x="15851" y="352051"/>
                                </a:cubicBezTo>
                                <a:cubicBezTo>
                                  <a:pt x="14886" y="348000"/>
                                  <a:pt x="10770" y="341651"/>
                                  <a:pt x="9144" y="348076"/>
                                </a:cubicBezTo>
                                <a:cubicBezTo>
                                  <a:pt x="9144" y="344863"/>
                                  <a:pt x="10960" y="340406"/>
                                  <a:pt x="12993" y="342997"/>
                                </a:cubicBezTo>
                                <a:cubicBezTo>
                                  <a:pt x="12079" y="335732"/>
                                  <a:pt x="9843" y="343885"/>
                                  <a:pt x="8153" y="337714"/>
                                </a:cubicBezTo>
                                <a:cubicBezTo>
                                  <a:pt x="10135" y="335099"/>
                                  <a:pt x="12917" y="327225"/>
                                  <a:pt x="15736" y="322450"/>
                                </a:cubicBezTo>
                                <a:lnTo>
                                  <a:pt x="20562" y="328914"/>
                                </a:lnTo>
                                <a:lnTo>
                                  <a:pt x="20626" y="324558"/>
                                </a:lnTo>
                                <a:cubicBezTo>
                                  <a:pt x="24550" y="330145"/>
                                  <a:pt x="23623" y="321764"/>
                                  <a:pt x="27700" y="324914"/>
                                </a:cubicBezTo>
                                <a:cubicBezTo>
                                  <a:pt x="28386" y="321942"/>
                                  <a:pt x="27027" y="318336"/>
                                  <a:pt x="25947" y="315465"/>
                                </a:cubicBezTo>
                                <a:cubicBezTo>
                                  <a:pt x="19369" y="324176"/>
                                  <a:pt x="16943" y="305827"/>
                                  <a:pt x="10960" y="308367"/>
                                </a:cubicBezTo>
                                <a:cubicBezTo>
                                  <a:pt x="9309" y="296531"/>
                                  <a:pt x="25541" y="300939"/>
                                  <a:pt x="16092" y="288532"/>
                                </a:cubicBezTo>
                                <a:cubicBezTo>
                                  <a:pt x="14543" y="290575"/>
                                  <a:pt x="9957" y="284772"/>
                                  <a:pt x="11685" y="292202"/>
                                </a:cubicBezTo>
                                <a:cubicBezTo>
                                  <a:pt x="12333" y="284886"/>
                                  <a:pt x="5690" y="287198"/>
                                  <a:pt x="8052" y="278588"/>
                                </a:cubicBezTo>
                                <a:cubicBezTo>
                                  <a:pt x="10617" y="284950"/>
                                  <a:pt x="14123" y="271590"/>
                                  <a:pt x="17794" y="280874"/>
                                </a:cubicBezTo>
                                <a:cubicBezTo>
                                  <a:pt x="15787" y="280327"/>
                                  <a:pt x="16308" y="286119"/>
                                  <a:pt x="16892" y="287528"/>
                                </a:cubicBezTo>
                                <a:cubicBezTo>
                                  <a:pt x="19140" y="284506"/>
                                  <a:pt x="22937" y="288150"/>
                                  <a:pt x="22899" y="280619"/>
                                </a:cubicBezTo>
                                <a:cubicBezTo>
                                  <a:pt x="22302" y="276010"/>
                                  <a:pt x="22137" y="269687"/>
                                  <a:pt x="19013" y="270587"/>
                                </a:cubicBezTo>
                                <a:cubicBezTo>
                                  <a:pt x="15597" y="270766"/>
                                  <a:pt x="19394" y="277609"/>
                                  <a:pt x="15901" y="274702"/>
                                </a:cubicBezTo>
                                <a:cubicBezTo>
                                  <a:pt x="14669" y="265508"/>
                                  <a:pt x="19889" y="263959"/>
                                  <a:pt x="13755" y="260149"/>
                                </a:cubicBezTo>
                                <a:cubicBezTo>
                                  <a:pt x="14327" y="265902"/>
                                  <a:pt x="10770" y="267426"/>
                                  <a:pt x="8407" y="267336"/>
                                </a:cubicBezTo>
                                <a:lnTo>
                                  <a:pt x="6922" y="260619"/>
                                </a:lnTo>
                                <a:lnTo>
                                  <a:pt x="9233" y="261915"/>
                                </a:lnTo>
                                <a:cubicBezTo>
                                  <a:pt x="10770" y="251056"/>
                                  <a:pt x="5029" y="258714"/>
                                  <a:pt x="5626" y="248238"/>
                                </a:cubicBezTo>
                                <a:lnTo>
                                  <a:pt x="10109" y="243311"/>
                                </a:lnTo>
                                <a:cubicBezTo>
                                  <a:pt x="14035" y="245812"/>
                                  <a:pt x="8471" y="258549"/>
                                  <a:pt x="14758" y="256681"/>
                                </a:cubicBezTo>
                                <a:cubicBezTo>
                                  <a:pt x="14987" y="249876"/>
                                  <a:pt x="11786" y="247615"/>
                                  <a:pt x="13387" y="241139"/>
                                </a:cubicBezTo>
                                <a:cubicBezTo>
                                  <a:pt x="13920" y="242612"/>
                                  <a:pt x="14085" y="244518"/>
                                  <a:pt x="14669" y="245927"/>
                                </a:cubicBezTo>
                                <a:cubicBezTo>
                                  <a:pt x="14886" y="243514"/>
                                  <a:pt x="23242" y="241088"/>
                                  <a:pt x="18289" y="231348"/>
                                </a:cubicBezTo>
                                <a:cubicBezTo>
                                  <a:pt x="16371" y="226320"/>
                                  <a:pt x="16041" y="230053"/>
                                  <a:pt x="13717" y="229951"/>
                                </a:cubicBezTo>
                                <a:cubicBezTo>
                                  <a:pt x="12942" y="219004"/>
                                  <a:pt x="10542" y="215690"/>
                                  <a:pt x="10211" y="208643"/>
                                </a:cubicBezTo>
                                <a:cubicBezTo>
                                  <a:pt x="14847" y="210065"/>
                                  <a:pt x="10770" y="196173"/>
                                  <a:pt x="15444" y="203931"/>
                                </a:cubicBezTo>
                                <a:cubicBezTo>
                                  <a:pt x="12663" y="207538"/>
                                  <a:pt x="12879" y="223411"/>
                                  <a:pt x="17298" y="227246"/>
                                </a:cubicBezTo>
                                <a:cubicBezTo>
                                  <a:pt x="22823" y="223297"/>
                                  <a:pt x="16587" y="235843"/>
                                  <a:pt x="22086" y="238154"/>
                                </a:cubicBezTo>
                                <a:cubicBezTo>
                                  <a:pt x="22201" y="229444"/>
                                  <a:pt x="27573" y="229875"/>
                                  <a:pt x="31167" y="228415"/>
                                </a:cubicBezTo>
                                <a:cubicBezTo>
                                  <a:pt x="31370" y="225989"/>
                                  <a:pt x="29897" y="223627"/>
                                  <a:pt x="29351" y="222204"/>
                                </a:cubicBezTo>
                                <a:cubicBezTo>
                                  <a:pt x="26023" y="221164"/>
                                  <a:pt x="26074" y="224300"/>
                                  <a:pt x="22645" y="224528"/>
                                </a:cubicBezTo>
                                <a:cubicBezTo>
                                  <a:pt x="23560" y="214687"/>
                                  <a:pt x="21756" y="205265"/>
                                  <a:pt x="18607" y="199881"/>
                                </a:cubicBezTo>
                                <a:cubicBezTo>
                                  <a:pt x="20220" y="196617"/>
                                  <a:pt x="23560" y="197607"/>
                                  <a:pt x="23839" y="201481"/>
                                </a:cubicBezTo>
                                <a:cubicBezTo>
                                  <a:pt x="22937" y="189847"/>
                                  <a:pt x="23623" y="177353"/>
                                  <a:pt x="24931" y="166318"/>
                                </a:cubicBezTo>
                                <a:cubicBezTo>
                                  <a:pt x="19280" y="173416"/>
                                  <a:pt x="24004" y="153922"/>
                                  <a:pt x="19394" y="158774"/>
                                </a:cubicBezTo>
                                <a:cubicBezTo>
                                  <a:pt x="17984" y="164743"/>
                                  <a:pt x="14035" y="169810"/>
                                  <a:pt x="11633" y="166546"/>
                                </a:cubicBezTo>
                                <a:cubicBezTo>
                                  <a:pt x="12079" y="162850"/>
                                  <a:pt x="14035" y="166647"/>
                                  <a:pt x="15178" y="165136"/>
                                </a:cubicBezTo>
                                <a:cubicBezTo>
                                  <a:pt x="12384" y="160336"/>
                                  <a:pt x="20194" y="157796"/>
                                  <a:pt x="15698" y="153071"/>
                                </a:cubicBezTo>
                                <a:cubicBezTo>
                                  <a:pt x="17057" y="163854"/>
                                  <a:pt x="22201" y="155281"/>
                                  <a:pt x="26366" y="157263"/>
                                </a:cubicBezTo>
                                <a:cubicBezTo>
                                  <a:pt x="24258" y="149555"/>
                                  <a:pt x="29414" y="157644"/>
                                  <a:pt x="29668" y="150062"/>
                                </a:cubicBezTo>
                                <a:cubicBezTo>
                                  <a:pt x="27624" y="142317"/>
                                  <a:pt x="26227" y="132855"/>
                                  <a:pt x="25846" y="124347"/>
                                </a:cubicBezTo>
                                <a:cubicBezTo>
                                  <a:pt x="30481" y="113782"/>
                                  <a:pt x="27878" y="97235"/>
                                  <a:pt x="28766" y="87723"/>
                                </a:cubicBezTo>
                                <a:cubicBezTo>
                                  <a:pt x="31395" y="82758"/>
                                  <a:pt x="35854" y="86251"/>
                                  <a:pt x="37315" y="80980"/>
                                </a:cubicBezTo>
                                <a:cubicBezTo>
                                  <a:pt x="37899" y="74606"/>
                                  <a:pt x="31573" y="85475"/>
                                  <a:pt x="34876" y="76116"/>
                                </a:cubicBezTo>
                                <a:lnTo>
                                  <a:pt x="35689" y="77082"/>
                                </a:lnTo>
                                <a:cubicBezTo>
                                  <a:pt x="34902" y="74213"/>
                                  <a:pt x="41087" y="59977"/>
                                  <a:pt x="34686" y="56916"/>
                                </a:cubicBezTo>
                                <a:lnTo>
                                  <a:pt x="39461" y="60015"/>
                                </a:lnTo>
                                <a:cubicBezTo>
                                  <a:pt x="40159" y="58339"/>
                                  <a:pt x="39220" y="56650"/>
                                  <a:pt x="38851" y="55138"/>
                                </a:cubicBezTo>
                                <a:cubicBezTo>
                                  <a:pt x="40553" y="55138"/>
                                  <a:pt x="42433" y="53208"/>
                                  <a:pt x="43106" y="56078"/>
                                </a:cubicBezTo>
                                <a:cubicBezTo>
                                  <a:pt x="47525" y="50453"/>
                                  <a:pt x="44389" y="43925"/>
                                  <a:pt x="45354" y="37614"/>
                                </a:cubicBezTo>
                                <a:lnTo>
                                  <a:pt x="41607" y="41501"/>
                                </a:lnTo>
                                <a:cubicBezTo>
                                  <a:pt x="41049" y="30578"/>
                                  <a:pt x="45468" y="23531"/>
                                  <a:pt x="46649" y="13118"/>
                                </a:cubicBezTo>
                                <a:lnTo>
                                  <a:pt x="49570" y="13626"/>
                                </a:lnTo>
                                <a:lnTo>
                                  <a:pt x="49126" y="7276"/>
                                </a:lnTo>
                                <a:cubicBezTo>
                                  <a:pt x="51729" y="9017"/>
                                  <a:pt x="54867" y="3492"/>
                                  <a:pt x="53228"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89" name="Shape 189"/>
                        <wps:cNvSpPr/>
                        <wps:spPr>
                          <a:xfrm>
                            <a:off x="62500" y="0"/>
                            <a:ext cx="1204637" cy="67017"/>
                          </a:xfrm>
                          <a:custGeom>
                            <a:avLst/>
                            <a:gdLst/>
                            <a:ahLst/>
                            <a:cxnLst/>
                            <a:rect l="0" t="0" r="0" b="0"/>
                            <a:pathLst>
                              <a:path w="1204637" h="67017">
                                <a:moveTo>
                                  <a:pt x="841832" y="1092"/>
                                </a:moveTo>
                                <a:lnTo>
                                  <a:pt x="849236" y="2960"/>
                                </a:lnTo>
                                <a:cubicBezTo>
                                  <a:pt x="854584" y="26"/>
                                  <a:pt x="866154" y="4939"/>
                                  <a:pt x="876073" y="3645"/>
                                </a:cubicBezTo>
                                <a:lnTo>
                                  <a:pt x="875755" y="3022"/>
                                </a:lnTo>
                                <a:cubicBezTo>
                                  <a:pt x="885040" y="2578"/>
                                  <a:pt x="889726" y="4266"/>
                                  <a:pt x="898273" y="3975"/>
                                </a:cubicBezTo>
                                <a:lnTo>
                                  <a:pt x="899087" y="4293"/>
                                </a:lnTo>
                                <a:cubicBezTo>
                                  <a:pt x="919140" y="4266"/>
                                  <a:pt x="930482" y="6476"/>
                                  <a:pt x="930304" y="4025"/>
                                </a:cubicBezTo>
                                <a:cubicBezTo>
                                  <a:pt x="937099" y="6222"/>
                                  <a:pt x="910822" y="4139"/>
                                  <a:pt x="921465" y="7365"/>
                                </a:cubicBezTo>
                                <a:cubicBezTo>
                                  <a:pt x="987280" y="7632"/>
                                  <a:pt x="1055266" y="12293"/>
                                  <a:pt x="1119315" y="22325"/>
                                </a:cubicBezTo>
                                <a:cubicBezTo>
                                  <a:pt x="1126021" y="24407"/>
                                  <a:pt x="1130427" y="25538"/>
                                  <a:pt x="1131519" y="26693"/>
                                </a:cubicBezTo>
                                <a:cubicBezTo>
                                  <a:pt x="1138162" y="27226"/>
                                  <a:pt x="1155244" y="30718"/>
                                  <a:pt x="1161659" y="30985"/>
                                </a:cubicBezTo>
                                <a:cubicBezTo>
                                  <a:pt x="1159524" y="30566"/>
                                  <a:pt x="1164719" y="33030"/>
                                  <a:pt x="1167767" y="33931"/>
                                </a:cubicBezTo>
                                <a:cubicBezTo>
                                  <a:pt x="1177813" y="37588"/>
                                  <a:pt x="1181878" y="34719"/>
                                  <a:pt x="1192571" y="39342"/>
                                </a:cubicBezTo>
                                <a:cubicBezTo>
                                  <a:pt x="1187377" y="38377"/>
                                  <a:pt x="1185142" y="38605"/>
                                  <a:pt x="1185866" y="39798"/>
                                </a:cubicBezTo>
                                <a:cubicBezTo>
                                  <a:pt x="1191625" y="40529"/>
                                  <a:pt x="1197607" y="42144"/>
                                  <a:pt x="1203441" y="44178"/>
                                </a:cubicBezTo>
                                <a:lnTo>
                                  <a:pt x="1204637" y="44671"/>
                                </a:lnTo>
                                <a:lnTo>
                                  <a:pt x="1204637" y="66787"/>
                                </a:lnTo>
                                <a:lnTo>
                                  <a:pt x="1204587" y="66809"/>
                                </a:lnTo>
                                <a:lnTo>
                                  <a:pt x="1204637" y="66798"/>
                                </a:lnTo>
                                <a:lnTo>
                                  <a:pt x="1204637" y="67017"/>
                                </a:lnTo>
                                <a:lnTo>
                                  <a:pt x="1187196" y="57980"/>
                                </a:lnTo>
                                <a:cubicBezTo>
                                  <a:pt x="1180251" y="55177"/>
                                  <a:pt x="1172346" y="52605"/>
                                  <a:pt x="1163945" y="50313"/>
                                </a:cubicBezTo>
                                <a:cubicBezTo>
                                  <a:pt x="1147142" y="45703"/>
                                  <a:pt x="1128332" y="41970"/>
                                  <a:pt x="1108862" y="38897"/>
                                </a:cubicBezTo>
                                <a:cubicBezTo>
                                  <a:pt x="1069883" y="32700"/>
                                  <a:pt x="1028366" y="28624"/>
                                  <a:pt x="986022" y="25207"/>
                                </a:cubicBezTo>
                                <a:cubicBezTo>
                                  <a:pt x="956861" y="20420"/>
                                  <a:pt x="954461" y="20369"/>
                                  <a:pt x="921351" y="20128"/>
                                </a:cubicBezTo>
                                <a:cubicBezTo>
                                  <a:pt x="922773" y="19746"/>
                                  <a:pt x="924843" y="19696"/>
                                  <a:pt x="922684" y="19201"/>
                                </a:cubicBezTo>
                                <a:cubicBezTo>
                                  <a:pt x="920754" y="21563"/>
                                  <a:pt x="899392" y="18503"/>
                                  <a:pt x="895898" y="20711"/>
                                </a:cubicBezTo>
                                <a:cubicBezTo>
                                  <a:pt x="848550" y="18731"/>
                                  <a:pt x="804505" y="18769"/>
                                  <a:pt x="755379" y="18693"/>
                                </a:cubicBezTo>
                                <a:cubicBezTo>
                                  <a:pt x="763114" y="18439"/>
                                  <a:pt x="767064" y="16407"/>
                                  <a:pt x="757805" y="16586"/>
                                </a:cubicBezTo>
                                <a:lnTo>
                                  <a:pt x="748140" y="18110"/>
                                </a:lnTo>
                                <a:lnTo>
                                  <a:pt x="746565" y="17411"/>
                                </a:lnTo>
                                <a:cubicBezTo>
                                  <a:pt x="740215" y="17842"/>
                                  <a:pt x="733318" y="19010"/>
                                  <a:pt x="739822" y="19746"/>
                                </a:cubicBezTo>
                                <a:cubicBezTo>
                                  <a:pt x="616435" y="21956"/>
                                  <a:pt x="494166" y="20369"/>
                                  <a:pt x="372813" y="25538"/>
                                </a:cubicBezTo>
                                <a:cubicBezTo>
                                  <a:pt x="343856" y="25601"/>
                                  <a:pt x="302934" y="28204"/>
                                  <a:pt x="271690" y="30059"/>
                                </a:cubicBezTo>
                                <a:cubicBezTo>
                                  <a:pt x="178379" y="30832"/>
                                  <a:pt x="94441" y="32636"/>
                                  <a:pt x="0" y="39277"/>
                                </a:cubicBezTo>
                                <a:cubicBezTo>
                                  <a:pt x="0" y="39277"/>
                                  <a:pt x="11482" y="32509"/>
                                  <a:pt x="50256" y="29132"/>
                                </a:cubicBezTo>
                                <a:cubicBezTo>
                                  <a:pt x="99027" y="21055"/>
                                  <a:pt x="165450" y="23506"/>
                                  <a:pt x="219377" y="17411"/>
                                </a:cubicBezTo>
                                <a:cubicBezTo>
                                  <a:pt x="225765" y="16915"/>
                                  <a:pt x="218209" y="20598"/>
                                  <a:pt x="232548" y="19201"/>
                                </a:cubicBezTo>
                                <a:cubicBezTo>
                                  <a:pt x="284683" y="12432"/>
                                  <a:pt x="368482" y="11594"/>
                                  <a:pt x="433255" y="12814"/>
                                </a:cubicBezTo>
                                <a:lnTo>
                                  <a:pt x="429482" y="13880"/>
                                </a:lnTo>
                                <a:cubicBezTo>
                                  <a:pt x="441815" y="14070"/>
                                  <a:pt x="456472" y="10680"/>
                                  <a:pt x="469515" y="10680"/>
                                </a:cubicBezTo>
                                <a:cubicBezTo>
                                  <a:pt x="469654" y="11289"/>
                                  <a:pt x="465438" y="11632"/>
                                  <a:pt x="468511" y="12293"/>
                                </a:cubicBezTo>
                                <a:cubicBezTo>
                                  <a:pt x="471623" y="10451"/>
                                  <a:pt x="491957" y="10857"/>
                                  <a:pt x="497303" y="9384"/>
                                </a:cubicBezTo>
                                <a:cubicBezTo>
                                  <a:pt x="502562" y="9930"/>
                                  <a:pt x="502156" y="11289"/>
                                  <a:pt x="508912" y="11911"/>
                                </a:cubicBezTo>
                                <a:lnTo>
                                  <a:pt x="516164" y="9727"/>
                                </a:lnTo>
                                <a:cubicBezTo>
                                  <a:pt x="536447" y="4432"/>
                                  <a:pt x="566497" y="8762"/>
                                  <a:pt x="594590" y="5779"/>
                                </a:cubicBezTo>
                                <a:cubicBezTo>
                                  <a:pt x="593270" y="6273"/>
                                  <a:pt x="590475" y="6667"/>
                                  <a:pt x="592711" y="7138"/>
                                </a:cubicBezTo>
                                <a:cubicBezTo>
                                  <a:pt x="637912" y="3290"/>
                                  <a:pt x="694824" y="3137"/>
                                  <a:pt x="745651" y="2184"/>
                                </a:cubicBezTo>
                                <a:cubicBezTo>
                                  <a:pt x="743632" y="2908"/>
                                  <a:pt x="741752" y="4228"/>
                                  <a:pt x="744775" y="4939"/>
                                </a:cubicBezTo>
                                <a:cubicBezTo>
                                  <a:pt x="747213" y="2908"/>
                                  <a:pt x="762962" y="2401"/>
                                  <a:pt x="776589" y="2070"/>
                                </a:cubicBezTo>
                                <a:cubicBezTo>
                                  <a:pt x="782647" y="4266"/>
                                  <a:pt x="799971" y="203"/>
                                  <a:pt x="816012" y="1677"/>
                                </a:cubicBezTo>
                                <a:lnTo>
                                  <a:pt x="814615" y="2070"/>
                                </a:lnTo>
                                <a:cubicBezTo>
                                  <a:pt x="826528" y="0"/>
                                  <a:pt x="832028" y="3708"/>
                                  <a:pt x="841832" y="1092"/>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0" name="Shape 190"/>
                        <wps:cNvSpPr/>
                        <wps:spPr>
                          <a:xfrm>
                            <a:off x="1323235" y="469300"/>
                            <a:ext cx="127" cy="178"/>
                          </a:xfrm>
                          <a:custGeom>
                            <a:avLst/>
                            <a:gdLst/>
                            <a:ahLst/>
                            <a:cxnLst/>
                            <a:rect l="0" t="0" r="0" b="0"/>
                            <a:pathLst>
                              <a:path w="127" h="178">
                                <a:moveTo>
                                  <a:pt x="127" y="0"/>
                                </a:moveTo>
                                <a:lnTo>
                                  <a:pt x="0" y="178"/>
                                </a:lnTo>
                                <a:lnTo>
                                  <a:pt x="66" y="53"/>
                                </a:lnTo>
                                <a:lnTo>
                                  <a:pt x="127"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1" name="Shape 191"/>
                        <wps:cNvSpPr/>
                        <wps:spPr>
                          <a:xfrm>
                            <a:off x="1330399" y="444315"/>
                            <a:ext cx="88" cy="1347"/>
                          </a:xfrm>
                          <a:custGeom>
                            <a:avLst/>
                            <a:gdLst/>
                            <a:ahLst/>
                            <a:cxnLst/>
                            <a:rect l="0" t="0" r="0" b="0"/>
                            <a:pathLst>
                              <a:path w="88" h="1347">
                                <a:moveTo>
                                  <a:pt x="28" y="0"/>
                                </a:moveTo>
                                <a:lnTo>
                                  <a:pt x="88" y="1347"/>
                                </a:lnTo>
                                <a:lnTo>
                                  <a:pt x="0" y="70"/>
                                </a:lnTo>
                                <a:lnTo>
                                  <a:pt x="28"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2" name="Shape 192"/>
                        <wps:cNvSpPr/>
                        <wps:spPr>
                          <a:xfrm>
                            <a:off x="1328096" y="292101"/>
                            <a:ext cx="257" cy="338"/>
                          </a:xfrm>
                          <a:custGeom>
                            <a:avLst/>
                            <a:gdLst/>
                            <a:ahLst/>
                            <a:cxnLst/>
                            <a:rect l="0" t="0" r="0" b="0"/>
                            <a:pathLst>
                              <a:path w="257" h="338">
                                <a:moveTo>
                                  <a:pt x="0" y="0"/>
                                </a:moveTo>
                                <a:lnTo>
                                  <a:pt x="257" y="254"/>
                                </a:lnTo>
                                <a:lnTo>
                                  <a:pt x="138" y="338"/>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3" name="Shape 193"/>
                        <wps:cNvSpPr/>
                        <wps:spPr>
                          <a:xfrm>
                            <a:off x="1326099" y="288861"/>
                            <a:ext cx="1998" cy="3239"/>
                          </a:xfrm>
                          <a:custGeom>
                            <a:avLst/>
                            <a:gdLst/>
                            <a:ahLst/>
                            <a:cxnLst/>
                            <a:rect l="0" t="0" r="0" b="0"/>
                            <a:pathLst>
                              <a:path w="1998" h="3239">
                                <a:moveTo>
                                  <a:pt x="679" y="0"/>
                                </a:moveTo>
                                <a:lnTo>
                                  <a:pt x="1998" y="3239"/>
                                </a:lnTo>
                                <a:lnTo>
                                  <a:pt x="1038" y="2289"/>
                                </a:lnTo>
                                <a:cubicBezTo>
                                  <a:pt x="448" y="2404"/>
                                  <a:pt x="0" y="2337"/>
                                  <a:pt x="679" y="0"/>
                                </a:cubicBez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4" name="Shape 194"/>
                        <wps:cNvSpPr/>
                        <wps:spPr>
                          <a:xfrm>
                            <a:off x="1290734" y="57005"/>
                            <a:ext cx="152" cy="127"/>
                          </a:xfrm>
                          <a:custGeom>
                            <a:avLst/>
                            <a:gdLst/>
                            <a:ahLst/>
                            <a:cxnLst/>
                            <a:rect l="0" t="0" r="0" b="0"/>
                            <a:pathLst>
                              <a:path w="152" h="127">
                                <a:moveTo>
                                  <a:pt x="0" y="0"/>
                                </a:moveTo>
                                <a:lnTo>
                                  <a:pt x="152" y="127"/>
                                </a:lnTo>
                                <a:lnTo>
                                  <a:pt x="77" y="88"/>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5" name="Shape 195"/>
                        <wps:cNvSpPr/>
                        <wps:spPr>
                          <a:xfrm>
                            <a:off x="1267136" y="44671"/>
                            <a:ext cx="69574" cy="450480"/>
                          </a:xfrm>
                          <a:custGeom>
                            <a:avLst/>
                            <a:gdLst/>
                            <a:ahLst/>
                            <a:cxnLst/>
                            <a:rect l="0" t="0" r="0" b="0"/>
                            <a:pathLst>
                              <a:path w="69574" h="450480">
                                <a:moveTo>
                                  <a:pt x="0" y="0"/>
                                </a:moveTo>
                                <a:lnTo>
                                  <a:pt x="15495" y="6391"/>
                                </a:lnTo>
                                <a:cubicBezTo>
                                  <a:pt x="13489" y="5858"/>
                                  <a:pt x="10782" y="4842"/>
                                  <a:pt x="10198" y="5528"/>
                                </a:cubicBezTo>
                                <a:lnTo>
                                  <a:pt x="23675" y="12423"/>
                                </a:lnTo>
                                <a:lnTo>
                                  <a:pt x="28411" y="17870"/>
                                </a:lnTo>
                                <a:cubicBezTo>
                                  <a:pt x="29440" y="19649"/>
                                  <a:pt x="30431" y="21477"/>
                                  <a:pt x="31916" y="23331"/>
                                </a:cubicBezTo>
                                <a:lnTo>
                                  <a:pt x="28335" y="21083"/>
                                </a:lnTo>
                                <a:cubicBezTo>
                                  <a:pt x="29351" y="26710"/>
                                  <a:pt x="30621" y="27370"/>
                                  <a:pt x="32348" y="27826"/>
                                </a:cubicBezTo>
                                <a:cubicBezTo>
                                  <a:pt x="34012" y="28322"/>
                                  <a:pt x="35829" y="28615"/>
                                  <a:pt x="36439" y="33567"/>
                                </a:cubicBezTo>
                                <a:cubicBezTo>
                                  <a:pt x="34877" y="31269"/>
                                  <a:pt x="34203" y="32221"/>
                                  <a:pt x="33021" y="31878"/>
                                </a:cubicBezTo>
                                <a:cubicBezTo>
                                  <a:pt x="40439" y="40449"/>
                                  <a:pt x="41671" y="55257"/>
                                  <a:pt x="44592" y="64196"/>
                                </a:cubicBezTo>
                                <a:cubicBezTo>
                                  <a:pt x="44135" y="63626"/>
                                  <a:pt x="43475" y="63840"/>
                                  <a:pt x="43475" y="63840"/>
                                </a:cubicBezTo>
                                <a:cubicBezTo>
                                  <a:pt x="45646" y="73658"/>
                                  <a:pt x="45532" y="84020"/>
                                  <a:pt x="48669" y="94840"/>
                                </a:cubicBezTo>
                                <a:cubicBezTo>
                                  <a:pt x="48021" y="98762"/>
                                  <a:pt x="42484" y="93709"/>
                                  <a:pt x="44427" y="104122"/>
                                </a:cubicBezTo>
                                <a:cubicBezTo>
                                  <a:pt x="49443" y="103550"/>
                                  <a:pt x="48135" y="121735"/>
                                  <a:pt x="53291" y="115487"/>
                                </a:cubicBezTo>
                                <a:cubicBezTo>
                                  <a:pt x="53203" y="124377"/>
                                  <a:pt x="52352" y="138574"/>
                                  <a:pt x="54460" y="144415"/>
                                </a:cubicBezTo>
                                <a:cubicBezTo>
                                  <a:pt x="52314" y="140479"/>
                                  <a:pt x="48630" y="148898"/>
                                  <a:pt x="47665" y="141481"/>
                                </a:cubicBezTo>
                                <a:lnTo>
                                  <a:pt x="44998" y="147107"/>
                                </a:lnTo>
                                <a:cubicBezTo>
                                  <a:pt x="42877" y="146333"/>
                                  <a:pt x="45265" y="141367"/>
                                  <a:pt x="42827" y="143235"/>
                                </a:cubicBezTo>
                                <a:cubicBezTo>
                                  <a:pt x="43322" y="146955"/>
                                  <a:pt x="45926" y="157723"/>
                                  <a:pt x="45265" y="161039"/>
                                </a:cubicBezTo>
                                <a:cubicBezTo>
                                  <a:pt x="48770" y="167832"/>
                                  <a:pt x="54892" y="174042"/>
                                  <a:pt x="56099" y="185179"/>
                                </a:cubicBezTo>
                                <a:cubicBezTo>
                                  <a:pt x="53799" y="180010"/>
                                  <a:pt x="50662" y="188278"/>
                                  <a:pt x="49608" y="184671"/>
                                </a:cubicBezTo>
                                <a:lnTo>
                                  <a:pt x="59909" y="200113"/>
                                </a:lnTo>
                                <a:cubicBezTo>
                                  <a:pt x="60239" y="203834"/>
                                  <a:pt x="55934" y="200964"/>
                                  <a:pt x="57420" y="206361"/>
                                </a:cubicBezTo>
                                <a:cubicBezTo>
                                  <a:pt x="58779" y="206094"/>
                                  <a:pt x="59642" y="208392"/>
                                  <a:pt x="60798" y="210004"/>
                                </a:cubicBezTo>
                                <a:cubicBezTo>
                                  <a:pt x="60239" y="211364"/>
                                  <a:pt x="62526" y="225447"/>
                                  <a:pt x="57572" y="227072"/>
                                </a:cubicBezTo>
                                <a:cubicBezTo>
                                  <a:pt x="55680" y="228711"/>
                                  <a:pt x="56391" y="220990"/>
                                  <a:pt x="54714" y="225154"/>
                                </a:cubicBezTo>
                                <a:cubicBezTo>
                                  <a:pt x="54969" y="231962"/>
                                  <a:pt x="56696" y="232253"/>
                                  <a:pt x="56925" y="239111"/>
                                </a:cubicBezTo>
                                <a:lnTo>
                                  <a:pt x="56226" y="239301"/>
                                </a:lnTo>
                                <a:cubicBezTo>
                                  <a:pt x="55759" y="242645"/>
                                  <a:pt x="57336" y="248445"/>
                                  <a:pt x="59251" y="249069"/>
                                </a:cubicBezTo>
                                <a:lnTo>
                                  <a:pt x="61098" y="247767"/>
                                </a:lnTo>
                                <a:lnTo>
                                  <a:pt x="62733" y="251785"/>
                                </a:lnTo>
                                <a:cubicBezTo>
                                  <a:pt x="63360" y="255022"/>
                                  <a:pt x="63637" y="258725"/>
                                  <a:pt x="63719" y="262159"/>
                                </a:cubicBezTo>
                                <a:cubicBezTo>
                                  <a:pt x="62868" y="259823"/>
                                  <a:pt x="61611" y="260178"/>
                                  <a:pt x="60150" y="259226"/>
                                </a:cubicBezTo>
                                <a:cubicBezTo>
                                  <a:pt x="64189" y="268394"/>
                                  <a:pt x="65484" y="278135"/>
                                  <a:pt x="67148" y="288460"/>
                                </a:cubicBezTo>
                                <a:cubicBezTo>
                                  <a:pt x="69574" y="288611"/>
                                  <a:pt x="62868" y="284624"/>
                                  <a:pt x="64113" y="283087"/>
                                </a:cubicBezTo>
                                <a:cubicBezTo>
                                  <a:pt x="60912" y="296281"/>
                                  <a:pt x="68710" y="310289"/>
                                  <a:pt x="63922" y="321260"/>
                                </a:cubicBezTo>
                                <a:cubicBezTo>
                                  <a:pt x="63478" y="319457"/>
                                  <a:pt x="67212" y="320320"/>
                                  <a:pt x="66589" y="320473"/>
                                </a:cubicBezTo>
                                <a:cubicBezTo>
                                  <a:pt x="66183" y="326772"/>
                                  <a:pt x="62805" y="326517"/>
                                  <a:pt x="63998" y="330619"/>
                                </a:cubicBezTo>
                                <a:cubicBezTo>
                                  <a:pt x="61928" y="331064"/>
                                  <a:pt x="64557" y="335852"/>
                                  <a:pt x="65091" y="340067"/>
                                </a:cubicBezTo>
                                <a:cubicBezTo>
                                  <a:pt x="66475" y="342340"/>
                                  <a:pt x="64113" y="341185"/>
                                  <a:pt x="63922" y="337489"/>
                                </a:cubicBezTo>
                                <a:cubicBezTo>
                                  <a:pt x="65484" y="343445"/>
                                  <a:pt x="68050" y="367255"/>
                                  <a:pt x="64367" y="380945"/>
                                </a:cubicBezTo>
                                <a:cubicBezTo>
                                  <a:pt x="65688" y="380729"/>
                                  <a:pt x="68710" y="389492"/>
                                  <a:pt x="68418" y="392716"/>
                                </a:cubicBezTo>
                                <a:lnTo>
                                  <a:pt x="65358" y="391433"/>
                                </a:lnTo>
                                <a:cubicBezTo>
                                  <a:pt x="64380" y="392832"/>
                                  <a:pt x="64249" y="395477"/>
                                  <a:pt x="64025" y="397833"/>
                                </a:cubicBezTo>
                                <a:lnTo>
                                  <a:pt x="63291" y="399644"/>
                                </a:lnTo>
                                <a:lnTo>
                                  <a:pt x="63119" y="395772"/>
                                </a:lnTo>
                                <a:lnTo>
                                  <a:pt x="63033" y="396386"/>
                                </a:lnTo>
                                <a:lnTo>
                                  <a:pt x="63263" y="399714"/>
                                </a:lnTo>
                                <a:lnTo>
                                  <a:pt x="62132" y="402508"/>
                                </a:lnTo>
                                <a:cubicBezTo>
                                  <a:pt x="62970" y="404225"/>
                                  <a:pt x="63306" y="403449"/>
                                  <a:pt x="63373" y="401460"/>
                                </a:cubicBezTo>
                                <a:lnTo>
                                  <a:pt x="63352" y="400992"/>
                                </a:lnTo>
                                <a:lnTo>
                                  <a:pt x="63689" y="405868"/>
                                </a:lnTo>
                                <a:cubicBezTo>
                                  <a:pt x="63887" y="409012"/>
                                  <a:pt x="63643" y="412140"/>
                                  <a:pt x="61687" y="415244"/>
                                </a:cubicBezTo>
                                <a:cubicBezTo>
                                  <a:pt x="62436" y="413378"/>
                                  <a:pt x="58182" y="409771"/>
                                  <a:pt x="57572" y="415003"/>
                                </a:cubicBezTo>
                                <a:cubicBezTo>
                                  <a:pt x="57166" y="418940"/>
                                  <a:pt x="56950" y="420184"/>
                                  <a:pt x="57166" y="420870"/>
                                </a:cubicBezTo>
                                <a:lnTo>
                                  <a:pt x="57420" y="421721"/>
                                </a:lnTo>
                                <a:cubicBezTo>
                                  <a:pt x="57420" y="421899"/>
                                  <a:pt x="57420" y="422102"/>
                                  <a:pt x="57356" y="422432"/>
                                </a:cubicBezTo>
                                <a:lnTo>
                                  <a:pt x="56165" y="424683"/>
                                </a:lnTo>
                                <a:lnTo>
                                  <a:pt x="55133" y="425593"/>
                                </a:lnTo>
                                <a:cubicBezTo>
                                  <a:pt x="54523" y="426165"/>
                                  <a:pt x="53596" y="426838"/>
                                  <a:pt x="52314" y="427881"/>
                                </a:cubicBezTo>
                                <a:cubicBezTo>
                                  <a:pt x="50548" y="429365"/>
                                  <a:pt x="48770" y="430775"/>
                                  <a:pt x="46827" y="432172"/>
                                </a:cubicBezTo>
                                <a:cubicBezTo>
                                  <a:pt x="48643" y="433683"/>
                                  <a:pt x="34165" y="437976"/>
                                  <a:pt x="41633" y="436948"/>
                                </a:cubicBezTo>
                                <a:cubicBezTo>
                                  <a:pt x="39957" y="436820"/>
                                  <a:pt x="34978" y="439309"/>
                                  <a:pt x="29998" y="441252"/>
                                </a:cubicBezTo>
                                <a:cubicBezTo>
                                  <a:pt x="25046" y="443156"/>
                                  <a:pt x="20169" y="444630"/>
                                  <a:pt x="19686" y="443156"/>
                                </a:cubicBezTo>
                                <a:lnTo>
                                  <a:pt x="19686" y="440579"/>
                                </a:lnTo>
                                <a:cubicBezTo>
                                  <a:pt x="13489" y="442865"/>
                                  <a:pt x="11189" y="445989"/>
                                  <a:pt x="6604" y="448275"/>
                                </a:cubicBezTo>
                                <a:cubicBezTo>
                                  <a:pt x="5601" y="448401"/>
                                  <a:pt x="3442" y="448452"/>
                                  <a:pt x="3442" y="448059"/>
                                </a:cubicBezTo>
                                <a:cubicBezTo>
                                  <a:pt x="3813" y="448890"/>
                                  <a:pt x="2972" y="449549"/>
                                  <a:pt x="1398" y="450131"/>
                                </a:cubicBezTo>
                                <a:lnTo>
                                  <a:pt x="0" y="450480"/>
                                </a:lnTo>
                                <a:lnTo>
                                  <a:pt x="0" y="428347"/>
                                </a:lnTo>
                                <a:lnTo>
                                  <a:pt x="8306" y="425728"/>
                                </a:lnTo>
                                <a:lnTo>
                                  <a:pt x="25916" y="416189"/>
                                </a:lnTo>
                                <a:lnTo>
                                  <a:pt x="26023" y="415512"/>
                                </a:lnTo>
                                <a:lnTo>
                                  <a:pt x="26506" y="410965"/>
                                </a:lnTo>
                                <a:lnTo>
                                  <a:pt x="27116" y="401327"/>
                                </a:lnTo>
                                <a:cubicBezTo>
                                  <a:pt x="32628" y="378418"/>
                                  <a:pt x="38026" y="400146"/>
                                  <a:pt x="34369" y="381846"/>
                                </a:cubicBezTo>
                                <a:cubicBezTo>
                                  <a:pt x="35753" y="380399"/>
                                  <a:pt x="32043" y="380729"/>
                                  <a:pt x="33377" y="380488"/>
                                </a:cubicBezTo>
                                <a:cubicBezTo>
                                  <a:pt x="31916" y="373415"/>
                                  <a:pt x="41010" y="369529"/>
                                  <a:pt x="37887" y="364563"/>
                                </a:cubicBezTo>
                                <a:cubicBezTo>
                                  <a:pt x="33835" y="366519"/>
                                  <a:pt x="35765" y="361249"/>
                                  <a:pt x="33416" y="361072"/>
                                </a:cubicBezTo>
                                <a:cubicBezTo>
                                  <a:pt x="36375" y="346873"/>
                                  <a:pt x="39957" y="344055"/>
                                  <a:pt x="37201" y="332816"/>
                                </a:cubicBezTo>
                                <a:lnTo>
                                  <a:pt x="39220" y="333654"/>
                                </a:lnTo>
                                <a:cubicBezTo>
                                  <a:pt x="33644" y="320434"/>
                                  <a:pt x="36845" y="305158"/>
                                  <a:pt x="30100" y="294085"/>
                                </a:cubicBezTo>
                                <a:cubicBezTo>
                                  <a:pt x="29351" y="257715"/>
                                  <a:pt x="27408" y="222197"/>
                                  <a:pt x="24715" y="186881"/>
                                </a:cubicBezTo>
                                <a:cubicBezTo>
                                  <a:pt x="21896" y="151578"/>
                                  <a:pt x="18607" y="116490"/>
                                  <a:pt x="13857" y="81530"/>
                                </a:cubicBezTo>
                                <a:cubicBezTo>
                                  <a:pt x="12625" y="70089"/>
                                  <a:pt x="10987" y="58837"/>
                                  <a:pt x="8674" y="47815"/>
                                </a:cubicBezTo>
                                <a:cubicBezTo>
                                  <a:pt x="7557" y="42354"/>
                                  <a:pt x="6223" y="36957"/>
                                  <a:pt x="4534" y="31828"/>
                                </a:cubicBezTo>
                                <a:cubicBezTo>
                                  <a:pt x="3594" y="29287"/>
                                  <a:pt x="2692" y="26862"/>
                                  <a:pt x="1639" y="24779"/>
                                </a:cubicBezTo>
                                <a:lnTo>
                                  <a:pt x="342" y="22579"/>
                                </a:lnTo>
                                <a:lnTo>
                                  <a:pt x="38" y="22366"/>
                                </a:lnTo>
                                <a:lnTo>
                                  <a:pt x="0" y="22346"/>
                                </a:lnTo>
                                <a:lnTo>
                                  <a:pt x="0" y="22127"/>
                                </a:lnTo>
                                <a:lnTo>
                                  <a:pt x="50" y="22117"/>
                                </a:lnTo>
                                <a:lnTo>
                                  <a:pt x="38" y="22100"/>
                                </a:lnTo>
                                <a:lnTo>
                                  <a:pt x="0" y="22116"/>
                                </a:lnTo>
                                <a:lnTo>
                                  <a:pt x="0" y="0"/>
                                </a:lnTo>
                                <a:close/>
                              </a:path>
                            </a:pathLst>
                          </a:custGeom>
                          <a:ln>
                            <a:miter lim="127000"/>
                          </a:ln>
                        </wps:spPr>
                        <wps:style>
                          <a:lnRef idx="0">
                            <a:srgbClr val="000000">
                              <a:alpha val="0"/>
                            </a:srgbClr>
                          </a:lnRef>
                          <a:fillRef idx="1">
                            <a:srgbClr val="203F9A"/>
                          </a:fillRef>
                          <a:effectRef idx="0">
                            <a:scrgbClr r="0" g="0" b="0"/>
                          </a:effectRef>
                          <a:fontRef idx="none"/>
                        </wps:style>
                        <wps:bodyPr/>
                      </wps:wsp>
                      <wps:wsp>
                        <wps:cNvPr id="196" name="Rectangle 196"/>
                        <wps:cNvSpPr/>
                        <wps:spPr>
                          <a:xfrm>
                            <a:off x="111632" y="107123"/>
                            <a:ext cx="1511466" cy="206453"/>
                          </a:xfrm>
                          <a:prstGeom prst="rect">
                            <a:avLst/>
                          </a:prstGeom>
                          <a:ln>
                            <a:noFill/>
                          </a:ln>
                        </wps:spPr>
                        <wps:txbx>
                          <w:txbxContent>
                            <w:p w14:paraId="46D9AB2D" w14:textId="77777777" w:rsidR="00AB1A90" w:rsidRDefault="00AB1A90" w:rsidP="00AB1A90">
                              <w:pPr>
                                <w:spacing w:after="160" w:line="259" w:lineRule="auto"/>
                              </w:pPr>
                              <w:r>
                                <w:rPr>
                                  <w:rFonts w:ascii="Calibri" w:eastAsia="Calibri" w:hAnsi="Calibri" w:cs="Calibri"/>
                                  <w:b/>
                                  <w:color w:val="FEFEFE"/>
                                </w:rPr>
                                <w:t>Överproduktion</w:t>
                              </w:r>
                            </w:p>
                          </w:txbxContent>
                        </wps:txbx>
                        <wps:bodyPr horzOverflow="overflow" vert="horz" lIns="0" tIns="0" rIns="0" bIns="0" rtlCol="0"/>
                      </wps:wsp>
                      <wps:wsp>
                        <wps:cNvPr id="197" name="Rectangle 197"/>
                        <wps:cNvSpPr/>
                        <wps:spPr>
                          <a:xfrm>
                            <a:off x="1248028" y="107123"/>
                            <a:ext cx="51305" cy="206453"/>
                          </a:xfrm>
                          <a:prstGeom prst="rect">
                            <a:avLst/>
                          </a:prstGeom>
                          <a:ln>
                            <a:noFill/>
                          </a:ln>
                        </wps:spPr>
                        <wps:txbx>
                          <w:txbxContent>
                            <w:p w14:paraId="41F4291A" w14:textId="77777777" w:rsidR="00AB1A90" w:rsidRDefault="00AB1A90" w:rsidP="00AB1A90">
                              <w:pPr>
                                <w:spacing w:after="160" w:line="259" w:lineRule="auto"/>
                              </w:pPr>
                              <w:r>
                                <w:rPr>
                                  <w:rFonts w:ascii="Calibri" w:eastAsia="Calibri" w:hAnsi="Calibri" w:cs="Calibri"/>
                                  <w:b/>
                                  <w:color w:val="FEFEFE"/>
                                </w:rPr>
                                <w:t xml:space="preserve"> </w:t>
                              </w:r>
                            </w:p>
                          </w:txbxContent>
                        </wps:txbx>
                        <wps:bodyPr horzOverflow="overflow" vert="horz" lIns="0" tIns="0" rIns="0" bIns="0" rtlCol="0"/>
                      </wps:wsp>
                      <wps:wsp>
                        <wps:cNvPr id="198" name="Rectangle 198"/>
                        <wps:cNvSpPr/>
                        <wps:spPr>
                          <a:xfrm>
                            <a:off x="111632" y="297606"/>
                            <a:ext cx="223444" cy="206453"/>
                          </a:xfrm>
                          <a:prstGeom prst="rect">
                            <a:avLst/>
                          </a:prstGeom>
                          <a:ln>
                            <a:noFill/>
                          </a:ln>
                        </wps:spPr>
                        <wps:txbx>
                          <w:txbxContent>
                            <w:p w14:paraId="0F2FAE4E" w14:textId="77777777" w:rsidR="00AB1A90" w:rsidRDefault="00AB1A90" w:rsidP="00AB1A90">
                              <w:pPr>
                                <w:spacing w:after="160" w:line="259" w:lineRule="auto"/>
                              </w:pPr>
                              <w:r>
                                <w:rPr>
                                  <w:rFonts w:ascii="Calibri" w:eastAsia="Calibri" w:hAnsi="Calibri" w:cs="Calibri"/>
                                  <w:b/>
                                  <w:color w:val="FEFEFE"/>
                                </w:rPr>
                                <w:t>av</w:t>
                              </w:r>
                            </w:p>
                          </w:txbxContent>
                        </wps:txbx>
                        <wps:bodyPr horzOverflow="overflow" vert="horz" lIns="0" tIns="0" rIns="0" bIns="0" rtlCol="0"/>
                      </wps:wsp>
                      <wps:wsp>
                        <wps:cNvPr id="199" name="Rectangle 199"/>
                        <wps:cNvSpPr/>
                        <wps:spPr>
                          <a:xfrm>
                            <a:off x="279602" y="297606"/>
                            <a:ext cx="52222" cy="206453"/>
                          </a:xfrm>
                          <a:prstGeom prst="rect">
                            <a:avLst/>
                          </a:prstGeom>
                          <a:ln>
                            <a:noFill/>
                          </a:ln>
                        </wps:spPr>
                        <wps:txbx>
                          <w:txbxContent>
                            <w:p w14:paraId="06209566" w14:textId="77777777" w:rsidR="00AB1A90" w:rsidRDefault="00AB1A90" w:rsidP="00AB1A90">
                              <w:pPr>
                                <w:spacing w:after="160" w:line="259" w:lineRule="auto"/>
                              </w:pPr>
                              <w:r>
                                <w:rPr>
                                  <w:rFonts w:ascii="Calibri" w:eastAsia="Calibri" w:hAnsi="Calibri" w:cs="Calibri"/>
                                  <w:b/>
                                  <w:color w:val="FEFEFE"/>
                                </w:rPr>
                                <w:t xml:space="preserve"> </w:t>
                              </w:r>
                            </w:p>
                          </w:txbxContent>
                        </wps:txbx>
                        <wps:bodyPr horzOverflow="overflow" vert="horz" lIns="0" tIns="0" rIns="0" bIns="0" rtlCol="0"/>
                      </wps:wsp>
                      <wps:wsp>
                        <wps:cNvPr id="200" name="Rectangle 200"/>
                        <wps:cNvSpPr/>
                        <wps:spPr>
                          <a:xfrm>
                            <a:off x="315061" y="297606"/>
                            <a:ext cx="387040" cy="206453"/>
                          </a:xfrm>
                          <a:prstGeom prst="rect">
                            <a:avLst/>
                          </a:prstGeom>
                          <a:ln>
                            <a:noFill/>
                          </a:ln>
                        </wps:spPr>
                        <wps:txbx>
                          <w:txbxContent>
                            <w:p w14:paraId="247A99E2" w14:textId="77777777" w:rsidR="00AB1A90" w:rsidRDefault="00AB1A90" w:rsidP="00AB1A90">
                              <w:pPr>
                                <w:spacing w:after="160" w:line="259" w:lineRule="auto"/>
                              </w:pPr>
                              <w:r>
                                <w:rPr>
                                  <w:rFonts w:ascii="Calibri" w:eastAsia="Calibri" w:hAnsi="Calibri" w:cs="Calibri"/>
                                  <w:b/>
                                  <w:color w:val="FEFEFE"/>
                                </w:rPr>
                                <w:t>urin</w:t>
                              </w:r>
                            </w:p>
                          </w:txbxContent>
                        </wps:txbx>
                        <wps:bodyPr horzOverflow="overflow" vert="horz" lIns="0" tIns="0" rIns="0" bIns="0" rtlCol="0"/>
                      </wps:wsp>
                    </wpg:wgp>
                  </a:graphicData>
                </a:graphic>
              </wp:inline>
            </w:drawing>
          </mc:Choice>
          <mc:Fallback>
            <w:pict>
              <v:group w14:anchorId="7F346C59" id="Group 4851" o:spid="_x0000_s1026" style="width:346.75pt;height:186.85pt;mso-position-horizontal-relative:char;mso-position-vertical-relative:line" coordsize="44037,23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">
                <v:shape id="Shape 125" o:spid="_x0000_s1027" style="position:absolute;left:9618;top:2359;width:25418;height:12812;visibility:visible;mso-wrap-style:square;v-text-anchor:top" coordsize="2541779,12811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" path="m1200115,r26836,14058c1226951,14058,1422083,79698,1560710,210293v127945,120538,115906,285281,115906,285281c1676616,495574,2027863,526344,2295604,740739v246175,197112,159125,480526,159125,480526c2454729,1221265,2203157,1265508,1923070,1226521v-332704,-46312,-586475,-120740,-586461,-120727c1336609,1105794,1129564,1257978,636705,1278931v-39160,1665,-76921,2238,-113017,1966c271009,1278995,99801,1235691,99801,1235691v,,-99801,-200922,62042,-382758c367466,621902,778482,560402,778482,560402v,,-49063,-204693,26277,-287084c999040,60853,1200115,,1200115,xe" fillcolor="#7e3f98" stroked="f">
                  <v:stroke miterlimit="83231f" joinstyle="miter"/>
                  <v:path arrowok="t" textboxrect="0,0,2541779,1281169"/>
                </v:shape>
                <v:shape id="Shape 126" o:spid="_x0000_s1028" style="position:absolute;left:751;top:1325;width:12971;height:13840;visibility:visible;mso-wrap-style:square;v-text-anchor:top" coordsize="1297073,138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" path="m1297073,r,14703l1084558,28377c1008898,36251,933625,47149,859054,61194,679316,95048,496516,142453,332806,225720,175141,305914,,445399,48097,645316v35943,149404,152039,292723,262978,394276c381766,1104318,456396,1146301,542505,1186963v78998,37322,162631,83914,251853,86948c800543,1274128,802898,1277795,802354,1281361r-14,23l977443,1324410v83503,17652,167967,31665,252836,40818l1297073,1370427r,13558l1121632,1364676v-118820,-17575,-236676,-43667,-352929,-75983c765886,1287909,764605,1286557,764399,1285008r7,-17l744283,1282722v-47911,-9001,-93661,-27664,-138212,-48113c535583,1202278,459037,1174022,395039,1129576,329618,1084127,270446,1029789,218780,969126,138081,874354,43868,757396,25668,629202,2299,464598,112934,339451,245159,258294,403091,161337,585929,105538,765883,66019,939302,27932,1117145,5880,1295006,6r2067,-6xe" fillcolor="#221f20" stroked="f">
                  <v:stroke miterlimit="83231f" joinstyle="miter"/>
                  <v:path arrowok="t" textboxrect="0,0,1297073,1383985"/>
                </v:shape>
                <v:shape id="Shape 127" o:spid="_x0000_s1029" style="position:absolute;left:13722;top:1320;width:12823;height:13909;visibility:visible;mso-wrap-style:square;v-text-anchor:top" coordsize="1282288,1390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" path="m175636,v301728,8368,645468,41615,893688,232135c1178765,316126,1265916,410999,1274020,554344v8268,146050,-25312,296267,-98430,423165c1027375,1234688,698341,1332151,423703,1371417v-80163,11460,-160373,17436,-240441,18606c123211,1390901,63241,1389076,3430,1384834l,1384457r,-13557l60747,1375628v42569,1993,85170,2617,127733,1718c222531,1376628,256558,1374936,290525,1372191v267474,-21626,599772,-86593,789874,-294982c1171653,977168,1226926,852832,1246853,719138v17857,-119916,20879,-259006,-63529,-355798c1001987,155397,737242,68968,470594,36408,320174,18032,167594,10302,15331,14188l,15175,,472,175636,xe" fillcolor="#221f20" stroked="f">
                  <v:stroke miterlimit="83231f" joinstyle="miter"/>
                  <v:path arrowok="t" textboxrect="0,0,1282288,1390901"/>
                </v:shape>
                <v:shape id="Shape 128" o:spid="_x0000_s1030" style="position:absolute;left:16805;top:714;width:13155;height:14094;visibility:visible;mso-wrap-style:square;v-text-anchor:top" coordsize="1315466,1409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" path="m1315466,r,15494l1168567,24613c1060234,34339,952526,50112,846341,72368,664075,110579,478101,162557,314656,253836,155772,342563,,491559,59668,690780v44769,149466,161970,295681,278357,396065c406863,1146211,481047,1183153,562597,1221567v75112,35380,154794,77844,239571,79902c808373,1301621,810729,1305259,810179,1308826r-95,160l992527,1352614v103983,21123,209391,36526,315165,43966l1315466,1396925r,12436l1300391,1408933v-176753,-12293,-352123,-45558,-524081,-92517l772550,1313229r-13329,-1194c663240,1297410,573634,1243722,486508,1204754,341811,1140015,225790,1014169,138703,884424,82198,800231,25210,705522,27903,600211,32184,432967,169833,316454,306274,242166,590883,87216,938674,17121,1272126,1112l1315466,xe" fillcolor="#221f20" stroked="f">
                  <v:stroke miterlimit="83231f" joinstyle="miter"/>
                  <v:path arrowok="t" textboxrect="0,0,1315466,1409361"/>
                </v:shape>
                <v:shape id="Shape 129" o:spid="_x0000_s1031" style="position:absolute;left:29960;top:687;width:12918;height:14167;visibility:visible;mso-wrap-style:square;v-text-anchor:top" coordsize="1291772,14166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" path="m98465,193c151978,,204814,1132,256637,3454v300723,13487,640833,55482,874167,265978c1234860,363302,1291772,459827,1288291,603095v-3366,138075,-37275,284481,-113797,401146c1007266,1259246,686500,1358793,398908,1398846v-78969,10994,-157976,16727,-236843,17837l,1412081r,-12436l98082,1404001v70600,1254,141205,-1365,211503,-8520c587754,1367176,931672,1290676,1115310,1058694v86579,-109363,136379,-243590,149841,-382199c1279426,529531,1254674,410606,1145181,306792,942544,114684,666446,50136,395809,27049,323864,20912,251530,17136,179074,15853,124733,14890,70322,15328,15956,17222l,18214,,2720,98465,193xe" fillcolor="#221f20" stroked="f">
                  <v:stroke miterlimit="83231f" joinstyle="miter"/>
                  <v:path arrowok="t" textboxrect="0,0,1291772,1416683"/>
                </v:shape>
                <v:shape id="Shape 130" o:spid="_x0000_s1032" style="position:absolute;left:9807;top:7215;width:12405;height:13878;visibility:visible;mso-wrap-style:square;v-text-anchor:top" coordsize="1240493,1387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" path="m1240493,r,11948l1216250,12719c1096998,19249,978441,33923,862598,56195,689349,89492,513928,137570,356416,218411,194370,301589,16066,445111,58448,650389v29745,144070,132137,282575,233220,385551c361153,1106723,434639,1152427,522794,1196212v73866,36675,152762,83191,237208,85642c766200,1282032,768559,1285683,768013,1289249r-76,130l931363,1331016v78199,17086,157382,30592,236964,39296l1240493,1375924r,11867l1165859,1382804v-145100,-14966,-289004,-45165,-430445,-86041l732403,1294138r-40538,-5968c640999,1275302,591320,1248475,546684,1226283v-61078,-30363,-125012,-55989,-179117,-98391c246277,1032842,138893,899998,74857,759472,,595200,39905,433606,177109,317754,316764,199845,497342,133507,671669,86165,824715,44601,981953,17711,1140182,5035l1240493,xe" fillcolor="#221f20" stroked="f">
                  <v:stroke miterlimit="83231f" joinstyle="miter"/>
                  <v:path arrowok="t" textboxrect="0,0,1240493,1387791"/>
                </v:shape>
                <v:shape id="Shape 131" o:spid="_x0000_s1033" style="position:absolute;left:22212;top:7175;width:12156;height:14000;visibility:visible;mso-wrap-style:square;v-text-anchor:top" coordsize="1215671,1400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" path="m172639,323c444080,2582,740582,37750,964009,192312v111778,77310,221333,179523,236827,321421c1215671,649535,1193356,799280,1135022,923539v-130664,278398,-426066,398897,-713569,448868c304514,1392731,187418,1400005,70815,1396560l,1391827r,-11869l47434,1383647v39918,1796,79863,2241,119760,1178c199113,1383974,231001,1382159,262823,1379302v249121,-22375,548932,-88727,729813,-276595c1081731,1010183,1139975,895690,1166228,770072v21921,-104942,37061,-228465,-1855,-331389c1121319,324811,1006213,232338,902805,173860,799041,115179,685422,76815,568475,54491,413852,24985,254488,11572,95166,12959l,15984,,4035,58127,1117c95596,349,133862,,172639,323xe" fillcolor="#221f20" stroked="f">
                  <v:stroke miterlimit="83231f" joinstyle="miter"/>
                  <v:path arrowok="t" textboxrect="0,0,1215671,1400005"/>
                </v:shape>
                <v:rect id="Rectangle 132" o:spid="_x0000_s1034" style="position:absolute;left:25990;top:3231;width:69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R0bwgAAANwAAAAPAAAAZHJzL2Rvd25yZXYueG1sRE9Ni8Iw&#10;EL0L+x/CLHjTdF0Q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CeyR0bwgAAANwAAAAPAAAA&#10;AAAAAAAAAAAAAAcCAABkcnMvZG93bnJldi54bWxQSwUGAAAAAAMAAwC3AAAA9gIAAAAA&#10;" filled="f" stroked="f">
                  <v:textbox inset="0,0,0,0">
                    <w:txbxContent>
                      <w:p w14:paraId="32291C0E" w14:textId="77777777" w:rsidR="00AB1A90" w:rsidRDefault="00AB1A90" w:rsidP="00AB1A90">
                        <w:pPr>
                          <w:spacing w:after="160" w:line="259" w:lineRule="auto"/>
                        </w:pPr>
                        <w:proofErr w:type="spellStart"/>
                        <w:r>
                          <w:rPr>
                            <w:rFonts w:ascii="Calibri" w:eastAsia="Calibri" w:hAnsi="Calibri" w:cs="Calibri"/>
                            <w:b/>
                            <w:color w:val="221F20"/>
                          </w:rPr>
                          <w:t>Nokturi</w:t>
                        </w:r>
                        <w:proofErr w:type="spellEnd"/>
                      </w:p>
                    </w:txbxContent>
                  </v:textbox>
                </v:rect>
                <v:rect id="Rectangle 133" o:spid="_x0000_s1035" style="position:absolute;left:33065;top:6732;width:1088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biAwwAAANwAAAAPAAAAZHJzL2Rvd25yZXYueG1sRE9Na8JA&#10;EL0X/A/LCL01Gx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8YW4gMMAAADcAAAADwAA&#10;AAAAAAAAAAAAAAAHAgAAZHJzL2Rvd25yZXYueG1sUEsFBgAAAAADAAMAtwAAAPcCAAAAAA==&#10;" filled="f" stroked="f">
                  <v:textbox inset="0,0,0,0">
                    <w:txbxContent>
                      <w:p w14:paraId="443301A9" w14:textId="77777777" w:rsidR="00AB1A90" w:rsidRDefault="00AB1A90" w:rsidP="00AB1A90">
                        <w:pPr>
                          <w:spacing w:after="160" w:line="259" w:lineRule="auto"/>
                        </w:pPr>
                        <w:r>
                          <w:rPr>
                            <w:rFonts w:ascii="Calibri" w:eastAsia="Calibri" w:hAnsi="Calibri" w:cs="Calibri"/>
                            <w:b/>
                            <w:color w:val="221F20"/>
                          </w:rPr>
                          <w:t>Inkontinens</w:t>
                        </w:r>
                      </w:p>
                    </w:txbxContent>
                  </v:textbox>
                </v:rect>
                <v:rect id="Rectangle 134" o:spid="_x0000_s1036" style="position:absolute;left:41247;top:6732;width:49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D0wQAAANwAAAAPAAAAZHJzL2Rvd25yZXYueG1sRE9Li8Iw&#10;EL4L/ocwgjdNXUW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H5sIPTBAAAA3AAAAA8AAAAA&#10;AAAAAAAAAAAABwIAAGRycy9kb3ducmV2LnhtbFBLBQYAAAAAAwADALcAAAD1AgAAAAA=&#10;" filled="f" stroked="f">
                  <v:textbox inset="0,0,0,0">
                    <w:txbxContent>
                      <w:p w14:paraId="181712B1" w14:textId="77777777" w:rsidR="00AB1A90" w:rsidRDefault="00AB1A90" w:rsidP="00AB1A90">
                        <w:pPr>
                          <w:spacing w:after="160" w:line="259" w:lineRule="auto"/>
                        </w:pPr>
                        <w:r>
                          <w:rPr>
                            <w:rFonts w:ascii="Calibri" w:eastAsia="Calibri" w:hAnsi="Calibri" w:cs="Calibri"/>
                            <w:b/>
                            <w:color w:val="221F20"/>
                          </w:rPr>
                          <w:t xml:space="preserve"> </w:t>
                        </w:r>
                      </w:p>
                    </w:txbxContent>
                  </v:textbox>
                </v:rect>
                <v:rect id="Rectangle 135" o:spid="_x0000_s1037" style="position:absolute;left:37615;top:8383;width:401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IVvwQAAANwAAAAPAAAAZHJzL2Rvd25yZXYueG1sRE9Li8Iw&#10;EL4L/ocwgjdNXVG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BEghW/BAAAA3AAAAA8AAAAA&#10;AAAAAAAAAAAABwIAAGRycy9kb3ducmV2LnhtbFBLBQYAAAAAAwADALcAAAD1AgAAAAA=&#10;" filled="f" stroked="f">
                  <v:textbox inset="0,0,0,0">
                    <w:txbxContent>
                      <w:p w14:paraId="2DB45F08" w14:textId="77777777" w:rsidR="00AB1A90" w:rsidRDefault="00AB1A90" w:rsidP="00AB1A90">
                        <w:pPr>
                          <w:spacing w:after="160" w:line="259" w:lineRule="auto"/>
                        </w:pPr>
                        <w:r>
                          <w:rPr>
                            <w:rFonts w:ascii="Calibri" w:eastAsia="Calibri" w:hAnsi="Calibri" w:cs="Calibri"/>
                            <w:b/>
                            <w:color w:val="221F20"/>
                          </w:rPr>
                          <w:t>eller</w:t>
                        </w:r>
                      </w:p>
                    </w:txbxContent>
                  </v:textbox>
                </v:rect>
                <v:rect id="Rectangle 136" o:spid="_x0000_s1038" style="position:absolute;left:40638;top:8383;width:49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hsYwgAAANwAAAAPAAAAZHJzL2Rvd25yZXYueG1sRE9Ni8Iw&#10;EL0v7H8Is+BtTVdB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Dh8hsYwgAAANwAAAAPAAAA&#10;AAAAAAAAAAAAAAcCAABkcnMvZG93bnJldi54bWxQSwUGAAAAAAMAAwC3AAAA9gIAAAAA&#10;" filled="f" stroked="f">
                  <v:textbox inset="0,0,0,0">
                    <w:txbxContent>
                      <w:p w14:paraId="71913248" w14:textId="77777777" w:rsidR="00AB1A90" w:rsidRDefault="00AB1A90" w:rsidP="00AB1A90">
                        <w:pPr>
                          <w:spacing w:after="160" w:line="259" w:lineRule="auto"/>
                        </w:pPr>
                        <w:r>
                          <w:rPr>
                            <w:rFonts w:ascii="Calibri" w:eastAsia="Calibri" w:hAnsi="Calibri" w:cs="Calibri"/>
                            <w:b/>
                            <w:color w:val="221F20"/>
                          </w:rPr>
                          <w:t xml:space="preserve"> </w:t>
                        </w:r>
                      </w:p>
                    </w:txbxContent>
                  </v:textbox>
                </v:rect>
                <v:rect id="Rectangle 137" o:spid="_x0000_s1039" style="position:absolute;left:35612;top:10034;width:728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2485CC1A" w14:textId="77777777" w:rsidR="00AB1A90" w:rsidRDefault="00AB1A90" w:rsidP="00AB1A90">
                        <w:pPr>
                          <w:spacing w:after="160" w:line="259" w:lineRule="auto"/>
                        </w:pPr>
                        <w:proofErr w:type="spellStart"/>
                        <w:r>
                          <w:rPr>
                            <w:rFonts w:ascii="Calibri" w:eastAsia="Calibri" w:hAnsi="Calibri" w:cs="Calibri"/>
                            <w:b/>
                            <w:color w:val="221F20"/>
                          </w:rPr>
                          <w:t>urgency</w:t>
                        </w:r>
                        <w:proofErr w:type="spellEnd"/>
                      </w:p>
                    </w:txbxContent>
                  </v:textbox>
                </v:rect>
                <v:rect id="Rectangle 138" o:spid="_x0000_s1040" style="position:absolute;left:17503;top:16497;width:4853;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14AEF704" w14:textId="77777777" w:rsidR="00AB1A90" w:rsidRDefault="00AB1A90" w:rsidP="00AB1A90">
                        <w:pPr>
                          <w:spacing w:after="160" w:line="259" w:lineRule="auto"/>
                        </w:pPr>
                        <w:r>
                          <w:rPr>
                            <w:rFonts w:ascii="Calibri" w:eastAsia="Calibri" w:hAnsi="Calibri" w:cs="Calibri"/>
                            <w:b/>
                            <w:color w:val="221F20"/>
                          </w:rPr>
                          <w:t>Djup,</w:t>
                        </w:r>
                      </w:p>
                    </w:txbxContent>
                  </v:textbox>
                </v:rect>
                <v:rect id="Rectangle 139" o:spid="_x0000_s1041" style="position:absolute;left:21152;top:16497;width:49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Y9qwgAAANwAAAAPAAAAZHJzL2Rvd25yZXYueG1sRE9Ni8Iw&#10;EL0L/ocwgjdNXUF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CQbY9qwgAAANwAAAAPAAAA&#10;AAAAAAAAAAAAAAcCAABkcnMvZG93bnJldi54bWxQSwUGAAAAAAMAAwC3AAAA9gIAAAAA&#10;" filled="f" stroked="f">
                  <v:textbox inset="0,0,0,0">
                    <w:txbxContent>
                      <w:p w14:paraId="1A0272E7" w14:textId="77777777" w:rsidR="00AB1A90" w:rsidRDefault="00AB1A90" w:rsidP="00AB1A90">
                        <w:pPr>
                          <w:spacing w:after="160" w:line="259" w:lineRule="auto"/>
                        </w:pPr>
                        <w:r>
                          <w:rPr>
                            <w:rFonts w:ascii="Calibri" w:eastAsia="Calibri" w:hAnsi="Calibri" w:cs="Calibri"/>
                            <w:b/>
                            <w:color w:val="221F20"/>
                          </w:rPr>
                          <w:t xml:space="preserve"> </w:t>
                        </w:r>
                      </w:p>
                    </w:txbxContent>
                  </v:textbox>
                </v:rect>
                <v:rect id="Rectangle 140" o:spid="_x0000_s1042" style="position:absolute;left:21499;top:16497;width:593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VWKxgAAANwAAAAPAAAAZHJzL2Rvd25yZXYueG1sRI9Ba8JA&#10;EIXvBf/DMkJvdaOU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WVFVisYAAADcAAAA&#10;DwAAAAAAAAAAAAAAAAAHAgAAZHJzL2Rvd25yZXYueG1sUEsFBgAAAAADAAMAtwAAAPoCAAAAAA==&#10;" filled="f" stroked="f">
                  <v:textbox inset="0,0,0,0">
                    <w:txbxContent>
                      <w:p w14:paraId="4DCBD0CC" w14:textId="77777777" w:rsidR="00AB1A90" w:rsidRDefault="00AB1A90" w:rsidP="00AB1A90">
                        <w:pPr>
                          <w:spacing w:after="160" w:line="259" w:lineRule="auto"/>
                        </w:pPr>
                        <w:r>
                          <w:rPr>
                            <w:rFonts w:ascii="Calibri" w:eastAsia="Calibri" w:hAnsi="Calibri" w:cs="Calibri"/>
                            <w:b/>
                            <w:color w:val="221F20"/>
                          </w:rPr>
                          <w:t>ostörd</w:t>
                        </w:r>
                      </w:p>
                    </w:txbxContent>
                  </v:textbox>
                </v:rect>
                <v:rect id="Rectangle 141" o:spid="_x0000_s1043" style="position:absolute;left:25964;top:16497;width:495;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295E2BBA" w14:textId="77777777" w:rsidR="00AB1A90" w:rsidRDefault="00AB1A90" w:rsidP="00AB1A90">
                        <w:pPr>
                          <w:spacing w:after="160" w:line="259" w:lineRule="auto"/>
                        </w:pPr>
                        <w:r>
                          <w:rPr>
                            <w:rFonts w:ascii="Calibri" w:eastAsia="Calibri" w:hAnsi="Calibri" w:cs="Calibri"/>
                            <w:b/>
                            <w:color w:val="221F20"/>
                          </w:rPr>
                          <w:t xml:space="preserve"> </w:t>
                        </w:r>
                      </w:p>
                    </w:txbxContent>
                  </v:textbox>
                </v:rect>
                <v:rect id="Rectangle 142" o:spid="_x0000_s1044" style="position:absolute;left:26311;top:16497;width:5006;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17F01E22" w14:textId="77777777" w:rsidR="00AB1A90" w:rsidRDefault="00AB1A90" w:rsidP="00AB1A90">
                        <w:pPr>
                          <w:spacing w:after="160" w:line="259" w:lineRule="auto"/>
                        </w:pPr>
                        <w:r>
                          <w:rPr>
                            <w:rFonts w:ascii="Calibri" w:eastAsia="Calibri" w:hAnsi="Calibri" w:cs="Calibri"/>
                            <w:b/>
                            <w:color w:val="221F20"/>
                          </w:rPr>
                          <w:t>sömn</w:t>
                        </w:r>
                      </w:p>
                    </w:txbxContent>
                  </v:textbox>
                </v:rect>
                <v:rect id="Rectangle 143" o:spid="_x0000_s1045" style="position:absolute;left:3467;top:7458;width:692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" filled="f" stroked="f">
                  <v:textbox inset="0,0,0,0">
                    <w:txbxContent>
                      <w:p w14:paraId="09811789" w14:textId="77777777" w:rsidR="00AB1A90" w:rsidRDefault="00AB1A90" w:rsidP="00AB1A90">
                        <w:pPr>
                          <w:spacing w:after="160" w:line="259" w:lineRule="auto"/>
                        </w:pPr>
                        <w:proofErr w:type="spellStart"/>
                        <w:r>
                          <w:rPr>
                            <w:rFonts w:ascii="Calibri" w:eastAsia="Calibri" w:hAnsi="Calibri" w:cs="Calibri"/>
                            <w:b/>
                            <w:color w:val="221F20"/>
                          </w:rPr>
                          <w:t>Nokturi</w:t>
                        </w:r>
                        <w:proofErr w:type="spellEnd"/>
                      </w:p>
                    </w:txbxContent>
                  </v:textbox>
                </v:rect>
                <v:rect id="Rectangle 144" o:spid="_x0000_s1046" style="position:absolute;left:18198;top:8286;width:1153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" filled="f" stroked="f">
                  <v:textbox inset="0,0,0,0">
                    <w:txbxContent>
                      <w:p w14:paraId="519FC7CD" w14:textId="77777777" w:rsidR="00AB1A90" w:rsidRDefault="00AB1A90" w:rsidP="00AB1A90">
                        <w:pPr>
                          <w:spacing w:after="160" w:line="259" w:lineRule="auto"/>
                        </w:pPr>
                        <w:r>
                          <w:rPr>
                            <w:rFonts w:ascii="Calibri" w:eastAsia="Calibri" w:hAnsi="Calibri" w:cs="Calibri"/>
                            <w:b/>
                            <w:color w:val="FEFEFE"/>
                          </w:rPr>
                          <w:t>Sängvätning</w:t>
                        </w:r>
                      </w:p>
                    </w:txbxContent>
                  </v:textbox>
                </v:rect>
                <v:rect id="Rectangle 145" o:spid="_x0000_s1047" style="position:absolute;left:17928;top:5277;width:1153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76FCD779" w14:textId="77777777" w:rsidR="00AB1A90" w:rsidRDefault="00AB1A90" w:rsidP="00AB1A90">
                        <w:pPr>
                          <w:spacing w:after="160" w:line="259" w:lineRule="auto"/>
                        </w:pPr>
                        <w:r>
                          <w:rPr>
                            <w:rFonts w:ascii="Calibri" w:eastAsia="Calibri" w:hAnsi="Calibri" w:cs="Calibri"/>
                            <w:b/>
                            <w:color w:val="FEFEFE"/>
                          </w:rPr>
                          <w:t>Sängvätning</w:t>
                        </w:r>
                      </w:p>
                    </w:txbxContent>
                  </v:textbox>
                </v:rect>
                <v:rect id="Rectangle 146" o:spid="_x0000_s1048" style="position:absolute;left:12176;top:12368;width:11539;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1360AEA5" w14:textId="77777777" w:rsidR="00AB1A90" w:rsidRDefault="00AB1A90" w:rsidP="00AB1A90">
                        <w:pPr>
                          <w:spacing w:after="160" w:line="259" w:lineRule="auto"/>
                        </w:pPr>
                        <w:r>
                          <w:rPr>
                            <w:rFonts w:ascii="Calibri" w:eastAsia="Calibri" w:hAnsi="Calibri" w:cs="Calibri"/>
                            <w:b/>
                            <w:color w:val="FEFEFE"/>
                          </w:rPr>
                          <w:t>Sängvätning</w:t>
                        </w:r>
                      </w:p>
                    </w:txbxContent>
                  </v:textbox>
                </v:rect>
                <v:rect id="Rectangle 147" o:spid="_x0000_s1049" style="position:absolute;left:25349;top:12175;width:1153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M3+wgAAANwAAAAPAAAAZHJzL2Rvd25yZXYueG1sRE9Li8Iw&#10;EL4L/ocwgjdNXcR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DWuM3+wgAAANwAAAAPAAAA&#10;AAAAAAAAAAAAAAcCAABkcnMvZG93bnJldi54bWxQSwUGAAAAAAMAAwC3AAAA9gIAAAAA&#10;" filled="f" stroked="f">
                  <v:textbox inset="0,0,0,0">
                    <w:txbxContent>
                      <w:p w14:paraId="72E287C5" w14:textId="77777777" w:rsidR="00AB1A90" w:rsidRDefault="00AB1A90" w:rsidP="00AB1A90">
                        <w:pPr>
                          <w:spacing w:after="160" w:line="259" w:lineRule="auto"/>
                        </w:pPr>
                        <w:r>
                          <w:rPr>
                            <w:rFonts w:ascii="Calibri" w:eastAsia="Calibri" w:hAnsi="Calibri" w:cs="Calibri"/>
                            <w:b/>
                            <w:color w:val="FEFEFE"/>
                          </w:rPr>
                          <w:t>Sängvätning</w:t>
                        </w:r>
                      </w:p>
                    </w:txbxContent>
                  </v:textbox>
                </v:rect>
                <v:shape id="Shape 148" o:spid="_x0000_s1050" style="position:absolute;left:22;top:123;width:13098;height:4978;visibility:visible;mso-wrap-style:square;v-text-anchor:top" coordsize="1309759,49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" path="m804949,788v220661,612,413492,13012,469808,52196c1309759,69772,1309759,439285,1298075,450486v-56271,39195,-258037,47311,-489744,46381c510422,495674,163020,479530,11723,495274,35080,332932,,164964,46814,8182r,16814c191532,18697,521243,,804949,788xe" fillcolor="#203f9a" stroked="f">
                  <v:stroke miterlimit="83231f" joinstyle="miter"/>
                  <v:path arrowok="t" textboxrect="0,0,1309759,497797"/>
                </v:shape>
                <v:shape id="Shape 149" o:spid="_x0000_s1051" style="position:absolute;left:31720;top:123;width:12108;height:4978;visibility:visible;mso-wrap-style:square;v-text-anchor:top" coordsize="1210797,49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" path="m744137,788v203984,612,382238,13012,434285,52196c1210797,69772,1210797,439285,1200001,450486v-52020,39195,-238543,47311,-452743,46381c471857,495674,150706,479530,10847,495274,32438,332932,,164964,43283,8182r,16814c177070,18697,481871,,744137,788xe" fillcolor="#203f9a" stroked="f">
                  <v:stroke miterlimit="83231f" joinstyle="miter"/>
                  <v:path arrowok="t" textboxrect="0,0,1210797,497797"/>
                </v:shape>
                <v:shape id="Shape 150" o:spid="_x0000_s1052" style="position:absolute;left:14846;top:18552;width:14399;height:4978;visibility:visible;mso-wrap-style:square;v-text-anchor:top" coordsize="1439877,4977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" path="m884922,788v242582,613,454568,13012,516472,52196c1439877,69773,1439877,439285,1427075,450486v-61871,39195,-283689,47311,-538420,46382c561145,495674,179227,479531,12892,495274,38572,332932,,164964,51475,8183r,16813c210567,18697,573033,,884922,788xe" fillcolor="#203f9a" stroked="f">
                  <v:stroke miterlimit="83231f" joinstyle="miter"/>
                  <v:path arrowok="t" textboxrect="0,0,1439877,497797"/>
                </v:shape>
                <v:shape id="Shape 151" o:spid="_x0000_s1053" style="position:absolute;left:31677;top:5246;width:31;height:5;visibility:visible;mso-wrap-style:square;v-text-anchor:top" coordsize="3072,5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" path="m3072,l,500,,361,3072,xe" fillcolor="#203f9a" stroked="f">
                  <v:stroke miterlimit="83231f" joinstyle="miter"/>
                  <v:path arrowok="t" textboxrect="0,0,3072,500"/>
                </v:shape>
                <v:shape id="Shape 152" o:spid="_x0000_s1054" style="position:absolute;left:31647;top:5094;width:30;height:159;visibility:visible;mso-wrap-style:square;v-text-anchor:top" coordsize="3010,1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" path="m1841,1067c2768,,2972,889,2972,2324r38,13272l,15949,1702,2324,1841,1067xe" fillcolor="#203f9a" stroked="f">
                  <v:stroke miterlimit="83231f" joinstyle="miter"/>
                  <v:path arrowok="t" textboxrect="0,0,3010,15949"/>
                </v:shape>
                <v:shape id="Shape 153" o:spid="_x0000_s1055" style="position:absolute;left:35424;top:4959;width:67;height:3;visibility:visible;mso-wrap-style:square;v-text-anchor:top" coordsize="6611,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" path="m363,l6611,216,,236,363,xe" fillcolor="#203f9a" stroked="f">
                  <v:stroke miterlimit="83231f" joinstyle="miter"/>
                  <v:path arrowok="t" textboxrect="0,0,6611,236"/>
                </v:shape>
                <v:shape id="Shape 154" o:spid="_x0000_s1056" style="position:absolute;left:31641;top:4720;width:32;height:12;visibility:visible;mso-wrap-style:square;v-text-anchor:top" coordsize="3176,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" path="m3122,511r54,77l,1173c1321,61,2317,,3122,511xe" fillcolor="#203f9a" stroked="f">
                  <v:stroke miterlimit="83231f" joinstyle="miter"/>
                  <v:path arrowok="t" textboxrect="0,0,3176,1173"/>
                </v:shape>
                <v:shape id="Shape 155" o:spid="_x0000_s1057" style="position:absolute;left:31600;top:339;width:11789;height:4907;visibility:visible;mso-wrap-style:square;v-text-anchor:top" coordsize="1178975,490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" path="m49532,r3378,16546c50409,20915,50548,11442,47297,14083v-2972,2172,-4013,11874,-1575,13549c46700,24039,46065,23785,45633,20825v4090,-876,2921,4687,5029,7621c50815,26465,52517,23823,51386,23315v1181,3886,776,7708,-165,13969c50409,32991,48440,39456,47576,37829v3379,686,3429,6807,1347,14555c44185,57691,49469,67050,47386,76054,44287,72244,42065,67469,41379,61881v-2426,5626,-660,6312,-3074,11938c40566,76688,44287,78796,45151,86251r-2591,355c43195,93311,46967,93464,45608,101972v-2477,14566,-3328,29664,-4102,40853l38928,143205v5181,6350,1282,20801,3518,29182c39664,186699,44427,203423,39969,210764v1880,25194,3962,47278,3162,73411l39410,279705v2743,4737,-2146,3113,-1600,7645c40794,282080,41709,293775,44020,296938v-2895,11708,267,26693,2807,36979l44274,334323v4737,10452,318,22935,-838,35913c42344,371759,39905,374071,40045,377944v3924,7112,3518,10819,5652,21232c45328,406746,43614,419037,41442,426707v1149,8674,1305,17385,921,26146l41090,467373r39889,-3787l84878,465172v49012,-6082,109657,-2945,151277,-4634l232128,463586v13031,965,29746,-686,26507,-2795c271729,461832,291402,459649,299633,462227v13360,800,16433,-1104,27585,-1397c347250,462011,357859,462270,372547,462277r9936,-31l381030,463194v355,434,1841,830,4965,975c395445,463521,420567,465655,411385,461832v26823,2719,62829,-317,88853,3048c498027,463877,504708,463814,507490,463191v23585,509,48224,3048,67122,1689c578219,465452,568529,466455,578117,466748v5678,-293,102,-1296,7190,-1689c623598,463991,662437,468360,697121,468322v61700,-1156,125762,,184464,-1308l880988,467751v19496,-3036,46319,1930,61611,-2806c947260,465515,960265,464588,956963,466189v15291,-2527,43829,-64,65662,-4064c1020593,462189,1019462,462404,1017087,462900v22874,76,42091,-3721,65751,-4864c1080552,458632,1076311,459318,1075904,460156v9513,344,20144,-5460,26265,-2767c1107236,456715,1105141,455204,1102080,455713v20105,-2160,40324,-5538,58893,-10579l1178975,439038r,22134l1174294,462429v-4765,1048,-10470,2172,-13538,4140c1146418,468614,1125639,472995,1118210,471904v-10237,2500,-19584,4875,-32031,5523c1088554,476881,1091843,476424,1092224,475624v-7925,-38,-9436,978,-16320,2260c1077302,477276,1060016,477427,1051303,476983v-10427,1803,-6351,3339,-7126,4521c1033725,479015,1014421,485694,1001682,483408v3595,-686,15240,-2475,6300,-2755c997732,477961,988715,484132,972801,483243r4178,2578c969803,484476,954042,488323,955350,485491v-5182,1180,-18607,-331,-16662,2299c912778,486456,875959,490608,859982,485985v-3684,509,-12867,129,-10962,1538c855168,488919,857556,486342,859931,487345v-3353,126,-4039,838,-4445,1219c847472,488030,841146,487916,848690,485605v-17805,-1473,-18288,4673,-40971,3645c808710,488247,807007,487790,800403,487967r-12548,1867c773186,489364,779548,487345,779180,485491v-7810,330,-17373,165,-20956,1511l748737,484628v6896,1714,-6451,1066,-10072,1486l742286,485694v-1346,-775,-10428,-380,-14987,-203c728404,486671,737560,487230,742538,487561v-3974,800,-10172,584,-15544,1434c728823,487230,714318,487638,708095,487345v-7086,-495,-8051,1574,-10134,1473c697833,487916,686314,488475,691940,487230v2401,-278,5448,1017,9513,241c696778,486671,697388,485021,687609,486114v-7328,838,1740,3643,-12065,2298c679151,488030,679862,487294,682758,486671r-13019,-1129l669180,487230v-1803,-521,-545,-595,-1397,-850c663796,488069,647869,486635,644846,488564v-6591,,-13817,-1334,-20092,-1714l625948,486709v-7633,-1053,-17818,-660,-24360,344l601982,486709v-4179,-215,-14110,-74,-19393,762c572110,485985,579337,481160,567537,483015v-10718,-103,-16941,2641,-12712,3835c535583,485314,513497,487561,495805,484590v-2832,570,-1067,1066,-6820,1359c460752,484628,429101,486635,406799,482912v8218,-507,635,-1700,522,-2590c400475,481656,399281,478621,396728,481084v572,1473,-140,2210,7760,3010c387597,484539,361966,484018,352682,482519v4623,724,978,1106,-2692,1499c351285,481656,338877,481084,329440,481757r-1371,1486l322024,481605v-3646,445,-4129,3023,-13425,1461c308167,482519,307646,481936,305945,481504v-9755,1053,-23547,2921,-34013,1562l263372,480869v-4547,177,-12142,1359,-4242,2083c241146,481554,229639,481339,223924,479471v-31027,4407,-75708,4802,-111168,5689l113721,484018v-9665,-724,-4788,2031,-11506,1524c105187,484425,94721,483625,102062,482050v-13818,-622,-17336,2578,-26036,3555c74933,487053,82948,484297,81525,486202v-1423,585,-18822,-38,-20435,2337c57560,487916,59858,486114,61459,485160r-7927,1627c42814,484983,75555,480691,64392,478329r-7620,851c48872,477427,76750,475307,57128,475814v-8307,1676,-14568,5398,-6986,5740c33732,483587,42623,486952,27395,488742r-16577,1951l27166,488030v4064,-685,11139,-1395,8586,-2247c32577,485428,29516,485694,26582,486164r-15545,2578l10847,477961v-76,-3392,-1334,-6718,-319,-9703c8560,473377,5372,468881,5068,465515v2349,-5574,3060,3772,4355,-4228c7391,459941,6579,452486,4458,458798,,455762,6693,450506,3366,446023v3606,-2477,6997,8495,9563,-216c11221,446479,10344,443731,9235,441368l7317,438669r2475,-455c12217,433298,4763,426021,11328,424562l8128,422822v1207,-1562,2159,-3709,4089,-6185c12586,412231,8510,402516,13539,402961v-482,-1410,191,-11328,-3468,-7556c7747,401551,12307,402630,7391,405895v4102,-4280,-25,-8915,-1155,-12445l8217,392866v-710,-2134,-89,-7010,-2134,-8369c7112,386173,8510,385284,9030,383595l6147,381411v-1194,-8749,5259,-2045,4674,-10502l12929,377385v-469,-1473,2376,-4267,1575,-8343c11862,367493,8674,364483,6579,363138v-1055,-4699,3099,-2121,406,-6820l10173,362464v838,914,4509,-4025,4573,-10413c13844,348000,10020,341651,8510,348076v,-3213,1689,-7670,3569,-5079c11240,335732,9170,343885,7582,337714v1841,-2615,4432,-10489,7062,-15264l19140,328914r64,-4356c22848,330145,21985,321764,25782,324914v622,-2972,-635,-6578,-1638,-9449c18022,324176,15774,305827,10199,308367v-1525,-11836,13564,-7428,4776,-19835c13539,290575,9284,284772,10871,292202v622,-7316,-5575,-5004,-3364,-13614c9882,284950,13146,271590,16562,280874v-1880,-547,-1384,5245,-851,6654c17807,284506,21337,288150,21312,280619v-572,-4609,-711,-10932,-3620,-10032c14504,270766,18048,277609,14797,274702v-1156,-9194,3708,-10743,-2007,-14553c13336,265902,10020,267426,7812,267336l6439,260619r2147,1296c10020,251056,4674,258714,5245,248238r4153,-4927c13044,245812,7888,258549,13730,256681v216,-6805,-2769,-9066,-1270,-15542c12967,242612,13108,244518,13641,245927v203,-2413,7988,-4839,3378,-14579c15228,226320,14936,230053,12765,229951,12040,219004,9818,215690,9513,208643v4293,1422,507,-12470,4865,-4712c11786,207538,11990,223411,16105,227246v5130,-3949,-674,8597,4445,10908c20651,229444,25668,229875,28995,228415v191,-2426,-1181,-4788,-1676,-6211c24207,221164,24258,224300,21070,224528v851,-9841,-812,-19263,-3772,-24647c18823,196617,21921,197607,22175,201481v-838,-11634,-190,-24128,1004,-35163c17934,173416,22340,153922,18048,158774v-1321,5969,-5004,11036,-7227,7772c11240,162850,13044,166647,14123,165136v-2604,-4800,4674,-7340,495,-12065c15864,163854,20651,155281,24537,157263v-1968,-7708,2832,381,3074,-7201c25719,142317,24398,132855,24055,124347v4318,-10565,1892,-27112,2718,-36624c29211,82758,33365,86251,34723,80980v547,-6374,-5334,4495,-2273,-4864l33200,77082v-724,-2869,5029,-17105,-928,-20166l36718,60015v648,-1676,-230,-3365,-573,-4877c37734,55138,39486,53208,40096,56078v4128,-5625,1207,-12153,2108,-18464l38712,41501c38204,30578,42306,23531,43398,13118r2731,508l45722,7276c48135,9017,51056,3492,49532,xe" fillcolor="#203f9a" stroked="f">
                  <v:stroke miterlimit="83231f" joinstyle="miter"/>
                  <v:path arrowok="t" textboxrect="0,0,1178975,490693"/>
                </v:shape>
                <v:shape id="Shape 156" o:spid="_x0000_s1058" style="position:absolute;left:32181;width:11208;height:670;visibility:visible;mso-wrap-style:square;v-text-anchor:top" coordsize="1120833,6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" path="m783269,1092r6897,1868c795145,26,805902,4939,815136,3645r-292,-623c823467,2578,827850,4266,835800,3975r736,318c855206,4266,865747,6476,865595,4025v6325,2197,-18123,114,-8217,3340c918594,7632,981868,12293,1041460,22325v6235,2082,10351,3213,11354,4368c1058974,27226,1074888,30718,1080870,30985v-1994,-419,2832,2045,5677,2946c1095882,37588,1099667,34719,1109611,39342v-4813,-965,-6909,-737,-6236,456c1108735,40529,1114300,42144,1119731,44178r1102,488l1120833,66786r-45,23l1120833,66800r,220l1104612,57980v-6463,-2803,-13823,-5375,-21634,-7667c1067343,45703,1049829,41970,1031732,38897,995458,32700,956823,28624,917439,25207,890310,20420,888075,20369,857264,20128v1333,-382,3238,-432,1232,-927c856692,21563,836841,18503,833590,20711,789519,18731,748559,18769,702838,18693v7200,-254,10883,-2286,2260,-2107l696106,18110r-1474,-699c688727,17842,682313,19010,688358,19746v-114800,2210,-228572,623,-341467,5792c319941,25601,281890,28204,252804,30059,165996,30832,87875,32636,,39277v,,10694,-6768,46763,-10145c92155,21055,153944,23506,204124,17411v5943,-496,-1080,3187,12256,1790c264896,12432,342852,11594,403129,12814r-3518,1066c411066,14070,424733,10680,436875,10680v114,609,-3810,952,-940,1613c438830,10451,457742,10857,462720,9384v4890,546,4509,1905,10795,2527l480260,9727v18886,-5295,46840,-965,72977,-3948c552005,6273,549402,6667,551484,7138,593536,3290,646497,3137,693781,2184v-1867,724,-3619,2044,-812,2755c695242,2908,709899,2401,722574,2070v5639,2196,21756,-1867,36692,-393l757945,2070c769033,,774151,3708,783269,1092xe" fillcolor="#203f9a" stroked="f">
                  <v:stroke miterlimit="83231f" joinstyle="miter"/>
                  <v:path arrowok="t" textboxrect="0,0,1120833,67020"/>
                </v:shape>
                <v:shape id="Shape 157" o:spid="_x0000_s1059" style="position:absolute;left:43911;top:4693;width:2;height:1;visibility:visible;mso-wrap-style:square;v-text-anchor:top" coordsize="115,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" path="m115,l,178,65,47,115,xe" fillcolor="#203f9a" stroked="f">
                  <v:stroke miterlimit="83231f" joinstyle="miter"/>
                  <v:path arrowok="t" textboxrect="0,0,115,178"/>
                </v:shape>
                <v:shape id="Shape 158" o:spid="_x0000_s1060" style="position:absolute;left:43978;top:4443;width:1;height:12;visibility:visible;mso-wrap-style:square;v-text-anchor:top" coordsize="73,1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" path="m23,l73,1185,,62,23,xe" fillcolor="#203f9a" stroked="f">
                  <v:stroke miterlimit="83231f" joinstyle="miter"/>
                  <v:path arrowok="t" textboxrect="0,0,73,1185"/>
                </v:shape>
                <v:shape id="Shape 159" o:spid="_x0000_s1061" style="position:absolute;left:43957;top:2920;width:2;height:4;visibility:visible;mso-wrap-style:square;v-text-anchor:top" coordsize="253,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" path="m,l253,267,135,356,,xe" fillcolor="#203f9a" stroked="f">
                  <v:stroke miterlimit="83231f" joinstyle="miter"/>
                  <v:path arrowok="t" textboxrect="0,0,253,356"/>
                </v:shape>
                <v:shape id="Shape 160" o:spid="_x0000_s1062" style="position:absolute;left:43938;top:2888;width:19;height:32;visibility:visible;mso-wrap-style:square;v-text-anchor:top" coordsize="1855,3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" path="m635,l1855,3225,967,2289c415,2404,,2337,635,xe" fillcolor="#203f9a" stroked="f">
                  <v:stroke miterlimit="83231f" joinstyle="miter"/>
                  <v:path arrowok="t" textboxrect="0,0,1855,3225"/>
                </v:shape>
                <v:shape id="Shape 161" o:spid="_x0000_s1063" style="position:absolute;left:43609;top:570;width:1;height:1;visibility:visible;mso-wrap-style:square;v-text-anchor:top" coordsize="140,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" path="m,l140,127,73,91,,xe" fillcolor="#203f9a" stroked="f">
                  <v:stroke miterlimit="83231f" joinstyle="miter"/>
                  <v:path arrowok="t" textboxrect="0,0,140,127"/>
                </v:shape>
                <v:shape id="Shape 162" o:spid="_x0000_s1064" style="position:absolute;left:43389;top:446;width:648;height:4505;visibility:visible;mso-wrap-style:square;v-text-anchor:top" coordsize="64741,4504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" path="m,l14434,6396c12567,5862,10039,4846,9494,5532r12544,6898l26436,17876v965,1777,1892,3606,3265,5460l26372,21088v953,5627,2121,6286,3734,6744c31657,28326,33346,28618,33917,33572,32457,31273,31821,32225,30730,31883v6895,8571,8051,23378,10769,32319c41080,63629,40458,63846,40458,63846v2019,9815,1917,20178,4838,30998c44699,98768,39543,93714,41347,104126v4673,-571,3454,17615,8242,11366c49513,124381,48713,138579,50681,144421v-2007,-3937,-5423,4482,-6324,-2934l41868,147112v-1969,-774,253,-5739,-2020,-3873c40305,146960,42744,157728,42121,161043v3252,6794,8967,13004,10084,24140c50072,180015,47138,188282,46160,184676r9589,15441c56055,203838,52040,200968,53424,206365v1270,-266,2083,2032,3150,3645c56055,211369,58188,225451,53577,227077v-1766,1638,-1091,-6084,-2655,-1918c51151,231966,52764,232259,52967,239115r-647,191c51882,242649,53351,248449,55142,249073r1720,-1296l58382,251790v584,3238,841,6938,911,10374c58506,259828,57336,260183,55978,259231v3759,9168,4953,18908,6503,29233c64741,288616,58506,284629,59674,283092v-2998,13194,4267,27201,-191,38173c59077,319462,62544,320325,61960,320478v-369,6298,-3518,6043,-2400,10146c57629,331068,60080,335856,60575,340072v1283,2273,-901,1117,-1092,-2579c60931,343450,63319,367260,59890,380950v1232,-217,4051,8546,3772,11772l60817,391439v-908,1397,-1032,4042,-1242,6398l58895,399650r-161,-3849l58658,396391r214,3321l57820,402512v777,1718,1089,941,1150,-1047l58944,400835r325,5037c59454,409017,59230,412145,57413,415248v673,-1865,-3264,-5472,-3836,-240c53196,418944,53005,420189,53196,420875r228,850c53424,421904,53424,422107,53386,422437r-1116,2243l51304,425599v-572,572,-1423,1245,-2630,2287c47036,429371,45373,430780,43582,432178v1689,1510,-11799,5802,-4839,4774c37181,436825,32557,439314,27922,441256v-4623,1905,-9131,3378,-9589,1905l18333,440585v-5766,2284,-7900,5408,-12180,7694c5213,448406,3207,448457,3207,448063v349,831,-432,1491,-1896,2072l,450487,,428354r7744,-2623l24122,416198r104,-681l24683,410970r559,-9638c30361,378423,35390,400150,31986,381852v1284,-1448,-2147,-1119,-915,-1360c29701,373419,38172,369533,35251,364568v-3747,1956,-1957,-3313,-4154,-3492c33853,346879,37181,344060,34629,332821r1878,838c31300,320439,34285,305164,28011,294089,27325,257719,25509,222200,23020,186885,20390,151581,17330,116494,12910,81535,11755,70093,10242,58842,8083,47820,7042,42359,5797,36962,4222,31831,3359,29293,2521,26867,1543,24784l336,22599,32,22371,,22353r,-220l45,22124r-13,-20l,22120,,xe" fillcolor="#203f9a" stroked="f">
                  <v:stroke miterlimit="83231f" joinstyle="miter"/>
                  <v:path arrowok="t" textboxrect="0,0,64741,450487"/>
                </v:shape>
                <v:rect id="Rectangle 163" o:spid="_x0000_s1065" style="position:absolute;left:32928;top:1071;width:9270;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pedwgAAANwAAAAPAAAAZHJzL2Rvd25yZXYueG1sRE9Ni8Iw&#10;EL0v7H8Is+BtTVdB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DiNpedwgAAANwAAAAPAAAA&#10;AAAAAAAAAAAAAAcCAABkcnMvZG93bnJldi54bWxQSwUGAAAAAAMAAwC3AAAA9gIAAAAA&#10;" filled="f" stroked="f">
                  <v:textbox inset="0,0,0,0">
                    <w:txbxContent>
                      <w:p w14:paraId="6FD11620" w14:textId="77777777" w:rsidR="00AB1A90" w:rsidRDefault="00AB1A90" w:rsidP="00AB1A90">
                        <w:pPr>
                          <w:spacing w:after="160" w:line="259" w:lineRule="auto"/>
                        </w:pPr>
                        <w:r>
                          <w:rPr>
                            <w:rFonts w:ascii="Calibri" w:eastAsia="Calibri" w:hAnsi="Calibri" w:cs="Calibri"/>
                            <w:b/>
                            <w:color w:val="FEFEFE"/>
                          </w:rPr>
                          <w:t>Överaktiv</w:t>
                        </w:r>
                      </w:p>
                    </w:txbxContent>
                  </v:textbox>
                </v:rect>
                <v:rect id="Rectangle 164" o:spid="_x0000_s1066" style="position:absolute;left:39898;top:1071;width:51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w/pwgAAANwAAAAPAAAAZHJzL2Rvd25yZXYueG1sRE9Ni8Iw&#10;EL0v7H8Is+BtTVdE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Bt3w/pwgAAANwAAAAPAAAA&#10;AAAAAAAAAAAAAAcCAABkcnMvZG93bnJldi54bWxQSwUGAAAAAAMAAwC3AAAA9gIAAAAA&#10;" filled="f" stroked="f">
                  <v:textbox inset="0,0,0,0">
                    <w:txbxContent>
                      <w:p w14:paraId="2783D7E2" w14:textId="77777777" w:rsidR="00AB1A90" w:rsidRDefault="00AB1A90" w:rsidP="00AB1A90">
                        <w:pPr>
                          <w:spacing w:after="160" w:line="259" w:lineRule="auto"/>
                        </w:pPr>
                        <w:r>
                          <w:rPr>
                            <w:rFonts w:ascii="Calibri" w:eastAsia="Calibri" w:hAnsi="Calibri" w:cs="Calibri"/>
                            <w:b/>
                            <w:color w:val="FEFEFE"/>
                          </w:rPr>
                          <w:t xml:space="preserve"> </w:t>
                        </w:r>
                      </w:p>
                    </w:txbxContent>
                  </v:textbox>
                </v:rect>
                <v:rect id="Rectangle 165" o:spid="_x0000_s1067" style="position:absolute;left:32928;top:2976;width:501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2F449CB7" w14:textId="77777777" w:rsidR="00AB1A90" w:rsidRDefault="00AB1A90" w:rsidP="00AB1A90">
                        <w:pPr>
                          <w:spacing w:after="160" w:line="259" w:lineRule="auto"/>
                        </w:pPr>
                        <w:r>
                          <w:rPr>
                            <w:rFonts w:ascii="Calibri" w:eastAsia="Calibri" w:hAnsi="Calibri" w:cs="Calibri"/>
                            <w:b/>
                            <w:color w:val="FEFEFE"/>
                          </w:rPr>
                          <w:t>blåsa</w:t>
                        </w:r>
                      </w:p>
                    </w:txbxContent>
                  </v:textbox>
                </v:rect>
                <v:shape id="Shape 166" o:spid="_x0000_s1068" style="position:absolute;left:14774;top:23723;width:33;height:4;visibility:visible;mso-wrap-style:square;v-text-anchor:top" coordsize="3354,4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" path="m3354,l,458,,334,3354,xe" fillcolor="#203f9a" stroked="f">
                  <v:stroke miterlimit="83231f" joinstyle="miter"/>
                  <v:path arrowok="t" textboxrect="0,0,3354,458"/>
                </v:shape>
                <v:shape id="Shape 167" o:spid="_x0000_s1069" style="position:absolute;left:14738;top:23570;width:36;height:159;visibility:visible;mso-wrap-style:square;v-text-anchor:top" coordsize="3543,1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" path="m2172,1067c3264,,3505,902,3505,2337r38,13260l,15949,1994,2337,2172,1067xe" fillcolor="#203f9a" stroked="f">
                  <v:stroke miterlimit="83231f" joinstyle="miter"/>
                  <v:path arrowok="t" textboxrect="0,0,3543,15949"/>
                </v:shape>
                <v:shape id="Shape 168" o:spid="_x0000_s1070" style="position:absolute;left:19203;top:23436;width:78;height:2;visibility:visible;mso-wrap-style:square;v-text-anchor:top" coordsize="7772,2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" path="m393,l7772,191,,214,393,xe" fillcolor="#203f9a" stroked="f">
                  <v:stroke miterlimit="83231f" joinstyle="miter"/>
                  <v:path arrowok="t" textboxrect="0,0,7772,214"/>
                </v:shape>
                <v:shape id="Shape 169" o:spid="_x0000_s1071" style="position:absolute;left:14731;top:23196;width:38;height:12;visibility:visible;mso-wrap-style:square;v-text-anchor:top" coordsize="3747,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" path="m3684,511r63,76l,1173c1559,62,2734,,3684,511xe" fillcolor="#203f9a" stroked="f">
                  <v:stroke miterlimit="83231f" joinstyle="miter"/>
                  <v:path arrowok="t" textboxrect="0,0,3747,1173"/>
                </v:shape>
                <v:shape id="Shape 170" o:spid="_x0000_s1072" style="position:absolute;left:14855;top:20346;width:16;height:37;visibility:visible;mso-wrap-style:square;v-text-anchor:top" coordsize="1625,3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" path="m,c1235,1181,1625,2227,1563,3204r-202,492l,xe" fillcolor="#203f9a" stroked="f">
                  <v:stroke miterlimit="83231f" joinstyle="miter"/>
                  <v:path arrowok="t" textboxrect="0,0,1625,3696"/>
                </v:shape>
                <v:shape id="Shape 171" o:spid="_x0000_s1073" style="position:absolute;left:15289;top:19049;width:7;height:25;visibility:visible;mso-wrap-style:square;v-text-anchor:top" coordsize="708,25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" path="m35,c708,254,540,1041,183,2013l,2592,35,xe" fillcolor="#203f9a" stroked="f">
                  <v:stroke miterlimit="83231f" joinstyle="miter"/>
                  <v:path arrowok="t" textboxrect="0,0,708,2592"/>
                </v:shape>
                <v:shape id="Shape 172" o:spid="_x0000_s1074" style="position:absolute;left:14682;top:18815;width:13934;height:4908;visibility:visible;mso-wrap-style:square;v-text-anchor:top" coordsize="1393343,4907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" path="m58525,r4013,16546c59566,20903,59718,11442,55882,14083v-3492,2172,-4725,11874,-1854,13550c55171,24026,54447,23785,53926,20826v4827,-888,3443,4686,5957,7620l60687,25907r-156,11377c59566,32992,57242,39456,56225,37818v3989,697,4039,6819,1576,14566c52212,57691,58461,67038,55984,76041,52339,72244,49697,67469,48897,61881v-2870,5626,-775,6312,-3632,11925c47932,76688,52339,78797,53355,86264r-3061,342c51043,93299,55501,93464,53901,101960v-2947,14578,-3937,29665,-4852,40865l46001,143205v6122,6350,1512,20801,4153,29183c46877,186712,52504,203423,47233,210764v2210,25206,4686,47278,3721,73412l46560,279705v3251,4738,-2527,3112,-1892,7658c48211,282080,49290,293789,52021,296938v-3416,11709,318,26693,3316,36980l52300,334324v5615,10451,394,22934,-965,35900c50040,371760,47157,374071,47322,377957v4648,7099,4166,10794,6669,21207c53570,406733,51538,419038,48960,426696v1372,8679,1556,17394,1101,26157l48557,467374r47142,-3788l100309,465173v57915,-6082,129596,-2959,178774,-4648l274320,463586v15405,964,35180,-673,31345,-2794c321134,461846,344376,459637,354117,462214v15775,813,19419,-1092,32590,-1385c410388,462011,422916,462270,440275,462273r11790,-35l450303,463197v421,431,2180,827,5877,972c467343,463535,497025,465668,486178,461846v31700,2704,74260,-331,105009,3035c588583,463879,596482,463814,599746,463193v27891,507,57014,3047,79341,1688c683354,465441,671898,466455,683227,466748v6706,-293,127,-1307,8509,-1689c736963,463993,782876,468361,823873,468323v72914,-1144,148623,,218006,-1309l1041168,467751v23038,-3034,54740,1931,72812,-2806c1119480,465517,1134847,464601,1130948,466189v18073,-2527,51818,-63,77614,-4064c1206161,462189,1204802,462404,1202008,462913v27027,77,49734,-3734,77715,-4877c1277018,458646,1272001,459318,1271518,460158v11252,355,23814,-5449,31053,-2769c1308540,456716,1306076,455204,1302457,455712v23762,-2146,47665,-5536,69611,-10578l1393343,439041r,22132l1387805,462435v-5629,1049,-12371,2173,-16003,4135c1354846,468615,1330309,472996,1321508,471917v-12079,2488,-23128,4863,-37836,5510c1286479,476881,1290365,476424,1290811,475638v-9361,-52,-11152,964,-19293,2247c1273170,477276,1252747,477427,1242446,476983v-12306,1803,-7518,3340,-8420,4534c1221668,479015,1198858,485708,1183807,483408v4268,-672,18011,-2475,7456,-2755c1179146,477973,1168478,484132,1149669,483243r4940,2579c1146126,484476,1127506,488323,1129043,485478v-6122,1195,-21985,-316,-19686,2312c1078736,486456,1035237,490622,1016338,485987v-4356,507,-15203,114,-12955,1524c1010661,488921,1013481,486342,1016275,487345v-3950,128,-4776,838,-5258,1219c1001554,488045,994074,487916,1002989,485605v-21032,-1473,-21616,4674,-48414,3645c955743,488235,953737,487790,945914,487969r-14822,1865c913768,489364,921275,487345,920842,485478v-9233,344,-20536,178,-24753,1524l884887,484640v8141,1702,-7633,1068,-11914,1461l877254,485708v-1600,-789,-12332,-394,-17730,-230c860832,486673,871678,487232,877533,487561v-4698,800,-12002,572,-18364,1448c861328,487232,844194,487637,836841,487345v-8370,-495,-9525,1576,-11977,1486c824712,487916,811097,488488,817752,487232v2832,-280,6439,1003,11239,241c823479,486673,824191,485022,812621,486101v-8662,851,2057,3644,-14250,2311c802625,488045,803463,487294,806892,486673r-15392,-1131l790840,487232v-2121,-521,-636,-611,-1639,-852c784476,488056,765655,486621,762085,488564v-7785,,-16320,-1332,-23750,-1714l739771,486711v-9031,-1055,-21072,-661,-28806,342l711410,486711v-4902,-217,-16651,-90,-22886,762c676128,485987,684675,481161,670730,483028v-12675,-127,-20042,2628,-15037,3822c632971,485314,606859,487561,585954,484590v-3353,572,-1270,1066,-8053,1359c544525,484640,507121,486621,480768,482901v9715,-496,749,-1689,622,-2578c473274,481657,471864,478609,468854,481085v673,1473,-165,2210,9171,3009c458059,484539,427781,484019,416808,482519v5460,724,1155,1106,-3188,1500c415156,481657,400487,481085,389337,481758r-1627,1485l380560,481619v-4305,444,-4864,3021,-15850,1447c364201,482519,363579,481936,361572,481517v-11531,1041,-27839,2895,-40196,1549l311253,480869v-5360,178,-14340,1372,-5004,2083c284988,481555,271398,481339,264629,479485v-36667,4381,-89463,4788,-131375,5677l134397,484019v-11430,-724,-5651,2031,-13601,1523c124314,484412,111943,483625,120617,482063v-16345,-622,-20498,2577,-30786,3542c88548,487053,98035,484311,96346,486202v-1689,585,-22251,-38,-24169,2337c68037,487916,70729,486101,72621,485162r-9347,1625c50611,484984,89298,480691,76101,478329r-9004,851c57763,477427,90707,475307,67516,475815v-9817,1676,-17222,5397,-8255,5740c39855,483587,50370,486952,32386,488742r-19887,1980l32106,488045v4802,-700,13159,-1424,10136,-2261c38483,485428,34876,485708,31408,486164r-18352,2578l12815,477973v-89,-3403,-1576,-6730,-381,-9714c10109,473377,6350,468894,5969,465517v2806,-5575,3632,3771,5169,-4217c8737,459942,7772,452500,5258,458799,,455763,7899,450506,3975,446023v4267,-2476,8269,8508,11291,-216c13253,446480,12221,443731,10913,441369l8649,438669r2908,-455c14441,433299,5639,426034,13387,424562l9601,422835v1411,-1575,2541,-3721,4840,-6209c14873,412244,10046,402517,15978,402961v-534,-1410,241,-11328,-4091,-7542c9144,401551,14530,402632,8737,405895v4828,-4267,-25,-8901,-1371,-12445l9703,392866v-838,-2134,-102,-7010,-2527,-8382c8394,386173,10046,385284,10682,383595l7251,381412v-1396,-8751,6225,-2032,5539,-10503l15266,377399v-546,-1486,2832,-4267,1867,-8356c14022,367494,10236,364496,7772,363138v-1257,-4699,3659,-2120,483,-6819l12015,362464v1003,915,5347,-4025,5410,-10425c16359,348000,11849,341651,10046,348076v,-3225,2007,-7656,4243,-5079c13285,335734,10833,343886,8953,337714v2185,-2603,5246,-10501,8358,-15264l22620,328901r63,-4343c26989,330146,25985,321765,30455,324914v750,-2971,-749,-6578,-1930,-9448c21286,324165,18644,305827,12053,308367v-1817,-11835,16040,-7441,5626,-19835c15978,290577,10948,284786,12853,292202v712,-7315,-6605,-5004,-3988,-13627c11672,284951,15533,271604,19559,280874v-2197,-545,-1626,5245,-991,6654c21045,284506,25210,288151,25185,280608v-673,-4610,-851,-10934,-4280,-10020c17133,270766,21324,277611,17489,274715v-1359,-9206,4381,-10756,-2375,-14566c15749,265902,11849,267426,9233,267336l7594,260619r2553,1296c11849,251044,5524,258714,6185,248250r4928,-4939c15419,245812,9322,258536,16219,256683v254,-6807,-3264,-9055,-1499,-15544c15317,242613,15482,244529,16130,245939v229,-2424,9423,-4863,3975,-14590c17997,226320,17641,230041,15076,229939v-838,-10935,-3480,-14261,-3837,-21296c16308,210065,11849,196173,16981,203919v-3061,3632,-2820,19505,2044,23328c25084,223297,18238,235845,24296,238155v102,-8711,6020,-8292,9971,-9740c34495,226002,32869,223614,32272,222206v-3658,-1043,-3607,2107,-7366,2335c25896,214687,23928,205265,20448,199881v1778,-3264,5448,-2274,5766,1612c25210,189848,25985,177365,27407,166318v-6210,7098,-1003,-12395,-6083,-7544c19762,164730,15419,169810,12790,166546v495,-3695,2629,101,3899,-1410c15152,162743,16530,160908,17674,159081r948,-2313l19074,157997v2432,2230,6473,-2220,9921,-734c26683,149555,32348,157644,32627,150050v-2248,-7733,-3797,-17195,-4216,-25690c33517,113782,30659,97223,31637,87724v2883,-4965,7786,-1460,9399,-6743c41671,74606,34724,85464,38343,76117r889,965c38381,74213,45163,59977,38140,56917r5245,3098c44160,58339,43118,56650,42725,55139v1867,,3937,-1931,4661,939c52262,50453,48808,43925,49862,37626r-4115,3861c45138,30580,49989,23531,51285,13118r3225,496l54028,7276c56885,9029,60328,3493,58525,xe" fillcolor="#203f9a" stroked="f">
                  <v:stroke miterlimit="83231f" joinstyle="miter"/>
                  <v:path arrowok="t" textboxrect="0,0,1393343,490722"/>
                </v:shape>
                <v:shape id="Shape 173" o:spid="_x0000_s1075" style="position:absolute;left:15369;top:18476;width:13247;height:670;visibility:visible;mso-wrap-style:square;v-text-anchor:top" coordsize="1324620,67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" path="m925682,1092r8153,1867c939704,26,952429,4939,963339,3645r-356,-622c973182,2578,978351,4266,987749,3975r890,318c1010699,4266,1023146,6476,1022968,4013v7468,2209,-21426,126,-9716,3352c1085607,7645,1160389,12293,1230813,22325v7366,2082,12230,3225,13412,4369c1251515,27239,1270311,30731,1277374,30985v-2363,-419,3352,2058,6718,2946c1295142,37588,1299600,34719,1311360,39340v-5703,-964,-8192,-749,-7366,472c1310324,40535,1316901,42147,1323316,44179r1304,489l1324620,66787r-51,22l1324620,66799r,221l1305448,57977v-7639,-2804,-16340,-5372,-25573,-7651c1261396,45703,1240706,41970,1219306,38897,1176454,32700,1130796,28624,1084223,25208v-32043,-4788,-34685,-4839,-71098,-5081c1014687,19746,1016948,19696,1014586,19200v-2121,2363,-25592,-697,-29440,1512c933073,18731,884646,18781,830618,18705v8509,-267,12853,-2298,2667,-2121l822667,18108r-1740,-697c813942,17829,806359,18997,813510,19746v-135680,2210,-270128,623,-403560,5804c378083,25601,333111,28204,298742,30059,196161,30833,103841,32636,,39277v,,12625,-6768,55261,-10145c108895,21055,181936,23519,241222,17411v7036,-497,-1270,3175,14491,1789c313031,12432,405186,11594,476412,12826r-4167,1067c485810,14070,501940,10693,516291,10693v140,596,-4496,939,-1118,1600c518602,10439,540969,10858,546836,9372v5779,546,5334,1917,12751,2540l567564,9727v22315,-5282,55374,-965,86248,-3948c652366,6273,649291,6679,651730,7138,701440,3301,764029,3137,819924,2184v-2223,724,-4280,2031,-978,2755c821638,2908,838962,2413,853949,2058v6668,2208,25706,-1855,43347,-369l895747,2058c908841,,914911,3721,925682,1092xe" fillcolor="#203f9a" stroked="f">
                  <v:stroke miterlimit="83231f" joinstyle="miter"/>
                  <v:path arrowok="t" textboxrect="0,0,1324620,67020"/>
                </v:shape>
                <v:shape id="Shape 174" o:spid="_x0000_s1076" style="position:absolute;left:29232;top:23169;width:2;height:1;visibility:visible;mso-wrap-style:square;v-text-anchor:top" coordsize="140,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" path="m140,l,178,73,53,140,xe" fillcolor="#203f9a" stroked="f">
                  <v:stroke miterlimit="83231f" joinstyle="miter"/>
                  <v:path arrowok="t" textboxrect="0,0,140,178"/>
                </v:shape>
                <v:shape id="Shape 175" o:spid="_x0000_s1077" style="position:absolute;left:29311;top:22919;width:1;height:10;visibility:visible;mso-wrap-style:square;v-text-anchor:top" coordsize="70,9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" path="m22,l70,986,,49,22,xe" fillcolor="#203f9a" stroked="f">
                  <v:stroke miterlimit="83231f" joinstyle="miter"/>
                  <v:path arrowok="t" textboxrect="0,0,70,986"/>
                </v:shape>
                <v:shape id="Shape 176" o:spid="_x0000_s1078" style="position:absolute;left:29286;top:21397;width:3;height:3;visibility:visible;mso-wrap-style:square;v-text-anchor:top" coordsize="279,3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" path="m,l279,250,149,333,,xe" fillcolor="#203f9a" stroked="f">
                  <v:stroke miterlimit="83231f" joinstyle="miter"/>
                  <v:path arrowok="t" textboxrect="0,0,279,333"/>
                </v:shape>
                <v:shape id="Shape 177" o:spid="_x0000_s1079" style="position:absolute;left:29264;top:21364;width:22;height:33;visibility:visible;mso-wrap-style:square;v-text-anchor:top" coordsize="2198,32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" path="m750,l2198,3242,1137,2289c489,2403,,2337,750,xe" fillcolor="#203f9a" stroked="f">
                  <v:stroke miterlimit="83231f" joinstyle="miter"/>
                  <v:path arrowok="t" textboxrect="0,0,2198,3242"/>
                </v:shape>
                <v:shape id="Shape 178" o:spid="_x0000_s1080" style="position:absolute;left:28875;top:19046;width:2;height:1;visibility:visible;mso-wrap-style:square;v-text-anchor:top" coordsize="165,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" path="m,l165,114,65,68,,xe" fillcolor="#203f9a" stroked="f">
                  <v:stroke miterlimit="83231f" joinstyle="miter"/>
                  <v:path arrowok="t" textboxrect="0,0,165,114"/>
                </v:shape>
                <v:shape id="Shape 179" o:spid="_x0000_s1081" style="position:absolute;left:28616;top:18922;width:765;height:4505;visibility:visible;mso-wrap-style:square;v-text-anchor:top" coordsize="76507,450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" path="m,l17056,6393c14846,5860,11862,4845,11226,5531r14785,6874l31242,17873v1144,1779,2235,3607,3848,5461l31166,21086v1118,5626,2502,6298,4408,6743c37402,28325,39396,28629,40082,33557,38342,31271,37619,32223,36310,31868v8154,8585,9513,23391,12726,32318c48541,63627,47804,63843,47804,63843v2388,9817,2260,20191,5728,30999c52820,98765,46724,93711,48858,104125v5524,-572,4078,17613,9742,11365c58498,124379,57571,138576,59895,144418v-2375,-3937,-6414,4470,-7481,-2934l49468,147110v-2312,-775,304,-5727,-2375,-3874c47639,146957,50509,157726,49772,161041v3848,6793,10593,13003,11914,24141c59159,180013,55716,188279,54561,184686r11303,15430c66258,203836,61508,200978,63146,206363v1486,-279,2452,2032,3709,3644c66258,211366,68760,225462,63312,227075v-2070,1626,-1283,-6082,-3137,-1917c60442,231963,62346,232256,62600,239114r-774,177c61311,242644,63047,248446,65158,249070r2037,-1301l68990,251787v687,3239,989,6941,1078,10375c69141,259838,67757,260181,66144,259228v4445,9170,5867,18909,7696,29233c76507,288613,69141,284626,70500,283102v-3518,13182,5055,27176,-203,38161c69814,319459,73916,320323,73218,320475v-445,6300,-4166,6045,-2845,10147c68100,331066,70995,335854,71579,340069v1524,2274,-1079,1118,-1282,-2577c72011,343448,74818,367271,70779,380947v1448,-215,4776,8560,4458,11772l71871,391437v-1079,1403,-1225,4047,-1471,6405l69601,399647r-187,-3806l69331,396389r248,3307l68328,402523v921,1717,1289,940,1362,-1049l69649,400633r392,5238c70259,409015,69992,412142,67846,415248v812,-1867,-3861,-5487,-4534,-242c62855,418943,62638,420174,62855,420874r291,850c63146,421889,63146,422117,63083,422435r-1324,2250l60619,425597v-673,558,-1689,1244,-3099,2299c55590,429355,53620,430778,51500,432187v1994,1512,-13932,5792,-5728,4763c43943,436823,38469,439311,32982,441268v-5436,1891,-10782,3364,-11328,1891l21654,440582v-6808,2298,-9349,5422,-14403,7695c6159,448404,3796,448455,3796,448061v407,832,-519,1491,-2251,2074l,450486,,428354r9139,-2617l28493,416209r120,-696l29159,410980r648,-9651c35878,378408,41835,400136,37796,381861v1512,-1459,-2540,-1129,-1092,-1370c35090,373418,45099,369532,41657,364579v-4445,1955,-2324,-3327,-4915,-3506c39993,346877,43943,344057,40920,332819r2210,851c36983,320425,40514,305174,33096,294087,32284,257718,30150,222199,27191,186882,24079,151568,20460,116493,15253,81546,13881,70092,12091,58840,9549,47818,8318,42357,6845,36960,4990,31830,3949,29290,2971,26865,1815,24782l384,22588,37,22369,,22351r,-220l52,22121r-15,-19l,22118,,xe" fillcolor="#203f9a" stroked="f">
                  <v:stroke miterlimit="83231f" joinstyle="miter"/>
                  <v:path arrowok="t" textboxrect="0,0,76507,450486"/>
                </v:shape>
                <v:rect id="Rectangle 180" o:spid="_x0000_s1082" style="position:absolute;left:15985;top:19529;width:382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" filled="f" stroked="f">
                  <v:textbox inset="0,0,0,0">
                    <w:txbxContent>
                      <w:p w14:paraId="1A852CD6" w14:textId="77777777" w:rsidR="00AB1A90" w:rsidRDefault="00AB1A90" w:rsidP="00AB1A90">
                        <w:pPr>
                          <w:spacing w:after="160" w:line="259" w:lineRule="auto"/>
                        </w:pPr>
                        <w:r>
                          <w:rPr>
                            <w:rFonts w:ascii="Calibri" w:eastAsia="Calibri" w:hAnsi="Calibri" w:cs="Calibri"/>
                            <w:b/>
                            <w:color w:val="FEFEFE"/>
                          </w:rPr>
                          <w:t>Hög</w:t>
                        </w:r>
                      </w:p>
                    </w:txbxContent>
                  </v:textbox>
                </v:rect>
                <v:rect id="Rectangle 181" o:spid="_x0000_s1083" style="position:absolute;left:18863;top:19529;width:527;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" filled="f" stroked="f">
                  <v:textbox inset="0,0,0,0">
                    <w:txbxContent>
                      <w:p w14:paraId="18490B84" w14:textId="77777777" w:rsidR="00AB1A90" w:rsidRDefault="00AB1A90" w:rsidP="00AB1A90">
                        <w:pPr>
                          <w:spacing w:after="160" w:line="259" w:lineRule="auto"/>
                        </w:pPr>
                        <w:r>
                          <w:rPr>
                            <w:rFonts w:ascii="Calibri" w:eastAsia="Calibri" w:hAnsi="Calibri" w:cs="Calibri"/>
                            <w:b/>
                            <w:color w:val="FEFEFE"/>
                          </w:rPr>
                          <w:t xml:space="preserve"> </w:t>
                        </w:r>
                      </w:p>
                    </w:txbxContent>
                  </v:textbox>
                </v:rect>
                <v:rect id="Rectangle 182" o:spid="_x0000_s1084" style="position:absolute;left:19222;top:19529;width:1016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" filled="f" stroked="f">
                  <v:textbox inset="0,0,0,0">
                    <w:txbxContent>
                      <w:p w14:paraId="00000476" w14:textId="77777777" w:rsidR="00AB1A90" w:rsidRDefault="00AB1A90" w:rsidP="00AB1A90">
                        <w:pPr>
                          <w:spacing w:after="160" w:line="259" w:lineRule="auto"/>
                        </w:pPr>
                        <w:r>
                          <w:rPr>
                            <w:rFonts w:ascii="Calibri" w:eastAsia="Calibri" w:hAnsi="Calibri" w:cs="Calibri"/>
                            <w:b/>
                            <w:color w:val="FEFEFE"/>
                          </w:rPr>
                          <w:t>väcknings-</w:t>
                        </w:r>
                      </w:p>
                    </w:txbxContent>
                  </v:textbox>
                </v:rect>
                <v:rect id="Rectangle 183" o:spid="_x0000_s1085" style="position:absolute;left:15985;top:21434;width:6511;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" filled="f" stroked="f">
                  <v:textbox inset="0,0,0,0">
                    <w:txbxContent>
                      <w:p w14:paraId="77111ADB" w14:textId="77777777" w:rsidR="00AB1A90" w:rsidRDefault="00AB1A90" w:rsidP="00AB1A90">
                        <w:pPr>
                          <w:spacing w:after="160" w:line="259" w:lineRule="auto"/>
                        </w:pPr>
                        <w:r>
                          <w:rPr>
                            <w:rFonts w:ascii="Calibri" w:eastAsia="Calibri" w:hAnsi="Calibri" w:cs="Calibri"/>
                            <w:b/>
                            <w:color w:val="FEFEFE"/>
                          </w:rPr>
                          <w:t>tröskel</w:t>
                        </w:r>
                      </w:p>
                    </w:txbxContent>
                  </v:textbox>
                </v:rect>
                <v:shape id="Shape 184" o:spid="_x0000_s1086" style="position:absolute;left:83;top:5246;width:33;height:5;visibility:visible;mso-wrap-style:square;v-text-anchor:top" coordsize="3286,4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" path="m3286,l1,498,,360,3286,xe" fillcolor="#203f9a" stroked="f">
                  <v:stroke miterlimit="83231f" joinstyle="miter"/>
                  <v:path arrowok="t" textboxrect="0,0,3286,498"/>
                </v:shape>
                <v:shape id="Shape 185" o:spid="_x0000_s1087" style="position:absolute;left:50;top:5094;width:33;height:159;visibility:visible;mso-wrap-style:square;v-text-anchor:top" coordsize="3225,159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" path="m1981,1067c2959,,3175,889,3175,2324r50,13272l,15949,1829,2324,1981,1067xe" fillcolor="#203f9a" stroked="f">
                  <v:stroke miterlimit="83231f" joinstyle="miter"/>
                  <v:path arrowok="t" textboxrect="0,0,3225,15949"/>
                </v:shape>
                <v:shape id="Shape 186" o:spid="_x0000_s1088" style="position:absolute;left:4110;top:4959;width:71;height:3;visibility:visible;mso-wrap-style:square;v-text-anchor:top" coordsize="7110,2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" path="m391,l7110,216,,236,391,xe" fillcolor="#203f9a" stroked="f">
                  <v:stroke miterlimit="83231f" joinstyle="miter"/>
                  <v:path arrowok="t" textboxrect="0,0,7110,236"/>
                </v:shape>
                <v:shape id="Shape 187" o:spid="_x0000_s1089" style="position:absolute;left:44;top:4720;width:34;height:12;visibility:visible;mso-wrap-style:square;v-text-anchor:top" coordsize="3409,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" path="m3351,511r58,76l,1173c1419,61,2488,,3351,511xe" fillcolor="#203f9a" stroked="f">
                  <v:stroke miterlimit="83231f" joinstyle="miter"/>
                  <v:path arrowok="t" textboxrect="0,0,3409,1173"/>
                </v:shape>
                <v:shape id="Shape 188" o:spid="_x0000_s1090" style="position:absolute;top:339;width:12671;height:4907;visibility:visible;mso-wrap-style:square;v-text-anchor:top" coordsize="1267136,490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" path="m53228,r3633,16546c54167,20915,54307,11442,50815,14083v-3175,2172,-4306,11874,-1689,13549c50180,24039,49507,23785,49049,20825v4382,-876,3125,4687,5411,7621c54612,26465,56442,23823,55223,23315v1257,3886,825,7708,-166,13969c54167,32991,52059,39456,51132,37829v3633,686,3683,6807,1435,14555c47475,57691,53164,67050,50916,76054,47602,72244,45201,67469,44477,61881v-2603,5626,-723,6312,-3314,11938c43601,76688,47602,78796,48516,86251r-2781,355c46420,93311,50472,93464,49011,101972v-2654,14566,-3568,29664,-4406,40853l41836,143205v5563,6350,1372,20801,3772,29182c42636,186699,47754,203423,42953,210764v2020,25194,4268,47278,3404,73411l42344,279705v2959,4737,-2299,3113,-1727,7645c43855,282080,44833,293775,47322,296938v-3124,11708,280,26693,3010,36979l47564,334323v5105,10452,355,22935,-877,35913c45506,371759,42890,374071,43042,377944v4217,7112,3772,10819,6058,21232c48719,406746,46878,419037,44528,426707v1245,8674,1413,17385,1000,26146l44163,467373r42874,-3787l91215,465172v52683,-6082,117861,-2945,162593,-4634l249477,463586v14009,965,31993,-686,28501,-2795c292050,461832,313183,459649,322036,462227v14351,800,17666,-1104,29643,-1397c373226,462011,384613,462270,400400,462277r10682,-31l409515,463194v381,434,1978,830,5337,975c424999,463521,452014,465655,442145,461832v28830,2719,67529,-317,95483,3048c535266,463877,542455,463814,545427,463191v25350,509,51830,3048,72164,1689c621465,465452,611038,466455,621337,466748v6097,-293,128,-1296,7735,-1689c670222,463991,711969,468360,749245,468322v66323,-1156,135160,,198256,-1308l946866,467751v20943,-3036,49774,1930,66208,-2806c1018078,465515,1032062,464588,1028506,466189v16434,-2527,47119,-64,70577,-4064c1096886,462189,1095679,462404,1093139,462900v24588,76,45238,-3721,70666,-4864c1161341,458632,1156781,459318,1156336,460156v10225,344,21668,-5460,28260,-2767c1190019,456715,1187771,455204,1184469,455713v21629,-2160,43360,-5538,63324,-10579l1267136,439034r,22135l1262093,462429v-5120,1048,-11251,2172,-14554,4140c1232134,468614,1209806,472995,1201817,471904v-10986,2500,-21057,4875,-34418,5523c1169939,476881,1173482,476424,1173902,475624v-8535,-38,-10161,978,-17566,2260c1157848,477276,1139267,477427,1129894,476983v-11189,1803,-6833,3339,-7646,4521c1111008,479015,1090268,485694,1076565,483408v3886,-686,16383,-2475,6794,-2755c1072336,477961,1062644,484132,1045537,483243r4484,2578c1042311,484476,1025368,488323,1026778,485491v-5576,1180,-20004,-331,-17907,2299c981030,486456,941456,490608,924285,485985v-3963,509,-13832,129,-11787,1538c919115,488919,921668,486342,924234,487345v-3620,126,-4356,838,-4788,1219c910834,488030,904040,487916,912142,485605v-19127,-1473,-19648,4673,-44033,3645c869176,488247,867360,487790,860236,487967r-13476,1867c830999,489364,837819,487345,837425,485491v-8382,330,-18670,165,-22505,1511l804733,484628v7406,1714,-6934,1066,-10833,1486l797799,485694v-1460,-775,-11214,-380,-16130,-203c782851,486671,792719,487230,798053,487561v-4280,800,-10922,584,-16701,1434c783308,487230,767725,487638,761044,487345v-7620,-495,-8662,1574,-10897,1473c750007,487916,737636,488475,743670,487230v2591,-278,5880,1017,10236,241c748890,486671,749550,485021,739021,486114v-7887,838,1868,3643,-12967,2298c729928,488030,730690,487294,733801,486671r-14008,-1129l719209,487230v-1932,-521,-586,-595,-1486,-850c713429,488069,696296,486635,693045,488564v-7061,,-14834,-1334,-21579,-1714l672762,486709v-8217,-1053,-19152,-660,-26201,344l646980,486709v-4471,-215,-15151,-74,-20829,762c614886,485985,622658,481160,609971,483015v-11507,-103,-18213,2641,-13679,3835c575641,485314,551891,487561,532878,484590v-3061,570,-1156,1066,-7328,1359c495195,484628,461184,486635,437218,482912v8839,-507,685,-1700,571,-2590c430409,481656,429127,478621,426371,481084v635,1473,-140,2210,8370,3010c416566,484539,389032,484018,379049,482519v4965,724,1054,1106,-2896,1499c377563,481656,364201,481084,354067,481757r-1473,1486l346091,481605v-3924,445,-4446,3023,-14415,1461c331206,482519,330634,481936,328818,481504v-10478,1053,-25312,2921,-36552,1562l283045,480869v-4864,177,-13031,1359,-4546,2083c259181,481554,246810,481339,240663,479471v-33352,4407,-81360,4802,-119475,5689l122218,484018v-10389,-724,-5132,2031,-12371,1524c113048,484425,101808,483625,109695,482050v-14860,-622,-18632,2578,-28005,3555c80535,487053,89158,484297,87621,486202v-1536,585,-20244,-38,-21972,2337c61865,487916,64329,486114,66043,485160r-8509,1627c46027,484983,81208,480691,69218,478329r-8191,851c52529,477427,82478,475307,61408,475814v-8942,1676,-15673,5398,-7507,5740c36248,483587,45811,486952,29440,488742r-17835,1953l29198,488030v4370,-685,11965,-1395,9234,-2247c35003,485428,31726,485694,28576,486164r-16713,2578l11660,477961v-89,-3392,-1449,-6718,-343,-9703c9195,473377,5779,468881,5436,465515v2540,-5574,3289,3772,4699,-4228c7950,459941,7074,452486,4788,458798,,455762,7176,450506,3607,446023v3886,-2477,7531,8495,10275,-216c12047,446479,11109,443731,9922,441368l7867,438669r2650,-455c13133,433298,5118,426021,12168,424562l8725,422822v1295,-1562,2312,-3709,4408,-6185c13539,412231,9144,402516,14543,402961v-496,-1410,215,-11328,-3723,-7556c8318,401551,13222,402630,7950,405895v4383,-4280,-25,-8915,-1257,-12445l8827,392866v-775,-2134,-102,-7010,-2299,-8369c7633,386173,9144,385284,9715,383595l6591,381411v-1270,-8749,5666,-2045,5042,-10502l13882,377385v-495,-1473,2566,-4267,1715,-8343c12752,367493,9309,364483,7074,363138v-1143,-4699,3315,-2121,432,-6820l10922,362464v928,914,4865,-4025,4929,-10413c14886,348000,10770,341651,9144,348076v,-3213,1816,-7670,3849,-5079c12079,335732,9843,343885,8153,337714v1982,-2615,4764,-10489,7583,-15264l20562,328914r64,-4356c24550,330145,23623,321764,27700,324914v686,-2972,-673,-6578,-1753,-9449c19369,324176,16943,305827,10960,308367v-1651,-11836,14581,-7428,5132,-19835c14543,290575,9957,284772,11685,292202v648,-7316,-5995,-5004,-3633,-13614c10617,284950,14123,271590,17794,280874v-2007,-547,-1486,5245,-902,6654c19140,284506,22937,288150,22899,280619v-597,-4609,-762,-10932,-3886,-10032c15597,270766,19394,277609,15901,274702v-1232,-9194,3988,-10743,-2146,-14553c14327,265902,10770,267426,8407,267336l6922,260619r2311,1296c10770,251056,5029,258714,5626,248238r4483,-4927c14035,245812,8471,258549,14758,256681v229,-6805,-2972,-9066,-1371,-15542c13920,242612,14085,244518,14669,245927v217,-2413,8573,-4839,3620,-14579c16371,226320,16041,230053,13717,229951v-775,-10947,-3175,-14261,-3506,-21308c14847,210065,10770,196173,15444,203931v-2781,3607,-2565,19480,1854,23315c22823,223297,16587,235843,22086,238154v115,-8710,5487,-8279,9081,-9739c31370,225989,29897,223627,29351,222204v-3328,-1040,-3277,2096,-6706,2324c23560,214687,21756,205265,18607,199881v1613,-3264,4953,-2274,5232,1600c22937,189847,23623,177353,24931,166318v-5651,7098,-927,-12396,-5537,-7544c17984,164743,14035,169810,11633,166546v446,-3696,2402,101,3545,-1410c12384,160336,20194,157796,15698,153071v1359,10783,6503,2210,10668,4192c24258,149555,29414,157644,29668,150062v-2044,-7745,-3441,-17207,-3822,-25715c30481,113782,27878,97235,28766,87723v2629,-4965,7088,-1472,8549,-6743c37899,74606,31573,85475,34876,76116r813,966c34902,74213,41087,59977,34686,56916r4775,3099c40159,58339,39220,56650,38851,55138v1702,,3582,-1930,4255,940c47525,50453,44389,43925,45354,37614r-3747,3887c41049,30578,45468,23531,46649,13118r2921,508l49126,7276c51729,9017,54867,3492,53228,xe" fillcolor="#203f9a" stroked="f">
                  <v:stroke miterlimit="83231f" joinstyle="miter"/>
                  <v:path arrowok="t" textboxrect="0,0,1267136,490695"/>
                </v:shape>
                <v:shape id="Shape 189" o:spid="_x0000_s1091" style="position:absolute;left:625;width:12046;height:670;visibility:visible;mso-wrap-style:square;v-text-anchor:top" coordsize="1204637,670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" path="m841832,1092r7404,1868c854584,26,866154,4939,876073,3645r-318,-623c885040,2578,889726,4266,898273,3975r814,318c919140,4266,930482,6476,930304,4025v6795,2197,-19482,114,-8839,3340c987280,7632,1055266,12293,1119315,22325v6706,2082,11112,3213,12204,4368c1138162,27226,1155244,30718,1161659,30985v-2135,-419,3060,2045,6108,2946c1177813,37588,1181878,34719,1192571,39342v-5194,-965,-7429,-737,-6705,456c1191625,40529,1197607,42144,1203441,44178r1196,493l1204637,66787r-50,22l1204637,66798r,219l1187196,57980v-6945,-2803,-14850,-5375,-23251,-7667c1147142,45703,1128332,41970,1108862,38897,1069883,32700,1028366,28624,986022,25207,956861,20420,954461,20369,921351,20128v1422,-382,3492,-432,1333,-927c920754,21563,899392,18503,895898,20711,848550,18731,804505,18769,755379,18693v7735,-254,11685,-2286,2426,-2107l748140,18110r-1575,-699c740215,17842,733318,19010,739822,19746v-123387,2210,-245656,623,-367009,5792c343856,25601,302934,28204,271690,30059,178379,30832,94441,32636,,39277v,,11482,-6768,50256,-10145c99027,21055,165450,23506,219377,17411v6388,-496,-1168,3187,13171,1790c284683,12432,368482,11594,433255,12814r-3773,1066c441815,14070,456472,10680,469515,10680v139,609,-4077,952,-1004,1613c471623,10451,491957,10857,497303,9384v5259,546,4853,1905,11609,2527l516164,9727v20283,-5295,50333,-965,78426,-3948c593270,6273,590475,6667,592711,7138,637912,3290,694824,3137,745651,2184v-2019,724,-3899,2044,-876,2755c747213,2908,762962,2401,776589,2070v6058,2196,23382,-1867,39423,-393l814615,2070c826528,,832028,3708,841832,1092xe" fillcolor="#203f9a" stroked="f">
                  <v:stroke miterlimit="83231f" joinstyle="miter"/>
                  <v:path arrowok="t" textboxrect="0,0,1204637,67017"/>
                </v:shape>
                <v:shape id="Shape 190" o:spid="_x0000_s1092" style="position:absolute;left:13232;top:4693;width:1;height:1;visibility:visible;mso-wrap-style:square;v-text-anchor:top" coordsize="127,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" path="m127,l,178,66,53,127,xe" fillcolor="#203f9a" stroked="f">
                  <v:stroke miterlimit="83231f" joinstyle="miter"/>
                  <v:path arrowok="t" textboxrect="0,0,127,178"/>
                </v:shape>
                <v:shape id="Shape 191" o:spid="_x0000_s1093" style="position:absolute;left:13303;top:4443;width:1;height:13;visibility:visible;mso-wrap-style:square;v-text-anchor:top" coordsize="88,13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" path="m28,l88,1347,,70,28,xe" fillcolor="#203f9a" stroked="f">
                  <v:stroke miterlimit="83231f" joinstyle="miter"/>
                  <v:path arrowok="t" textboxrect="0,0,88,1347"/>
                </v:shape>
                <v:shape id="Shape 192" o:spid="_x0000_s1094" style="position:absolute;left:13280;top:2921;width:3;height:3;visibility:visible;mso-wrap-style:square;v-text-anchor:top" coordsize="257,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" path="m,l257,254,138,338,,xe" fillcolor="#203f9a" stroked="f">
                  <v:stroke miterlimit="83231f" joinstyle="miter"/>
                  <v:path arrowok="t" textboxrect="0,0,257,338"/>
                </v:shape>
                <v:shape id="Shape 193" o:spid="_x0000_s1095" style="position:absolute;left:13260;top:2888;width:20;height:33;visibility:visible;mso-wrap-style:square;v-text-anchor:top" coordsize="1998,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" path="m679,l1998,3239,1038,2289c448,2404,,2337,679,xe" fillcolor="#203f9a" stroked="f">
                  <v:stroke miterlimit="83231f" joinstyle="miter"/>
                  <v:path arrowok="t" textboxrect="0,0,1998,3239"/>
                </v:shape>
                <v:shape id="Shape 194" o:spid="_x0000_s1096" style="position:absolute;left:12907;top:570;width:1;height:1;visibility:visible;mso-wrap-style:square;v-text-anchor:top" coordsize="1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" path="m,l152,127,77,88,,xe" fillcolor="#203f9a" stroked="f">
                  <v:stroke miterlimit="83231f" joinstyle="miter"/>
                  <v:path arrowok="t" textboxrect="0,0,152,127"/>
                </v:shape>
                <v:shape id="Shape 195" o:spid="_x0000_s1097" style="position:absolute;left:12671;top:446;width:696;height:4505;visibility:visible;mso-wrap-style:square;v-text-anchor:top" coordsize="69574,450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" path="m,l15495,6391c13489,5858,10782,4842,10198,5528r13477,6895l28411,17870v1029,1779,2020,3607,3505,5461l28335,21083v1016,5627,2286,6287,4013,6743c34012,28322,35829,28615,36439,33567,34877,31269,34203,32221,33021,31878v7418,8571,8650,23379,11571,32318c44135,63626,43475,63840,43475,63840v2171,9818,2057,20180,5194,31000c48021,98762,42484,93709,44427,104122v5016,-572,3708,17613,8864,11365c53203,124377,52352,138574,54460,144415v-2146,-3936,-5830,4483,-6795,-2934l44998,147107v-2121,-774,267,-5740,-2171,-3872c43322,146955,45926,157723,45265,161039v3505,6793,9627,13003,10834,24140c53799,180010,50662,188278,49608,184671r10301,15442c60239,203834,55934,200964,57420,206361v1359,-267,2222,2031,3378,3643c60239,211364,62526,225447,57572,227072v-1892,1639,-1181,-6082,-2858,-1918c54969,231962,56696,232253,56925,239111r-699,190c55759,242645,57336,248445,59251,249069r1847,-1302l62733,251785v627,3237,904,6940,986,10374c62868,259823,61611,260178,60150,259226v4039,9168,5334,18909,6998,29234c69574,288611,62868,284624,64113,283087v-3201,13194,4597,27202,-191,38173c63478,319457,67212,320320,66589,320473v-406,6299,-3784,6044,-2591,10146c61928,331064,64557,335852,65091,340067v1384,2273,-978,1118,-1169,-2578c65484,343445,68050,367255,64367,380945v1321,-216,4343,8547,4051,11771l65358,391433v-978,1399,-1109,4044,-1333,6400l63291,399644r-172,-3872l63033,396386r230,3328l62132,402508v838,1717,1174,941,1241,-1048l63352,400992r337,4876c63887,409012,63643,412140,61687,415244v749,-1866,-3505,-5473,-4115,-241c57166,418940,56950,420184,57166,420870r254,851c57420,421899,57420,422102,57356,422432r-1191,2251l55133,425593v-610,572,-1537,1245,-2819,2288c50548,429365,48770,430775,46827,432172v1816,1511,-12662,5804,-5194,4776c39957,436820,34978,439309,29998,441252v-4952,1904,-9829,3378,-10312,1904l19686,440579v-6197,2286,-8497,5410,-13082,7696c5601,448401,3442,448452,3442,448059v371,831,-470,1490,-2044,2072l,450480,,428347r8306,-2619l25916,416189r107,-677l26506,410965r610,-9638c32628,378418,38026,400146,34369,381846v1384,-1447,-2326,-1117,-992,-1358c31916,373415,41010,369529,37887,364563v-4052,1956,-2122,-3314,-4471,-3491c36375,346873,39957,344055,37201,332816r2019,838c33644,320434,36845,305158,30100,294085,29351,257715,27408,222197,24715,186881,21896,151578,18607,116490,13857,81530,12625,70089,10987,58837,8674,47815,7557,42354,6223,36957,4534,31828,3594,29287,2692,26862,1639,24779l342,22579,38,22366,,22346r,-219l50,22117r-12,-17l,22116,,xe" fillcolor="#203f9a" stroked="f">
                  <v:stroke miterlimit="83231f" joinstyle="miter"/>
                  <v:path arrowok="t" textboxrect="0,0,69574,450480"/>
                </v:shape>
                <v:rect id="Rectangle 196" o:spid="_x0000_s1098" style="position:absolute;left:1116;top:1071;width:1511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" filled="f" stroked="f">
                  <v:textbox inset="0,0,0,0">
                    <w:txbxContent>
                      <w:p w14:paraId="46D9AB2D" w14:textId="77777777" w:rsidR="00AB1A90" w:rsidRDefault="00AB1A90" w:rsidP="00AB1A90">
                        <w:pPr>
                          <w:spacing w:after="160" w:line="259" w:lineRule="auto"/>
                        </w:pPr>
                        <w:r>
                          <w:rPr>
                            <w:rFonts w:ascii="Calibri" w:eastAsia="Calibri" w:hAnsi="Calibri" w:cs="Calibri"/>
                            <w:b/>
                            <w:color w:val="FEFEFE"/>
                          </w:rPr>
                          <w:t>Överproduktion</w:t>
                        </w:r>
                      </w:p>
                    </w:txbxContent>
                  </v:textbox>
                </v:rect>
                <v:rect id="Rectangle 197" o:spid="_x0000_s1099" style="position:absolute;left:12480;top:1071;width:513;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" filled="f" stroked="f">
                  <v:textbox inset="0,0,0,0">
                    <w:txbxContent>
                      <w:p w14:paraId="41F4291A" w14:textId="77777777" w:rsidR="00AB1A90" w:rsidRDefault="00AB1A90" w:rsidP="00AB1A90">
                        <w:pPr>
                          <w:spacing w:after="160" w:line="259" w:lineRule="auto"/>
                        </w:pPr>
                        <w:r>
                          <w:rPr>
                            <w:rFonts w:ascii="Calibri" w:eastAsia="Calibri" w:hAnsi="Calibri" w:cs="Calibri"/>
                            <w:b/>
                            <w:color w:val="FEFEFE"/>
                          </w:rPr>
                          <w:t xml:space="preserve"> </w:t>
                        </w:r>
                      </w:p>
                    </w:txbxContent>
                  </v:textbox>
                </v:rect>
                <v:rect id="Rectangle 198" o:spid="_x0000_s1100" style="position:absolute;left:1116;top:2976;width:2234;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" filled="f" stroked="f">
                  <v:textbox inset="0,0,0,0">
                    <w:txbxContent>
                      <w:p w14:paraId="0F2FAE4E" w14:textId="77777777" w:rsidR="00AB1A90" w:rsidRDefault="00AB1A90" w:rsidP="00AB1A90">
                        <w:pPr>
                          <w:spacing w:after="160" w:line="259" w:lineRule="auto"/>
                        </w:pPr>
                        <w:r>
                          <w:rPr>
                            <w:rFonts w:ascii="Calibri" w:eastAsia="Calibri" w:hAnsi="Calibri" w:cs="Calibri"/>
                            <w:b/>
                            <w:color w:val="FEFEFE"/>
                          </w:rPr>
                          <w:t>av</w:t>
                        </w:r>
                      </w:p>
                    </w:txbxContent>
                  </v:textbox>
                </v:rect>
                <v:rect id="Rectangle 199" o:spid="_x0000_s1101" style="position:absolute;left:2796;top:2976;width:522;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" filled="f" stroked="f">
                  <v:textbox inset="0,0,0,0">
                    <w:txbxContent>
                      <w:p w14:paraId="06209566" w14:textId="77777777" w:rsidR="00AB1A90" w:rsidRDefault="00AB1A90" w:rsidP="00AB1A90">
                        <w:pPr>
                          <w:spacing w:after="160" w:line="259" w:lineRule="auto"/>
                        </w:pPr>
                        <w:r>
                          <w:rPr>
                            <w:rFonts w:ascii="Calibri" w:eastAsia="Calibri" w:hAnsi="Calibri" w:cs="Calibri"/>
                            <w:b/>
                            <w:color w:val="FEFEFE"/>
                          </w:rPr>
                          <w:t xml:space="preserve"> </w:t>
                        </w:r>
                      </w:p>
                    </w:txbxContent>
                  </v:textbox>
                </v:rect>
                <v:rect id="Rectangle 200" o:spid="_x0000_s1102" style="position:absolute;left:3150;top:2976;width:3871;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" filled="f" stroked="f">
                  <v:textbox inset="0,0,0,0">
                    <w:txbxContent>
                      <w:p w14:paraId="247A99E2" w14:textId="77777777" w:rsidR="00AB1A90" w:rsidRDefault="00AB1A90" w:rsidP="00AB1A90">
                        <w:pPr>
                          <w:spacing w:after="160" w:line="259" w:lineRule="auto"/>
                        </w:pPr>
                        <w:r>
                          <w:rPr>
                            <w:rFonts w:ascii="Calibri" w:eastAsia="Calibri" w:hAnsi="Calibri" w:cs="Calibri"/>
                            <w:b/>
                            <w:color w:val="FEFEFE"/>
                          </w:rPr>
                          <w:t>urin</w:t>
                        </w:r>
                      </w:p>
                    </w:txbxContent>
                  </v:textbox>
                </v:rect>
                <w10:anchorlock/>
              </v:group>
            </w:pict>
          </mc:Fallback>
        </mc:AlternateContent>
      </w:r>
    </w:p>
    <w:p w14:paraId="29CB2191" w14:textId="77777777" w:rsidR="00AB1A90" w:rsidRDefault="00AB1A90" w:rsidP="00AB1A90">
      <w:pPr>
        <w:pStyle w:val="Rubrik2"/>
        <w:spacing w:after="229"/>
        <w:ind w:right="697"/>
      </w:pPr>
      <w:r>
        <w:t xml:space="preserve">1. Sömnen </w:t>
      </w:r>
    </w:p>
    <w:p w14:paraId="70D39196" w14:textId="77777777" w:rsidR="00AB1A90" w:rsidRDefault="00AB1A90" w:rsidP="00AB1A90">
      <w:pPr>
        <w:ind w:right="966"/>
      </w:pPr>
      <w:r>
        <w:t xml:space="preserve">Orsaken till att barnet inte vaknar är okänd, men det är känt att barn med </w:t>
      </w:r>
      <w:proofErr w:type="spellStart"/>
      <w:r>
        <w:t>enures</w:t>
      </w:r>
      <w:proofErr w:type="spellEnd"/>
      <w:r>
        <w:t xml:space="preserve"> är allmänt svårare att väcka på natten än andra barn. En full eller kontraherande blåsa borde i normala fall vara en kraftig väckningssignal. Sängvätningen kan ske i alla sömnstadier. Enstaka barn med </w:t>
      </w:r>
      <w:proofErr w:type="spellStart"/>
      <w:r>
        <w:t>enures</w:t>
      </w:r>
      <w:proofErr w:type="spellEnd"/>
      <w:r>
        <w:t xml:space="preserve"> har också andningssvårigheter nattetid (sömnapnéer eller kraftig snarkning), vilket hos dessa barn kan vara en delorsak till att de är svåra att väcka. </w:t>
      </w:r>
    </w:p>
    <w:p w14:paraId="7F85267E" w14:textId="77777777" w:rsidR="00AB1A90" w:rsidRDefault="00AB1A90" w:rsidP="00AB1A90">
      <w:pPr>
        <w:spacing w:after="242"/>
        <w:ind w:right="966"/>
      </w:pPr>
      <w:r>
        <w:t xml:space="preserve">Om barnet vaknar av att det är kissnödigt, går upp ur sängen och tömmer blåsan på toaletten, talar man om </w:t>
      </w:r>
      <w:proofErr w:type="spellStart"/>
      <w:r>
        <w:t>nokturi</w:t>
      </w:r>
      <w:proofErr w:type="spellEnd"/>
      <w:r>
        <w:t xml:space="preserve">. Detta tillstånd är vanligt och behöver inte behandlas. </w:t>
      </w:r>
    </w:p>
    <w:p w14:paraId="3222AB7B" w14:textId="77777777" w:rsidR="00AB1A90" w:rsidRDefault="00AB1A90" w:rsidP="00AB1A90">
      <w:pPr>
        <w:spacing w:after="3" w:line="259" w:lineRule="auto"/>
        <w:ind w:left="1168"/>
      </w:pPr>
      <w:r>
        <w:rPr>
          <w:rFonts w:ascii="Verdana" w:eastAsia="Verdana" w:hAnsi="Verdana" w:cs="Verdana"/>
          <w:sz w:val="20"/>
        </w:rPr>
        <w:t xml:space="preserve"> </w:t>
      </w:r>
    </w:p>
    <w:p w14:paraId="77196353" w14:textId="77777777" w:rsidR="00AB1A90" w:rsidRPr="003513A8" w:rsidRDefault="00AB1A90" w:rsidP="00041021">
      <w:pPr>
        <w:pStyle w:val="Rubrik3"/>
      </w:pPr>
      <w:proofErr w:type="spellStart"/>
      <w:r w:rsidRPr="003513A8">
        <w:lastRenderedPageBreak/>
        <w:t>Miktion</w:t>
      </w:r>
      <w:proofErr w:type="spellEnd"/>
      <w:r w:rsidRPr="003513A8">
        <w:t xml:space="preserve"> under sömn sker p g a någon eller båda av följande två faktorer.</w:t>
      </w:r>
      <w:r w:rsidRPr="003513A8">
        <w:rPr>
          <w:rFonts w:ascii="Verdana" w:eastAsia="Verdana" w:hAnsi="Verdana" w:cs="Verdana"/>
        </w:rPr>
        <w:t xml:space="preserve"> </w:t>
      </w:r>
      <w:r w:rsidRPr="003513A8">
        <w:t xml:space="preserve">Nattlig </w:t>
      </w:r>
      <w:proofErr w:type="spellStart"/>
      <w:r w:rsidRPr="003513A8">
        <w:t>polyuri</w:t>
      </w:r>
      <w:proofErr w:type="spellEnd"/>
      <w:r w:rsidRPr="003513A8">
        <w:t xml:space="preserve"> </w:t>
      </w:r>
    </w:p>
    <w:p w14:paraId="24045899" w14:textId="77777777" w:rsidR="00AB1A90" w:rsidRDefault="00AB1A90" w:rsidP="00AB1A90">
      <w:r>
        <w:t xml:space="preserve">Hos många barn med </w:t>
      </w:r>
      <w:proofErr w:type="spellStart"/>
      <w:r>
        <w:t>enures</w:t>
      </w:r>
      <w:proofErr w:type="spellEnd"/>
      <w:r>
        <w:t xml:space="preserve"> uteblir den normalt förekommande sänkningen av urinproduktionen under sömn, ofta p g a otillräcklig insöndring av antidiuretiskt hormon (ADH/</w:t>
      </w:r>
      <w:proofErr w:type="spellStart"/>
      <w:r>
        <w:t>vasopressin</w:t>
      </w:r>
      <w:proofErr w:type="spellEnd"/>
      <w:r>
        <w:t xml:space="preserve">). Dessa barn kissar i sängen för att urinblåsan blir full innan morgonen och de inte vaknar av detta. Nattlig </w:t>
      </w:r>
      <w:proofErr w:type="spellStart"/>
      <w:r>
        <w:t>polyuri</w:t>
      </w:r>
      <w:proofErr w:type="spellEnd"/>
      <w:r>
        <w:t xml:space="preserve"> är en central orsak bakom </w:t>
      </w:r>
      <w:proofErr w:type="spellStart"/>
      <w:r>
        <w:t>enuresen</w:t>
      </w:r>
      <w:proofErr w:type="spellEnd"/>
      <w:r>
        <w:t xml:space="preserve"> hos knappt hälften av barnen. Dessa barns </w:t>
      </w:r>
      <w:proofErr w:type="spellStart"/>
      <w:r>
        <w:t>enures</w:t>
      </w:r>
      <w:proofErr w:type="spellEnd"/>
      <w:r>
        <w:t xml:space="preserve"> är oftast av det monosymtomatiska slaget. </w:t>
      </w:r>
    </w:p>
    <w:p w14:paraId="55C7995B" w14:textId="77777777" w:rsidR="00AB1A90" w:rsidRDefault="00AB1A90" w:rsidP="00AB1A90"/>
    <w:p w14:paraId="6553259A" w14:textId="77777777" w:rsidR="00AB1A90" w:rsidRDefault="00AB1A90" w:rsidP="00AB1A90">
      <w:pPr>
        <w:pStyle w:val="Rubrik2"/>
        <w:ind w:right="697"/>
        <w:rPr>
          <w:b/>
        </w:rPr>
      </w:pPr>
      <w:r>
        <w:t xml:space="preserve">3. Nattlig </w:t>
      </w:r>
      <w:proofErr w:type="spellStart"/>
      <w:r>
        <w:t>detrusoröveraktivitet</w:t>
      </w:r>
      <w:proofErr w:type="spellEnd"/>
      <w:r>
        <w:t xml:space="preserve"> </w:t>
      </w:r>
    </w:p>
    <w:p w14:paraId="41D67437" w14:textId="77777777" w:rsidR="00AB1A90" w:rsidRPr="00B02FD6" w:rsidRDefault="00AB1A90" w:rsidP="00AB1A90"/>
    <w:p w14:paraId="5B3531B4" w14:textId="77777777" w:rsidR="00AB1A90" w:rsidRDefault="00AB1A90" w:rsidP="00AB1A90">
      <w:pPr>
        <w:ind w:right="966"/>
      </w:pPr>
      <w:r>
        <w:t xml:space="preserve">Eftersom blåsan är en muskelsäck måste dess nervkontroll dämpa muskelaktiviteten så att </w:t>
      </w:r>
      <w:proofErr w:type="spellStart"/>
      <w:r>
        <w:t>detrusorn</w:t>
      </w:r>
      <w:proofErr w:type="spellEnd"/>
      <w:r>
        <w:t xml:space="preserve"> är ordentligt avslappnad medan den fylls. </w:t>
      </w:r>
    </w:p>
    <w:p w14:paraId="22C0AA6C" w14:textId="77777777" w:rsidR="00AB1A90" w:rsidRDefault="00AB1A90" w:rsidP="00AB1A90">
      <w:pPr>
        <w:ind w:right="966"/>
      </w:pPr>
      <w:r>
        <w:t xml:space="preserve">Den ofullständigt hämmade </w:t>
      </w:r>
      <w:proofErr w:type="spellStart"/>
      <w:r>
        <w:t>detrusorn</w:t>
      </w:r>
      <w:proofErr w:type="spellEnd"/>
      <w:r>
        <w:t xml:space="preserve"> tenderar att tömma blåsan vid en lägre fyllnadsgrad än blåsans förväntade kapacitet. Blåsan är därför ofta funktionellt, men inte anatomiskt, ”liten”. </w:t>
      </w:r>
    </w:p>
    <w:p w14:paraId="5456B784" w14:textId="77777777" w:rsidR="00AB1A90" w:rsidRDefault="00AB1A90" w:rsidP="00AB1A90">
      <w:pPr>
        <w:ind w:right="966"/>
      </w:pPr>
      <w:r>
        <w:t xml:space="preserve">Bristen på </w:t>
      </w:r>
      <w:proofErr w:type="spellStart"/>
      <w:r>
        <w:t>detrusorhämning</w:t>
      </w:r>
      <w:proofErr w:type="spellEnd"/>
      <w:r>
        <w:t xml:space="preserve"> kan förekomma under hela dygnet och man finner då i anamnesen att barnet har </w:t>
      </w:r>
      <w:proofErr w:type="spellStart"/>
      <w:r>
        <w:t>urgency</w:t>
      </w:r>
      <w:proofErr w:type="spellEnd"/>
      <w:r>
        <w:t xml:space="preserve">, med eller utan inkontinens, dagtid. Den ofullständiga hämningen kan också finnas endast under sömnen och med normal blåsfunktion dagtid. I detta fall kan patienten trots avsaknaden av </w:t>
      </w:r>
      <w:proofErr w:type="spellStart"/>
      <w:r>
        <w:t>polyuri</w:t>
      </w:r>
      <w:proofErr w:type="spellEnd"/>
      <w:r>
        <w:t xml:space="preserve"> ha en monosymtomatisk </w:t>
      </w:r>
      <w:proofErr w:type="spellStart"/>
      <w:r>
        <w:t>enures</w:t>
      </w:r>
      <w:proofErr w:type="spellEnd"/>
      <w:r>
        <w:t xml:space="preserve">. </w:t>
      </w:r>
    </w:p>
    <w:p w14:paraId="1DCB2B55" w14:textId="77777777" w:rsidR="00AB1A90" w:rsidRDefault="00AB1A90" w:rsidP="00AB1A90">
      <w:pPr>
        <w:ind w:right="966"/>
      </w:pPr>
      <w:r>
        <w:t>Notera att kombinationen störd blåsfunktion och förstoppning är mycket vanlig. Mekanismen är sannolikt att vid förstoppning lagras avföring i rektum (som normalt ska vara en "signalplats" - inte en "</w:t>
      </w:r>
      <w:proofErr w:type="spellStart"/>
      <w:r>
        <w:t>lagerplats</w:t>
      </w:r>
      <w:proofErr w:type="spellEnd"/>
      <w:r>
        <w:t xml:space="preserve">"), som är belägen alldeles bakom urinblåsan. Det är därför viktigt att fråga efter symtom på förstoppning (hård avföring, glesa tarmtömningar, avföringsinkontinens) hos barn med </w:t>
      </w:r>
      <w:proofErr w:type="spellStart"/>
      <w:r>
        <w:t>enures</w:t>
      </w:r>
      <w:proofErr w:type="spellEnd"/>
      <w:r>
        <w:t xml:space="preserve"> eller inkontinens dagtid. </w:t>
      </w:r>
    </w:p>
    <w:p w14:paraId="164A1055" w14:textId="77777777" w:rsidR="00AB1A90" w:rsidRDefault="00AB1A90" w:rsidP="00AB1A90">
      <w:pPr>
        <w:ind w:right="966"/>
      </w:pPr>
      <w:r>
        <w:t xml:space="preserve">Det är inte ovanligt att alla tre orsaksfaktorerna föreligger samtidigt. Och svårväckbarheten har både barnen med </w:t>
      </w:r>
      <w:proofErr w:type="spellStart"/>
      <w:r>
        <w:t>polyuri</w:t>
      </w:r>
      <w:proofErr w:type="spellEnd"/>
      <w:r>
        <w:t xml:space="preserve"> och </w:t>
      </w:r>
      <w:proofErr w:type="spellStart"/>
      <w:r>
        <w:t>detrusoröveraktivitet</w:t>
      </w:r>
      <w:proofErr w:type="spellEnd"/>
      <w:r>
        <w:t xml:space="preserve"> gemensamt. </w:t>
      </w:r>
    </w:p>
    <w:p w14:paraId="3261460D" w14:textId="77777777" w:rsidR="00AB1A90" w:rsidRDefault="00AB1A90" w:rsidP="00AB1A90">
      <w:pPr>
        <w:pStyle w:val="Rubrik2"/>
        <w:spacing w:after="262"/>
        <w:ind w:right="697"/>
      </w:pPr>
      <w:r>
        <w:t xml:space="preserve">Psykiatrisk </w:t>
      </w:r>
      <w:proofErr w:type="spellStart"/>
      <w:r>
        <w:t>komorbiditet</w:t>
      </w:r>
      <w:proofErr w:type="spellEnd"/>
      <w:r>
        <w:t xml:space="preserve"> </w:t>
      </w:r>
    </w:p>
    <w:p w14:paraId="58C92AE7" w14:textId="77777777" w:rsidR="00AB1A90" w:rsidRDefault="00AB1A90" w:rsidP="00AB1A90">
      <w:pPr>
        <w:ind w:right="966"/>
      </w:pPr>
      <w:r>
        <w:t xml:space="preserve">Föreställningen om </w:t>
      </w:r>
      <w:proofErr w:type="spellStart"/>
      <w:r>
        <w:t>enures</w:t>
      </w:r>
      <w:proofErr w:type="spellEnd"/>
      <w:r>
        <w:t xml:space="preserve"> som en primärt psykiatrisk åkomma är förlegad och har inget stöd i modern forskning. Att kissa i sängen kan </w:t>
      </w:r>
      <w:r>
        <w:lastRenderedPageBreak/>
        <w:t xml:space="preserve">dock vara en stor belastning på en växande ung människas självförtroende och därmed sekundärt leda till psykosociala problem. Det finns dessutom en överrepresentation av </w:t>
      </w:r>
      <w:proofErr w:type="spellStart"/>
      <w:r>
        <w:t>enures</w:t>
      </w:r>
      <w:proofErr w:type="spellEnd"/>
      <w:r>
        <w:t xml:space="preserve"> eller urininkontinens dagtid hos barn med neuropsykiatriska problem som ADHD. Vad denna koppling beror på vet vi inte. </w:t>
      </w:r>
    </w:p>
    <w:p w14:paraId="387FB304" w14:textId="77777777" w:rsidR="00AB1A90" w:rsidRDefault="00AB1A90" w:rsidP="00AB1A90"/>
    <w:p w14:paraId="160364CA" w14:textId="77777777" w:rsidR="00AB1A90" w:rsidRDefault="00AB1A90" w:rsidP="00041021">
      <w:pPr>
        <w:pStyle w:val="Rubrik3"/>
      </w:pPr>
      <w:r>
        <w:t>Ärftlighet</w:t>
      </w:r>
    </w:p>
    <w:p w14:paraId="1B3E6609" w14:textId="77777777" w:rsidR="00AB1A90" w:rsidRDefault="00AB1A90" w:rsidP="00AB1A90">
      <w:pPr>
        <w:ind w:right="966"/>
      </w:pPr>
      <w:r>
        <w:t xml:space="preserve">Om båda föräldrarna kissat i sängen är risken 75 % att barnen också får </w:t>
      </w:r>
      <w:proofErr w:type="spellStart"/>
      <w:r>
        <w:t>enures</w:t>
      </w:r>
      <w:proofErr w:type="spellEnd"/>
      <w:r>
        <w:t xml:space="preserve">. Om endast den ena föräldern haft </w:t>
      </w:r>
      <w:proofErr w:type="spellStart"/>
      <w:r>
        <w:t>enures</w:t>
      </w:r>
      <w:proofErr w:type="spellEnd"/>
      <w:r>
        <w:t xml:space="preserve"> är risken 44 %. </w:t>
      </w:r>
    </w:p>
    <w:p w14:paraId="43DD3A24" w14:textId="77777777" w:rsidR="00AB1A90" w:rsidRDefault="00AB1A90" w:rsidP="00AB1A90">
      <w:pPr>
        <w:ind w:right="966"/>
      </w:pPr>
      <w:r>
        <w:t xml:space="preserve">Det finns troligen en mångfald genetiska mekanismer som i varierande grad kan påverka nattlig urinproduktion, blåsfunktion respektive uppvaknandemekanismer. Det finns också data som talar för att alla tre orsaksfaktorerna har en gemensam förklaring på hjärnstamsnivå och att det är den man ärver. </w:t>
      </w:r>
    </w:p>
    <w:p w14:paraId="190C4CE0" w14:textId="77777777" w:rsidR="00AB1A90" w:rsidRDefault="00AB1A90" w:rsidP="00AB1A90">
      <w:pPr>
        <w:spacing w:line="259" w:lineRule="auto"/>
        <w:ind w:left="1168"/>
      </w:pPr>
      <w:r>
        <w:t xml:space="preserve"> </w:t>
      </w:r>
    </w:p>
    <w:p w14:paraId="07EDE008" w14:textId="77777777" w:rsidR="00AB1A90" w:rsidRDefault="00AB1A90" w:rsidP="00AB1A90">
      <w:pPr>
        <w:pStyle w:val="Rubrik2"/>
        <w:ind w:right="697"/>
      </w:pPr>
      <w:r>
        <w:t xml:space="preserve">Symtom </w:t>
      </w:r>
    </w:p>
    <w:p w14:paraId="4BB83E4A" w14:textId="77777777" w:rsidR="00AB1A90" w:rsidRPr="00041021" w:rsidRDefault="00AB1A90" w:rsidP="00041021">
      <w:pPr>
        <w:rPr>
          <w:b/>
          <w:sz w:val="28"/>
          <w:szCs w:val="28"/>
        </w:rPr>
      </w:pPr>
      <w:r w:rsidRPr="00041021">
        <w:rPr>
          <w:sz w:val="28"/>
          <w:szCs w:val="28"/>
        </w:rPr>
        <w:t xml:space="preserve">Det påtagliga symtomet är </w:t>
      </w:r>
      <w:proofErr w:type="spellStart"/>
      <w:r w:rsidRPr="00041021">
        <w:rPr>
          <w:sz w:val="28"/>
          <w:szCs w:val="28"/>
        </w:rPr>
        <w:t>miktion</w:t>
      </w:r>
      <w:proofErr w:type="spellEnd"/>
      <w:r w:rsidRPr="00041021">
        <w:rPr>
          <w:sz w:val="28"/>
          <w:szCs w:val="28"/>
        </w:rPr>
        <w:t xml:space="preserve"> i sängen. Detta kan inträffa varje natt (ibland flera gånger per natt) eller mer sällan. </w:t>
      </w:r>
    </w:p>
    <w:p w14:paraId="763A7D3D" w14:textId="77777777" w:rsidR="00AB1A90" w:rsidRDefault="00AB1A90" w:rsidP="00AB1A90">
      <w:pPr>
        <w:ind w:right="966"/>
      </w:pPr>
      <w:r>
        <w:t>Det ligger inte på läkaren/</w:t>
      </w:r>
      <w:proofErr w:type="spellStart"/>
      <w:r>
        <w:t>uroterapeuten</w:t>
      </w:r>
      <w:proofErr w:type="spellEnd"/>
      <w:r>
        <w:t xml:space="preserve"> att avgöra vilken frekvens av sängvätning som förtjänar att behandlas - patientens reaktion på sin </w:t>
      </w:r>
      <w:proofErr w:type="spellStart"/>
      <w:r>
        <w:t>enures</w:t>
      </w:r>
      <w:proofErr w:type="spellEnd"/>
      <w:r>
        <w:t xml:space="preserve"> är det avgörande. </w:t>
      </w:r>
    </w:p>
    <w:p w14:paraId="3CE37DA1" w14:textId="77777777" w:rsidR="00AB1A90" w:rsidRDefault="00AB1A90" w:rsidP="00AB1A90">
      <w:pPr>
        <w:ind w:right="966"/>
      </w:pPr>
      <w:r>
        <w:t>Som ovan nämnts finns det inte sällan även symtom dagtid, såsom inkontinens, täta trängningar eller tecken på förstoppning. I de sällsynta fall då nattvätan orsakats av en bakomliggande neurogen blåsrubbning, urinvägsmissbildning (</w:t>
      </w:r>
      <w:proofErr w:type="spellStart"/>
      <w:r>
        <w:t>uretravalvel</w:t>
      </w:r>
      <w:proofErr w:type="spellEnd"/>
      <w:r>
        <w:t xml:space="preserve">), diabetes eller </w:t>
      </w:r>
      <w:proofErr w:type="spellStart"/>
      <w:r>
        <w:t>polyurisk</w:t>
      </w:r>
      <w:proofErr w:type="spellEnd"/>
      <w:r>
        <w:t xml:space="preserve"> njursvikt har barnet nästan alltid andra symtom som pekar på detta (se differentialdiagnostik, nedan). </w:t>
      </w:r>
    </w:p>
    <w:p w14:paraId="7E5755B0" w14:textId="77777777" w:rsidR="00AB1A90" w:rsidRDefault="00AB1A90" w:rsidP="00AB1A90">
      <w:r>
        <w:t xml:space="preserve">Anamnestiska data </w:t>
      </w:r>
      <w:proofErr w:type="spellStart"/>
      <w:r>
        <w:t>objektiviseras</w:t>
      </w:r>
      <w:proofErr w:type="spellEnd"/>
      <w:r>
        <w:t xml:space="preserve"> och tydliggörs genom att familjen får fylla i en kisslista under ett par dagar, då blåstömningsvolymer, </w:t>
      </w:r>
      <w:proofErr w:type="spellStart"/>
      <w:r>
        <w:t>dagtida</w:t>
      </w:r>
      <w:proofErr w:type="spellEnd"/>
      <w:r>
        <w:t xml:space="preserve"> kissbesvär och gärna urinmängderna som kommer i sängen på natten dokumenteras (det senare genom att lakansskydd eller blöjor vägs). Ifyllandet av kisslistan och dokumenterandet av våta och torra nätter kan dessutom ses som en del av behandlingen.</w:t>
      </w:r>
    </w:p>
    <w:p w14:paraId="777F36B9" w14:textId="77777777" w:rsidR="00AB1A90" w:rsidRDefault="00AB1A90" w:rsidP="00AB1A90"/>
    <w:p w14:paraId="666345B9" w14:textId="77777777" w:rsidR="00AB1A90" w:rsidRDefault="00AB1A90" w:rsidP="00AB1A90"/>
    <w:p w14:paraId="0976C76A" w14:textId="77777777" w:rsidR="00AB1A90" w:rsidRPr="00717B3D" w:rsidRDefault="00AB1A90" w:rsidP="00AB1A90">
      <w:pPr>
        <w:pStyle w:val="Rubrik2"/>
      </w:pPr>
      <w:r w:rsidRPr="00717B3D">
        <w:lastRenderedPageBreak/>
        <w:t>K</w:t>
      </w:r>
      <w:r>
        <w:t>liniska fynd</w:t>
      </w:r>
    </w:p>
    <w:p w14:paraId="2CCCF4FE" w14:textId="77777777" w:rsidR="00AB1A90" w:rsidRDefault="00AB1A90" w:rsidP="00AB1A90">
      <w:pPr>
        <w:ind w:right="966"/>
      </w:pPr>
      <w:r>
        <w:t xml:space="preserve">Den sängvätande patienten har med få undantag ett </w:t>
      </w:r>
      <w:r>
        <w:rPr>
          <w:b/>
        </w:rPr>
        <w:t>normalt fysikaliskt och biokemiskt status</w:t>
      </w:r>
      <w:r>
        <w:t xml:space="preserve">. Det finns i normalfallet ingen anledning att ta blodprover eller utsätta barnen för </w:t>
      </w:r>
      <w:proofErr w:type="spellStart"/>
      <w:r>
        <w:t>invasiva</w:t>
      </w:r>
      <w:proofErr w:type="spellEnd"/>
      <w:r>
        <w:t xml:space="preserve"> undersökningar eller radiologi. </w:t>
      </w:r>
    </w:p>
    <w:p w14:paraId="4DDF72B0" w14:textId="12722D71" w:rsidR="00AB1A90" w:rsidRDefault="00AB1A90" w:rsidP="00AB1A90">
      <w:pPr>
        <w:ind w:right="966"/>
      </w:pPr>
      <w:r>
        <w:t>Däremot kan transversal re</w:t>
      </w:r>
      <w:r w:rsidR="008E5CD6">
        <w:t>k</w:t>
      </w:r>
      <w:r>
        <w:t xml:space="preserve">tummätning med ultraljud vara aktuell speciellt vid minsta misstanke om obstipation samt urinsticka med tanke på diabetes </w:t>
      </w:r>
      <w:proofErr w:type="spellStart"/>
      <w:r>
        <w:t>mellitus</w:t>
      </w:r>
      <w:proofErr w:type="spellEnd"/>
      <w:r>
        <w:t xml:space="preserve"> eller urinvägsinfektion.</w:t>
      </w:r>
    </w:p>
    <w:p w14:paraId="103FAF8B" w14:textId="77777777" w:rsidR="00AB1A90" w:rsidRDefault="00AB1A90" w:rsidP="00AB1A90">
      <w:pPr>
        <w:pStyle w:val="Rubrik2"/>
        <w:ind w:right="697"/>
      </w:pPr>
      <w:r>
        <w:t xml:space="preserve">Differentialdiagnoser </w:t>
      </w:r>
    </w:p>
    <w:p w14:paraId="763E26A8" w14:textId="77777777" w:rsidR="00AB1A90" w:rsidRDefault="00AB1A90" w:rsidP="00AB1A90">
      <w:pPr>
        <w:ind w:right="966"/>
      </w:pPr>
      <w:r>
        <w:t xml:space="preserve">Man finner nytillkommen (således sekundär) </w:t>
      </w:r>
      <w:proofErr w:type="spellStart"/>
      <w:r>
        <w:t>enures</w:t>
      </w:r>
      <w:proofErr w:type="spellEnd"/>
      <w:r>
        <w:t xml:space="preserve"> hos 10 % av de barn som insjuknar i </w:t>
      </w:r>
      <w:r>
        <w:rPr>
          <w:b/>
        </w:rPr>
        <w:t xml:space="preserve">diabetes </w:t>
      </w:r>
      <w:proofErr w:type="spellStart"/>
      <w:r>
        <w:rPr>
          <w:b/>
        </w:rPr>
        <w:t>mellitus</w:t>
      </w:r>
      <w:proofErr w:type="spellEnd"/>
      <w:r>
        <w:t xml:space="preserve"> i 3-7 års ålder. Dessa barn har dock dessutom andra symtom än själva nattvätan. Framför allt har de en överdriven törst och behöver dricka även på natten. Likaså kan </w:t>
      </w:r>
      <w:proofErr w:type="spellStart"/>
      <w:r>
        <w:t>polyuri</w:t>
      </w:r>
      <w:proofErr w:type="spellEnd"/>
      <w:r>
        <w:t xml:space="preserve"> orsakad av </w:t>
      </w:r>
      <w:proofErr w:type="spellStart"/>
      <w:r>
        <w:t>hypofysär</w:t>
      </w:r>
      <w:proofErr w:type="spellEnd"/>
      <w:r>
        <w:t xml:space="preserve"> diabetes </w:t>
      </w:r>
      <w:proofErr w:type="spellStart"/>
      <w:r>
        <w:t>insipidus</w:t>
      </w:r>
      <w:proofErr w:type="spellEnd"/>
      <w:r>
        <w:t xml:space="preserve"> eller </w:t>
      </w:r>
      <w:proofErr w:type="spellStart"/>
      <w:r>
        <w:t>polyurisk</w:t>
      </w:r>
      <w:proofErr w:type="spellEnd"/>
      <w:r>
        <w:t xml:space="preserve"> njursvikt ha </w:t>
      </w:r>
      <w:proofErr w:type="spellStart"/>
      <w:r>
        <w:t>enures</w:t>
      </w:r>
      <w:proofErr w:type="spellEnd"/>
      <w:r>
        <w:t xml:space="preserve"> som ett av symtomen. Även dessa barn har en överdriven törst. </w:t>
      </w:r>
    </w:p>
    <w:p w14:paraId="495DFFF4" w14:textId="77777777" w:rsidR="00AB1A90" w:rsidRDefault="00AB1A90" w:rsidP="00AB1A90">
      <w:pPr>
        <w:ind w:right="966"/>
      </w:pPr>
      <w:r>
        <w:t xml:space="preserve">Om nattvätan beror på neurogen blåsrubbning, t ex på grund av spina </w:t>
      </w:r>
      <w:proofErr w:type="spellStart"/>
      <w:r>
        <w:t>bifida</w:t>
      </w:r>
      <w:proofErr w:type="spellEnd"/>
      <w:r>
        <w:t xml:space="preserve"> </w:t>
      </w:r>
      <w:proofErr w:type="spellStart"/>
      <w:r>
        <w:t>occulta</w:t>
      </w:r>
      <w:proofErr w:type="spellEnd"/>
      <w:r>
        <w:t xml:space="preserve">, brukar andra symtom också föreligga: barnen behöver krysta för att kissa, har dålig stråle och har inte sällan hudförändringar i ländryggen eller asymmetri i klinkor och ben. Pojkar med oupptäckt </w:t>
      </w:r>
      <w:proofErr w:type="spellStart"/>
      <w:r>
        <w:t>uretravalvel</w:t>
      </w:r>
      <w:proofErr w:type="spellEnd"/>
      <w:r>
        <w:t xml:space="preserve"> som orsak till sin </w:t>
      </w:r>
      <w:proofErr w:type="spellStart"/>
      <w:r>
        <w:t>enures</w:t>
      </w:r>
      <w:proofErr w:type="spellEnd"/>
      <w:r>
        <w:t xml:space="preserve"> brukar ha svårt med blåstömningen och har dessutom ofta upprepade urinvägsinfektioner. </w:t>
      </w:r>
    </w:p>
    <w:p w14:paraId="36311679" w14:textId="77777777" w:rsidR="00AB1A90" w:rsidRDefault="00AB1A90" w:rsidP="00AB1A90">
      <w:pPr>
        <w:spacing w:after="229"/>
        <w:ind w:right="966"/>
      </w:pPr>
      <w:r>
        <w:t xml:space="preserve">Som ovan nämnts finns det barn som har </w:t>
      </w:r>
      <w:proofErr w:type="spellStart"/>
      <w:r>
        <w:t>enures</w:t>
      </w:r>
      <w:proofErr w:type="spellEnd"/>
      <w:r>
        <w:t xml:space="preserve"> kombinerad med tung snarkning eller nattliga andningsuppehåll. </w:t>
      </w:r>
    </w:p>
    <w:p w14:paraId="40129454" w14:textId="77777777" w:rsidR="00AB1A90" w:rsidRDefault="00AB1A90" w:rsidP="00AB1A90"/>
    <w:p w14:paraId="23D12F56" w14:textId="77777777" w:rsidR="00AB1A90" w:rsidRDefault="00AB1A90" w:rsidP="00AB1A90">
      <w:pPr>
        <w:pStyle w:val="Rubrik2"/>
        <w:ind w:left="-5" w:right="697"/>
      </w:pPr>
      <w:r>
        <w:t xml:space="preserve">Behandling </w:t>
      </w:r>
    </w:p>
    <w:p w14:paraId="2B11C166" w14:textId="77777777" w:rsidR="00AB1A90" w:rsidRDefault="00AB1A90" w:rsidP="00AB1A90">
      <w:pPr>
        <w:spacing w:line="259" w:lineRule="auto"/>
      </w:pPr>
      <w:r>
        <w:rPr>
          <w:b/>
        </w:rPr>
        <w:t xml:space="preserve"> </w:t>
      </w:r>
    </w:p>
    <w:p w14:paraId="633520A6" w14:textId="77777777" w:rsidR="00AB1A90" w:rsidRDefault="00AB1A90" w:rsidP="00AB1A90">
      <w:pPr>
        <w:spacing w:after="252" w:line="259" w:lineRule="auto"/>
        <w:ind w:left="-5"/>
      </w:pPr>
      <w:r>
        <w:rPr>
          <w:i/>
        </w:rPr>
        <w:t>Varför behandla?</w:t>
      </w:r>
      <w:r>
        <w:t xml:space="preserve"> </w:t>
      </w:r>
    </w:p>
    <w:p w14:paraId="08325BCC" w14:textId="77777777" w:rsidR="00AB1A90" w:rsidRDefault="00AB1A90" w:rsidP="00AB1A90">
      <w:pPr>
        <w:ind w:left="10" w:right="966"/>
      </w:pPr>
      <w:r>
        <w:t xml:space="preserve">Modern forskning har visat att självkänslan minskar signifikant hos många barn med </w:t>
      </w:r>
      <w:proofErr w:type="spellStart"/>
      <w:r>
        <w:t>enures</w:t>
      </w:r>
      <w:proofErr w:type="spellEnd"/>
      <w:r>
        <w:t xml:space="preserve">. Efter framgångsrik behandling normaliseras detta. </w:t>
      </w:r>
    </w:p>
    <w:p w14:paraId="0EF84C45" w14:textId="77777777" w:rsidR="00AB1A90" w:rsidRDefault="00AB1A90" w:rsidP="00AB1A90">
      <w:pPr>
        <w:ind w:left="10" w:right="966"/>
      </w:pPr>
    </w:p>
    <w:p w14:paraId="6692BE84" w14:textId="77777777" w:rsidR="00AB1A90" w:rsidRDefault="00AB1A90" w:rsidP="00AB1A90">
      <w:pPr>
        <w:spacing w:after="252" w:line="259" w:lineRule="auto"/>
        <w:ind w:left="-5"/>
      </w:pPr>
      <w:r>
        <w:rPr>
          <w:i/>
        </w:rPr>
        <w:t>Vid vilken ålder är det lämpligt att starta behandlingen?</w:t>
      </w:r>
      <w:r>
        <w:t xml:space="preserve"> </w:t>
      </w:r>
    </w:p>
    <w:p w14:paraId="26A3CAC9" w14:textId="77777777" w:rsidR="00AB1A90" w:rsidRDefault="00AB1A90" w:rsidP="00AB1A90">
      <w:pPr>
        <w:ind w:left="10" w:right="966"/>
      </w:pPr>
      <w:r>
        <w:t xml:space="preserve">Svaret är enkelt: då barnet börjar uppleva sängvätningen som ett problem och själv vill bli behandlat, vilket vanligen sker mellan 6 och 7 års ålder. </w:t>
      </w:r>
    </w:p>
    <w:p w14:paraId="74A74C05" w14:textId="77777777" w:rsidR="00AB1A90" w:rsidRDefault="00AB1A90" w:rsidP="00AB1A90">
      <w:pPr>
        <w:ind w:left="10" w:right="966"/>
      </w:pPr>
      <w:r>
        <w:lastRenderedPageBreak/>
        <w:t>Man kan inte alltid räkna med att barnet spontant förklarar att det vill bli av med sängvätningen. Doktorn/</w:t>
      </w:r>
      <w:proofErr w:type="spellStart"/>
      <w:r>
        <w:t>uroterapeuten</w:t>
      </w:r>
      <w:proofErr w:type="spellEnd"/>
      <w:r>
        <w:t xml:space="preserve"> - bör därför tala med barnet, inte bara föräldrarna. Det är oftast inte aktuellt att behandla aktivt före 6 års ålder. </w:t>
      </w:r>
    </w:p>
    <w:p w14:paraId="511C5533" w14:textId="77777777" w:rsidR="00AB1A90" w:rsidRDefault="00AB1A90" w:rsidP="00AB1A90">
      <w:pPr>
        <w:spacing w:line="259" w:lineRule="auto"/>
      </w:pPr>
      <w:r>
        <w:t xml:space="preserve"> </w:t>
      </w:r>
    </w:p>
    <w:p w14:paraId="46FD6942" w14:textId="77777777" w:rsidR="00AB1A90" w:rsidRPr="004B13B6" w:rsidRDefault="00AB1A90" w:rsidP="004B13B6">
      <w:pPr>
        <w:pStyle w:val="Rubrik3"/>
      </w:pPr>
      <w:r w:rsidRPr="004B13B6">
        <w:t xml:space="preserve">Det första steget </w:t>
      </w:r>
    </w:p>
    <w:p w14:paraId="02BBD9C1" w14:textId="77777777" w:rsidR="00AB1A90" w:rsidRDefault="00AB1A90" w:rsidP="00AB1A90">
      <w:pPr>
        <w:spacing w:after="76" w:line="259" w:lineRule="auto"/>
      </w:pPr>
      <w:r>
        <w:rPr>
          <w:b/>
        </w:rPr>
        <w:t xml:space="preserve"> </w:t>
      </w:r>
    </w:p>
    <w:p w14:paraId="7B9D6D3E" w14:textId="77777777" w:rsidR="00AB1A90" w:rsidRDefault="00AB1A90" w:rsidP="00AB1A90">
      <w:pPr>
        <w:numPr>
          <w:ilvl w:val="0"/>
          <w:numId w:val="21"/>
        </w:numPr>
        <w:spacing w:after="0" w:line="249" w:lineRule="auto"/>
        <w:ind w:left="360" w:right="639" w:hanging="360"/>
      </w:pPr>
      <w:r>
        <w:t xml:space="preserve">Behandlingen startar redan vid det anamnestiska samtalet, då patienten (som ofta är frustrerad över sin </w:t>
      </w:r>
      <w:proofErr w:type="spellStart"/>
      <w:r>
        <w:t>enures</w:t>
      </w:r>
      <w:proofErr w:type="spellEnd"/>
      <w:r>
        <w:t xml:space="preserve"> och besviken på sig själv) måste få optimistiska besked av doktorn/</w:t>
      </w:r>
      <w:proofErr w:type="spellStart"/>
      <w:r>
        <w:t>uroterapeuten</w:t>
      </w:r>
      <w:proofErr w:type="spellEnd"/>
      <w:r>
        <w:t xml:space="preserve">: - ”Du kommer att bli helt bra – men det kan ta tid så du måste ha lite tålamod”. </w:t>
      </w:r>
    </w:p>
    <w:p w14:paraId="6174E334" w14:textId="77777777" w:rsidR="00AB1A90" w:rsidRDefault="00AB1A90" w:rsidP="00AB1A90">
      <w:pPr>
        <w:spacing w:after="176" w:line="259" w:lineRule="auto"/>
        <w:ind w:left="360"/>
      </w:pPr>
      <w:r>
        <w:t xml:space="preserve"> </w:t>
      </w:r>
    </w:p>
    <w:p w14:paraId="5C3D2039" w14:textId="77777777" w:rsidR="00AB1A90" w:rsidRDefault="00AB1A90" w:rsidP="00AB1A90">
      <w:pPr>
        <w:numPr>
          <w:ilvl w:val="0"/>
          <w:numId w:val="21"/>
        </w:numPr>
        <w:spacing w:after="0" w:line="249" w:lineRule="auto"/>
        <w:ind w:left="360" w:right="639" w:hanging="360"/>
      </w:pPr>
      <w:r>
        <w:t xml:space="preserve">Uttalad vätskerestriktion på eftermiddag-kvällstid är inte effektivt som </w:t>
      </w:r>
      <w:proofErr w:type="spellStart"/>
      <w:r>
        <w:t>enuresbehandling</w:t>
      </w:r>
      <w:proofErr w:type="spellEnd"/>
      <w:r>
        <w:t xml:space="preserve"> och rekommenderas därför inte. Däremot är det ofta bra att be barnet dricka extra vätska till frukost och lunch; då blir det inte så törstigt till kvällen.</w:t>
      </w:r>
    </w:p>
    <w:p w14:paraId="300A1ED9" w14:textId="77777777" w:rsidR="00AB1A90" w:rsidRDefault="00AB1A90" w:rsidP="00AB1A90">
      <w:pPr>
        <w:spacing w:after="176" w:line="259" w:lineRule="auto"/>
        <w:ind w:left="360"/>
      </w:pPr>
      <w:r>
        <w:t xml:space="preserve"> </w:t>
      </w:r>
    </w:p>
    <w:p w14:paraId="0F4E3324" w14:textId="10649B07" w:rsidR="00AB1A90" w:rsidRDefault="00AB1A90" w:rsidP="00AB1A90">
      <w:pPr>
        <w:numPr>
          <w:ilvl w:val="0"/>
          <w:numId w:val="21"/>
        </w:numPr>
        <w:spacing w:after="0" w:line="249" w:lineRule="auto"/>
        <w:ind w:left="360" w:right="639" w:hanging="360"/>
      </w:pPr>
      <w:r>
        <w:t xml:space="preserve">Att ta upp det sovande barnet för att kissa då föräldrarna själva lägger sig ger inte heller någon positiv effekt på </w:t>
      </w:r>
      <w:proofErr w:type="spellStart"/>
      <w:r>
        <w:t>enuresen</w:t>
      </w:r>
      <w:proofErr w:type="spellEnd"/>
      <w:r>
        <w:t xml:space="preserve">. Det kan dock resultera i att barnet sover torrt resten av natten och därför kan glädja sig åt en torr säng på morgonen. Vi avråder från upprepade väckningar under natten; det kan göra barnet </w:t>
      </w:r>
      <w:r w:rsidR="00FB1269">
        <w:t>sömnig dagtid</w:t>
      </w:r>
      <w:r>
        <w:t>.</w:t>
      </w:r>
    </w:p>
    <w:p w14:paraId="460CAA6B" w14:textId="77777777" w:rsidR="00AB1A90" w:rsidRDefault="00AB1A90" w:rsidP="00AB1A90">
      <w:pPr>
        <w:spacing w:after="176" w:line="259" w:lineRule="auto"/>
        <w:ind w:left="360"/>
      </w:pPr>
      <w:r>
        <w:t xml:space="preserve"> </w:t>
      </w:r>
    </w:p>
    <w:p w14:paraId="6EF2A981" w14:textId="77777777" w:rsidR="00AB1A90" w:rsidRDefault="00AB1A90" w:rsidP="00AB1A90">
      <w:pPr>
        <w:numPr>
          <w:ilvl w:val="0"/>
          <w:numId w:val="21"/>
        </w:numPr>
        <w:spacing w:after="0" w:line="249" w:lineRule="auto"/>
        <w:ind w:left="360" w:right="639" w:hanging="360"/>
      </w:pPr>
      <w:r>
        <w:t xml:space="preserve">Det är barnet själv, inte föräldrarna, som ska bestämma om blöja eller lakansskydd ska användas. De flesta sängvätande barn vill slippa blöja. </w:t>
      </w:r>
    </w:p>
    <w:p w14:paraId="6E5DA382" w14:textId="77777777" w:rsidR="00AB1A90" w:rsidRDefault="00AB1A90" w:rsidP="00AB1A90">
      <w:pPr>
        <w:spacing w:after="176" w:line="259" w:lineRule="auto"/>
        <w:ind w:left="360"/>
      </w:pPr>
      <w:r>
        <w:t xml:space="preserve"> </w:t>
      </w:r>
    </w:p>
    <w:p w14:paraId="1956B6ED" w14:textId="77777777" w:rsidR="00AB1A90" w:rsidRDefault="00AB1A90" w:rsidP="00AB1A90">
      <w:pPr>
        <w:numPr>
          <w:ilvl w:val="0"/>
          <w:numId w:val="21"/>
        </w:numPr>
        <w:spacing w:after="0" w:line="249" w:lineRule="auto"/>
        <w:ind w:left="360" w:right="639" w:hanging="360"/>
      </w:pPr>
      <w:r>
        <w:t xml:space="preserve">Om barnet visar tecken på förstoppning skall detta behandlas innan </w:t>
      </w:r>
      <w:proofErr w:type="spellStart"/>
      <w:r>
        <w:t>miktionsproblemen</w:t>
      </w:r>
      <w:proofErr w:type="spellEnd"/>
      <w:r>
        <w:t>.</w:t>
      </w:r>
    </w:p>
    <w:p w14:paraId="2EB46FF3" w14:textId="77777777" w:rsidR="00AB1A90" w:rsidRDefault="00AB1A90" w:rsidP="00AB1A90">
      <w:pPr>
        <w:spacing w:after="176" w:line="259" w:lineRule="auto"/>
        <w:ind w:left="360"/>
      </w:pPr>
      <w:r>
        <w:t xml:space="preserve"> </w:t>
      </w:r>
    </w:p>
    <w:p w14:paraId="5B378C8D" w14:textId="77777777" w:rsidR="00AB1A90" w:rsidRDefault="00AB1A90" w:rsidP="00AB1A90">
      <w:pPr>
        <w:numPr>
          <w:ilvl w:val="0"/>
          <w:numId w:val="21"/>
        </w:numPr>
        <w:spacing w:after="190" w:line="249" w:lineRule="auto"/>
        <w:ind w:left="360" w:right="639" w:hanging="360"/>
      </w:pPr>
      <w:r>
        <w:t xml:space="preserve">Om barnet kissar på sig dagtid, kissar sällan eller oregelbundet skall detta behandlas (med i första hand blåsträning) innan nattvätan. </w:t>
      </w:r>
    </w:p>
    <w:p w14:paraId="7D17DDCD" w14:textId="77777777" w:rsidR="00AB1A90" w:rsidRDefault="00AB1A90" w:rsidP="00AB1A90">
      <w:pPr>
        <w:numPr>
          <w:ilvl w:val="0"/>
          <w:numId w:val="21"/>
        </w:numPr>
        <w:spacing w:after="0" w:line="249" w:lineRule="auto"/>
        <w:ind w:left="360" w:right="639" w:hanging="360"/>
      </w:pPr>
      <w:r>
        <w:t xml:space="preserve">Om barnet uppvisar någon av följande varningssignaler behövs ytterligare utredning innan nattvätan kan behandlas: </w:t>
      </w:r>
    </w:p>
    <w:p w14:paraId="17A506D9" w14:textId="77777777" w:rsidR="00AB1A90" w:rsidRDefault="00AB1A90" w:rsidP="00AB1A90">
      <w:pPr>
        <w:ind w:left="370" w:right="966"/>
      </w:pPr>
      <w:r>
        <w:t xml:space="preserve">- Allmänsymtom som trötthet, illamående och viktnedgång </w:t>
      </w:r>
    </w:p>
    <w:p w14:paraId="31047299" w14:textId="53FFCFAB" w:rsidR="00AB1A90" w:rsidRDefault="00AB1A90" w:rsidP="00AB1A90">
      <w:pPr>
        <w:spacing w:after="60" w:line="259" w:lineRule="auto"/>
        <w:ind w:right="-15"/>
        <w:jc w:val="right"/>
      </w:pPr>
      <w:r>
        <w:rPr>
          <w:rFonts w:ascii="Arial" w:eastAsia="Arial" w:hAnsi="Arial" w:cs="Arial"/>
          <w:color w:val="FFFFFF"/>
          <w:sz w:val="16"/>
        </w:rPr>
        <w:t>Barium.ID: 3211</w:t>
      </w:r>
    </w:p>
    <w:p w14:paraId="12AD212A" w14:textId="77777777" w:rsidR="00AB1A90" w:rsidRDefault="00AB1A90" w:rsidP="00AB1A90">
      <w:pPr>
        <w:numPr>
          <w:ilvl w:val="0"/>
          <w:numId w:val="22"/>
        </w:numPr>
        <w:spacing w:after="11" w:line="249" w:lineRule="auto"/>
        <w:ind w:left="500" w:right="966" w:hanging="140"/>
      </w:pPr>
      <w:r>
        <w:t xml:space="preserve">Överdriven törst med behov av att dricka på natten </w:t>
      </w:r>
    </w:p>
    <w:p w14:paraId="16DE09F9" w14:textId="77777777" w:rsidR="00AB1A90" w:rsidRDefault="00AB1A90" w:rsidP="00AB1A90">
      <w:pPr>
        <w:numPr>
          <w:ilvl w:val="0"/>
          <w:numId w:val="22"/>
        </w:numPr>
        <w:spacing w:after="11" w:line="249" w:lineRule="auto"/>
        <w:ind w:left="500" w:right="966" w:hanging="140"/>
      </w:pPr>
      <w:r>
        <w:t xml:space="preserve">Blåstömningssvårigheter, </w:t>
      </w:r>
      <w:proofErr w:type="spellStart"/>
      <w:r>
        <w:t>krystkissning</w:t>
      </w:r>
      <w:proofErr w:type="spellEnd"/>
      <w:r>
        <w:t xml:space="preserve"> </w:t>
      </w:r>
    </w:p>
    <w:p w14:paraId="5F315465" w14:textId="77777777" w:rsidR="00AB1A90" w:rsidRDefault="00AB1A90" w:rsidP="00AB1A90">
      <w:pPr>
        <w:numPr>
          <w:ilvl w:val="0"/>
          <w:numId w:val="22"/>
        </w:numPr>
        <w:spacing w:after="502" w:line="249" w:lineRule="auto"/>
        <w:ind w:left="500" w:right="966" w:hanging="140"/>
      </w:pPr>
      <w:r>
        <w:t>Uttalad snarkningsproblematik eller andningsuppehåll nattetid</w:t>
      </w:r>
    </w:p>
    <w:p w14:paraId="027F96B7" w14:textId="77777777" w:rsidR="00AB1A90" w:rsidRDefault="00AB1A90" w:rsidP="00AB1A90">
      <w:pPr>
        <w:pStyle w:val="Rubrik4"/>
        <w:ind w:left="-5" w:right="697"/>
      </w:pPr>
      <w:r>
        <w:t xml:space="preserve">Det andra steget - aktiv terapi mot </w:t>
      </w:r>
      <w:proofErr w:type="spellStart"/>
      <w:r>
        <w:t>enures</w:t>
      </w:r>
      <w:proofErr w:type="spellEnd"/>
      <w:r>
        <w:t xml:space="preserve"> </w:t>
      </w:r>
    </w:p>
    <w:p w14:paraId="73C58CCB" w14:textId="77777777" w:rsidR="00AB1A90" w:rsidRDefault="00AB1A90" w:rsidP="00AB1A90">
      <w:pPr>
        <w:spacing w:line="259" w:lineRule="auto"/>
      </w:pPr>
      <w:r>
        <w:rPr>
          <w:b/>
        </w:rPr>
        <w:t xml:space="preserve"> </w:t>
      </w:r>
    </w:p>
    <w:p w14:paraId="7CB74F4A" w14:textId="77777777" w:rsidR="00AB1A90" w:rsidRDefault="00AB1A90" w:rsidP="00AB1A90">
      <w:pPr>
        <w:spacing w:after="11"/>
        <w:ind w:left="10" w:right="966"/>
      </w:pPr>
      <w:r>
        <w:lastRenderedPageBreak/>
        <w:t xml:space="preserve">Den specifika </w:t>
      </w:r>
      <w:proofErr w:type="spellStart"/>
      <w:r>
        <w:t>enuresbehandlingen</w:t>
      </w:r>
      <w:proofErr w:type="spellEnd"/>
      <w:r>
        <w:t xml:space="preserve"> står på två starka ben: </w:t>
      </w:r>
    </w:p>
    <w:p w14:paraId="1F69D148" w14:textId="77777777" w:rsidR="00AB1A90" w:rsidRDefault="00AB1A90" w:rsidP="00AB1A90">
      <w:pPr>
        <w:spacing w:after="265"/>
        <w:ind w:left="-5" w:right="697"/>
      </w:pPr>
      <w:r>
        <w:rPr>
          <w:b/>
        </w:rPr>
        <w:t>larmbehandling</w:t>
      </w:r>
      <w:r>
        <w:t xml:space="preserve"> respektive </w:t>
      </w:r>
      <w:r>
        <w:rPr>
          <w:b/>
        </w:rPr>
        <w:t xml:space="preserve">antidiuretisk </w:t>
      </w:r>
      <w:proofErr w:type="spellStart"/>
      <w:r>
        <w:rPr>
          <w:b/>
        </w:rPr>
        <w:t>medikation</w:t>
      </w:r>
      <w:proofErr w:type="spellEnd"/>
      <w:r>
        <w:t xml:space="preserve">, </w:t>
      </w:r>
      <w:hyperlink r:id="rId12" w:history="1">
        <w:proofErr w:type="spellStart"/>
        <w:r>
          <w:rPr>
            <w:b/>
            <w:color w:val="0000FF"/>
            <w:u w:val="single" w:color="0000FF"/>
          </w:rPr>
          <w:t>desmopressin</w:t>
        </w:r>
        <w:proofErr w:type="spellEnd"/>
      </w:hyperlink>
      <w:hyperlink r:id="rId13" w:history="1">
        <w:r>
          <w:t xml:space="preserve"> </w:t>
        </w:r>
      </w:hyperlink>
      <w:r>
        <w:t>(</w:t>
      </w:r>
      <w:proofErr w:type="spellStart"/>
      <w:r>
        <w:fldChar w:fldCharType="begin"/>
      </w:r>
      <w:r>
        <w:instrText xml:space="preserve"> HYPERLINK "http://www.internetmedicin.se/stat.aspx?jid=45&amp;s1=Minirin&amp;t=p&amp;pageid=436" </w:instrText>
      </w:r>
      <w:r>
        <w:fldChar w:fldCharType="separate"/>
      </w:r>
      <w:r>
        <w:rPr>
          <w:b/>
          <w:color w:val="0000FF"/>
          <w:u w:val="single" w:color="0000FF"/>
        </w:rPr>
        <w:t>Minirin</w:t>
      </w:r>
      <w:proofErr w:type="spellEnd"/>
      <w:r>
        <w:fldChar w:fldCharType="end"/>
      </w:r>
      <w:r>
        <w:t xml:space="preserve">, </w:t>
      </w:r>
      <w:hyperlink r:id="rId14" w:history="1">
        <w:proofErr w:type="spellStart"/>
        <w:r>
          <w:rPr>
            <w:b/>
            <w:color w:val="0000FF"/>
            <w:u w:val="single" w:color="0000FF"/>
          </w:rPr>
          <w:t>Nocutil</w:t>
        </w:r>
        <w:proofErr w:type="spellEnd"/>
      </w:hyperlink>
      <w:r>
        <w:t xml:space="preserve">). </w:t>
      </w:r>
    </w:p>
    <w:p w14:paraId="398E7353" w14:textId="77777777" w:rsidR="00AB1A90" w:rsidRDefault="00AB1A90" w:rsidP="00AB1A90">
      <w:pPr>
        <w:ind w:left="10" w:right="487"/>
      </w:pPr>
      <w:r>
        <w:t xml:space="preserve">Det är inte självklart vilket behandlingsalternativ man skall välja i första hand. Det beror på familjens – och barnets! – preferenser och prognostiska tecken i anamnesen. </w:t>
      </w:r>
    </w:p>
    <w:p w14:paraId="28EB0B86" w14:textId="700D3CAE" w:rsidR="00AB1A90" w:rsidRDefault="00AB1A90" w:rsidP="00AB1A90">
      <w:pPr>
        <w:ind w:left="10" w:right="647"/>
      </w:pPr>
      <w:proofErr w:type="spellStart"/>
      <w:r>
        <w:t>Antidiuretika</w:t>
      </w:r>
      <w:proofErr w:type="spellEnd"/>
      <w:r>
        <w:t xml:space="preserve"> hjälper, av förklarliga skäl, bara de barn som har nattlig </w:t>
      </w:r>
      <w:proofErr w:type="spellStart"/>
      <w:r>
        <w:t>polyuri</w:t>
      </w:r>
      <w:proofErr w:type="spellEnd"/>
      <w:r>
        <w:t xml:space="preserve"> som orsak till sin nattväta, medan </w:t>
      </w:r>
      <w:proofErr w:type="spellStart"/>
      <w:r>
        <w:t>enureslarmet</w:t>
      </w:r>
      <w:proofErr w:type="spellEnd"/>
      <w:r>
        <w:t xml:space="preserve"> kan hjälpa både barn med nattlig </w:t>
      </w:r>
      <w:proofErr w:type="spellStart"/>
      <w:r>
        <w:t>polyuri</w:t>
      </w:r>
      <w:proofErr w:type="spellEnd"/>
      <w:r>
        <w:t xml:space="preserve"> </w:t>
      </w:r>
      <w:r w:rsidR="0013421B">
        <w:t>och med</w:t>
      </w:r>
      <w:r>
        <w:t xml:space="preserve"> nattlig </w:t>
      </w:r>
      <w:proofErr w:type="spellStart"/>
      <w:r>
        <w:t>detrusoröveraktivitet</w:t>
      </w:r>
      <w:proofErr w:type="spellEnd"/>
      <w:r>
        <w:t xml:space="preserve">. Det som avgör om larmet ska hjälpa eller inte är snarare i första hand familjens motivation och i andra hand hur svårt det är för barnet att vakna. Vi rekommenderar att man presenterar de båda behandlingsalternativen för familjen och låter dem själva välja vad man vill börja med. </w:t>
      </w:r>
    </w:p>
    <w:p w14:paraId="5C25DB62" w14:textId="77777777" w:rsidR="00AB1A90" w:rsidRDefault="00AB1A90" w:rsidP="00AB1A90">
      <w:pPr>
        <w:ind w:left="10" w:right="966"/>
      </w:pPr>
      <w:r>
        <w:t xml:space="preserve">Vad gäller </w:t>
      </w:r>
      <w:hyperlink r:id="rId15" w:history="1">
        <w:proofErr w:type="spellStart"/>
        <w:r>
          <w:rPr>
            <w:b/>
            <w:color w:val="0000FF"/>
            <w:u w:val="single" w:color="0000FF"/>
          </w:rPr>
          <w:t>desmopressin</w:t>
        </w:r>
        <w:proofErr w:type="spellEnd"/>
      </w:hyperlink>
      <w:hyperlink r:id="rId16" w:history="1">
        <w:r>
          <w:t xml:space="preserve"> </w:t>
        </w:r>
      </w:hyperlink>
      <w:r>
        <w:t xml:space="preserve">ligger tonvikten vid att barnet skall begränsa vätskeintaget från en timma innan medicinen tas t o m 8 timmar efter medicineringen (för att undvika den enda signifikanta biverkningen hos </w:t>
      </w:r>
      <w:proofErr w:type="spellStart"/>
      <w:r>
        <w:t>desmopressin</w:t>
      </w:r>
      <w:proofErr w:type="spellEnd"/>
      <w:r>
        <w:t xml:space="preserve"> - </w:t>
      </w:r>
      <w:proofErr w:type="spellStart"/>
      <w:r>
        <w:t>hyponatremi</w:t>
      </w:r>
      <w:proofErr w:type="spellEnd"/>
      <w:r>
        <w:t xml:space="preserve">, vilket i extremfallen kan leda till kramper och medvetandepåverkan). Vill barnet ha vatten för att det sportat, svettats och är törstig går dock detta bra även kvällar då </w:t>
      </w:r>
      <w:proofErr w:type="spellStart"/>
      <w:r>
        <w:t>desmopressin</w:t>
      </w:r>
      <w:proofErr w:type="spellEnd"/>
      <w:r>
        <w:t xml:space="preserve"> tas – det är överdrivet drickande som inte får kombineras med medicinen! </w:t>
      </w:r>
    </w:p>
    <w:p w14:paraId="335E3849" w14:textId="77777777" w:rsidR="00AB1A90" w:rsidRDefault="00AB1A90" w:rsidP="00AB1A90">
      <w:pPr>
        <w:ind w:left="10" w:right="966"/>
      </w:pPr>
      <w:r>
        <w:t xml:space="preserve">Cirka 2 % av </w:t>
      </w:r>
      <w:proofErr w:type="spellStart"/>
      <w:r>
        <w:t>desmopressinbehandlade</w:t>
      </w:r>
      <w:proofErr w:type="spellEnd"/>
      <w:r>
        <w:t xml:space="preserve"> barn får magvärk eller huvudvärk. Besvären försvinner då medicinen utsättes. </w:t>
      </w:r>
    </w:p>
    <w:p w14:paraId="40A221C2" w14:textId="77777777" w:rsidR="00AB1A90" w:rsidRDefault="00AB1A90" w:rsidP="00AB1A90">
      <w:pPr>
        <w:ind w:left="10" w:right="966"/>
      </w:pPr>
      <w:r>
        <w:t xml:space="preserve">Vad gäller </w:t>
      </w:r>
      <w:r>
        <w:rPr>
          <w:b/>
        </w:rPr>
        <w:t>larmbehandling</w:t>
      </w:r>
      <w:r>
        <w:t xml:space="preserve"> poängteras att denna kräver aktiv medverkan från föräldrarna, särskilt under de första veckorna. En förälder behöver finnas tillgänglig för att snabbt väcka barnet när larmet ljuder. </w:t>
      </w:r>
    </w:p>
    <w:p w14:paraId="26F5F621" w14:textId="77777777" w:rsidR="00AB1A90" w:rsidRDefault="00AB1A90" w:rsidP="00AB1A90">
      <w:pPr>
        <w:spacing w:after="1097"/>
        <w:ind w:left="10" w:right="608"/>
      </w:pPr>
      <w:r>
        <w:t>När barnet och föräldrarna väljer behandlingsmetod</w:t>
      </w:r>
      <w:r w:rsidRPr="006D1B6F">
        <w:t xml:space="preserve"> </w:t>
      </w:r>
      <w:r>
        <w:t xml:space="preserve">bör de vara beredda på att byta till den andra metoden efter viss tid om den valda behandlingen inte har givit tillfredställande effekt. </w:t>
      </w:r>
    </w:p>
    <w:p w14:paraId="44F023FC" w14:textId="77777777" w:rsidR="00AB1A90" w:rsidRDefault="00AB1A90" w:rsidP="00AB1A90">
      <w:pPr>
        <w:pStyle w:val="Rubrik4"/>
        <w:spacing w:after="262"/>
        <w:ind w:left="-5" w:right="697"/>
      </w:pPr>
      <w:r>
        <w:t>Familjen väljer att starta med alarm</w:t>
      </w:r>
      <w:r>
        <w:rPr>
          <w:b w:val="0"/>
        </w:rPr>
        <w:t xml:space="preserve"> </w:t>
      </w:r>
    </w:p>
    <w:p w14:paraId="4BA145C6" w14:textId="77777777" w:rsidR="00AB1A90" w:rsidRDefault="00AB1A90" w:rsidP="00AB1A90">
      <w:pPr>
        <w:spacing w:after="538"/>
        <w:ind w:left="10" w:right="740"/>
      </w:pPr>
      <w:r>
        <w:t xml:space="preserve">Den fuktkänsliga sensorn är numera i regel inte en matta utan en liten sensor att bära i pyjamasbyxa, kalsong eller trosa. Det finns flera olika sorters larm. Metoderna ger likartade resultat, men det är mycket viktigt att en påbörjad larmbehandling sker kontinuerligt varje natt och utan tillfälliga uppehåll. Larmet bör initialt användas i minst 6 veckor. Om antalet våta nätter då minskat bör larmbehandlingen fortsätta. Den kan avslutas då man registrerat 14 torra nätter i följd. Man kan räkna med återfall i cirka 30 % av fallen, som då oftast svarar bra en på förnyad period med larm. Om larmet inte hjälper - byt till </w:t>
      </w:r>
      <w:proofErr w:type="spellStart"/>
      <w:r>
        <w:t>desmopressin</w:t>
      </w:r>
      <w:proofErr w:type="spellEnd"/>
      <w:r>
        <w:t xml:space="preserve">. </w:t>
      </w:r>
    </w:p>
    <w:p w14:paraId="04FEA4DC" w14:textId="77777777" w:rsidR="00AB1A90" w:rsidRDefault="00AB1A90" w:rsidP="00AB1A90">
      <w:pPr>
        <w:pStyle w:val="Rubrik4"/>
        <w:spacing w:after="262"/>
        <w:ind w:left="-5" w:right="697"/>
      </w:pPr>
      <w:r>
        <w:lastRenderedPageBreak/>
        <w:t xml:space="preserve">Familjen väljer att starta med </w:t>
      </w:r>
      <w:hyperlink r:id="rId17" w:history="1">
        <w:proofErr w:type="spellStart"/>
        <w:r>
          <w:rPr>
            <w:color w:val="0000FF"/>
            <w:u w:val="single" w:color="0000FF"/>
          </w:rPr>
          <w:t>desmopressin</w:t>
        </w:r>
        <w:proofErr w:type="spellEnd"/>
      </w:hyperlink>
      <w:hyperlink r:id="rId18" w:history="1">
        <w:r>
          <w:t xml:space="preserve"> </w:t>
        </w:r>
      </w:hyperlink>
      <w:r>
        <w:t>(</w:t>
      </w:r>
      <w:proofErr w:type="spellStart"/>
      <w:r>
        <w:fldChar w:fldCharType="begin"/>
      </w:r>
      <w:r>
        <w:instrText xml:space="preserve"> HYPERLINK "http://www.internetmedicin.se/stat.aspx?jid=45&amp;s1=Minirin&amp;t=p&amp;pageid=436" </w:instrText>
      </w:r>
      <w:r>
        <w:fldChar w:fldCharType="separate"/>
      </w:r>
      <w:r>
        <w:rPr>
          <w:color w:val="0000FF"/>
          <w:u w:val="single" w:color="0000FF"/>
        </w:rPr>
        <w:t>Minirin</w:t>
      </w:r>
      <w:proofErr w:type="spellEnd"/>
      <w:r>
        <w:fldChar w:fldCharType="end"/>
      </w:r>
      <w:r>
        <w:t xml:space="preserve">, </w:t>
      </w:r>
      <w:hyperlink r:id="rId19" w:history="1">
        <w:proofErr w:type="spellStart"/>
        <w:r>
          <w:rPr>
            <w:color w:val="0000FF"/>
            <w:u w:val="single" w:color="0000FF"/>
          </w:rPr>
          <w:t>Nocutil</w:t>
        </w:r>
        <w:proofErr w:type="spellEnd"/>
      </w:hyperlink>
      <w:r>
        <w:t>)</w:t>
      </w:r>
      <w:r>
        <w:rPr>
          <w:b w:val="0"/>
        </w:rPr>
        <w:t xml:space="preserve"> </w:t>
      </w:r>
    </w:p>
    <w:p w14:paraId="38073CED" w14:textId="77777777" w:rsidR="00AB1A90" w:rsidRDefault="00AB1A90" w:rsidP="00AB1A90">
      <w:pPr>
        <w:ind w:left="10" w:right="500"/>
      </w:pPr>
      <w:r>
        <w:t xml:space="preserve">Medicinen kan ges antingen i initialt full dos (240 µg MELT-tablett eller 0,4 mg vanlig tablett) som vid positivt resultat sedan på prov halveras, alternativt tvärtom att man börjar med dosen 120 µg MELT eller 0,2 mg </w:t>
      </w:r>
      <w:proofErr w:type="spellStart"/>
      <w:r>
        <w:t>p.o</w:t>
      </w:r>
      <w:proofErr w:type="spellEnd"/>
      <w:r>
        <w:t xml:space="preserve">. och dubblar dosen vid utebliven effekt. Fördelen med det förra förfarandet är att man snabbt vet om behandlingen fungerar eller inte. </w:t>
      </w:r>
    </w:p>
    <w:p w14:paraId="08B921FF" w14:textId="77777777" w:rsidR="00AB1A90" w:rsidRDefault="00AB1A90" w:rsidP="00AB1A90">
      <w:pPr>
        <w:ind w:left="10" w:right="966"/>
      </w:pPr>
      <w:r>
        <w:t xml:space="preserve">Det är lämpligt att starta med en provförpackning. Om det inte har blivit någon som helst effekt på 7-14 dagars behandling med full dos är det ingen idé att fortsätta med medicinen. Om den fungerar bra och familjen är nöjd kan behandlingen fortsätta under lång tid. </w:t>
      </w:r>
    </w:p>
    <w:p w14:paraId="4159FB91" w14:textId="77777777" w:rsidR="00AB1A90" w:rsidRDefault="00AB1A90" w:rsidP="00AB1A90">
      <w:pPr>
        <w:ind w:left="10" w:right="966"/>
      </w:pPr>
      <w:r>
        <w:t xml:space="preserve">Behandlingsfritt intervall på 1-2 veckor bör skjutas in var tredje månad för att undvika fortsatt medicinering av ett barn som blivit torrt. </w:t>
      </w:r>
    </w:p>
    <w:p w14:paraId="3414D1E7" w14:textId="77777777" w:rsidR="00AB1A90" w:rsidRDefault="00AB1A90" w:rsidP="00AB1A90">
      <w:pPr>
        <w:ind w:left="10" w:right="966"/>
      </w:pPr>
      <w:r>
        <w:t xml:space="preserve">En del familjer väljer att bara ge medicinen inför "viktiga nätter" i stället för kontinuerligt. Detta är förstås inte fel, så länge det är acceptabelt för barnet. </w:t>
      </w:r>
    </w:p>
    <w:p w14:paraId="1DC557CC" w14:textId="77777777" w:rsidR="00AB1A90" w:rsidRDefault="00AB1A90" w:rsidP="00AB1A90"/>
    <w:p w14:paraId="36C5EE86" w14:textId="77777777" w:rsidR="00AB1A90" w:rsidRDefault="00AB1A90" w:rsidP="004B13B6">
      <w:pPr>
        <w:ind w:left="0"/>
      </w:pPr>
      <w:r>
        <w:t>Om behandlingen inte fungerar rekommenderas byte till alarm.</w:t>
      </w:r>
    </w:p>
    <w:p w14:paraId="625C541C" w14:textId="77777777" w:rsidR="00AB1A90" w:rsidRDefault="00AB1A90" w:rsidP="00AB1A90"/>
    <w:p w14:paraId="0B139050" w14:textId="77777777" w:rsidR="00AB1A90" w:rsidRDefault="00AB1A90" w:rsidP="00AB1A90">
      <w:pPr>
        <w:spacing w:after="90"/>
        <w:ind w:left="10" w:right="621"/>
      </w:pPr>
      <w:r>
        <w:t xml:space="preserve">I de fall där varken </w:t>
      </w:r>
      <w:proofErr w:type="spellStart"/>
      <w:r>
        <w:t>enureslarmet</w:t>
      </w:r>
      <w:proofErr w:type="spellEnd"/>
      <w:r>
        <w:t xml:space="preserve"> eller </w:t>
      </w:r>
      <w:proofErr w:type="spellStart"/>
      <w:r>
        <w:t>desmopressin</w:t>
      </w:r>
      <w:proofErr w:type="spellEnd"/>
      <w:r>
        <w:t xml:space="preserve"> ger tillfredställande effekt kan </w:t>
      </w:r>
      <w:proofErr w:type="spellStart"/>
      <w:r>
        <w:t>detrusordämpande</w:t>
      </w:r>
      <w:proofErr w:type="spellEnd"/>
      <w:r>
        <w:t xml:space="preserve"> medicin ibland hjälpa. Tidigare har man vanligen använt </w:t>
      </w:r>
      <w:hyperlink r:id="rId20" w:history="1">
        <w:proofErr w:type="spellStart"/>
        <w:r>
          <w:rPr>
            <w:b/>
            <w:color w:val="0000FF"/>
            <w:u w:val="single" w:color="0000FF"/>
          </w:rPr>
          <w:t>oxibutynin</w:t>
        </w:r>
        <w:proofErr w:type="spellEnd"/>
      </w:hyperlink>
      <w:hyperlink r:id="rId21" w:history="1">
        <w:r>
          <w:t xml:space="preserve"> </w:t>
        </w:r>
      </w:hyperlink>
      <w:r>
        <w:t>(</w:t>
      </w:r>
      <w:proofErr w:type="spellStart"/>
      <w:r>
        <w:fldChar w:fldCharType="begin"/>
      </w:r>
      <w:r>
        <w:instrText xml:space="preserve"> HYPERLINK "http://www.internetmedicin.se/stat.aspx?jid=45&amp;s1=Ditropan&amp;t=p&amp;pageid=436" </w:instrText>
      </w:r>
      <w:r>
        <w:fldChar w:fldCharType="separate"/>
      </w:r>
      <w:r>
        <w:rPr>
          <w:b/>
          <w:color w:val="0000FF"/>
          <w:u w:val="single" w:color="0000FF"/>
        </w:rPr>
        <w:t>Ditropan</w:t>
      </w:r>
      <w:proofErr w:type="spellEnd"/>
      <w:r>
        <w:fldChar w:fldCharType="end"/>
      </w:r>
      <w:hyperlink r:id="rId22" w:history="1">
        <w:r>
          <w:t>)</w:t>
        </w:r>
      </w:hyperlink>
      <w:r>
        <w:t xml:space="preserve"> i dosen 5 mg på kvällen, </w:t>
      </w:r>
      <w:proofErr w:type="spellStart"/>
      <w:r>
        <w:t>ev</w:t>
      </w:r>
      <w:proofErr w:type="spellEnd"/>
      <w:r>
        <w:t xml:space="preserve"> 5 mg 2 ggr dagligen </w:t>
      </w:r>
      <w:proofErr w:type="spellStart"/>
      <w:r>
        <w:t>p.o</w:t>
      </w:r>
      <w:proofErr w:type="spellEnd"/>
      <w:r>
        <w:t>. Det finns nu nyare mediciner med samma effekt på blåsan men med en gynnsammare biverkningsprofil. Dessa är ännu inte godkända på barn men används inom barnsjukvården.</w:t>
      </w:r>
    </w:p>
    <w:p w14:paraId="12E64949" w14:textId="77777777" w:rsidR="00AB1A90" w:rsidRDefault="00AB1A90" w:rsidP="00AB1A90">
      <w:pPr>
        <w:spacing w:after="90"/>
        <w:ind w:left="10" w:right="621"/>
      </w:pPr>
    </w:p>
    <w:p w14:paraId="27964086" w14:textId="77777777" w:rsidR="00AB1A90" w:rsidRDefault="00AB1A90" w:rsidP="00AB1A90">
      <w:pPr>
        <w:spacing w:after="90"/>
        <w:ind w:left="10" w:right="621"/>
      </w:pPr>
      <w:r>
        <w:t xml:space="preserve"> Observera dock följande: </w:t>
      </w:r>
    </w:p>
    <w:p w14:paraId="4A3627B3" w14:textId="77777777" w:rsidR="00AB1A90" w:rsidRDefault="00AB1A90" w:rsidP="00AB1A90">
      <w:pPr>
        <w:spacing w:after="187" w:line="249" w:lineRule="auto"/>
        <w:ind w:left="720" w:right="966"/>
      </w:pPr>
    </w:p>
    <w:p w14:paraId="1A9DE1C2" w14:textId="77777777" w:rsidR="00AB1A90" w:rsidRDefault="00AB1A90" w:rsidP="00AB1A90">
      <w:pPr>
        <w:numPr>
          <w:ilvl w:val="0"/>
          <w:numId w:val="23"/>
        </w:numPr>
        <w:spacing w:after="187" w:line="249" w:lineRule="auto"/>
        <w:ind w:right="966" w:hanging="360"/>
      </w:pPr>
      <w:r>
        <w:t>Det är tyvärr bara ca 50 % som är hjälpta av behandlingen</w:t>
      </w:r>
    </w:p>
    <w:p w14:paraId="35EAA040" w14:textId="77777777" w:rsidR="00AB1A90" w:rsidRDefault="00AB1A90" w:rsidP="00AB1A90">
      <w:pPr>
        <w:numPr>
          <w:ilvl w:val="0"/>
          <w:numId w:val="23"/>
        </w:numPr>
        <w:spacing w:after="190" w:line="249" w:lineRule="auto"/>
        <w:ind w:right="966" w:hanging="360"/>
      </w:pPr>
      <w:r>
        <w:t xml:space="preserve">Risken för utvecklande av förstoppning (och därmed försämrad behandlingseffekt) under behandlingen är ganska stor. Förstoppning bör därför aktivt eftersökas och/eller behandlas innan behandling med </w:t>
      </w:r>
      <w:proofErr w:type="spellStart"/>
      <w:r>
        <w:t>antikolinergika</w:t>
      </w:r>
      <w:proofErr w:type="spellEnd"/>
      <w:r>
        <w:t xml:space="preserve"> övervägs.</w:t>
      </w:r>
    </w:p>
    <w:p w14:paraId="051289C0" w14:textId="77777777" w:rsidR="00AB1A90" w:rsidRDefault="00AB1A90" w:rsidP="00AB1A90">
      <w:pPr>
        <w:numPr>
          <w:ilvl w:val="0"/>
          <w:numId w:val="23"/>
        </w:numPr>
        <w:spacing w:after="266" w:line="249" w:lineRule="auto"/>
        <w:ind w:right="966" w:hanging="360"/>
      </w:pPr>
      <w:r>
        <w:t xml:space="preserve">Det finns också risk för att </w:t>
      </w:r>
      <w:proofErr w:type="spellStart"/>
      <w:r>
        <w:t>residualurin</w:t>
      </w:r>
      <w:proofErr w:type="spellEnd"/>
      <w:r>
        <w:t xml:space="preserve"> ackumuleras och att barnet därmed kan drabbas av urinvägsinfektioner. Kontroll av </w:t>
      </w:r>
      <w:proofErr w:type="spellStart"/>
      <w:r>
        <w:t>resurin</w:t>
      </w:r>
      <w:proofErr w:type="spellEnd"/>
      <w:r>
        <w:t xml:space="preserve"> med ultraljud bör därför kontrolleras var 6:e vecka. Familjen bör informeras om detta och reagera på symtom som kan bero på urinvägsinfektion.</w:t>
      </w:r>
    </w:p>
    <w:p w14:paraId="333B3DB4" w14:textId="77777777" w:rsidR="00AB1A90" w:rsidRDefault="00AB1A90" w:rsidP="00AB1A90">
      <w:pPr>
        <w:numPr>
          <w:ilvl w:val="0"/>
          <w:numId w:val="23"/>
        </w:numPr>
        <w:spacing w:after="190" w:line="249" w:lineRule="auto"/>
        <w:ind w:right="966" w:hanging="360"/>
      </w:pPr>
      <w:proofErr w:type="spellStart"/>
      <w:r>
        <w:t>Antikolinergika</w:t>
      </w:r>
      <w:proofErr w:type="spellEnd"/>
      <w:r>
        <w:t xml:space="preserve"> är salivhämmande och barnet bör därför borsta tänderna extra noga medan behandlingen pågår.</w:t>
      </w:r>
    </w:p>
    <w:p w14:paraId="02BAE9A7" w14:textId="77777777" w:rsidR="00AB1A90" w:rsidRPr="00C0419D" w:rsidRDefault="00AB1A90" w:rsidP="00AB1A90">
      <w:pPr>
        <w:pStyle w:val="Rubrik4"/>
        <w:ind w:left="-5" w:right="697"/>
        <w:rPr>
          <w:rFonts w:ascii="Times New Roman" w:hAnsi="Times New Roman"/>
          <w:b w:val="0"/>
          <w:bCs w:val="0"/>
          <w:sz w:val="24"/>
        </w:rPr>
      </w:pPr>
      <w:r w:rsidRPr="00C0419D">
        <w:rPr>
          <w:rFonts w:ascii="Times New Roman" w:hAnsi="Times New Roman"/>
          <w:b w:val="0"/>
          <w:bCs w:val="0"/>
          <w:sz w:val="24"/>
        </w:rPr>
        <w:lastRenderedPageBreak/>
        <w:t xml:space="preserve">Av detta följer att </w:t>
      </w:r>
      <w:proofErr w:type="spellStart"/>
      <w:r w:rsidRPr="00C0419D">
        <w:rPr>
          <w:rFonts w:ascii="Times New Roman" w:hAnsi="Times New Roman"/>
          <w:b w:val="0"/>
          <w:bCs w:val="0"/>
          <w:sz w:val="24"/>
        </w:rPr>
        <w:t>antikolinergikabehandling</w:t>
      </w:r>
      <w:proofErr w:type="spellEnd"/>
      <w:r w:rsidRPr="00C0419D">
        <w:rPr>
          <w:rFonts w:ascii="Times New Roman" w:hAnsi="Times New Roman"/>
          <w:b w:val="0"/>
          <w:bCs w:val="0"/>
          <w:sz w:val="24"/>
        </w:rPr>
        <w:t xml:space="preserve"> tills vidare bör handhas av läkare/</w:t>
      </w:r>
      <w:proofErr w:type="spellStart"/>
      <w:r w:rsidRPr="00C0419D">
        <w:rPr>
          <w:rFonts w:ascii="Times New Roman" w:hAnsi="Times New Roman"/>
          <w:b w:val="0"/>
          <w:bCs w:val="0"/>
          <w:sz w:val="24"/>
        </w:rPr>
        <w:t>uroterapeut</w:t>
      </w:r>
      <w:proofErr w:type="spellEnd"/>
      <w:r w:rsidRPr="00C0419D">
        <w:rPr>
          <w:rFonts w:ascii="Times New Roman" w:hAnsi="Times New Roman"/>
          <w:b w:val="0"/>
          <w:bCs w:val="0"/>
          <w:sz w:val="24"/>
        </w:rPr>
        <w:t xml:space="preserve"> med ett specialintresse för barns </w:t>
      </w:r>
    </w:p>
    <w:p w14:paraId="57A2552D" w14:textId="77777777" w:rsidR="00AB1A90" w:rsidRPr="00C0419D" w:rsidRDefault="00AB1A90" w:rsidP="00AB1A90">
      <w:pPr>
        <w:spacing w:after="289"/>
        <w:ind w:left="-5" w:right="697"/>
      </w:pPr>
      <w:r w:rsidRPr="00C0419D">
        <w:t xml:space="preserve">blåsfunktionsrubbningar. Barn som har en partiell effekt av behandling med </w:t>
      </w:r>
      <w:proofErr w:type="spellStart"/>
      <w:r w:rsidRPr="00C0419D">
        <w:t>antikolinergika</w:t>
      </w:r>
      <w:proofErr w:type="spellEnd"/>
      <w:r w:rsidRPr="00C0419D">
        <w:t xml:space="preserve"> kan ofta bli helt torra om </w:t>
      </w:r>
      <w:proofErr w:type="spellStart"/>
      <w:r w:rsidRPr="00C0419D">
        <w:t>desmopressin</w:t>
      </w:r>
      <w:proofErr w:type="spellEnd"/>
      <w:r w:rsidRPr="00C0419D">
        <w:t xml:space="preserve"> i normal dosering adderas.</w:t>
      </w:r>
    </w:p>
    <w:p w14:paraId="09AA9152" w14:textId="77777777" w:rsidR="00AB1A90" w:rsidRPr="00C0419D" w:rsidRDefault="00AB1A90" w:rsidP="00AB1A90">
      <w:pPr>
        <w:spacing w:after="601"/>
        <w:ind w:left="-5" w:right="697"/>
      </w:pPr>
      <w:r w:rsidRPr="00C0419D">
        <w:t xml:space="preserve">Barn med </w:t>
      </w:r>
      <w:proofErr w:type="spellStart"/>
      <w:r w:rsidRPr="00C0419D">
        <w:t>enures</w:t>
      </w:r>
      <w:proofErr w:type="spellEnd"/>
      <w:r w:rsidRPr="00C0419D">
        <w:t xml:space="preserve"> som snarkar hårt eller har andningsuppehåll nattetid bör få träffa en öronläkare. Chansen finns att de blir torra på natten efter framgångsrik behandling av deras andningsproblem.</w:t>
      </w:r>
    </w:p>
    <w:p w14:paraId="6F95A578" w14:textId="77777777" w:rsidR="00AB1A90" w:rsidRDefault="00AB1A90" w:rsidP="00AB1A90">
      <w:pPr>
        <w:pStyle w:val="Rubrik2"/>
        <w:ind w:left="-5" w:right="697"/>
      </w:pPr>
      <w:r>
        <w:t>Uppföljning/fortsatt omhändertagande</w:t>
      </w:r>
    </w:p>
    <w:p w14:paraId="5AF9CCA7" w14:textId="77777777" w:rsidR="00AB1A90" w:rsidRPr="00F640A4" w:rsidRDefault="00AB1A90" w:rsidP="00C660A3">
      <w:pPr>
        <w:pStyle w:val="Rubrik3"/>
        <w:ind w:left="0"/>
      </w:pPr>
      <w:r w:rsidRPr="00F640A4">
        <w:t xml:space="preserve">Generellt om </w:t>
      </w:r>
      <w:proofErr w:type="spellStart"/>
      <w:r w:rsidRPr="00F640A4">
        <w:t>enuresbehandling</w:t>
      </w:r>
      <w:proofErr w:type="spellEnd"/>
      <w:r w:rsidRPr="00F640A4">
        <w:t xml:space="preserve"> </w:t>
      </w:r>
    </w:p>
    <w:p w14:paraId="3C2CF76A" w14:textId="77777777" w:rsidR="00AB1A90" w:rsidRDefault="00AB1A90" w:rsidP="00AB1A90">
      <w:pPr>
        <w:ind w:left="10" w:right="966"/>
      </w:pPr>
      <w:r>
        <w:t xml:space="preserve">Behandla till dess barnet kan sova torrt varje natt (fast sällsynta våta nätter kan behöva accepteras utan att räknas som äkta recidiv; t ex om barnet är febrigt, förkyld eller har lagt sig ovanligt sent en kväll). </w:t>
      </w:r>
    </w:p>
    <w:p w14:paraId="241C61B2" w14:textId="77777777" w:rsidR="00AB1A90" w:rsidRDefault="00AB1A90" w:rsidP="00AB1A90">
      <w:pPr>
        <w:ind w:left="10" w:right="966"/>
      </w:pPr>
      <w:proofErr w:type="spellStart"/>
      <w:r>
        <w:t>Enuresalarmbehandling</w:t>
      </w:r>
      <w:proofErr w:type="spellEnd"/>
      <w:r>
        <w:t xml:space="preserve"> bör upprepas ungefär vartannat år hos de barn som inte blivit torra på annat sätt. Att det inte fungerade förra gången betyder inte att det inte kommer att fungera nu! </w:t>
      </w:r>
    </w:p>
    <w:p w14:paraId="6FDCA860" w14:textId="77777777" w:rsidR="00AB1A90" w:rsidRPr="004700C0" w:rsidRDefault="00AB1A90" w:rsidP="00AB1A90">
      <w:pPr>
        <w:spacing w:after="541"/>
        <w:ind w:left="10" w:right="966"/>
      </w:pPr>
      <w:r>
        <w:t xml:space="preserve">Barn med neuropsykiatrisk problematik kan behöva hjälp från barnpsykiatrin, inte mot </w:t>
      </w:r>
      <w:proofErr w:type="spellStart"/>
      <w:r>
        <w:t>enuresen</w:t>
      </w:r>
      <w:proofErr w:type="spellEnd"/>
      <w:r>
        <w:t xml:space="preserve"> i sig, men för att bättre kunna genomföra behandlingen. </w:t>
      </w:r>
    </w:p>
    <w:p w14:paraId="76B9F95B" w14:textId="24513497" w:rsidR="00536A5A" w:rsidRPr="00AB1A90" w:rsidRDefault="00536A5A" w:rsidP="00AB1A90"/>
    <w:sectPr w:rsidR="00536A5A" w:rsidRPr="00AB1A90" w:rsidSect="00726347">
      <w:headerReference w:type="default" r:id="rId23"/>
      <w:footerReference w:type="even" r:id="rId24"/>
      <w:footerReference w:type="default" r:id="rId25"/>
      <w:headerReference w:type="first" r:id="rId26"/>
      <w:footerReference w:type="first" r:id="rId27"/>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E99E3" w14:textId="77777777" w:rsidR="00E31A86" w:rsidRDefault="00E31A86">
      <w:r>
        <w:separator/>
      </w:r>
    </w:p>
  </w:endnote>
  <w:endnote w:type="continuationSeparator" w:id="0">
    <w:p w14:paraId="47B844B3" w14:textId="77777777" w:rsidR="00E31A86" w:rsidRDefault="00E31A86">
      <w:r>
        <w:continuationSeparator/>
      </w:r>
    </w:p>
  </w:endnote>
  <w:endnote w:type="continuationNotice" w:id="1">
    <w:p w14:paraId="72DE4C5C" w14:textId="77777777" w:rsidR="00E31A86" w:rsidRDefault="00E31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063AE373"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1C346EBA">
          <wp:simplePos x="0" y="0"/>
          <wp:positionH relativeFrom="column">
            <wp:posOffset>4388307</wp:posOffset>
          </wp:positionH>
          <wp:positionV relativeFrom="paragraph">
            <wp:posOffset>-27355</wp:posOffset>
          </wp:positionV>
          <wp:extent cx="1897920" cy="384860"/>
          <wp:effectExtent l="0" t="0" r="7620" b="0"/>
          <wp:wrapNone/>
          <wp:docPr id="9" name="Bildobjekt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78E1C" w14:textId="77777777" w:rsidR="00E31A86" w:rsidRDefault="00E31A86"/>
  </w:footnote>
  <w:footnote w:type="continuationSeparator" w:id="0">
    <w:p w14:paraId="5EBB0E35" w14:textId="77777777" w:rsidR="00E31A86" w:rsidRDefault="00E31A86">
      <w:r>
        <w:continuationSeparator/>
      </w:r>
    </w:p>
  </w:footnote>
  <w:footnote w:type="continuationNotice" w:id="1">
    <w:p w14:paraId="7552D79C" w14:textId="77777777" w:rsidR="00E31A86" w:rsidRDefault="00E31A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103"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4A49575C"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ruta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ruta 6" o:spid="_x0000_s1104" type="#_x0000_t202" style="position:absolute;margin-left:-13.6pt;margin-top:-5.15pt;width:367.5pt;height:25.5pt;z-index:25167052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v:shape>
          </w:pict>
        </mc:Fallback>
      </mc:AlternateContent>
    </w:r>
    <w:r w:rsidR="00CA39EF" w:rsidRPr="00762EE0">
      <w:rPr>
        <w:noProof/>
        <w:sz w:val="20"/>
        <w:szCs w:val="20"/>
      </w:rPr>
      <w:drawing>
        <wp:anchor distT="0" distB="0" distL="114300" distR="114300" simplePos="0" relativeHeight="251657216" behindDoc="0" locked="0" layoutInCell="1" allowOverlap="1" wp14:anchorId="2F5396D5" wp14:editId="7AA9356B">
          <wp:simplePos x="0" y="0"/>
          <wp:positionH relativeFrom="page">
            <wp:posOffset>17744</wp:posOffset>
          </wp:positionH>
          <wp:positionV relativeFrom="paragraph">
            <wp:posOffset>198873</wp:posOffset>
          </wp:positionV>
          <wp:extent cx="7559040" cy="216408"/>
          <wp:effectExtent l="0" t="0" r="0" b="0"/>
          <wp:wrapNone/>
          <wp:docPr id="4"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640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C522ACF"/>
    <w:multiLevelType w:val="hybridMultilevel"/>
    <w:tmpl w:val="2780A9FC"/>
    <w:lvl w:ilvl="0" w:tplc="905E0D5E">
      <w:start w:val="1"/>
      <w:numFmt w:val="bullet"/>
      <w:lvlText w:val="-"/>
      <w:lvlJc w:val="left"/>
      <w:pPr>
        <w:ind w:left="202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1" w:tplc="335A87A0">
      <w:start w:val="1"/>
      <w:numFmt w:val="bullet"/>
      <w:lvlText w:val="o"/>
      <w:lvlJc w:val="left"/>
      <w:pPr>
        <w:ind w:left="296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2" w:tplc="88FCCAFE">
      <w:start w:val="1"/>
      <w:numFmt w:val="bullet"/>
      <w:lvlText w:val="▪"/>
      <w:lvlJc w:val="left"/>
      <w:pPr>
        <w:ind w:left="368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3" w:tplc="14AC6578">
      <w:start w:val="1"/>
      <w:numFmt w:val="bullet"/>
      <w:lvlText w:val="•"/>
      <w:lvlJc w:val="left"/>
      <w:pPr>
        <w:ind w:left="440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4" w:tplc="1F008902">
      <w:start w:val="1"/>
      <w:numFmt w:val="bullet"/>
      <w:lvlText w:val="o"/>
      <w:lvlJc w:val="left"/>
      <w:pPr>
        <w:ind w:left="512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5" w:tplc="84FAFFB8">
      <w:start w:val="1"/>
      <w:numFmt w:val="bullet"/>
      <w:lvlText w:val="▪"/>
      <w:lvlJc w:val="left"/>
      <w:pPr>
        <w:ind w:left="584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6" w:tplc="D4A8AC90">
      <w:start w:val="1"/>
      <w:numFmt w:val="bullet"/>
      <w:lvlText w:val="•"/>
      <w:lvlJc w:val="left"/>
      <w:pPr>
        <w:ind w:left="656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7" w:tplc="BC3E42E8">
      <w:start w:val="1"/>
      <w:numFmt w:val="bullet"/>
      <w:lvlText w:val="o"/>
      <w:lvlJc w:val="left"/>
      <w:pPr>
        <w:ind w:left="728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8" w:tplc="239EAC3C">
      <w:start w:val="1"/>
      <w:numFmt w:val="bullet"/>
      <w:lvlText w:val="▪"/>
      <w:lvlJc w:val="left"/>
      <w:pPr>
        <w:ind w:left="8008"/>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72C474D"/>
    <w:multiLevelType w:val="hybridMultilevel"/>
    <w:tmpl w:val="255C96A8"/>
    <w:lvl w:ilvl="0" w:tplc="ADAAD61E">
      <w:start w:val="1"/>
      <w:numFmt w:val="bullet"/>
      <w:lvlText w:val="•"/>
      <w:lvlJc w:val="left"/>
      <w:pPr>
        <w:ind w:left="72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1" w:tplc="BF06F506">
      <w:start w:val="1"/>
      <w:numFmt w:val="bullet"/>
      <w:lvlText w:val="o"/>
      <w:lvlJc w:val="left"/>
      <w:pPr>
        <w:ind w:left="144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2" w:tplc="B148B19A">
      <w:start w:val="1"/>
      <w:numFmt w:val="bullet"/>
      <w:lvlText w:val="▪"/>
      <w:lvlJc w:val="left"/>
      <w:pPr>
        <w:ind w:left="216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3" w:tplc="F514C180">
      <w:start w:val="1"/>
      <w:numFmt w:val="bullet"/>
      <w:lvlText w:val="•"/>
      <w:lvlJc w:val="left"/>
      <w:pPr>
        <w:ind w:left="288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4" w:tplc="D07CC1CA">
      <w:start w:val="1"/>
      <w:numFmt w:val="bullet"/>
      <w:lvlText w:val="o"/>
      <w:lvlJc w:val="left"/>
      <w:pPr>
        <w:ind w:left="360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5" w:tplc="F2F07D0E">
      <w:start w:val="1"/>
      <w:numFmt w:val="bullet"/>
      <w:lvlText w:val="▪"/>
      <w:lvlJc w:val="left"/>
      <w:pPr>
        <w:ind w:left="432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6" w:tplc="F1B41326">
      <w:start w:val="1"/>
      <w:numFmt w:val="bullet"/>
      <w:lvlText w:val="•"/>
      <w:lvlJc w:val="left"/>
      <w:pPr>
        <w:ind w:left="504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7" w:tplc="EC82D38A">
      <w:start w:val="1"/>
      <w:numFmt w:val="bullet"/>
      <w:lvlText w:val="o"/>
      <w:lvlJc w:val="left"/>
      <w:pPr>
        <w:ind w:left="576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8" w:tplc="FFA0406C">
      <w:start w:val="1"/>
      <w:numFmt w:val="bullet"/>
      <w:lvlText w:val="▪"/>
      <w:lvlJc w:val="left"/>
      <w:pPr>
        <w:ind w:left="648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04710E"/>
    <w:multiLevelType w:val="hybridMultilevel"/>
    <w:tmpl w:val="D5E64F12"/>
    <w:lvl w:ilvl="0" w:tplc="C0761588">
      <w:start w:val="1"/>
      <w:numFmt w:val="bullet"/>
      <w:lvlText w:val="•"/>
      <w:lvlJc w:val="left"/>
      <w:pPr>
        <w:ind w:left="72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1" w:tplc="5D32A54E">
      <w:start w:val="1"/>
      <w:numFmt w:val="bullet"/>
      <w:lvlText w:val="o"/>
      <w:lvlJc w:val="left"/>
      <w:pPr>
        <w:ind w:left="144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2" w:tplc="45C2A89A">
      <w:start w:val="1"/>
      <w:numFmt w:val="bullet"/>
      <w:lvlText w:val="▪"/>
      <w:lvlJc w:val="left"/>
      <w:pPr>
        <w:ind w:left="216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3" w:tplc="8FD2FA08">
      <w:start w:val="1"/>
      <w:numFmt w:val="bullet"/>
      <w:lvlText w:val="•"/>
      <w:lvlJc w:val="left"/>
      <w:pPr>
        <w:ind w:left="288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4" w:tplc="BB683DCC">
      <w:start w:val="1"/>
      <w:numFmt w:val="bullet"/>
      <w:lvlText w:val="o"/>
      <w:lvlJc w:val="left"/>
      <w:pPr>
        <w:ind w:left="360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5" w:tplc="4C20DC2E">
      <w:start w:val="1"/>
      <w:numFmt w:val="bullet"/>
      <w:lvlText w:val="▪"/>
      <w:lvlJc w:val="left"/>
      <w:pPr>
        <w:ind w:left="432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6" w:tplc="60FCFE4C">
      <w:start w:val="1"/>
      <w:numFmt w:val="bullet"/>
      <w:lvlText w:val="•"/>
      <w:lvlJc w:val="left"/>
      <w:pPr>
        <w:ind w:left="5040"/>
      </w:pPr>
      <w:rPr>
        <w:rFonts w:ascii="Arial" w:eastAsia="Arial" w:hAnsi="Arial" w:cs="Arial"/>
        <w:b w:val="0"/>
        <w:i w:val="0"/>
        <w:strike w:val="0"/>
        <w:dstrike w:val="0"/>
        <w:color w:val="191919"/>
        <w:sz w:val="20"/>
        <w:szCs w:val="20"/>
        <w:u w:val="none" w:color="000000"/>
        <w:bdr w:val="none" w:sz="0" w:space="0" w:color="auto"/>
        <w:shd w:val="clear" w:color="auto" w:fill="auto"/>
        <w:vertAlign w:val="baseline"/>
      </w:rPr>
    </w:lvl>
    <w:lvl w:ilvl="7" w:tplc="50F2AA5A">
      <w:start w:val="1"/>
      <w:numFmt w:val="bullet"/>
      <w:lvlText w:val="o"/>
      <w:lvlJc w:val="left"/>
      <w:pPr>
        <w:ind w:left="576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lvl w:ilvl="8" w:tplc="BC827874">
      <w:start w:val="1"/>
      <w:numFmt w:val="bullet"/>
      <w:lvlText w:val="▪"/>
      <w:lvlJc w:val="left"/>
      <w:pPr>
        <w:ind w:left="6480"/>
      </w:pPr>
      <w:rPr>
        <w:rFonts w:ascii="Segoe UI Symbol" w:eastAsia="Segoe UI Symbol" w:hAnsi="Segoe UI Symbol" w:cs="Segoe UI Symbol"/>
        <w:b w:val="0"/>
        <w:i w:val="0"/>
        <w:strike w:val="0"/>
        <w:dstrike w:val="0"/>
        <w:color w:val="191919"/>
        <w:sz w:val="20"/>
        <w:szCs w:val="20"/>
        <w:u w:val="none" w:color="000000"/>
        <w:bdr w:val="none" w:sz="0" w:space="0" w:color="auto"/>
        <w:shd w:val="clear" w:color="auto" w:fill="auto"/>
        <w:vertAlign w:val="baseline"/>
      </w:rPr>
    </w:lvl>
  </w:abstractNum>
  <w:abstractNum w:abstractNumId="12"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9" w15:restartNumberingAfterBreak="0">
    <w:nsid w:val="79E0511F"/>
    <w:multiLevelType w:val="hybridMultilevel"/>
    <w:tmpl w:val="90EE693A"/>
    <w:lvl w:ilvl="0" w:tplc="5CE422B4">
      <w:start w:val="1"/>
      <w:numFmt w:val="bullet"/>
      <w:lvlText w:val="-"/>
      <w:lvlJc w:val="left"/>
      <w:pPr>
        <w:ind w:left="86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1" w:tplc="9E04AE44">
      <w:start w:val="1"/>
      <w:numFmt w:val="bullet"/>
      <w:lvlText w:val="o"/>
      <w:lvlJc w:val="left"/>
      <w:pPr>
        <w:ind w:left="180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2" w:tplc="E6446678">
      <w:start w:val="1"/>
      <w:numFmt w:val="bullet"/>
      <w:lvlText w:val="▪"/>
      <w:lvlJc w:val="left"/>
      <w:pPr>
        <w:ind w:left="252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3" w:tplc="67BC0D36">
      <w:start w:val="1"/>
      <w:numFmt w:val="bullet"/>
      <w:lvlText w:val="•"/>
      <w:lvlJc w:val="left"/>
      <w:pPr>
        <w:ind w:left="324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4" w:tplc="4FB2EF3E">
      <w:start w:val="1"/>
      <w:numFmt w:val="bullet"/>
      <w:lvlText w:val="o"/>
      <w:lvlJc w:val="left"/>
      <w:pPr>
        <w:ind w:left="396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5" w:tplc="B97A1CB2">
      <w:start w:val="1"/>
      <w:numFmt w:val="bullet"/>
      <w:lvlText w:val="▪"/>
      <w:lvlJc w:val="left"/>
      <w:pPr>
        <w:ind w:left="468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6" w:tplc="30D4960C">
      <w:start w:val="1"/>
      <w:numFmt w:val="bullet"/>
      <w:lvlText w:val="•"/>
      <w:lvlJc w:val="left"/>
      <w:pPr>
        <w:ind w:left="540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7" w:tplc="EE5A7914">
      <w:start w:val="1"/>
      <w:numFmt w:val="bullet"/>
      <w:lvlText w:val="o"/>
      <w:lvlJc w:val="left"/>
      <w:pPr>
        <w:ind w:left="612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lvl w:ilvl="8" w:tplc="6A2C9148">
      <w:start w:val="1"/>
      <w:numFmt w:val="bullet"/>
      <w:lvlText w:val="▪"/>
      <w:lvlJc w:val="left"/>
      <w:pPr>
        <w:ind w:left="6840"/>
      </w:pPr>
      <w:rPr>
        <w:rFonts w:ascii="Times New Roman" w:eastAsia="Times New Roman" w:hAnsi="Times New Roman" w:cs="Times New Roman"/>
        <w:b w:val="0"/>
        <w:i w:val="0"/>
        <w:strike w:val="0"/>
        <w:dstrike w:val="0"/>
        <w:color w:val="191919"/>
        <w:sz w:val="24"/>
        <w:szCs w:val="24"/>
        <w:u w:val="none" w:color="000000"/>
        <w:bdr w:val="none" w:sz="0" w:space="0" w:color="auto"/>
        <w:shd w:val="clear" w:color="auto" w:fill="auto"/>
        <w:vertAlign w:val="baseline"/>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550413818">
    <w:abstractNumId w:val="21"/>
  </w:num>
  <w:num w:numId="2" w16cid:durableId="500582378">
    <w:abstractNumId w:val="17"/>
  </w:num>
  <w:num w:numId="3" w16cid:durableId="33698953">
    <w:abstractNumId w:val="0"/>
  </w:num>
  <w:num w:numId="4" w16cid:durableId="1925064548">
    <w:abstractNumId w:val="7"/>
  </w:num>
  <w:num w:numId="5" w16cid:durableId="1288663827">
    <w:abstractNumId w:val="18"/>
  </w:num>
  <w:num w:numId="6" w16cid:durableId="1723405288">
    <w:abstractNumId w:val="2"/>
  </w:num>
  <w:num w:numId="7" w16cid:durableId="1209996151">
    <w:abstractNumId w:val="14"/>
  </w:num>
  <w:num w:numId="8" w16cid:durableId="693308283">
    <w:abstractNumId w:val="10"/>
  </w:num>
  <w:num w:numId="9" w16cid:durableId="1598324078">
    <w:abstractNumId w:val="1"/>
  </w:num>
  <w:num w:numId="10" w16cid:durableId="1241790815">
    <w:abstractNumId w:val="1"/>
  </w:num>
  <w:num w:numId="11" w16cid:durableId="1472408682">
    <w:abstractNumId w:val="3"/>
  </w:num>
  <w:num w:numId="12" w16cid:durableId="1455061033">
    <w:abstractNumId w:val="4"/>
  </w:num>
  <w:num w:numId="13" w16cid:durableId="1086880774">
    <w:abstractNumId w:val="16"/>
  </w:num>
  <w:num w:numId="14" w16cid:durableId="1467550416">
    <w:abstractNumId w:val="12"/>
  </w:num>
  <w:num w:numId="15" w16cid:durableId="513149904">
    <w:abstractNumId w:val="8"/>
  </w:num>
  <w:num w:numId="16" w16cid:durableId="1070737760">
    <w:abstractNumId w:val="15"/>
  </w:num>
  <w:num w:numId="17" w16cid:durableId="853226961">
    <w:abstractNumId w:val="5"/>
  </w:num>
  <w:num w:numId="18" w16cid:durableId="75516296">
    <w:abstractNumId w:val="13"/>
  </w:num>
  <w:num w:numId="19" w16cid:durableId="630526287">
    <w:abstractNumId w:val="20"/>
  </w:num>
  <w:num w:numId="20" w16cid:durableId="1031956303">
    <w:abstractNumId w:val="6"/>
  </w:num>
  <w:num w:numId="21" w16cid:durableId="264270639">
    <w:abstractNumId w:val="9"/>
  </w:num>
  <w:num w:numId="22" w16cid:durableId="797264773">
    <w:abstractNumId w:val="19"/>
  </w:num>
  <w:num w:numId="23" w16cid:durableId="161567057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435C"/>
    <w:rsid w:val="00030DDD"/>
    <w:rsid w:val="000313BB"/>
    <w:rsid w:val="00033ED5"/>
    <w:rsid w:val="00041021"/>
    <w:rsid w:val="00050500"/>
    <w:rsid w:val="0005691C"/>
    <w:rsid w:val="00056ECB"/>
    <w:rsid w:val="00056ED5"/>
    <w:rsid w:val="000655CC"/>
    <w:rsid w:val="000700AE"/>
    <w:rsid w:val="00084024"/>
    <w:rsid w:val="0009062C"/>
    <w:rsid w:val="00095368"/>
    <w:rsid w:val="000954C4"/>
    <w:rsid w:val="000A4C35"/>
    <w:rsid w:val="000A611A"/>
    <w:rsid w:val="000A6272"/>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21B"/>
    <w:rsid w:val="0013580F"/>
    <w:rsid w:val="00137B6D"/>
    <w:rsid w:val="0014070B"/>
    <w:rsid w:val="001422C1"/>
    <w:rsid w:val="001522AE"/>
    <w:rsid w:val="00157D5B"/>
    <w:rsid w:val="00161FE6"/>
    <w:rsid w:val="001647EA"/>
    <w:rsid w:val="00164C3D"/>
    <w:rsid w:val="00166D3A"/>
    <w:rsid w:val="00181FDC"/>
    <w:rsid w:val="001860B9"/>
    <w:rsid w:val="00186F2B"/>
    <w:rsid w:val="001874D6"/>
    <w:rsid w:val="0019632A"/>
    <w:rsid w:val="001A4E7C"/>
    <w:rsid w:val="001B762C"/>
    <w:rsid w:val="001C4D0A"/>
    <w:rsid w:val="001C5FEF"/>
    <w:rsid w:val="00211487"/>
    <w:rsid w:val="00211D91"/>
    <w:rsid w:val="00217DEC"/>
    <w:rsid w:val="00235B57"/>
    <w:rsid w:val="00250F24"/>
    <w:rsid w:val="002523C5"/>
    <w:rsid w:val="0025380B"/>
    <w:rsid w:val="0025703A"/>
    <w:rsid w:val="00262F3D"/>
    <w:rsid w:val="00263281"/>
    <w:rsid w:val="002651D6"/>
    <w:rsid w:val="0026551F"/>
    <w:rsid w:val="00280A85"/>
    <w:rsid w:val="00284119"/>
    <w:rsid w:val="00290B5C"/>
    <w:rsid w:val="00294791"/>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307B"/>
    <w:rsid w:val="00345EB1"/>
    <w:rsid w:val="00350CC4"/>
    <w:rsid w:val="00360E0D"/>
    <w:rsid w:val="0036357D"/>
    <w:rsid w:val="00363B23"/>
    <w:rsid w:val="0036594C"/>
    <w:rsid w:val="00367D19"/>
    <w:rsid w:val="00371BED"/>
    <w:rsid w:val="00384019"/>
    <w:rsid w:val="003854F1"/>
    <w:rsid w:val="0039118E"/>
    <w:rsid w:val="00397F54"/>
    <w:rsid w:val="003A0D43"/>
    <w:rsid w:val="003B2A4B"/>
    <w:rsid w:val="003D099E"/>
    <w:rsid w:val="003D21A2"/>
    <w:rsid w:val="003D29D2"/>
    <w:rsid w:val="003E0705"/>
    <w:rsid w:val="003E2FF7"/>
    <w:rsid w:val="003F1013"/>
    <w:rsid w:val="003F1ACF"/>
    <w:rsid w:val="00404948"/>
    <w:rsid w:val="00406BEA"/>
    <w:rsid w:val="00413A60"/>
    <w:rsid w:val="004230F7"/>
    <w:rsid w:val="0043167E"/>
    <w:rsid w:val="0043409A"/>
    <w:rsid w:val="00443C1E"/>
    <w:rsid w:val="00446255"/>
    <w:rsid w:val="00451935"/>
    <w:rsid w:val="00460ED0"/>
    <w:rsid w:val="00465651"/>
    <w:rsid w:val="0046689C"/>
    <w:rsid w:val="00470CE7"/>
    <w:rsid w:val="00470F4F"/>
    <w:rsid w:val="00472482"/>
    <w:rsid w:val="00480DC7"/>
    <w:rsid w:val="004876F6"/>
    <w:rsid w:val="0049236A"/>
    <w:rsid w:val="00492718"/>
    <w:rsid w:val="004A355D"/>
    <w:rsid w:val="004A4970"/>
    <w:rsid w:val="004B13B6"/>
    <w:rsid w:val="004B2183"/>
    <w:rsid w:val="004B2A01"/>
    <w:rsid w:val="004C2559"/>
    <w:rsid w:val="004D7BA3"/>
    <w:rsid w:val="004F4518"/>
    <w:rsid w:val="004F4C62"/>
    <w:rsid w:val="00501433"/>
    <w:rsid w:val="00511CC4"/>
    <w:rsid w:val="00531E60"/>
    <w:rsid w:val="00536A5A"/>
    <w:rsid w:val="00541D07"/>
    <w:rsid w:val="00544BAB"/>
    <w:rsid w:val="00545F31"/>
    <w:rsid w:val="005578FA"/>
    <w:rsid w:val="00565129"/>
    <w:rsid w:val="00565CD0"/>
    <w:rsid w:val="00567820"/>
    <w:rsid w:val="005770AD"/>
    <w:rsid w:val="00581414"/>
    <w:rsid w:val="00582490"/>
    <w:rsid w:val="005826FA"/>
    <w:rsid w:val="00597E28"/>
    <w:rsid w:val="005A2E3B"/>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60269"/>
    <w:rsid w:val="00665F89"/>
    <w:rsid w:val="00673C92"/>
    <w:rsid w:val="006753EC"/>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710B77"/>
    <w:rsid w:val="0072075B"/>
    <w:rsid w:val="007221C2"/>
    <w:rsid w:val="00725816"/>
    <w:rsid w:val="00726347"/>
    <w:rsid w:val="00730955"/>
    <w:rsid w:val="00733A9C"/>
    <w:rsid w:val="00736574"/>
    <w:rsid w:val="007367E0"/>
    <w:rsid w:val="00737215"/>
    <w:rsid w:val="00754905"/>
    <w:rsid w:val="00760038"/>
    <w:rsid w:val="00762EE0"/>
    <w:rsid w:val="00765C41"/>
    <w:rsid w:val="00771100"/>
    <w:rsid w:val="007759DD"/>
    <w:rsid w:val="0078609F"/>
    <w:rsid w:val="007917BA"/>
    <w:rsid w:val="007A5C6F"/>
    <w:rsid w:val="007D4241"/>
    <w:rsid w:val="007D4317"/>
    <w:rsid w:val="007D4EA3"/>
    <w:rsid w:val="007E791E"/>
    <w:rsid w:val="007F1CFF"/>
    <w:rsid w:val="007F5DD5"/>
    <w:rsid w:val="00821A1B"/>
    <w:rsid w:val="008262E9"/>
    <w:rsid w:val="00827E69"/>
    <w:rsid w:val="00835C4D"/>
    <w:rsid w:val="00843F48"/>
    <w:rsid w:val="00851423"/>
    <w:rsid w:val="00857848"/>
    <w:rsid w:val="008654B6"/>
    <w:rsid w:val="0087139C"/>
    <w:rsid w:val="00880E83"/>
    <w:rsid w:val="00892F28"/>
    <w:rsid w:val="008A0C5F"/>
    <w:rsid w:val="008A3DEA"/>
    <w:rsid w:val="008A4EB9"/>
    <w:rsid w:val="008A74C0"/>
    <w:rsid w:val="008B1694"/>
    <w:rsid w:val="008C4B27"/>
    <w:rsid w:val="008C7F2A"/>
    <w:rsid w:val="008E36F8"/>
    <w:rsid w:val="008E46B2"/>
    <w:rsid w:val="008E5CD6"/>
    <w:rsid w:val="008E682C"/>
    <w:rsid w:val="008E78A1"/>
    <w:rsid w:val="008F589F"/>
    <w:rsid w:val="00906238"/>
    <w:rsid w:val="00907EF9"/>
    <w:rsid w:val="0091295C"/>
    <w:rsid w:val="00914D58"/>
    <w:rsid w:val="00921F47"/>
    <w:rsid w:val="009228AB"/>
    <w:rsid w:val="0093085B"/>
    <w:rsid w:val="00931C57"/>
    <w:rsid w:val="009347A5"/>
    <w:rsid w:val="00942257"/>
    <w:rsid w:val="009471BF"/>
    <w:rsid w:val="00950E4E"/>
    <w:rsid w:val="009529BD"/>
    <w:rsid w:val="009533B4"/>
    <w:rsid w:val="00971D93"/>
    <w:rsid w:val="009B1F6B"/>
    <w:rsid w:val="009C0D12"/>
    <w:rsid w:val="009C192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65FD4"/>
    <w:rsid w:val="00A81198"/>
    <w:rsid w:val="00A81E48"/>
    <w:rsid w:val="00A82035"/>
    <w:rsid w:val="00A90D77"/>
    <w:rsid w:val="00A92E07"/>
    <w:rsid w:val="00AA0B3A"/>
    <w:rsid w:val="00AA6EB4"/>
    <w:rsid w:val="00AA767D"/>
    <w:rsid w:val="00AB0CC9"/>
    <w:rsid w:val="00AB1A90"/>
    <w:rsid w:val="00AB4085"/>
    <w:rsid w:val="00AC3FF6"/>
    <w:rsid w:val="00AD73EC"/>
    <w:rsid w:val="00AE5BC7"/>
    <w:rsid w:val="00AF5AAF"/>
    <w:rsid w:val="00B046D8"/>
    <w:rsid w:val="00B13F4C"/>
    <w:rsid w:val="00B16219"/>
    <w:rsid w:val="00B16C59"/>
    <w:rsid w:val="00B33FDD"/>
    <w:rsid w:val="00B359CC"/>
    <w:rsid w:val="00B36107"/>
    <w:rsid w:val="00B41789"/>
    <w:rsid w:val="00B46C03"/>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7DDB"/>
    <w:rsid w:val="00C4115D"/>
    <w:rsid w:val="00C43BDD"/>
    <w:rsid w:val="00C47778"/>
    <w:rsid w:val="00C5011E"/>
    <w:rsid w:val="00C50EE5"/>
    <w:rsid w:val="00C5240A"/>
    <w:rsid w:val="00C5398F"/>
    <w:rsid w:val="00C556F5"/>
    <w:rsid w:val="00C660A3"/>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74DB"/>
    <w:rsid w:val="00D139CF"/>
    <w:rsid w:val="00D37E7F"/>
    <w:rsid w:val="00D47AD7"/>
    <w:rsid w:val="00D51529"/>
    <w:rsid w:val="00D85218"/>
    <w:rsid w:val="00D915B1"/>
    <w:rsid w:val="00DA299D"/>
    <w:rsid w:val="00DA65C4"/>
    <w:rsid w:val="00DD2BE0"/>
    <w:rsid w:val="00DE4447"/>
    <w:rsid w:val="00DE5DA2"/>
    <w:rsid w:val="00DF0033"/>
    <w:rsid w:val="00DF3012"/>
    <w:rsid w:val="00E026BF"/>
    <w:rsid w:val="00E07B1B"/>
    <w:rsid w:val="00E11853"/>
    <w:rsid w:val="00E31A8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F22264"/>
    <w:rsid w:val="00F2564D"/>
    <w:rsid w:val="00F35B05"/>
    <w:rsid w:val="00F413D9"/>
    <w:rsid w:val="00F5135F"/>
    <w:rsid w:val="00F51F78"/>
    <w:rsid w:val="00F86F47"/>
    <w:rsid w:val="00F90B64"/>
    <w:rsid w:val="00FB1269"/>
    <w:rsid w:val="00FB2F0F"/>
    <w:rsid w:val="00FB5086"/>
    <w:rsid w:val="00FB5411"/>
    <w:rsid w:val="00FB6392"/>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05325872-151F-41A7-9AD9-8EFA6E16B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C5F"/>
    <w:pPr>
      <w:spacing w:after="120" w:line="288" w:lineRule="auto"/>
      <w:ind w:left="992" w:right="868"/>
    </w:pPr>
    <w:rPr>
      <w:sz w:val="24"/>
      <w:szCs w:val="24"/>
    </w:rPr>
  </w:style>
  <w:style w:type="paragraph" w:styleId="Rubrik1">
    <w:name w:val="heading 1"/>
    <w:aliases w:val="Rubrik VGR"/>
    <w:next w:val="Normal"/>
    <w:link w:val="Rubrik1Char"/>
    <w:qFormat/>
    <w:rsid w:val="00FB6392"/>
    <w:pPr>
      <w:keepNext/>
      <w:spacing w:after="240" w:line="288" w:lineRule="auto"/>
      <w:ind w:left="992"/>
      <w:contextualSpacing/>
      <w:outlineLvl w:val="0"/>
    </w:pPr>
    <w:rPr>
      <w:rFonts w:ascii="Calibri" w:eastAsia="MS Gothic" w:hAnsi="Calibri"/>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FB6392"/>
    <w:rPr>
      <w:rFonts w:ascii="Calibri" w:eastAsia="MS Gothic" w:hAnsi="Calibri"/>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FB5086"/>
    <w:pPr>
      <w:keepNext/>
      <w:keepLines/>
      <w:widowControl w:val="0"/>
      <w:autoSpaceDE w:val="0"/>
      <w:autoSpaceDN w:val="0"/>
      <w:adjustRightInd w:val="0"/>
      <w:spacing w:before="240"/>
      <w:textAlignment w:val="center"/>
    </w:pPr>
    <w:rPr>
      <w:rFonts w:ascii="Calibri" w:hAnsi="Calibri"/>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qFormat/>
    <w:locked/>
    <w:rsid w:val="00FB5086"/>
    <w:pPr>
      <w:spacing w:after="0"/>
    </w:pPr>
    <w:rPr>
      <w:sz w:val="20"/>
    </w:rPr>
  </w:style>
  <w:style w:type="character" w:customStyle="1" w:styleId="Formatmall1Char">
    <w:name w:val="Formatmall1 Char"/>
    <w:basedOn w:val="Standardstycketeckensnitt"/>
    <w:link w:val="Formatmall1"/>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3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www.internetmedicin.se/stat.aspx?jid=45&amp;s1=desmopressin&amp;t=s&amp;pageid=436" TargetMode="External" Id="rId13" /><Relationship Type="http://schemas.openxmlformats.org/officeDocument/2006/relationships/hyperlink" Target="http://www.internetmedicin.se/stat.aspx?jid=45&amp;s1=desmopressin&amp;t=s&amp;pageid=436" TargetMode="External" Id="rId18" /><Relationship Type="http://schemas.openxmlformats.org/officeDocument/2006/relationships/header" Target="header2.xml" Id="rId26" /><Relationship Type="http://schemas.openxmlformats.org/officeDocument/2006/relationships/hyperlink" Target="http://www.internetmedicin.se/stat.aspx?jid=45&amp;s1=oxibutynin&amp;t=s&amp;pageid=436" TargetMode="External" Id="rId21" /><Relationship Type="http://schemas.openxmlformats.org/officeDocument/2006/relationships/styles" Target="styles.xml" Id="rId7" /><Relationship Type="http://schemas.openxmlformats.org/officeDocument/2006/relationships/hyperlink" Target="http://www.internetmedicin.se/stat.aspx?jid=45&amp;s1=desmopressin&amp;t=s&amp;pageid=436" TargetMode="External" Id="rId12" /><Relationship Type="http://schemas.openxmlformats.org/officeDocument/2006/relationships/hyperlink" Target="http://www.internetmedicin.se/stat.aspx?jid=45&amp;s1=desmopressin&amp;t=s&amp;pageid=436" TargetMode="External" Id="rId17" /><Relationship Type="http://schemas.openxmlformats.org/officeDocument/2006/relationships/footer" Target="footer2.xml" Id="rId25" /><Relationship Type="http://schemas.openxmlformats.org/officeDocument/2006/relationships/hyperlink" Target="http://www.internetmedicin.se/stat.aspx?jid=45&amp;s1=desmopressin&amp;t=s&amp;pageid=436" TargetMode="External" Id="rId16" /><Relationship Type="http://schemas.openxmlformats.org/officeDocument/2006/relationships/hyperlink" Target="http://www.internetmedicin.se/stat.aspx?jid=45&amp;s1=oxibutynin&amp;t=s&amp;pageid=436" TargetMode="External" Id="rId20" /><Relationship Type="http://schemas.openxmlformats.org/officeDocument/2006/relationships/theme" Target="theme/theme1.xm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1.xml" Id="rId24" /><Relationship Type="http://schemas.openxmlformats.org/officeDocument/2006/relationships/hyperlink" Target="http://www.internetmedicin.se/stat.aspx?jid=45&amp;s1=desmopressin&amp;t=s&amp;pageid=436" TargetMode="External" Id="rId15" /><Relationship Type="http://schemas.openxmlformats.org/officeDocument/2006/relationships/header" Target="header1.xml" Id="rId23" /><Relationship Type="http://schemas.openxmlformats.org/officeDocument/2006/relationships/fontTable" Target="fontTable.xml" Id="rId28" /><Relationship Type="http://schemas.openxmlformats.org/officeDocument/2006/relationships/footnotes" Target="footnotes.xml" Id="rId10" /><Relationship Type="http://schemas.openxmlformats.org/officeDocument/2006/relationships/hyperlink" Target="http://www.internetmedicin.se/stat.aspx?jid=45&amp;s1=Nocutil&amp;t=p&amp;pageid=436" TargetMode="External" Id="rId19" /><Relationship Type="http://schemas.openxmlformats.org/officeDocument/2006/relationships/webSettings" Target="webSettings.xml" Id="rId9" /><Relationship Type="http://schemas.openxmlformats.org/officeDocument/2006/relationships/hyperlink" Target="http://www.internetmedicin.se/stat.aspx?jid=45&amp;s1=Nocutil&amp;t=p&amp;pageid=436" TargetMode="External" Id="rId14" /><Relationship Type="http://schemas.openxmlformats.org/officeDocument/2006/relationships/hyperlink" Target="http://www.internetmedicin.se/stat.aspx?jid=45&amp;s1=Ditropan&amp;t=p&amp;pageid=436" TargetMode="External" Id="rId22" /><Relationship Type="http://schemas.openxmlformats.org/officeDocument/2006/relationships/footer" Target="footer3.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38</TotalTime>
  <Pages>9</Pages>
  <Words>2641</Words>
  <Characters>13999</Characters>
  <Application>Microsoft Office Word</Application>
  <DocSecurity>0</DocSecurity>
  <Lines>116</Lines>
  <Paragraphs>33</Paragraphs>
  <ScaleCrop>false</ScaleCrop>
  <HeadingPairs>
    <vt:vector size="2" baseType="variant">
      <vt:variant>
        <vt:lpstr>Rubrik</vt:lpstr>
      </vt:variant>
      <vt:variant>
        <vt:i4>1</vt:i4>
      </vt:variant>
    </vt:vector>
  </HeadingPairs>
  <TitlesOfParts>
    <vt:vector size="1" baseType="lpstr">
      <vt:lpstr>Mall för riktlinje</vt:lpstr>
    </vt:vector>
  </TitlesOfParts>
  <Manager/>
  <Company/>
  <LinksUpToDate>false</LinksUpToDate>
  <CharactersWithSpaces>16607</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Nattenures</dc:title>
  <dc:subject/>
  <dc:creator>patrik.jens.johansson@vgregion.se</dc:creator>
  <keywords/>
  <lastModifiedBy>Lena Tyllman</lastModifiedBy>
  <revision>10</revision>
  <lastPrinted>2016-03-31T10:56:00.0000000Z</lastPrinted>
  <dcterms:created xsi:type="dcterms:W3CDTF">2022-05-16T03:57:00.0000000Z</dcterms:created>
  <dcterms:modified xsi:type="dcterms:W3CDTF">2025-02-05T05:44:00.0000000Z</dcterms:modified>
</coreProperties>
</file>